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1CD32" w14:textId="1EC61149" w:rsidR="00970927" w:rsidRPr="00A826B9" w:rsidRDefault="009F12DA" w:rsidP="00A435CA">
      <w:pPr>
        <w:pStyle w:val="a9"/>
        <w:rPr>
          <w:rFonts w:cs="Tahoma"/>
          <w:bCs w:val="0"/>
          <w:w w:val="100"/>
          <w:lang w:val="en-US"/>
        </w:rPr>
      </w:pPr>
      <w:bookmarkStart w:id="0" w:name="_Hlk96781362"/>
      <w:r w:rsidRPr="00A826B9">
        <w:rPr>
          <w:rFonts w:cs="Tahoma"/>
          <w:bCs w:val="0"/>
          <w:noProof/>
          <w:color w:val="323E4F" w:themeColor="text2" w:themeShade="BF"/>
          <w:w w:val="100"/>
        </w:rPr>
        <w:drawing>
          <wp:anchor distT="0" distB="0" distL="114300" distR="114300" simplePos="0" relativeHeight="251659264" behindDoc="0" locked="0" layoutInCell="1" allowOverlap="1" wp14:anchorId="6A18C47B" wp14:editId="376410E4">
            <wp:simplePos x="0" y="0"/>
            <wp:positionH relativeFrom="page">
              <wp:posOffset>2089982</wp:posOffset>
            </wp:positionH>
            <wp:positionV relativeFrom="paragraph">
              <wp:posOffset>-79318</wp:posOffset>
            </wp:positionV>
            <wp:extent cx="3297600" cy="904829"/>
            <wp:effectExtent l="0" t="0" r="0" b="0"/>
            <wp:wrapNone/>
            <wp:docPr id="2816" name="Рисунок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Рисунок 28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90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9D5CD" w14:textId="69E22781" w:rsidR="00970927" w:rsidRPr="00A826B9" w:rsidRDefault="00970927" w:rsidP="00A435CA">
      <w:pPr>
        <w:pStyle w:val="a9"/>
        <w:rPr>
          <w:rFonts w:cs="Tahoma"/>
          <w:bCs w:val="0"/>
          <w:w w:val="100"/>
        </w:rPr>
      </w:pPr>
    </w:p>
    <w:p w14:paraId="1C9BDCC3" w14:textId="3BBE1F0E" w:rsidR="00970927" w:rsidRPr="00A826B9" w:rsidRDefault="009F12DA" w:rsidP="00A435CA">
      <w:pPr>
        <w:pStyle w:val="a9"/>
        <w:rPr>
          <w:rFonts w:cs="Tahoma"/>
          <w:bCs w:val="0"/>
          <w:w w:val="100"/>
        </w:rPr>
      </w:pPr>
      <w:r w:rsidRPr="00A826B9">
        <w:rPr>
          <w:rFonts w:cs="Tahoma"/>
          <w:bCs w:val="0"/>
          <w:w w:val="100"/>
        </w:rPr>
        <w:br/>
      </w:r>
    </w:p>
    <w:p w14:paraId="2270DCAA" w14:textId="69A82905" w:rsidR="00570C5E" w:rsidRPr="00A826B9" w:rsidRDefault="007811FC" w:rsidP="00A435CA">
      <w:pPr>
        <w:pStyle w:val="a9"/>
        <w:rPr>
          <w:rFonts w:cs="Tahoma"/>
          <w:bCs w:val="0"/>
          <w:w w:val="100"/>
          <w:lang w:val="en-US"/>
        </w:rPr>
      </w:pPr>
      <w:sdt>
        <w:sdtPr>
          <w:rPr>
            <w:rFonts w:cs="Tahoma"/>
            <w:bCs w:val="0"/>
            <w:w w:val="100"/>
            <w:lang w:val="en-US"/>
          </w:rPr>
          <w:alias w:val="Название"/>
          <w:tag w:val=""/>
          <w:id w:val="-269545587"/>
          <w:placeholder>
            <w:docPart w:val="5D8A743241994AA39ED91C4AB93F551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proofErr w:type="spellStart"/>
          <w:r w:rsidR="00C83621" w:rsidRPr="00074B48">
            <w:rPr>
              <w:rFonts w:cs="Tahoma"/>
              <w:bCs w:val="0"/>
              <w:w w:val="100"/>
              <w:lang w:val="en-US"/>
            </w:rPr>
            <w:t>Сведения</w:t>
          </w:r>
          <w:proofErr w:type="spellEnd"/>
          <w:r w:rsidR="00C83621" w:rsidRPr="00074B48">
            <w:rPr>
              <w:rFonts w:cs="Tahoma"/>
              <w:bCs w:val="0"/>
              <w:w w:val="100"/>
              <w:lang w:val="en-US"/>
            </w:rPr>
            <w:t xml:space="preserve"> о </w:t>
          </w:r>
          <w:proofErr w:type="spellStart"/>
          <w:r w:rsidR="00074B48" w:rsidRPr="00074B48">
            <w:rPr>
              <w:rFonts w:cs="Tahoma"/>
              <w:bCs w:val="0"/>
              <w:w w:val="100"/>
              <w:lang w:val="en-US"/>
            </w:rPr>
            <w:t>патч-версии</w:t>
          </w:r>
          <w:proofErr w:type="spellEnd"/>
        </w:sdtContent>
      </w:sdt>
    </w:p>
    <w:p w14:paraId="5ECE2598" w14:textId="3DA9CD36" w:rsidR="000B6743" w:rsidRPr="00A826B9" w:rsidRDefault="007811FC" w:rsidP="006E795E">
      <w:pPr>
        <w:pStyle w:val="aff7"/>
        <w:rPr>
          <w:rFonts w:cs="Tahoma"/>
          <w:color w:val="80BC48"/>
          <w:kern w:val="32"/>
          <w:sz w:val="48"/>
          <w:szCs w:val="48"/>
          <w:lang w:val="en-US"/>
        </w:rPr>
      </w:pPr>
      <w:sdt>
        <w:sdtPr>
          <w:rPr>
            <w:rFonts w:cs="Tahoma"/>
            <w:color w:val="80BC48" w:themeColor="accent1"/>
            <w:kern w:val="32"/>
            <w:sz w:val="48"/>
            <w:szCs w:val="48"/>
            <w:lang w:val="en-US"/>
          </w:rPr>
          <w:alias w:val="Тема"/>
          <w:tag w:val=""/>
          <w:id w:val="-1622598968"/>
          <w:placeholder>
            <w:docPart w:val="20DF288FD5D0413D871E93EBD330796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proofErr w:type="spellStart"/>
          <w:r w:rsidR="00C83621" w:rsidRPr="00E14B94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Zyfra</w:t>
          </w:r>
          <w:proofErr w:type="spellEnd"/>
          <w:r w:rsidR="00C83621" w:rsidRPr="00E14B94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 xml:space="preserve"> Smart Plant Monitoring (</w:t>
          </w:r>
          <w:r w:rsidR="00E5218A" w:rsidRPr="00E14B94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Z-SPM</w:t>
          </w:r>
          <w:r w:rsidR="00C83621" w:rsidRPr="00E14B94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 xml:space="preserve">) </w:t>
          </w:r>
          <w:r w:rsidR="00654B55" w:rsidRPr="00E14B94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5</w:t>
          </w:r>
          <w:r w:rsidR="00E5218A" w:rsidRPr="00E14B94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.</w:t>
          </w:r>
          <w:r w:rsidR="00654B55" w:rsidRPr="00E14B94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6</w:t>
          </w:r>
          <w:r w:rsidR="00074B48" w:rsidRPr="00E14B94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.</w:t>
          </w:r>
          <w:r w:rsidR="00E14B94" w:rsidRPr="00E14B94">
            <w:rPr>
              <w:rFonts w:cs="Tahoma"/>
              <w:color w:val="80BC48" w:themeColor="accent1"/>
              <w:kern w:val="32"/>
              <w:sz w:val="48"/>
              <w:szCs w:val="48"/>
              <w:lang w:val="en-US"/>
            </w:rPr>
            <w:t>2</w:t>
          </w:r>
        </w:sdtContent>
      </w:sdt>
    </w:p>
    <w:p w14:paraId="25852F22" w14:textId="09B44F59" w:rsidR="00321F29" w:rsidRPr="00074B48" w:rsidRDefault="00321F29" w:rsidP="00A435CA">
      <w:pPr>
        <w:pStyle w:val="a9"/>
        <w:rPr>
          <w:rFonts w:cs="Tahoma"/>
          <w:bCs w:val="0"/>
          <w:w w:val="100"/>
          <w:sz w:val="32"/>
          <w:szCs w:val="32"/>
          <w:lang w:val="en-US"/>
        </w:rPr>
      </w:pPr>
    </w:p>
    <w:p w14:paraId="4BB5362D" w14:textId="750D6AC6" w:rsidR="00555C9E" w:rsidRPr="00A826B9" w:rsidRDefault="008F18F3" w:rsidP="00A347CE">
      <w:pPr>
        <w:rPr>
          <w:rFonts w:cs="Tahoma"/>
          <w:lang w:val="en-US"/>
        </w:rPr>
      </w:pPr>
      <w:r w:rsidRPr="00A826B9">
        <w:rPr>
          <w:rFonts w:cs="Tahoma"/>
          <w:lang w:val="en-US"/>
        </w:rPr>
        <w:br w:type="page"/>
      </w:r>
    </w:p>
    <w:p w14:paraId="5DD296CC" w14:textId="413A24E5" w:rsidR="00EB6C30" w:rsidRPr="00A826B9" w:rsidRDefault="00EB6C30" w:rsidP="00EB6C30">
      <w:pPr>
        <w:pStyle w:val="af2"/>
        <w:rPr>
          <w:rFonts w:cs="Tahoma"/>
          <w:bCs w:val="0"/>
          <w:w w:val="100"/>
        </w:rPr>
      </w:pPr>
      <w:bookmarkStart w:id="1" w:name="_Toc74214207"/>
      <w:bookmarkStart w:id="2" w:name="_Toc74223279"/>
      <w:bookmarkStart w:id="3" w:name="_Toc74225249"/>
      <w:r w:rsidRPr="00A826B9">
        <w:rPr>
          <w:rFonts w:cs="Tahoma"/>
          <w:bCs w:val="0"/>
          <w:w w:val="100"/>
        </w:rPr>
        <w:lastRenderedPageBreak/>
        <w:t>Изменения в документе</w:t>
      </w:r>
    </w:p>
    <w:tbl>
      <w:tblPr>
        <w:tblW w:w="5000" w:type="pct"/>
        <w:jc w:val="righ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1115"/>
        <w:gridCol w:w="1842"/>
        <w:gridCol w:w="5512"/>
      </w:tblGrid>
      <w:tr w:rsidR="00EB6C30" w:rsidRPr="00A826B9" w14:paraId="000C8F63" w14:textId="77777777" w:rsidTr="00654B55">
        <w:trPr>
          <w:tblHeader/>
          <w:jc w:val="right"/>
        </w:trPr>
        <w:tc>
          <w:tcPr>
            <w:tcW w:w="458" w:type="pct"/>
            <w:shd w:val="clear" w:color="auto" w:fill="80BC48" w:themeFill="accent1"/>
          </w:tcPr>
          <w:p w14:paraId="72F00751" w14:textId="77777777" w:rsidR="00EB6C30" w:rsidRPr="00A826B9" w:rsidRDefault="00EB6C30" w:rsidP="00EB6C30">
            <w:pPr>
              <w:pStyle w:val="a0"/>
              <w:spacing w:before="0" w:after="60"/>
              <w:jc w:val="center"/>
              <w:rPr>
                <w:rFonts w:cs="Tahoma"/>
                <w:color w:val="FFFFFF" w:themeColor="background1"/>
              </w:rPr>
            </w:pPr>
            <w:r w:rsidRPr="00A826B9">
              <w:rPr>
                <w:rFonts w:cs="Tahoma"/>
                <w:color w:val="FFFFFF" w:themeColor="background1"/>
              </w:rPr>
              <w:t>Версия</w:t>
            </w:r>
          </w:p>
        </w:tc>
        <w:tc>
          <w:tcPr>
            <w:tcW w:w="598" w:type="pct"/>
            <w:shd w:val="clear" w:color="auto" w:fill="80BC48" w:themeFill="accent1"/>
          </w:tcPr>
          <w:p w14:paraId="7D55AE40" w14:textId="77777777" w:rsidR="00EB6C30" w:rsidRPr="00A826B9" w:rsidRDefault="00EB6C30" w:rsidP="00EB6C30">
            <w:pPr>
              <w:pStyle w:val="a0"/>
              <w:spacing w:before="0" w:after="60"/>
              <w:jc w:val="center"/>
              <w:rPr>
                <w:rFonts w:cs="Tahoma"/>
                <w:color w:val="FFFFFF" w:themeColor="background1"/>
              </w:rPr>
            </w:pPr>
            <w:r w:rsidRPr="00A826B9">
              <w:rPr>
                <w:rFonts w:cs="Tahoma"/>
                <w:color w:val="FFFFFF" w:themeColor="background1"/>
              </w:rPr>
              <w:t>Дата</w:t>
            </w:r>
          </w:p>
        </w:tc>
        <w:tc>
          <w:tcPr>
            <w:tcW w:w="988" w:type="pct"/>
            <w:shd w:val="clear" w:color="auto" w:fill="80BC48" w:themeFill="accent1"/>
          </w:tcPr>
          <w:p w14:paraId="5B0AC8F5" w14:textId="77777777" w:rsidR="00EB6C30" w:rsidRPr="00A826B9" w:rsidRDefault="00EB6C30" w:rsidP="00EB6C30">
            <w:pPr>
              <w:pStyle w:val="a0"/>
              <w:spacing w:before="0" w:after="60"/>
              <w:jc w:val="center"/>
              <w:rPr>
                <w:rFonts w:cs="Tahoma"/>
                <w:color w:val="FFFFFF" w:themeColor="background1"/>
              </w:rPr>
            </w:pPr>
            <w:r w:rsidRPr="00A826B9">
              <w:rPr>
                <w:rFonts w:cs="Tahoma"/>
                <w:color w:val="FFFFFF" w:themeColor="background1"/>
              </w:rPr>
              <w:t>Автор</w:t>
            </w:r>
          </w:p>
        </w:tc>
        <w:tc>
          <w:tcPr>
            <w:tcW w:w="2956" w:type="pct"/>
            <w:shd w:val="clear" w:color="auto" w:fill="80BC48" w:themeFill="accent1"/>
          </w:tcPr>
          <w:p w14:paraId="47CC34A6" w14:textId="77777777" w:rsidR="00EB6C30" w:rsidRPr="00A826B9" w:rsidRDefault="00EB6C30" w:rsidP="00EB6C30">
            <w:pPr>
              <w:pStyle w:val="a0"/>
              <w:spacing w:before="0" w:after="60"/>
              <w:jc w:val="center"/>
              <w:rPr>
                <w:rFonts w:cs="Tahoma"/>
                <w:color w:val="FFFFFF" w:themeColor="background1"/>
              </w:rPr>
            </w:pPr>
            <w:r w:rsidRPr="00A826B9">
              <w:rPr>
                <w:rFonts w:cs="Tahoma"/>
                <w:color w:val="FFFFFF" w:themeColor="background1"/>
              </w:rPr>
              <w:t>Описание</w:t>
            </w:r>
          </w:p>
        </w:tc>
      </w:tr>
      <w:tr w:rsidR="00EB6C30" w:rsidRPr="00A826B9" w14:paraId="1B3E2893" w14:textId="77777777" w:rsidTr="00654B55">
        <w:trPr>
          <w:jc w:val="right"/>
        </w:trPr>
        <w:tc>
          <w:tcPr>
            <w:tcW w:w="458" w:type="pct"/>
            <w:shd w:val="clear" w:color="auto" w:fill="D9D9D9"/>
          </w:tcPr>
          <w:p w14:paraId="7CE57C96" w14:textId="1E91E1FD" w:rsidR="00EB6C30" w:rsidRPr="00A826B9" w:rsidRDefault="00654B55" w:rsidP="00654B55">
            <w:pPr>
              <w:pStyle w:val="a0"/>
              <w:spacing w:before="0" w:after="60"/>
              <w:jc w:val="center"/>
              <w:rPr>
                <w:rFonts w:cs="Tahoma"/>
              </w:rPr>
            </w:pPr>
            <w:r w:rsidRPr="00A826B9">
              <w:rPr>
                <w:rFonts w:cs="Tahoma"/>
              </w:rPr>
              <w:t>5.6</w:t>
            </w:r>
            <w:r w:rsidR="00EB6C30" w:rsidRPr="00A826B9">
              <w:rPr>
                <w:rFonts w:cs="Tahoma"/>
              </w:rPr>
              <w:t>.</w:t>
            </w:r>
            <w:r w:rsidR="00E14B94">
              <w:rPr>
                <w:rFonts w:cs="Tahoma"/>
              </w:rPr>
              <w:t>2</w:t>
            </w:r>
          </w:p>
        </w:tc>
        <w:tc>
          <w:tcPr>
            <w:tcW w:w="598" w:type="pct"/>
            <w:shd w:val="clear" w:color="auto" w:fill="E6E6E6"/>
          </w:tcPr>
          <w:p w14:paraId="0AE98C78" w14:textId="27D0104F" w:rsidR="00EB6C30" w:rsidRPr="00A826B9" w:rsidRDefault="00D53EC9" w:rsidP="00654B55">
            <w:pPr>
              <w:pStyle w:val="a0"/>
              <w:spacing w:before="0" w:after="60"/>
              <w:jc w:val="center"/>
              <w:rPr>
                <w:rFonts w:cs="Tahoma"/>
                <w:lang w:val="en-US"/>
              </w:rPr>
            </w:pPr>
            <w:r>
              <w:rPr>
                <w:rFonts w:cs="Tahoma"/>
              </w:rPr>
              <w:t>0</w:t>
            </w:r>
            <w:r w:rsidR="00E14B94">
              <w:rPr>
                <w:rFonts w:cs="Tahoma"/>
              </w:rPr>
              <w:t>8</w:t>
            </w:r>
            <w:r w:rsidR="004675DF" w:rsidRPr="00A826B9">
              <w:rPr>
                <w:rFonts w:cs="Tahoma"/>
                <w:lang w:val="en-US"/>
              </w:rPr>
              <w:t>.</w:t>
            </w:r>
            <w:r w:rsidR="00654B55" w:rsidRPr="00A826B9">
              <w:rPr>
                <w:rFonts w:cs="Tahoma"/>
              </w:rPr>
              <w:t>0</w:t>
            </w:r>
            <w:r w:rsidR="00E14B94">
              <w:rPr>
                <w:rFonts w:cs="Tahoma"/>
              </w:rPr>
              <w:t>8</w:t>
            </w:r>
            <w:r w:rsidR="00E5218A" w:rsidRPr="00A826B9">
              <w:rPr>
                <w:rFonts w:cs="Tahoma"/>
                <w:lang w:val="en-US"/>
              </w:rPr>
              <w:t>.</w:t>
            </w:r>
            <w:r w:rsidR="00EB6C30" w:rsidRPr="00A826B9">
              <w:rPr>
                <w:rFonts w:cs="Tahoma"/>
              </w:rPr>
              <w:t>202</w:t>
            </w:r>
            <w:r w:rsidR="00654B55" w:rsidRPr="00A826B9">
              <w:rPr>
                <w:rFonts w:cs="Tahoma"/>
              </w:rPr>
              <w:t>5</w:t>
            </w:r>
          </w:p>
        </w:tc>
        <w:tc>
          <w:tcPr>
            <w:tcW w:w="988" w:type="pct"/>
            <w:shd w:val="clear" w:color="auto" w:fill="E6E6E6"/>
          </w:tcPr>
          <w:p w14:paraId="3CBE902A" w14:textId="46C7D13D" w:rsidR="00EB6C30" w:rsidRPr="00A826B9" w:rsidRDefault="00654B55" w:rsidP="00654B55">
            <w:pPr>
              <w:pStyle w:val="a0"/>
              <w:spacing w:before="0" w:after="60"/>
              <w:jc w:val="center"/>
              <w:rPr>
                <w:rFonts w:cs="Tahoma"/>
              </w:rPr>
            </w:pPr>
            <w:proofErr w:type="spellStart"/>
            <w:r w:rsidRPr="00A826B9">
              <w:rPr>
                <w:rFonts w:cs="Tahoma"/>
              </w:rPr>
              <w:t>Нормаматова</w:t>
            </w:r>
            <w:proofErr w:type="spellEnd"/>
            <w:r w:rsidRPr="00A826B9">
              <w:rPr>
                <w:rFonts w:cs="Tahoma"/>
              </w:rPr>
              <w:t xml:space="preserve"> Ю.Х.</w:t>
            </w:r>
          </w:p>
        </w:tc>
        <w:tc>
          <w:tcPr>
            <w:tcW w:w="2956" w:type="pct"/>
            <w:shd w:val="clear" w:color="auto" w:fill="E6E6E6"/>
          </w:tcPr>
          <w:p w14:paraId="75AD7A6A" w14:textId="17E16A08" w:rsidR="00EB6C30" w:rsidRPr="00A826B9" w:rsidRDefault="00EB6C30" w:rsidP="00EB6C30">
            <w:pPr>
              <w:pStyle w:val="a0"/>
              <w:spacing w:before="0" w:after="60"/>
              <w:rPr>
                <w:rFonts w:cs="Tahoma"/>
              </w:rPr>
            </w:pPr>
            <w:r w:rsidRPr="00A826B9">
              <w:rPr>
                <w:rFonts w:cs="Tahoma"/>
              </w:rPr>
              <w:t>Создание документа</w:t>
            </w:r>
          </w:p>
        </w:tc>
      </w:tr>
    </w:tbl>
    <w:p w14:paraId="6EC6DB29" w14:textId="617B9F9D" w:rsidR="00EB6C30" w:rsidRPr="00A826B9" w:rsidRDefault="00EB6C30">
      <w:pPr>
        <w:spacing w:before="0" w:after="0"/>
        <w:jc w:val="left"/>
        <w:rPr>
          <w:rFonts w:cs="Tahoma"/>
          <w:color w:val="82B527"/>
          <w:kern w:val="32"/>
          <w:sz w:val="48"/>
          <w:szCs w:val="48"/>
        </w:rPr>
      </w:pPr>
      <w:r w:rsidRPr="00A826B9">
        <w:rPr>
          <w:rFonts w:cs="Tahoma"/>
        </w:rPr>
        <w:br w:type="page"/>
      </w:r>
    </w:p>
    <w:p w14:paraId="77367844" w14:textId="4D27E91B" w:rsidR="00426ABC" w:rsidRPr="00A826B9" w:rsidRDefault="00BD5986" w:rsidP="00426ABC">
      <w:pPr>
        <w:pStyle w:val="af2"/>
        <w:rPr>
          <w:rFonts w:cs="Tahoma"/>
          <w:bCs w:val="0"/>
          <w:w w:val="100"/>
        </w:rPr>
      </w:pPr>
      <w:r w:rsidRPr="00A826B9">
        <w:rPr>
          <w:rFonts w:cs="Tahoma"/>
          <w:bCs w:val="0"/>
          <w:w w:val="100"/>
        </w:rPr>
        <w:lastRenderedPageBreak/>
        <w:t>Содержание</w:t>
      </w:r>
    </w:p>
    <w:p w14:paraId="59580EFB" w14:textId="0D9A0220" w:rsidR="00C53607" w:rsidRDefault="00872F3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826B9">
        <w:rPr>
          <w:rFonts w:cs="Tahoma"/>
          <w:b w:val="0"/>
        </w:rPr>
        <w:fldChar w:fldCharType="begin"/>
      </w:r>
      <w:r w:rsidRPr="00A826B9">
        <w:rPr>
          <w:rFonts w:cs="Tahoma"/>
          <w:b w:val="0"/>
        </w:rPr>
        <w:instrText xml:space="preserve"> TOC \o "1-3" \h \z \u </w:instrText>
      </w:r>
      <w:r w:rsidRPr="00A826B9">
        <w:rPr>
          <w:rFonts w:cs="Tahoma"/>
          <w:b w:val="0"/>
        </w:rPr>
        <w:fldChar w:fldCharType="separate"/>
      </w:r>
      <w:hyperlink w:anchor="_Toc205552692" w:history="1">
        <w:r w:rsidR="00C53607" w:rsidRPr="002F57F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53607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C53607" w:rsidRPr="002F57F8">
          <w:rPr>
            <w:rStyle w:val="a8"/>
            <w:rFonts w:cs="Tahoma"/>
          </w:rPr>
          <w:t>Общие сведения</w:t>
        </w:r>
        <w:r w:rsidR="00C53607">
          <w:rPr>
            <w:webHidden/>
          </w:rPr>
          <w:tab/>
        </w:r>
        <w:r w:rsidR="00C53607">
          <w:rPr>
            <w:webHidden/>
          </w:rPr>
          <w:fldChar w:fldCharType="begin"/>
        </w:r>
        <w:r w:rsidR="00C53607">
          <w:rPr>
            <w:webHidden/>
          </w:rPr>
          <w:instrText xml:space="preserve"> PAGEREF _Toc205552692 \h </w:instrText>
        </w:r>
        <w:r w:rsidR="00C53607">
          <w:rPr>
            <w:webHidden/>
          </w:rPr>
        </w:r>
        <w:r w:rsidR="00C53607">
          <w:rPr>
            <w:webHidden/>
          </w:rPr>
          <w:fldChar w:fldCharType="separate"/>
        </w:r>
        <w:r w:rsidR="00C53607">
          <w:rPr>
            <w:webHidden/>
          </w:rPr>
          <w:t>4</w:t>
        </w:r>
        <w:r w:rsidR="00C53607">
          <w:rPr>
            <w:webHidden/>
          </w:rPr>
          <w:fldChar w:fldCharType="end"/>
        </w:r>
      </w:hyperlink>
    </w:p>
    <w:p w14:paraId="224388E7" w14:textId="7C4D6C7D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693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Официальное наименование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3E7D7F8" w14:textId="7D94BA94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694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Описание функциональности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54F499" w14:textId="594726E0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695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Функциональное назначение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6387191" w14:textId="5BE0C092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696" w:history="1">
        <w:r w:rsidRPr="002F57F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  <w:rFonts w:cs="Tahoma"/>
          </w:rPr>
          <w:t>Кратко о релизе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_Toc205552696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E69954E" w14:textId="6FB8BA3E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697" w:history="1">
        <w:r w:rsidRPr="002F57F8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</w:rPr>
          <w:t>Что нового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_Toc205552697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3918BB6" w14:textId="20B93BF9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698" w:history="1">
        <w:r w:rsidRPr="002F57F8">
          <w:rPr>
            <w:rStyle w:val="a8"/>
            <w:lang w:eastAsia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  <w:lang w:eastAsia="en-US"/>
          </w:rPr>
          <w:t>Выполненные изменения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1A96557" w14:textId="60C6213E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699" w:history="1">
        <w:r w:rsidRPr="002F57F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  <w:rFonts w:cs="Tahoma"/>
          </w:rPr>
          <w:t>Обратно несовместимые изменения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_Toc205552699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AA17220" w14:textId="201F53C8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00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Обратно несовместимые изменения приложения СУС/ЭЖКО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EA42651" w14:textId="1812ED55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01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Обратно несовместимые изменения приложения КПЭ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A5EDDEB" w14:textId="6EC722F7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702" w:history="1">
        <w:r w:rsidRPr="002F57F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  <w:rFonts w:cs="Tahoma"/>
          </w:rPr>
          <w:t>Изменения в работе отдельных сервисов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474812D" w14:textId="45BA2624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03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 xml:space="preserve">Изменения в работе сервисов </w:t>
        </w:r>
        <w:r w:rsidRPr="002F57F8">
          <w:rPr>
            <w:rStyle w:val="a8"/>
            <w:rFonts w:cs="Tahoma"/>
            <w:noProof/>
            <w:lang w:val="en-US"/>
          </w:rPr>
          <w:t>C</w:t>
        </w:r>
        <w:r w:rsidRPr="002F57F8">
          <w:rPr>
            <w:rStyle w:val="a8"/>
            <w:rFonts w:cs="Tahoma"/>
            <w:noProof/>
          </w:rPr>
          <w:t>УС/ЭЖКО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8C581E" w14:textId="2B435BAD" w:rsidR="00C53607" w:rsidRDefault="00C5360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04" w:history="1">
        <w:r w:rsidRPr="002F57F8">
          <w:rPr>
            <w:rStyle w:val="a8"/>
            <w:rFonts w:cs="Tahoma"/>
            <w:noProof/>
          </w:rPr>
          <w:t>6.1.1.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noProof/>
          </w:rPr>
          <w:t>ejco-universalstorage-adapter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71D364A" w14:textId="4F7940B5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05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Изменения в работе сервисов КПЭ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6B881FB" w14:textId="1054C1F0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706" w:history="1">
        <w:r w:rsidRPr="002F57F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  <w:rFonts w:cs="Tahoma"/>
          </w:rPr>
          <w:t>Изменения в конфигурации сервисов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F5F76DE" w14:textId="1CC76C03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07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Изменения в переменных окружения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C5FDFB7" w14:textId="4E32B46D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708" w:history="1">
        <w:r w:rsidRPr="002F57F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  <w:rFonts w:cs="Tahoma"/>
          </w:rPr>
          <w:t>Исправленные дефекты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5164ABD" w14:textId="6D675EB3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709" w:history="1">
        <w:r w:rsidRPr="002F57F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  <w:rFonts w:cs="Tahoma"/>
          </w:rPr>
          <w:t>Сервисы и компоненты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33E3E00" w14:textId="35D39334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10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Добавленные сервисы и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5DD8441" w14:textId="26DF2883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11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Измененные сервисы и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E278E01" w14:textId="61C5B45A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12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noProof/>
          </w:rPr>
          <w:t>Устаревающие сервисы и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E7F6E6B" w14:textId="662FA1ED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13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noProof/>
          </w:rPr>
          <w:t>Исключенные сервисы и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BBF3D" w14:textId="30BE593C" w:rsidR="00C53607" w:rsidRDefault="00C5360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5552714" w:history="1">
        <w:r w:rsidRPr="002F57F8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F57F8">
          <w:rPr>
            <w:rStyle w:val="a8"/>
            <w:rFonts w:cs="Tahoma"/>
            <w:noProof/>
          </w:rPr>
          <w:t>Полный список сервисов и компонентов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_Toc205552714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2A43BC2" w14:textId="647D7701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715" w:history="1">
        <w:r w:rsidRPr="002F57F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  <w:rFonts w:cs="Tahoma"/>
          </w:rPr>
          <w:t>Совместимость с Платформой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1956EF3" w14:textId="3191D8DE" w:rsidR="00C53607" w:rsidRDefault="00C5360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05552716" w:history="1">
        <w:r w:rsidRPr="002F57F8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Pr="002F57F8">
          <w:rPr>
            <w:rStyle w:val="a8"/>
            <w:rFonts w:cs="Tahoma"/>
          </w:rPr>
          <w:t>Контакты технической поддержки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_Toc205552716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ECE1FD5" w14:textId="5656C1DD" w:rsidR="00BB6956" w:rsidRPr="00A826B9" w:rsidRDefault="00872F37" w:rsidP="00BB6956">
      <w:pPr>
        <w:pStyle w:val="a0"/>
        <w:rPr>
          <w:rFonts w:cs="Tahoma"/>
        </w:rPr>
      </w:pPr>
      <w:r w:rsidRPr="00A826B9">
        <w:rPr>
          <w:rFonts w:cs="Tahoma"/>
        </w:rPr>
        <w:fldChar w:fldCharType="end"/>
      </w:r>
    </w:p>
    <w:p w14:paraId="44ADBF34" w14:textId="6DDF1295" w:rsidR="00BB6956" w:rsidRPr="00A826B9" w:rsidRDefault="00BB6956" w:rsidP="00BB6956">
      <w:pPr>
        <w:pStyle w:val="a0"/>
        <w:rPr>
          <w:rFonts w:cs="Tahoma"/>
        </w:rPr>
      </w:pPr>
    </w:p>
    <w:p w14:paraId="21D8CFA6" w14:textId="1103FD69" w:rsidR="00BB6956" w:rsidRPr="00A826B9" w:rsidRDefault="00BB6956" w:rsidP="00BB6956">
      <w:pPr>
        <w:pStyle w:val="a0"/>
        <w:rPr>
          <w:rFonts w:cs="Tahoma"/>
        </w:rPr>
      </w:pPr>
    </w:p>
    <w:p w14:paraId="611D70F8" w14:textId="4183D367" w:rsidR="00BB6956" w:rsidRPr="00A826B9" w:rsidRDefault="00BB6956" w:rsidP="00BB6956">
      <w:pPr>
        <w:pStyle w:val="a0"/>
        <w:rPr>
          <w:rFonts w:cs="Tahoma"/>
        </w:rPr>
      </w:pPr>
    </w:p>
    <w:p w14:paraId="7951F32D" w14:textId="57EB009B" w:rsidR="00BB6956" w:rsidRPr="00A826B9" w:rsidRDefault="00BB6956" w:rsidP="00BB6956">
      <w:pPr>
        <w:pStyle w:val="a0"/>
        <w:rPr>
          <w:rFonts w:cs="Tahoma"/>
        </w:rPr>
      </w:pPr>
    </w:p>
    <w:p w14:paraId="6D830C81" w14:textId="578394AB" w:rsidR="00BB6956" w:rsidRPr="00A826B9" w:rsidRDefault="00BB6956" w:rsidP="00BB6956">
      <w:pPr>
        <w:pStyle w:val="a0"/>
        <w:rPr>
          <w:rFonts w:cs="Tahoma"/>
        </w:rPr>
      </w:pPr>
    </w:p>
    <w:p w14:paraId="6DEB3BDC" w14:textId="74645BA8" w:rsidR="00BB6956" w:rsidRPr="00A826B9" w:rsidRDefault="00BB6956" w:rsidP="00BB6956">
      <w:pPr>
        <w:pStyle w:val="a0"/>
        <w:rPr>
          <w:rFonts w:cs="Tahoma"/>
        </w:rPr>
      </w:pPr>
    </w:p>
    <w:p w14:paraId="491D3C3C" w14:textId="019C9B8C" w:rsidR="00BB6956" w:rsidRPr="00A826B9" w:rsidRDefault="00BB6956" w:rsidP="00BB6956">
      <w:pPr>
        <w:pStyle w:val="a0"/>
        <w:rPr>
          <w:rFonts w:cs="Tahoma"/>
        </w:rPr>
      </w:pPr>
    </w:p>
    <w:p w14:paraId="700803DA" w14:textId="7E88B2A9" w:rsidR="00BB6956" w:rsidRPr="00A826B9" w:rsidRDefault="00BB6956" w:rsidP="00BB6956">
      <w:pPr>
        <w:pStyle w:val="a0"/>
        <w:rPr>
          <w:rFonts w:cs="Tahoma"/>
        </w:rPr>
      </w:pPr>
    </w:p>
    <w:p w14:paraId="4A515559" w14:textId="77777777" w:rsidR="00510F49" w:rsidRPr="00A826B9" w:rsidRDefault="00510F49" w:rsidP="00BB6956">
      <w:pPr>
        <w:pStyle w:val="a0"/>
        <w:rPr>
          <w:rFonts w:cs="Tahoma"/>
        </w:rPr>
      </w:pPr>
    </w:p>
    <w:p w14:paraId="6653F007" w14:textId="7CA55C2D" w:rsidR="00C83621" w:rsidRPr="00A826B9" w:rsidRDefault="00E311D0" w:rsidP="00C83621">
      <w:pPr>
        <w:pStyle w:val="1"/>
        <w:rPr>
          <w:rFonts w:cs="Tahoma"/>
          <w:w w:val="100"/>
        </w:rPr>
      </w:pPr>
      <w:bookmarkStart w:id="4" w:name="_Toc205552692"/>
      <w:r w:rsidRPr="00A826B9">
        <w:rPr>
          <w:rFonts w:cs="Tahoma"/>
          <w:w w:val="100"/>
        </w:rPr>
        <w:lastRenderedPageBreak/>
        <w:t>Общие сведения</w:t>
      </w:r>
      <w:bookmarkEnd w:id="4"/>
    </w:p>
    <w:p w14:paraId="0E20D9A0" w14:textId="77777777" w:rsidR="00654B55" w:rsidRPr="00A826B9" w:rsidRDefault="00654B55" w:rsidP="00654B55">
      <w:pPr>
        <w:pStyle w:val="2"/>
        <w:tabs>
          <w:tab w:val="left" w:pos="1134"/>
        </w:tabs>
        <w:rPr>
          <w:rFonts w:cs="Tahoma"/>
        </w:rPr>
      </w:pPr>
      <w:bookmarkStart w:id="5" w:name="_Toc196741878"/>
      <w:bookmarkStart w:id="6" w:name="_Toc205552693"/>
      <w:r w:rsidRPr="00A826B9">
        <w:rPr>
          <w:rFonts w:cs="Tahoma"/>
        </w:rPr>
        <w:t>Официальное наименование</w:t>
      </w:r>
      <w:bookmarkEnd w:id="5"/>
      <w:bookmarkEnd w:id="6"/>
    </w:p>
    <w:p w14:paraId="1D4982AE" w14:textId="77777777" w:rsidR="00654B55" w:rsidRPr="00A826B9" w:rsidRDefault="00654B55" w:rsidP="00654B55">
      <w:pPr>
        <w:pStyle w:val="a0"/>
        <w:rPr>
          <w:rFonts w:cs="Tahoma"/>
          <w:szCs w:val="20"/>
        </w:rPr>
      </w:pPr>
      <w:r w:rsidRPr="00A826B9">
        <w:rPr>
          <w:rFonts w:cs="Tahoma"/>
          <w:szCs w:val="20"/>
        </w:rPr>
        <w:t xml:space="preserve">Полное официальное наименование </w:t>
      </w:r>
      <w:r w:rsidRPr="00A826B9">
        <w:rPr>
          <w:rFonts w:cs="Tahoma"/>
        </w:rPr>
        <w:t>—</w:t>
      </w:r>
      <w:r w:rsidRPr="00A826B9">
        <w:rPr>
          <w:rFonts w:cs="Tahoma"/>
          <w:szCs w:val="20"/>
        </w:rPr>
        <w:t xml:space="preserve"> </w:t>
      </w:r>
      <w:proofErr w:type="spellStart"/>
      <w:r w:rsidRPr="00A826B9">
        <w:rPr>
          <w:rFonts w:cs="Tahoma"/>
          <w:b/>
          <w:szCs w:val="20"/>
          <w:lang w:val="en-US"/>
        </w:rPr>
        <w:t>Zyfra</w:t>
      </w:r>
      <w:proofErr w:type="spellEnd"/>
      <w:r w:rsidRPr="00A826B9">
        <w:rPr>
          <w:rFonts w:cs="Tahoma"/>
          <w:b/>
          <w:szCs w:val="20"/>
        </w:rPr>
        <w:t xml:space="preserve"> </w:t>
      </w:r>
      <w:r w:rsidRPr="00A826B9">
        <w:rPr>
          <w:rFonts w:cs="Tahoma"/>
          <w:b/>
          <w:szCs w:val="20"/>
          <w:lang w:val="en-US"/>
        </w:rPr>
        <w:t>Smart</w:t>
      </w:r>
      <w:r w:rsidRPr="00A826B9">
        <w:rPr>
          <w:rFonts w:cs="Tahoma"/>
          <w:b/>
          <w:szCs w:val="20"/>
        </w:rPr>
        <w:t xml:space="preserve"> </w:t>
      </w:r>
      <w:r w:rsidRPr="00A826B9">
        <w:rPr>
          <w:rFonts w:cs="Tahoma"/>
          <w:b/>
          <w:szCs w:val="20"/>
          <w:lang w:val="en-US"/>
        </w:rPr>
        <w:t>Plant</w:t>
      </w:r>
      <w:r w:rsidRPr="00A826B9">
        <w:rPr>
          <w:rFonts w:cs="Tahoma"/>
          <w:b/>
          <w:szCs w:val="20"/>
        </w:rPr>
        <w:t xml:space="preserve"> </w:t>
      </w:r>
      <w:r w:rsidRPr="00A826B9">
        <w:rPr>
          <w:rFonts w:cs="Tahoma"/>
          <w:b/>
          <w:szCs w:val="20"/>
          <w:lang w:val="en-US"/>
        </w:rPr>
        <w:t>Monitoring</w:t>
      </w:r>
      <w:r w:rsidRPr="00A826B9">
        <w:rPr>
          <w:rFonts w:cs="Tahoma"/>
          <w:szCs w:val="20"/>
        </w:rPr>
        <w:t>/</w:t>
      </w:r>
      <w:r w:rsidRPr="00A826B9">
        <w:rPr>
          <w:rFonts w:cs="Tahoma"/>
          <w:b/>
          <w:szCs w:val="20"/>
        </w:rPr>
        <w:t xml:space="preserve"> Интеллектуальное управление событиями на производстве</w:t>
      </w:r>
      <w:r w:rsidRPr="00A826B9">
        <w:rPr>
          <w:rFonts w:cs="Tahoma"/>
          <w:szCs w:val="20"/>
        </w:rPr>
        <w:t>.</w:t>
      </w:r>
    </w:p>
    <w:p w14:paraId="2826FF7D" w14:textId="77777777" w:rsidR="00654B55" w:rsidRPr="00A826B9" w:rsidRDefault="00654B55" w:rsidP="00654B55">
      <w:pPr>
        <w:pStyle w:val="2"/>
        <w:rPr>
          <w:rFonts w:cs="Tahoma"/>
        </w:rPr>
      </w:pPr>
      <w:bookmarkStart w:id="7" w:name="_Toc196741879"/>
      <w:bookmarkStart w:id="8" w:name="_Toc205552694"/>
      <w:r w:rsidRPr="00A826B9">
        <w:rPr>
          <w:rFonts w:cs="Tahoma"/>
        </w:rPr>
        <w:t>Описание функциональности приложения</w:t>
      </w:r>
      <w:bookmarkEnd w:id="7"/>
      <w:bookmarkEnd w:id="8"/>
    </w:p>
    <w:p w14:paraId="7B2433AD" w14:textId="2DB74A73" w:rsidR="00654B55" w:rsidRPr="00A826B9" w:rsidRDefault="00654B55" w:rsidP="00654B55">
      <w:pPr>
        <w:pStyle w:val="afffa"/>
        <w:rPr>
          <w:rFonts w:cs="Tahoma"/>
          <w:b w:val="0"/>
        </w:rPr>
      </w:pPr>
      <w:proofErr w:type="spellStart"/>
      <w:r w:rsidRPr="00A826B9">
        <w:rPr>
          <w:rFonts w:cs="Tahoma"/>
        </w:rPr>
        <w:t>Zyfra</w:t>
      </w:r>
      <w:proofErr w:type="spellEnd"/>
      <w:r w:rsidRPr="00A826B9">
        <w:rPr>
          <w:rFonts w:cs="Tahoma"/>
        </w:rPr>
        <w:t xml:space="preserve"> </w:t>
      </w:r>
      <w:proofErr w:type="spellStart"/>
      <w:r w:rsidRPr="00A826B9">
        <w:rPr>
          <w:rFonts w:cs="Tahoma"/>
        </w:rPr>
        <w:t>Smart</w:t>
      </w:r>
      <w:proofErr w:type="spellEnd"/>
      <w:r w:rsidRPr="00A826B9">
        <w:rPr>
          <w:rFonts w:cs="Tahoma"/>
        </w:rPr>
        <w:t xml:space="preserve"> </w:t>
      </w:r>
      <w:proofErr w:type="spellStart"/>
      <w:r w:rsidRPr="00A826B9">
        <w:rPr>
          <w:rFonts w:cs="Tahoma"/>
        </w:rPr>
        <w:t>Plant</w:t>
      </w:r>
      <w:proofErr w:type="spellEnd"/>
      <w:r w:rsidRPr="00A826B9">
        <w:rPr>
          <w:rFonts w:cs="Tahoma"/>
        </w:rPr>
        <w:t xml:space="preserve"> </w:t>
      </w:r>
      <w:proofErr w:type="spellStart"/>
      <w:r w:rsidRPr="00A826B9">
        <w:rPr>
          <w:rFonts w:cs="Tahoma"/>
        </w:rPr>
        <w:t>Monitoring</w:t>
      </w:r>
      <w:proofErr w:type="spellEnd"/>
      <w:r w:rsidRPr="00A826B9">
        <w:rPr>
          <w:rFonts w:cs="Tahoma"/>
          <w:b w:val="0"/>
        </w:rPr>
        <w:t xml:space="preserve"> </w:t>
      </w:r>
      <w:r w:rsidRPr="00A826B9">
        <w:rPr>
          <w:rFonts w:cs="Tahoma"/>
        </w:rPr>
        <w:t>—</w:t>
      </w:r>
      <w:r w:rsidRPr="00A826B9">
        <w:rPr>
          <w:rFonts w:cs="Tahoma"/>
          <w:b w:val="0"/>
        </w:rPr>
        <w:t xml:space="preserve"> система обеспечения эффективного интеллектуального управления производством за счет автоматизации процессов формирования производственных задач и распоряжений, мониторинга и регистрации отклонений в работе, автоматического формирования событий и работ по устранению простоев, расчета и прогнозирования эффективного режима работы оборудования производственных объектов, контроля запаса по качеству выпускаемой продукции, с автоматическим формированием отчетности по всем перечисленным процессам.</w:t>
      </w:r>
    </w:p>
    <w:p w14:paraId="54F285A7" w14:textId="77777777" w:rsidR="00654B55" w:rsidRPr="00A826B9" w:rsidRDefault="00654B55" w:rsidP="00654B55">
      <w:pPr>
        <w:pStyle w:val="a0"/>
        <w:rPr>
          <w:rFonts w:cs="Tahoma"/>
        </w:rPr>
      </w:pPr>
      <w:r w:rsidRPr="00A826B9">
        <w:rPr>
          <w:rFonts w:cs="Tahoma"/>
        </w:rPr>
        <w:t xml:space="preserve">Продукт </w:t>
      </w:r>
      <w:r w:rsidRPr="00A826B9">
        <w:rPr>
          <w:rFonts w:cs="Tahoma"/>
          <w:b/>
        </w:rPr>
        <w:t>Z-SPM</w:t>
      </w:r>
      <w:r w:rsidRPr="00A826B9">
        <w:rPr>
          <w:rFonts w:cs="Tahoma"/>
        </w:rPr>
        <w:t xml:space="preserve"> поставляется в составе двух приложений:</w:t>
      </w:r>
    </w:p>
    <w:p w14:paraId="76FE38D9" w14:textId="77777777" w:rsidR="00654B55" w:rsidRPr="00A826B9" w:rsidRDefault="00654B55" w:rsidP="00F00EE1">
      <w:pPr>
        <w:pStyle w:val="a0"/>
        <w:numPr>
          <w:ilvl w:val="0"/>
          <w:numId w:val="3"/>
        </w:numPr>
        <w:rPr>
          <w:rFonts w:cs="Tahoma"/>
        </w:rPr>
      </w:pPr>
      <w:r w:rsidRPr="00A826B9">
        <w:rPr>
          <w:rFonts w:cs="Tahoma"/>
        </w:rPr>
        <w:t>ЭЖКО/СУС</w:t>
      </w:r>
    </w:p>
    <w:p w14:paraId="6BAFDE5D" w14:textId="2155738A" w:rsidR="00654B55" w:rsidRPr="00A826B9" w:rsidRDefault="00654B55" w:rsidP="00F00EE1">
      <w:pPr>
        <w:pStyle w:val="a0"/>
        <w:numPr>
          <w:ilvl w:val="0"/>
          <w:numId w:val="3"/>
        </w:numPr>
        <w:rPr>
          <w:rFonts w:cs="Tahoma"/>
        </w:rPr>
      </w:pPr>
      <w:r w:rsidRPr="00A826B9">
        <w:rPr>
          <w:rFonts w:cs="Tahoma"/>
        </w:rPr>
        <w:t>КПЭ</w:t>
      </w:r>
    </w:p>
    <w:p w14:paraId="36DF68D0" w14:textId="77777777" w:rsidR="00654B55" w:rsidRPr="00A826B9" w:rsidRDefault="00654B55" w:rsidP="00654B55">
      <w:pPr>
        <w:pStyle w:val="2"/>
        <w:tabs>
          <w:tab w:val="left" w:pos="1134"/>
          <w:tab w:val="left" w:pos="1276"/>
        </w:tabs>
        <w:rPr>
          <w:rFonts w:cs="Tahoma"/>
        </w:rPr>
      </w:pPr>
      <w:bookmarkStart w:id="9" w:name="_Toc196741880"/>
      <w:bookmarkStart w:id="10" w:name="_Toc205552695"/>
      <w:r w:rsidRPr="00A826B9">
        <w:rPr>
          <w:rFonts w:cs="Tahoma"/>
        </w:rPr>
        <w:t>Функциональное назначение</w:t>
      </w:r>
      <w:bookmarkEnd w:id="9"/>
      <w:bookmarkEnd w:id="10"/>
    </w:p>
    <w:p w14:paraId="33C4BBDF" w14:textId="77777777" w:rsidR="00654B55" w:rsidRPr="00A826B9" w:rsidRDefault="00654B55" w:rsidP="00F00EE1">
      <w:pPr>
        <w:pStyle w:val="aff3"/>
        <w:numPr>
          <w:ilvl w:val="0"/>
          <w:numId w:val="4"/>
        </w:numPr>
        <w:spacing w:before="0" w:after="200"/>
        <w:rPr>
          <w:rStyle w:val="affb"/>
          <w:rFonts w:cs="Tahoma"/>
          <w:b w:val="0"/>
        </w:rPr>
      </w:pPr>
      <w:r w:rsidRPr="00A826B9">
        <w:rPr>
          <w:rStyle w:val="affb"/>
          <w:rFonts w:cs="Tahoma"/>
          <w:b w:val="0"/>
        </w:rPr>
        <w:t>Обеспечение оперативности предоставления информации по отклонениям, состоянию производственных объектов, бригад на сменах и показателей производства.</w:t>
      </w:r>
    </w:p>
    <w:p w14:paraId="1D68185B" w14:textId="77777777" w:rsidR="00654B55" w:rsidRPr="00A826B9" w:rsidRDefault="00654B55" w:rsidP="00F00EE1">
      <w:pPr>
        <w:pStyle w:val="aff3"/>
        <w:numPr>
          <w:ilvl w:val="0"/>
          <w:numId w:val="4"/>
        </w:numPr>
        <w:spacing w:before="0" w:after="200"/>
        <w:rPr>
          <w:rStyle w:val="affb"/>
          <w:rFonts w:cs="Tahoma"/>
          <w:b w:val="0"/>
        </w:rPr>
      </w:pPr>
      <w:r w:rsidRPr="00A826B9">
        <w:rPr>
          <w:rStyle w:val="affb"/>
          <w:rFonts w:cs="Tahoma"/>
          <w:b w:val="0"/>
        </w:rPr>
        <w:t>Обеспечение достоверности предоставляемой информации.</w:t>
      </w:r>
    </w:p>
    <w:p w14:paraId="3D7B1355" w14:textId="77777777" w:rsidR="00654B55" w:rsidRPr="00A826B9" w:rsidRDefault="00654B55" w:rsidP="00F00EE1">
      <w:pPr>
        <w:pStyle w:val="aff3"/>
        <w:numPr>
          <w:ilvl w:val="0"/>
          <w:numId w:val="4"/>
        </w:numPr>
        <w:spacing w:before="0" w:after="200"/>
        <w:rPr>
          <w:rStyle w:val="affb"/>
          <w:rFonts w:cs="Tahoma"/>
          <w:b w:val="0"/>
        </w:rPr>
      </w:pPr>
      <w:r w:rsidRPr="00A826B9">
        <w:rPr>
          <w:rStyle w:val="affb"/>
          <w:rFonts w:cs="Tahoma"/>
          <w:b w:val="0"/>
        </w:rPr>
        <w:t>Обеспечение прослеживаемости и прозрачности процесса контроля производства.</w:t>
      </w:r>
    </w:p>
    <w:p w14:paraId="7B3EC879" w14:textId="329DB794" w:rsidR="00C83621" w:rsidRPr="00A826B9" w:rsidRDefault="00C83621" w:rsidP="00C83621">
      <w:pPr>
        <w:pStyle w:val="a0"/>
        <w:rPr>
          <w:rFonts w:cs="Tahoma"/>
        </w:rPr>
      </w:pPr>
    </w:p>
    <w:p w14:paraId="679878B6" w14:textId="389885DD" w:rsidR="00C83621" w:rsidRPr="00A826B9" w:rsidRDefault="00C83621" w:rsidP="00C83621">
      <w:pPr>
        <w:pStyle w:val="a0"/>
        <w:rPr>
          <w:rFonts w:cs="Tahoma"/>
        </w:rPr>
      </w:pPr>
    </w:p>
    <w:p w14:paraId="4E543F88" w14:textId="562B8F45" w:rsidR="00C83621" w:rsidRPr="00A826B9" w:rsidRDefault="00C83621" w:rsidP="00C83621">
      <w:pPr>
        <w:pStyle w:val="a0"/>
        <w:rPr>
          <w:rFonts w:cs="Tahoma"/>
        </w:rPr>
      </w:pPr>
    </w:p>
    <w:p w14:paraId="60243297" w14:textId="719496DF" w:rsidR="00C83621" w:rsidRPr="00A826B9" w:rsidRDefault="00C83621" w:rsidP="00C83621">
      <w:pPr>
        <w:pStyle w:val="a0"/>
        <w:rPr>
          <w:rFonts w:cs="Tahoma"/>
        </w:rPr>
      </w:pPr>
    </w:p>
    <w:p w14:paraId="6C6CDB6D" w14:textId="66456620" w:rsidR="00C83621" w:rsidRPr="00A826B9" w:rsidRDefault="00C83621" w:rsidP="00C83621">
      <w:pPr>
        <w:pStyle w:val="a0"/>
        <w:rPr>
          <w:rFonts w:cs="Tahoma"/>
        </w:rPr>
      </w:pPr>
    </w:p>
    <w:p w14:paraId="0F6BC3CD" w14:textId="158E0121" w:rsidR="00C83621" w:rsidRPr="00A826B9" w:rsidRDefault="00C83621" w:rsidP="00C83621">
      <w:pPr>
        <w:pStyle w:val="a0"/>
        <w:rPr>
          <w:rFonts w:cs="Tahoma"/>
        </w:rPr>
      </w:pPr>
    </w:p>
    <w:p w14:paraId="03CE1A4C" w14:textId="1000E068" w:rsidR="00C83621" w:rsidRPr="00A826B9" w:rsidRDefault="00C83621" w:rsidP="00C83621">
      <w:pPr>
        <w:pStyle w:val="a0"/>
        <w:rPr>
          <w:rFonts w:cs="Tahoma"/>
        </w:rPr>
      </w:pPr>
    </w:p>
    <w:p w14:paraId="0CADBA32" w14:textId="4491E7CA" w:rsidR="00C83621" w:rsidRPr="00A826B9" w:rsidRDefault="00C83621" w:rsidP="00C83621">
      <w:pPr>
        <w:pStyle w:val="a0"/>
        <w:rPr>
          <w:rFonts w:cs="Tahoma"/>
        </w:rPr>
      </w:pPr>
    </w:p>
    <w:p w14:paraId="2C760CEC" w14:textId="7C2E3E02" w:rsidR="00C83621" w:rsidRPr="00A826B9" w:rsidRDefault="00C83621" w:rsidP="00C83621">
      <w:pPr>
        <w:pStyle w:val="a0"/>
        <w:rPr>
          <w:rFonts w:cs="Tahoma"/>
        </w:rPr>
      </w:pPr>
    </w:p>
    <w:p w14:paraId="150DDF85" w14:textId="26C15635" w:rsidR="00C83621" w:rsidRPr="00A826B9" w:rsidRDefault="00C83621" w:rsidP="00C83621">
      <w:pPr>
        <w:pStyle w:val="a0"/>
        <w:rPr>
          <w:rFonts w:cs="Tahoma"/>
        </w:rPr>
      </w:pPr>
    </w:p>
    <w:p w14:paraId="6214EB45" w14:textId="2DD4785F" w:rsidR="00C83621" w:rsidRPr="00A826B9" w:rsidRDefault="00C83621" w:rsidP="00C83621">
      <w:pPr>
        <w:pStyle w:val="a0"/>
        <w:rPr>
          <w:rFonts w:cs="Tahoma"/>
        </w:rPr>
      </w:pPr>
    </w:p>
    <w:p w14:paraId="4B1A8E6E" w14:textId="7B830A60" w:rsidR="00C83621" w:rsidRPr="00A826B9" w:rsidRDefault="00C83621" w:rsidP="00C83621">
      <w:pPr>
        <w:pStyle w:val="a0"/>
        <w:rPr>
          <w:rFonts w:cs="Tahoma"/>
        </w:rPr>
      </w:pPr>
    </w:p>
    <w:p w14:paraId="6D31EC93" w14:textId="7523628E" w:rsidR="00654B55" w:rsidRPr="00A826B9" w:rsidRDefault="00654B55" w:rsidP="00C83621">
      <w:pPr>
        <w:pStyle w:val="a0"/>
        <w:rPr>
          <w:rFonts w:cs="Tahoma"/>
        </w:rPr>
      </w:pPr>
    </w:p>
    <w:p w14:paraId="6988D041" w14:textId="77777777" w:rsidR="00654B55" w:rsidRPr="00A826B9" w:rsidRDefault="00654B55" w:rsidP="00C83621">
      <w:pPr>
        <w:pStyle w:val="a0"/>
        <w:rPr>
          <w:rFonts w:cs="Tahoma"/>
        </w:rPr>
      </w:pPr>
    </w:p>
    <w:p w14:paraId="0DDC78FC" w14:textId="522B5F69" w:rsidR="00C83621" w:rsidRPr="00A826B9" w:rsidRDefault="009E3960" w:rsidP="00C83621">
      <w:pPr>
        <w:pStyle w:val="1"/>
        <w:rPr>
          <w:rFonts w:cs="Tahoma"/>
        </w:rPr>
      </w:pPr>
      <w:bookmarkStart w:id="11" w:name="_Toc205552696"/>
      <w:r>
        <w:rPr>
          <w:rFonts w:cs="Tahoma"/>
        </w:rPr>
        <w:lastRenderedPageBreak/>
        <w:t>Кратко</w:t>
      </w:r>
      <w:r w:rsidR="00C83621" w:rsidRPr="00A826B9">
        <w:rPr>
          <w:rFonts w:cs="Tahoma"/>
        </w:rPr>
        <w:t xml:space="preserve"> о релизе</w:t>
      </w:r>
      <w:bookmarkEnd w:id="11"/>
    </w:p>
    <w:p w14:paraId="57049E95" w14:textId="2F224F91" w:rsidR="00654B55" w:rsidRPr="00A826B9" w:rsidRDefault="00E14B94" w:rsidP="00654B55">
      <w:pPr>
        <w:pStyle w:val="a0"/>
        <w:rPr>
          <w:rFonts w:cs="Tahoma"/>
        </w:rPr>
      </w:pPr>
      <w:r>
        <w:rPr>
          <w:rFonts w:cs="Tahoma"/>
        </w:rPr>
        <w:t>8</w:t>
      </w:r>
      <w:r w:rsidR="00654B55" w:rsidRPr="00A826B9">
        <w:rPr>
          <w:rFonts w:cs="Tahoma"/>
        </w:rPr>
        <w:t xml:space="preserve"> </w:t>
      </w:r>
      <w:r>
        <w:rPr>
          <w:rFonts w:cs="Tahoma"/>
        </w:rPr>
        <w:t>августа</w:t>
      </w:r>
      <w:r w:rsidR="00654B55" w:rsidRPr="00A826B9">
        <w:rPr>
          <w:rFonts w:cs="Tahoma"/>
        </w:rPr>
        <w:t xml:space="preserve"> 2025 года вышла новая версия </w:t>
      </w:r>
      <w:proofErr w:type="spellStart"/>
      <w:r w:rsidR="00654B55" w:rsidRPr="00A826B9">
        <w:rPr>
          <w:rFonts w:cs="Tahoma"/>
          <w:b/>
        </w:rPr>
        <w:t>Zyfra</w:t>
      </w:r>
      <w:proofErr w:type="spellEnd"/>
      <w:r w:rsidR="00654B55" w:rsidRPr="00A826B9">
        <w:rPr>
          <w:rFonts w:cs="Tahoma"/>
          <w:b/>
        </w:rPr>
        <w:t xml:space="preserve"> </w:t>
      </w:r>
      <w:proofErr w:type="spellStart"/>
      <w:r w:rsidR="00654B55" w:rsidRPr="00A826B9">
        <w:rPr>
          <w:rFonts w:cs="Tahoma"/>
          <w:b/>
        </w:rPr>
        <w:t>Smart</w:t>
      </w:r>
      <w:proofErr w:type="spellEnd"/>
      <w:r w:rsidR="00654B55" w:rsidRPr="00A826B9">
        <w:rPr>
          <w:rFonts w:cs="Tahoma"/>
          <w:b/>
        </w:rPr>
        <w:t xml:space="preserve"> </w:t>
      </w:r>
      <w:proofErr w:type="spellStart"/>
      <w:r w:rsidR="00654B55" w:rsidRPr="00A826B9">
        <w:rPr>
          <w:rFonts w:cs="Tahoma"/>
          <w:b/>
        </w:rPr>
        <w:t>Plant</w:t>
      </w:r>
      <w:proofErr w:type="spellEnd"/>
      <w:r w:rsidR="00654B55" w:rsidRPr="00A826B9">
        <w:rPr>
          <w:rFonts w:cs="Tahoma"/>
          <w:b/>
        </w:rPr>
        <w:t xml:space="preserve"> </w:t>
      </w:r>
      <w:proofErr w:type="spellStart"/>
      <w:r w:rsidR="00654B55" w:rsidRPr="00A826B9">
        <w:rPr>
          <w:rFonts w:cs="Tahoma"/>
          <w:b/>
        </w:rPr>
        <w:t>Monitoring</w:t>
      </w:r>
      <w:proofErr w:type="spellEnd"/>
      <w:r w:rsidR="00654B55" w:rsidRPr="00A826B9">
        <w:rPr>
          <w:rFonts w:cs="Tahoma"/>
          <w:b/>
        </w:rPr>
        <w:t xml:space="preserve"> (Z-SPM) 5.6.</w:t>
      </w:r>
      <w:r>
        <w:rPr>
          <w:rFonts w:cs="Tahoma"/>
          <w:b/>
        </w:rPr>
        <w:t>2</w:t>
      </w:r>
      <w:r w:rsidR="00654B55" w:rsidRPr="00A826B9">
        <w:rPr>
          <w:rFonts w:cs="Tahoma"/>
        </w:rPr>
        <w:t xml:space="preserve"> (предыдущая версия </w:t>
      </w:r>
      <w:r w:rsidR="00074B48">
        <w:rPr>
          <w:rFonts w:cs="Tahoma"/>
        </w:rPr>
        <w:t>5.6.</w:t>
      </w:r>
      <w:r>
        <w:rPr>
          <w:rFonts w:cs="Tahoma"/>
        </w:rPr>
        <w:t>1</w:t>
      </w:r>
      <w:r w:rsidR="00654B55" w:rsidRPr="00A826B9">
        <w:rPr>
          <w:rFonts w:cs="Tahoma"/>
        </w:rPr>
        <w:t>).</w:t>
      </w:r>
    </w:p>
    <w:p w14:paraId="684387D3" w14:textId="38CE376E" w:rsidR="00654B55" w:rsidRPr="00A826B9" w:rsidRDefault="00654B55" w:rsidP="00654B5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C53607">
        <w:rPr>
          <w:rFonts w:cs="Tahoma"/>
          <w:noProof/>
          <w:color w:val="auto"/>
        </w:rPr>
        <w:t>1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Основная информация релиза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55"/>
        <w:gridCol w:w="3669"/>
      </w:tblGrid>
      <w:tr w:rsidR="00E26148" w:rsidRPr="00A826B9" w14:paraId="6AFD77BF" w14:textId="77777777" w:rsidTr="00654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5872C01D" w14:textId="1F45CF49" w:rsidR="00E26148" w:rsidRPr="00A826B9" w:rsidRDefault="00E26148" w:rsidP="00E26148">
            <w:pPr>
              <w:pStyle w:val="a0"/>
              <w:jc w:val="center"/>
              <w:rPr>
                <w:rFonts w:cs="Tahoma"/>
                <w:b w:val="0"/>
              </w:rPr>
            </w:pPr>
            <w:r w:rsidRPr="00A826B9">
              <w:rPr>
                <w:rFonts w:cs="Tahoma"/>
                <w:b w:val="0"/>
              </w:rPr>
              <w:t>Параметр</w:t>
            </w:r>
          </w:p>
        </w:tc>
        <w:tc>
          <w:tcPr>
            <w:tcW w:w="3669" w:type="dxa"/>
          </w:tcPr>
          <w:p w14:paraId="454108DA" w14:textId="752A0755" w:rsidR="00E26148" w:rsidRPr="00A826B9" w:rsidRDefault="00E26148" w:rsidP="00E26148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</w:rPr>
            </w:pPr>
            <w:r w:rsidRPr="00A826B9">
              <w:rPr>
                <w:rFonts w:cs="Tahoma"/>
                <w:b w:val="0"/>
              </w:rPr>
              <w:t>Значение</w:t>
            </w:r>
          </w:p>
        </w:tc>
      </w:tr>
      <w:tr w:rsidR="00E26148" w:rsidRPr="00773EDA" w14:paraId="0C5E11A5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18E7D173" w14:textId="6EF27426" w:rsidR="00E26148" w:rsidRPr="00A826B9" w:rsidRDefault="00E26148" w:rsidP="003046FD">
            <w:pPr>
              <w:pStyle w:val="a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Наименование продукта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105AF462" w14:textId="0E42FE62" w:rsidR="00E26148" w:rsidRPr="00A826B9" w:rsidRDefault="00E26148" w:rsidP="003046FD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  <w:lang w:val="en-US"/>
              </w:rPr>
              <w:t>Zyfra</w:t>
            </w:r>
            <w:proofErr w:type="spellEnd"/>
            <w:r w:rsidRPr="00A826B9">
              <w:rPr>
                <w:rFonts w:cs="Tahoma"/>
                <w:sz w:val="20"/>
                <w:szCs w:val="20"/>
                <w:lang w:val="en-US"/>
              </w:rPr>
              <w:t xml:space="preserve"> Smart Plant Monitoring (Z-SPM)</w:t>
            </w:r>
          </w:p>
        </w:tc>
      </w:tr>
      <w:tr w:rsidR="00E26148" w:rsidRPr="00A826B9" w14:paraId="200F2B95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0FD7A9B5" w14:textId="15D74FA3" w:rsidR="00E26148" w:rsidRPr="00A826B9" w:rsidRDefault="00E26148" w:rsidP="003046FD">
            <w:pPr>
              <w:pStyle w:val="a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Версия продукта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5F963229" w14:textId="7D8928B6" w:rsidR="00E26148" w:rsidRPr="00A826B9" w:rsidRDefault="00654B55" w:rsidP="003046FD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 w:rsidR="00E14B94">
              <w:rPr>
                <w:rFonts w:cs="Tahoma"/>
                <w:szCs w:val="20"/>
              </w:rPr>
              <w:t>2</w:t>
            </w:r>
          </w:p>
        </w:tc>
      </w:tr>
      <w:tr w:rsidR="00E26148" w:rsidRPr="00A826B9" w14:paraId="2E93CEFB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0107C10F" w14:textId="3BBBF22B" w:rsidR="00E26148" w:rsidRPr="00A826B9" w:rsidRDefault="00E26148" w:rsidP="00E26148">
            <w:pPr>
              <w:pStyle w:val="a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 xml:space="preserve">Дата </w:t>
            </w:r>
            <w:r w:rsidR="000F2395" w:rsidRPr="00A826B9">
              <w:rPr>
                <w:rFonts w:cs="Tahoma"/>
                <w:sz w:val="20"/>
                <w:szCs w:val="20"/>
              </w:rPr>
              <w:t xml:space="preserve">выпуска </w:t>
            </w:r>
            <w:r w:rsidRPr="00A826B9">
              <w:rPr>
                <w:rFonts w:cs="Tahoma"/>
                <w:sz w:val="20"/>
                <w:szCs w:val="20"/>
              </w:rPr>
              <w:t>релиза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21860C55" w14:textId="0741BC34" w:rsidR="00E26148" w:rsidRPr="00A826B9" w:rsidRDefault="00E14B94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8</w:t>
            </w:r>
            <w:r w:rsidR="00F60EDC" w:rsidRPr="00A826B9">
              <w:rPr>
                <w:rFonts w:cs="Tahoma"/>
                <w:sz w:val="20"/>
                <w:szCs w:val="20"/>
              </w:rPr>
              <w:t>.</w:t>
            </w:r>
            <w:r w:rsidR="00654B55" w:rsidRPr="00A826B9">
              <w:rPr>
                <w:rFonts w:cs="Tahoma"/>
                <w:sz w:val="20"/>
                <w:szCs w:val="20"/>
              </w:rPr>
              <w:t>0</w:t>
            </w:r>
            <w:r>
              <w:rPr>
                <w:rFonts w:cs="Tahoma"/>
                <w:sz w:val="20"/>
                <w:szCs w:val="20"/>
              </w:rPr>
              <w:t>8.</w:t>
            </w:r>
            <w:r w:rsidR="00E26148" w:rsidRPr="00A826B9">
              <w:rPr>
                <w:rFonts w:cs="Tahoma"/>
                <w:sz w:val="20"/>
                <w:szCs w:val="20"/>
              </w:rPr>
              <w:t>202</w:t>
            </w:r>
            <w:r w:rsidR="00654B55" w:rsidRPr="00A826B9">
              <w:rPr>
                <w:rFonts w:cs="Tahoma"/>
                <w:sz w:val="20"/>
                <w:szCs w:val="20"/>
              </w:rPr>
              <w:t>5</w:t>
            </w:r>
          </w:p>
        </w:tc>
      </w:tr>
      <w:tr w:rsidR="00E26148" w:rsidRPr="00A826B9" w14:paraId="7C5FC6BA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777837B4" w14:textId="055DA28E" w:rsidR="00E26148" w:rsidRPr="00A826B9" w:rsidRDefault="00E26148" w:rsidP="00E26148">
            <w:pPr>
              <w:pStyle w:val="a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 xml:space="preserve">Предыдущая версия 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59FDE5A5" w14:textId="1B6B932A" w:rsidR="00E26148" w:rsidRPr="00A826B9" w:rsidRDefault="00074B48" w:rsidP="00E26148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5.6.</w:t>
            </w:r>
            <w:r w:rsidR="00E14B94">
              <w:rPr>
                <w:rFonts w:cs="Tahoma"/>
                <w:szCs w:val="20"/>
              </w:rPr>
              <w:t>1</w:t>
            </w:r>
          </w:p>
        </w:tc>
      </w:tr>
      <w:tr w:rsidR="004B7EA2" w:rsidRPr="00A826B9" w14:paraId="45466BD7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6048D7CE" w14:textId="0122B080" w:rsidR="004B7EA2" w:rsidRPr="00A826B9" w:rsidRDefault="004B7EA2" w:rsidP="00E26148">
            <w:pPr>
              <w:pStyle w:val="a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Версия СУС/ЭЖКО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658BF517" w14:textId="6353485F" w:rsidR="004B7EA2" w:rsidRPr="00A826B9" w:rsidRDefault="004C584B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</w:t>
            </w:r>
            <w:r w:rsidR="00654B55" w:rsidRPr="00A826B9">
              <w:rPr>
                <w:rFonts w:cs="Tahoma"/>
                <w:sz w:val="20"/>
                <w:szCs w:val="20"/>
              </w:rPr>
              <w:t>6.</w:t>
            </w:r>
            <w:r w:rsidR="00E14B94">
              <w:rPr>
                <w:rFonts w:cs="Tahoma"/>
                <w:sz w:val="20"/>
                <w:szCs w:val="20"/>
              </w:rPr>
              <w:t>2</w:t>
            </w:r>
          </w:p>
        </w:tc>
      </w:tr>
      <w:tr w:rsidR="004B7EA2" w:rsidRPr="00A826B9" w14:paraId="5CB6F7EF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5279226E" w14:textId="25A2377C" w:rsidR="004B7EA2" w:rsidRPr="00A826B9" w:rsidRDefault="004B7EA2" w:rsidP="00E26148">
            <w:pPr>
              <w:pStyle w:val="a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Версия КПЭ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0C2AB037" w14:textId="2CAF129D" w:rsidR="004B7EA2" w:rsidRPr="00A826B9" w:rsidRDefault="00654B55" w:rsidP="00E26148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 w:rsidR="00E14B94">
              <w:rPr>
                <w:rFonts w:cs="Tahoma"/>
                <w:szCs w:val="20"/>
              </w:rPr>
              <w:t>2</w:t>
            </w:r>
          </w:p>
        </w:tc>
      </w:tr>
      <w:tr w:rsidR="00E26148" w:rsidRPr="00A826B9" w14:paraId="7C6078C7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0157BAF8" w14:textId="345D540A" w:rsidR="00E26148" w:rsidRPr="00A826B9" w:rsidRDefault="00783034" w:rsidP="00E26148">
            <w:pPr>
              <w:pStyle w:val="a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 xml:space="preserve">Поддерживаемые </w:t>
            </w:r>
            <w:r w:rsidR="00E26148" w:rsidRPr="00A826B9">
              <w:rPr>
                <w:rFonts w:cs="Tahoma"/>
                <w:sz w:val="20"/>
                <w:szCs w:val="20"/>
              </w:rPr>
              <w:t>верси</w:t>
            </w:r>
            <w:r w:rsidRPr="00A826B9">
              <w:rPr>
                <w:rFonts w:cs="Tahoma"/>
                <w:sz w:val="20"/>
                <w:szCs w:val="20"/>
              </w:rPr>
              <w:t>и</w:t>
            </w:r>
            <w:r w:rsidR="00E26148" w:rsidRPr="00A826B9">
              <w:rPr>
                <w:rFonts w:cs="Tahoma"/>
                <w:sz w:val="20"/>
                <w:szCs w:val="20"/>
              </w:rPr>
              <w:t xml:space="preserve"> </w:t>
            </w:r>
            <w:r w:rsidR="000E6A7D" w:rsidRPr="00A826B9">
              <w:rPr>
                <w:rFonts w:cs="Tahoma"/>
                <w:sz w:val="20"/>
                <w:szCs w:val="20"/>
              </w:rPr>
              <w:t>П</w:t>
            </w:r>
            <w:r w:rsidR="00E26148" w:rsidRPr="00A826B9">
              <w:rPr>
                <w:rFonts w:cs="Tahoma"/>
                <w:sz w:val="20"/>
                <w:szCs w:val="20"/>
              </w:rPr>
              <w:t xml:space="preserve">латформы 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1DAC7711" w14:textId="1D8114A7" w:rsidR="00E26148" w:rsidRPr="00A826B9" w:rsidRDefault="00654B55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2.20</w:t>
            </w:r>
            <w:r w:rsidR="00E14B94">
              <w:rPr>
                <w:rFonts w:cs="Tahoma"/>
                <w:sz w:val="20"/>
                <w:szCs w:val="20"/>
              </w:rPr>
              <w:t xml:space="preserve"> и 2.22</w:t>
            </w:r>
          </w:p>
        </w:tc>
      </w:tr>
      <w:tr w:rsidR="000E6A7D" w:rsidRPr="00A826B9" w14:paraId="0EE8C890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22F79C73" w14:textId="1415EB4E" w:rsidR="000E6A7D" w:rsidRPr="00A826B9" w:rsidRDefault="000E6A7D" w:rsidP="00E26148">
            <w:pPr>
              <w:pStyle w:val="a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Версии Платформы, на которых проводилось тестирование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1039A7D8" w14:textId="263494D2" w:rsidR="000E6A7D" w:rsidRPr="00135A7E" w:rsidRDefault="00773EDA" w:rsidP="00E26148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>
              <w:rPr>
                <w:rFonts w:cs="Tahoma"/>
                <w:szCs w:val="20"/>
              </w:rPr>
              <w:t>2.22.0</w:t>
            </w:r>
          </w:p>
        </w:tc>
      </w:tr>
      <w:bookmarkEnd w:id="1"/>
      <w:bookmarkEnd w:id="2"/>
      <w:bookmarkEnd w:id="3"/>
    </w:tbl>
    <w:p w14:paraId="0C73D5DF" w14:textId="51EB90CA" w:rsidR="00654B55" w:rsidRPr="00A826B9" w:rsidRDefault="00654B55" w:rsidP="00654B55">
      <w:pPr>
        <w:rPr>
          <w:rFonts w:cs="Tahoma"/>
        </w:rPr>
      </w:pPr>
    </w:p>
    <w:p w14:paraId="3266B833" w14:textId="68521A7A" w:rsidR="00654B55" w:rsidRPr="00A826B9" w:rsidRDefault="00654B55" w:rsidP="00654B5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C53607">
        <w:rPr>
          <w:rFonts w:cs="Tahoma"/>
          <w:noProof/>
          <w:color w:val="auto"/>
        </w:rPr>
        <w:t>2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 xml:space="preserve">. </w:t>
      </w:r>
      <w:r w:rsidR="005B468D">
        <w:rPr>
          <w:rFonts w:cs="Tahoma"/>
          <w:color w:val="auto"/>
        </w:rPr>
        <w:t>Компоненты развертывания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55"/>
        <w:gridCol w:w="3669"/>
      </w:tblGrid>
      <w:tr w:rsidR="00654B55" w:rsidRPr="00A826B9" w14:paraId="100CE2EE" w14:textId="77777777" w:rsidTr="005B46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021C5F91" w14:textId="0B82AC35" w:rsidR="00654B55" w:rsidRPr="00135A7E" w:rsidRDefault="00654B55" w:rsidP="00654B55">
            <w:pPr>
              <w:jc w:val="center"/>
              <w:rPr>
                <w:rFonts w:cs="Tahoma"/>
                <w:b w:val="0"/>
                <w:szCs w:val="20"/>
              </w:rPr>
            </w:pPr>
            <w:r w:rsidRPr="00135A7E">
              <w:rPr>
                <w:rFonts w:cs="Tahoma"/>
                <w:b w:val="0"/>
                <w:szCs w:val="20"/>
              </w:rPr>
              <w:t>Параметр</w:t>
            </w:r>
          </w:p>
        </w:tc>
        <w:tc>
          <w:tcPr>
            <w:tcW w:w="3669" w:type="dxa"/>
          </w:tcPr>
          <w:p w14:paraId="158AFCB2" w14:textId="1B550C35" w:rsidR="00654B55" w:rsidRPr="00135A7E" w:rsidRDefault="00654B55" w:rsidP="00654B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135A7E">
              <w:rPr>
                <w:rFonts w:cs="Tahoma"/>
                <w:b w:val="0"/>
                <w:szCs w:val="20"/>
              </w:rPr>
              <w:t>Значение</w:t>
            </w:r>
          </w:p>
        </w:tc>
      </w:tr>
      <w:tr w:rsidR="00135A7E" w:rsidRPr="00A826B9" w14:paraId="3E0B18C9" w14:textId="77777777" w:rsidTr="00135A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 w:val="restart"/>
          </w:tcPr>
          <w:p w14:paraId="10DE72DA" w14:textId="32618380" w:rsidR="00135A7E" w:rsidRPr="00135A7E" w:rsidRDefault="00135A7E" w:rsidP="00D575CD">
            <w:pPr>
              <w:rPr>
                <w:rFonts w:cs="Tahoma"/>
                <w:sz w:val="20"/>
                <w:szCs w:val="20"/>
              </w:rPr>
            </w:pPr>
            <w:r w:rsidRPr="00135A7E">
              <w:rPr>
                <w:rFonts w:cs="Tahoma"/>
                <w:sz w:val="20"/>
                <w:szCs w:val="20"/>
                <w:lang w:val="en-US"/>
              </w:rPr>
              <w:t>Helm-</w:t>
            </w:r>
            <w:proofErr w:type="spellStart"/>
            <w:r w:rsidRPr="00135A7E">
              <w:rPr>
                <w:rFonts w:cs="Tahoma"/>
                <w:sz w:val="20"/>
                <w:szCs w:val="20"/>
              </w:rPr>
              <w:t>чарты</w:t>
            </w:r>
            <w:proofErr w:type="spellEnd"/>
          </w:p>
        </w:tc>
        <w:tc>
          <w:tcPr>
            <w:tcW w:w="3669" w:type="dxa"/>
            <w:shd w:val="clear" w:color="auto" w:fill="F2F2F2" w:themeFill="background1" w:themeFillShade="F2"/>
          </w:tcPr>
          <w:p w14:paraId="40E8CCF1" w14:textId="7415F953" w:rsidR="00135A7E" w:rsidRPr="00135A7E" w:rsidRDefault="00135A7E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hyperlink r:id="rId10" w:history="1">
              <w:r w:rsidRPr="00135A7E">
                <w:rPr>
                  <w:rStyle w:val="a8"/>
                  <w:sz w:val="20"/>
                  <w:szCs w:val="20"/>
                  <w:lang w:val="en-US"/>
                </w:rPr>
                <w:t>helm-</w:t>
              </w:r>
              <w:proofErr w:type="spellStart"/>
              <w:r w:rsidRPr="00135A7E">
                <w:rPr>
                  <w:rStyle w:val="a8"/>
                  <w:sz w:val="20"/>
                  <w:szCs w:val="20"/>
                  <w:lang w:val="en-US"/>
                </w:rPr>
                <w:t>ejco</w:t>
              </w:r>
              <w:proofErr w:type="spellEnd"/>
            </w:hyperlink>
          </w:p>
        </w:tc>
      </w:tr>
      <w:tr w:rsidR="00135A7E" w:rsidRPr="00A826B9" w14:paraId="5E9529D8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4C6D4B27" w14:textId="77777777" w:rsidR="00135A7E" w:rsidRPr="00135A7E" w:rsidRDefault="00135A7E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17E8F1E9" w14:textId="60791C8C" w:rsidR="00135A7E" w:rsidRPr="00135A7E" w:rsidRDefault="00991931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  <w:lang w:val="en-US"/>
              </w:rPr>
            </w:pPr>
            <w:hyperlink r:id="rId11" w:history="1">
              <w:r w:rsidR="00135A7E" w:rsidRPr="00991931">
                <w:rPr>
                  <w:rStyle w:val="a8"/>
                  <w:szCs w:val="20"/>
                  <w:lang w:val="en-US"/>
                </w:rPr>
                <w:t>helm-</w:t>
              </w:r>
              <w:proofErr w:type="spellStart"/>
              <w:r w:rsidR="00135A7E" w:rsidRPr="00991931">
                <w:rPr>
                  <w:rStyle w:val="a8"/>
                  <w:szCs w:val="20"/>
                  <w:lang w:val="en-US"/>
                </w:rPr>
                <w:t>kpi</w:t>
              </w:r>
              <w:proofErr w:type="spellEnd"/>
            </w:hyperlink>
          </w:p>
        </w:tc>
      </w:tr>
      <w:tr w:rsidR="00CE18C4" w:rsidRPr="00A826B9" w14:paraId="1086B3FB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 w:val="restart"/>
          </w:tcPr>
          <w:p w14:paraId="3DE36F3F" w14:textId="080FED2C" w:rsidR="00CE18C4" w:rsidRPr="004F5EE8" w:rsidRDefault="00CE18C4" w:rsidP="00D575CD">
            <w:pPr>
              <w:rPr>
                <w:rFonts w:cs="Tahoma"/>
                <w:sz w:val="20"/>
                <w:szCs w:val="20"/>
              </w:rPr>
            </w:pPr>
            <w:r w:rsidRPr="004F5EE8">
              <w:rPr>
                <w:rFonts w:cs="Tahoma"/>
                <w:sz w:val="20"/>
                <w:szCs w:val="20"/>
                <w:lang w:val="en-US"/>
              </w:rPr>
              <w:t>Docker-</w:t>
            </w:r>
            <w:r w:rsidRPr="004F5EE8">
              <w:rPr>
                <w:rFonts w:cs="Tahoma"/>
                <w:sz w:val="20"/>
                <w:szCs w:val="20"/>
              </w:rPr>
              <w:t>образы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592F8ED0" w14:textId="31C816E1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2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appctl-ejco</w:t>
              </w:r>
              <w:proofErr w:type="spellEnd"/>
            </w:hyperlink>
          </w:p>
        </w:tc>
      </w:tr>
      <w:tr w:rsidR="00CE18C4" w:rsidRPr="00A826B9" w14:paraId="07C01B28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73FC88BB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3A166226" w14:textId="534888D9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3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appctl-kpi</w:t>
              </w:r>
              <w:proofErr w:type="spellEnd"/>
            </w:hyperlink>
          </w:p>
        </w:tc>
      </w:tr>
      <w:tr w:rsidR="00CE18C4" w:rsidRPr="00A826B9" w14:paraId="7763CDBF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0F9A0384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285859E" w14:textId="75021AE3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4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  <w:lang w:val="en-US"/>
                </w:rPr>
                <w:t>redis</w:t>
              </w:r>
              <w:proofErr w:type="spellEnd"/>
            </w:hyperlink>
          </w:p>
        </w:tc>
      </w:tr>
      <w:tr w:rsidR="00CE18C4" w:rsidRPr="00A826B9" w14:paraId="74A10025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4AD8FFF0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01DF753B" w14:textId="2FB2675C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5" w:history="1">
              <w:r w:rsidR="00CE18C4" w:rsidRPr="004F5EE8">
                <w:rPr>
                  <w:rStyle w:val="a8"/>
                  <w:rFonts w:cs="Tahoma"/>
                  <w:szCs w:val="20"/>
                  <w:lang w:val="en-US"/>
                </w:rPr>
                <w:t>cup-front</w:t>
              </w:r>
            </w:hyperlink>
          </w:p>
        </w:tc>
      </w:tr>
      <w:tr w:rsidR="00CE18C4" w:rsidRPr="00A826B9" w14:paraId="6A5E3DA6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950C79E" w14:textId="77777777" w:rsidR="00CE18C4" w:rsidRPr="004F5EE8" w:rsidRDefault="00CE18C4" w:rsidP="00654B55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1B06AE6D" w14:textId="1700E129" w:rsidR="00CE18C4" w:rsidRPr="004F5EE8" w:rsidRDefault="007811FC" w:rsidP="00654B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6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core-realtimewidgetservice</w:t>
              </w:r>
              <w:proofErr w:type="spellEnd"/>
            </w:hyperlink>
          </w:p>
        </w:tc>
      </w:tr>
      <w:tr w:rsidR="00CE18C4" w:rsidRPr="00A826B9" w14:paraId="2D4A5B1F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3C6FF008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D583DDF" w14:textId="56DE6C3E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7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cup-front</w:t>
              </w:r>
              <w:proofErr w:type="spellEnd"/>
            </w:hyperlink>
          </w:p>
        </w:tc>
      </w:tr>
      <w:tr w:rsidR="00CE18C4" w:rsidRPr="00A826B9" w14:paraId="3FAF2D9D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607CB9B4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BED0A41" w14:textId="07BF094C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18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ejco-audit</w:t>
              </w:r>
              <w:proofErr w:type="spellEnd"/>
            </w:hyperlink>
          </w:p>
        </w:tc>
      </w:tr>
      <w:tr w:rsidR="00CE18C4" w:rsidRPr="00A826B9" w14:paraId="3AFE7AD4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3E75BD3F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45E9F23A" w14:textId="472052E8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9" w:history="1">
              <w:proofErr w:type="spellStart"/>
              <w:r w:rsidR="007459A8" w:rsidRPr="004F5EE8">
                <w:rPr>
                  <w:rStyle w:val="a8"/>
                  <w:rFonts w:cs="Tahoma"/>
                  <w:szCs w:val="20"/>
                </w:rPr>
                <w:t>ejco-filestorage</w:t>
              </w:r>
              <w:proofErr w:type="spellEnd"/>
            </w:hyperlink>
          </w:p>
        </w:tc>
      </w:tr>
      <w:tr w:rsidR="00CE18C4" w:rsidRPr="00A826B9" w14:paraId="15134C2C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4FBAF619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52800A2D" w14:textId="3C4EB62F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0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ejco-gatewayrouting</w:t>
              </w:r>
              <w:proofErr w:type="spellEnd"/>
            </w:hyperlink>
          </w:p>
        </w:tc>
      </w:tr>
      <w:tr w:rsidR="00CE18C4" w:rsidRPr="00A826B9" w14:paraId="121E0F34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05DF613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4FB5F252" w14:textId="663B87EA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1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ejco-notifications-webapi</w:t>
              </w:r>
              <w:proofErr w:type="spellEnd"/>
            </w:hyperlink>
          </w:p>
        </w:tc>
      </w:tr>
      <w:tr w:rsidR="00CE18C4" w:rsidRPr="00A826B9" w14:paraId="385EDC01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63A0872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1B62CCFE" w14:textId="498C4499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2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ejco-realtimewidgetservice</w:t>
              </w:r>
              <w:proofErr w:type="spellEnd"/>
            </w:hyperlink>
          </w:p>
        </w:tc>
      </w:tr>
      <w:tr w:rsidR="00CE18C4" w:rsidRPr="00A826B9" w14:paraId="552DF036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A2AE0E4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4A024C17" w14:textId="6904836A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3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ejco-referencebook-webapi</w:t>
              </w:r>
              <w:proofErr w:type="spellEnd"/>
            </w:hyperlink>
          </w:p>
        </w:tc>
      </w:tr>
      <w:tr w:rsidR="00CE18C4" w:rsidRPr="00A826B9" w14:paraId="361A9A6F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77955A45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37B50200" w14:textId="275BC659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4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ejco-reportdatacollector</w:t>
              </w:r>
              <w:proofErr w:type="spellEnd"/>
            </w:hyperlink>
          </w:p>
        </w:tc>
      </w:tr>
      <w:tr w:rsidR="00CE18C4" w:rsidRPr="00A826B9" w14:paraId="38A2A8A5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35A36566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5875C20F" w14:textId="56A39ED2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5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ejco-reporting-webapi</w:t>
              </w:r>
              <w:proofErr w:type="spellEnd"/>
            </w:hyperlink>
          </w:p>
        </w:tc>
      </w:tr>
      <w:tr w:rsidR="00CE18C4" w:rsidRPr="00A826B9" w14:paraId="7E5F35D5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532C8AB2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6ED1B6D0" w14:textId="2F8C24A5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6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ejco-universalstorage-adapter</w:t>
              </w:r>
              <w:proofErr w:type="spellEnd"/>
            </w:hyperlink>
          </w:p>
        </w:tc>
      </w:tr>
      <w:tr w:rsidR="00CE18C4" w:rsidRPr="00A826B9" w14:paraId="3D34C041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5A1185A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303004CC" w14:textId="58BC143F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7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ejco-users</w:t>
              </w:r>
              <w:proofErr w:type="spellEnd"/>
            </w:hyperlink>
          </w:p>
        </w:tc>
      </w:tr>
      <w:tr w:rsidR="00CE18C4" w:rsidRPr="00A826B9" w14:paraId="5D5BED93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BC055A8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0CA2D1EB" w14:textId="04A2BF3A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28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ejco-events-dispatche</w:t>
              </w:r>
              <w:proofErr w:type="spellEnd"/>
              <w:r w:rsidR="00CE18C4" w:rsidRPr="004F5EE8">
                <w:rPr>
                  <w:rStyle w:val="a8"/>
                  <w:rFonts w:cs="Tahoma"/>
                  <w:sz w:val="20"/>
                  <w:szCs w:val="20"/>
                  <w:lang w:val="en-US"/>
                </w:rPr>
                <w:t>r</w:t>
              </w:r>
            </w:hyperlink>
          </w:p>
        </w:tc>
      </w:tr>
      <w:tr w:rsidR="00CE18C4" w:rsidRPr="00A826B9" w14:paraId="39E7D5A4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AB60C00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4F72F8C" w14:textId="20953B5E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29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equipment-condition</w:t>
              </w:r>
              <w:proofErr w:type="spellEnd"/>
            </w:hyperlink>
          </w:p>
        </w:tc>
      </w:tr>
      <w:tr w:rsidR="00CE18C4" w:rsidRPr="00A826B9" w14:paraId="78CE2369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28355271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20A86F9A" w14:textId="43A9EB20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30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shifts</w:t>
              </w:r>
              <w:proofErr w:type="spellEnd"/>
            </w:hyperlink>
          </w:p>
        </w:tc>
      </w:tr>
      <w:tr w:rsidR="00CE18C4" w:rsidRPr="00A826B9" w14:paraId="19A777C9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17316364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5CBEAAB3" w14:textId="0991A33B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31" w:history="1">
              <w:proofErr w:type="spellStart"/>
              <w:r w:rsidR="007459A8" w:rsidRPr="004F5EE8">
                <w:rPr>
                  <w:rStyle w:val="a8"/>
                  <w:rFonts w:cs="Tahoma"/>
                  <w:szCs w:val="20"/>
                </w:rPr>
                <w:t>ejco-shiftsinfo</w:t>
              </w:r>
              <w:proofErr w:type="spellEnd"/>
            </w:hyperlink>
          </w:p>
        </w:tc>
      </w:tr>
      <w:tr w:rsidR="00CE18C4" w:rsidRPr="00A826B9" w14:paraId="76831E10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48AB1CEE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6781B82A" w14:textId="3CE98717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32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sus-shiftinfo-webapi</w:t>
              </w:r>
              <w:proofErr w:type="spellEnd"/>
            </w:hyperlink>
          </w:p>
        </w:tc>
      </w:tr>
      <w:tr w:rsidR="00CE18C4" w:rsidRPr="00A826B9" w14:paraId="6F424E0B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1F2540DA" w14:textId="77777777" w:rsidR="00CE18C4" w:rsidRPr="004F5EE8" w:rsidRDefault="00CE18C4" w:rsidP="00D575CD">
            <w:pPr>
              <w:rPr>
                <w:rFonts w:cs="Tahoma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7335BA8B" w14:textId="2FCB58FB" w:rsidR="00CE18C4" w:rsidRPr="004F5EE8" w:rsidRDefault="007811FC" w:rsidP="00D575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33" w:history="1">
              <w:proofErr w:type="spellStart"/>
              <w:r w:rsidR="00CE18C4" w:rsidRPr="004F5EE8">
                <w:rPr>
                  <w:rStyle w:val="a8"/>
                  <w:rFonts w:cs="Tahoma"/>
                  <w:szCs w:val="20"/>
                </w:rPr>
                <w:t>ejco-application-configuration</w:t>
              </w:r>
              <w:proofErr w:type="spellEnd"/>
            </w:hyperlink>
          </w:p>
        </w:tc>
      </w:tr>
      <w:tr w:rsidR="00CE18C4" w:rsidRPr="00A826B9" w14:paraId="0BBAB60B" w14:textId="77777777" w:rsidTr="00D57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vMerge/>
          </w:tcPr>
          <w:p w14:paraId="5DB8FD65" w14:textId="77777777" w:rsidR="00CE18C4" w:rsidRPr="004F5EE8" w:rsidRDefault="00CE18C4" w:rsidP="00D575CD">
            <w:pPr>
              <w:rPr>
                <w:rFonts w:cs="Tahoma"/>
                <w:sz w:val="20"/>
                <w:szCs w:val="20"/>
                <w:lang w:val="en-US"/>
              </w:rPr>
            </w:pPr>
          </w:p>
        </w:tc>
        <w:tc>
          <w:tcPr>
            <w:tcW w:w="3669" w:type="dxa"/>
            <w:shd w:val="clear" w:color="auto" w:fill="F2F2F2" w:themeFill="background1" w:themeFillShade="F2"/>
          </w:tcPr>
          <w:p w14:paraId="1CDE0035" w14:textId="21F4FECF" w:rsidR="00CE18C4" w:rsidRPr="004F5EE8" w:rsidRDefault="007811FC" w:rsidP="00D575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hyperlink r:id="rId34" w:history="1">
              <w:proofErr w:type="spellStart"/>
              <w:r w:rsidR="00CE18C4" w:rsidRPr="004F5EE8">
                <w:rPr>
                  <w:rStyle w:val="a8"/>
                  <w:rFonts w:cs="Tahoma"/>
                  <w:sz w:val="20"/>
                  <w:szCs w:val="20"/>
                </w:rPr>
                <w:t>ejco-schedulers-manager</w:t>
              </w:r>
              <w:proofErr w:type="spellEnd"/>
            </w:hyperlink>
          </w:p>
        </w:tc>
      </w:tr>
      <w:tr w:rsidR="000F2395" w:rsidRPr="00A826B9" w14:paraId="2304083D" w14:textId="77777777" w:rsidTr="00D57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14:paraId="7B8FF335" w14:textId="5B62E172" w:rsidR="000F2395" w:rsidRPr="004F5EE8" w:rsidRDefault="006446BD" w:rsidP="00654B55">
            <w:pPr>
              <w:rPr>
                <w:rFonts w:cs="Tahoma"/>
                <w:szCs w:val="20"/>
              </w:rPr>
            </w:pPr>
            <w:r w:rsidRPr="004F5EE8">
              <w:rPr>
                <w:rFonts w:cs="Tahoma"/>
                <w:szCs w:val="20"/>
              </w:rPr>
              <w:t>Конфигурация развёртывания на примере стенда qa-01</w:t>
            </w:r>
          </w:p>
        </w:tc>
        <w:tc>
          <w:tcPr>
            <w:tcW w:w="3669" w:type="dxa"/>
            <w:shd w:val="clear" w:color="auto" w:fill="F2F2F2" w:themeFill="background1" w:themeFillShade="F2"/>
          </w:tcPr>
          <w:p w14:paraId="5C722BB8" w14:textId="6A60000F" w:rsidR="000F2395" w:rsidRPr="004F5EE8" w:rsidRDefault="007811FC" w:rsidP="00654B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35" w:history="1">
              <w:r w:rsidR="000F2395" w:rsidRPr="004F5EE8">
                <w:rPr>
                  <w:rStyle w:val="a8"/>
                  <w:rFonts w:cs="Tahoma"/>
                  <w:szCs w:val="20"/>
                </w:rPr>
                <w:t>ziiot-app-qa-01</w:t>
              </w:r>
            </w:hyperlink>
          </w:p>
        </w:tc>
      </w:tr>
    </w:tbl>
    <w:p w14:paraId="48EBDEC4" w14:textId="63508280" w:rsidR="00005F7A" w:rsidRDefault="00005F7A" w:rsidP="00654B55">
      <w:pPr>
        <w:rPr>
          <w:rFonts w:cs="Tahoma"/>
        </w:rPr>
      </w:pPr>
    </w:p>
    <w:p w14:paraId="22AB5A2B" w14:textId="77777777" w:rsidR="00E14B94" w:rsidRDefault="00E14B94" w:rsidP="00654B55">
      <w:pPr>
        <w:rPr>
          <w:rFonts w:cs="Tahoma"/>
        </w:rPr>
      </w:pPr>
    </w:p>
    <w:p w14:paraId="432F0376" w14:textId="77777777" w:rsidR="00005F7A" w:rsidRPr="00A826B9" w:rsidRDefault="00005F7A" w:rsidP="00654B55">
      <w:pPr>
        <w:rPr>
          <w:rFonts w:cs="Tahoma"/>
        </w:rPr>
      </w:pPr>
    </w:p>
    <w:p w14:paraId="057BC7AD" w14:textId="1FCD8DAB" w:rsidR="00C46C91" w:rsidRPr="00A826B9" w:rsidRDefault="00005F7A" w:rsidP="00991931">
      <w:pPr>
        <w:pStyle w:val="1"/>
        <w:tabs>
          <w:tab w:val="clear" w:pos="539"/>
          <w:tab w:val="num" w:pos="360"/>
        </w:tabs>
        <w:ind w:hanging="539"/>
      </w:pPr>
      <w:bookmarkStart w:id="12" w:name="_Toc205552697"/>
      <w:r>
        <w:lastRenderedPageBreak/>
        <w:t>Что нового</w:t>
      </w:r>
      <w:bookmarkEnd w:id="12"/>
    </w:p>
    <w:p w14:paraId="7D38E0C4" w14:textId="2BF6C429" w:rsidR="00097056" w:rsidRPr="00991931" w:rsidRDefault="00247699" w:rsidP="00097056">
      <w:pPr>
        <w:rPr>
          <w:rFonts w:cs="Tahoma"/>
        </w:rPr>
      </w:pPr>
      <w:r w:rsidRPr="00A826B9">
        <w:rPr>
          <w:rFonts w:cs="Tahoma"/>
        </w:rPr>
        <w:t xml:space="preserve">В рамках </w:t>
      </w:r>
      <w:proofErr w:type="spellStart"/>
      <w:r w:rsidR="00AD687A">
        <w:rPr>
          <w:rFonts w:cs="Tahoma"/>
        </w:rPr>
        <w:t>патч</w:t>
      </w:r>
      <w:proofErr w:type="spellEnd"/>
      <w:r w:rsidR="00AD687A">
        <w:rPr>
          <w:rFonts w:cs="Tahoma"/>
        </w:rPr>
        <w:t>-версии</w:t>
      </w:r>
      <w:r w:rsidRPr="00A826B9">
        <w:rPr>
          <w:rFonts w:cs="Tahoma"/>
        </w:rPr>
        <w:t xml:space="preserve"> обновлены функции и улучшена работоспособность сервисов</w:t>
      </w:r>
      <w:r w:rsidR="00783034" w:rsidRPr="00A826B9">
        <w:rPr>
          <w:rFonts w:cs="Tahoma"/>
        </w:rPr>
        <w:t xml:space="preserve"> приложений</w:t>
      </w:r>
      <w:r w:rsidRPr="00A826B9">
        <w:rPr>
          <w:rFonts w:cs="Tahoma"/>
        </w:rPr>
        <w:t xml:space="preserve">. </w:t>
      </w:r>
      <w:bookmarkStart w:id="13" w:name="_Toc148111371"/>
    </w:p>
    <w:p w14:paraId="095FDCE9" w14:textId="305663A1" w:rsidR="00C83621" w:rsidRPr="00A826B9" w:rsidRDefault="00654B55" w:rsidP="00654B55">
      <w:pPr>
        <w:pStyle w:val="4"/>
        <w:ind w:left="471"/>
        <w:rPr>
          <w:rFonts w:cs="Tahoma"/>
          <w:lang w:eastAsia="en-US"/>
        </w:rPr>
      </w:pPr>
      <w:r w:rsidRPr="00A826B9">
        <w:rPr>
          <w:rFonts w:cs="Tahoma"/>
          <w:lang w:eastAsia="en-US"/>
        </w:rPr>
        <w:t>Ключевые функциональные изменения</w:t>
      </w:r>
    </w:p>
    <w:p w14:paraId="4DDB7BD6" w14:textId="7961120D" w:rsidR="00654B55" w:rsidRPr="00AD687A" w:rsidRDefault="00AD687A" w:rsidP="00AD687A">
      <w:pPr>
        <w:pStyle w:val="aff3"/>
        <w:numPr>
          <w:ilvl w:val="0"/>
          <w:numId w:val="19"/>
        </w:numPr>
        <w:rPr>
          <w:rFonts w:cs="Tahoma"/>
          <w:szCs w:val="20"/>
          <w:lang w:eastAsia="en-US"/>
        </w:rPr>
      </w:pPr>
      <w:r w:rsidRPr="00AD687A">
        <w:rPr>
          <w:rFonts w:cs="Tahoma"/>
          <w:szCs w:val="20"/>
          <w:lang w:eastAsia="en-US"/>
        </w:rPr>
        <w:t>Реализован</w:t>
      </w:r>
      <w:r w:rsidR="00545186">
        <w:rPr>
          <w:rFonts w:cs="Tahoma"/>
          <w:szCs w:val="20"/>
          <w:lang w:eastAsia="en-US"/>
        </w:rPr>
        <w:t>а поддержка Платформы версии 2.22</w:t>
      </w:r>
    </w:p>
    <w:p w14:paraId="641CD76A" w14:textId="4F9203D5" w:rsidR="00AD687A" w:rsidRPr="00545186" w:rsidRDefault="00545186" w:rsidP="00BF4BD6">
      <w:pPr>
        <w:pStyle w:val="aff3"/>
        <w:numPr>
          <w:ilvl w:val="0"/>
          <w:numId w:val="19"/>
        </w:numPr>
        <w:rPr>
          <w:rFonts w:cs="Tahoma"/>
          <w:szCs w:val="20"/>
          <w:lang w:eastAsia="en-US"/>
        </w:rPr>
      </w:pPr>
      <w:r>
        <w:rPr>
          <w:rFonts w:cs="Tahoma"/>
          <w:szCs w:val="20"/>
          <w:lang w:eastAsia="en-US"/>
        </w:rPr>
        <w:t>Доработан экран КПЭ ТО</w:t>
      </w:r>
    </w:p>
    <w:p w14:paraId="57D37B04" w14:textId="77777777" w:rsidR="00AD687A" w:rsidRDefault="00AD687A" w:rsidP="00AD687A">
      <w:pPr>
        <w:rPr>
          <w:rFonts w:cs="Tahoma"/>
          <w:szCs w:val="20"/>
          <w:lang w:eastAsia="en-US"/>
        </w:rPr>
      </w:pPr>
    </w:p>
    <w:p w14:paraId="2C34072C" w14:textId="54BC0BF7" w:rsidR="00AD687A" w:rsidRDefault="00AD687A" w:rsidP="00991931">
      <w:pPr>
        <w:pStyle w:val="1"/>
        <w:tabs>
          <w:tab w:val="clear" w:pos="539"/>
          <w:tab w:val="num" w:pos="360"/>
        </w:tabs>
        <w:ind w:hanging="539"/>
        <w:rPr>
          <w:lang w:eastAsia="en-US"/>
        </w:rPr>
      </w:pPr>
      <w:bookmarkStart w:id="14" w:name="_Toc205552698"/>
      <w:r>
        <w:rPr>
          <w:lang w:eastAsia="en-US"/>
        </w:rPr>
        <w:t>Выполненные изменения</w:t>
      </w:r>
      <w:bookmarkEnd w:id="14"/>
    </w:p>
    <w:p w14:paraId="4D23F226" w14:textId="53A4006D" w:rsidR="00AD687A" w:rsidRDefault="00AD687A" w:rsidP="00AD687A">
      <w:pPr>
        <w:pStyle w:val="a0"/>
        <w:rPr>
          <w:lang w:eastAsia="en-US"/>
        </w:rPr>
      </w:pPr>
      <w:r w:rsidRPr="00AD687A">
        <w:rPr>
          <w:lang w:eastAsia="en-US"/>
        </w:rPr>
        <w:t>Полный список выполненных изменений см. ниже</w:t>
      </w:r>
      <w:r>
        <w:rPr>
          <w:lang w:eastAsia="en-US"/>
        </w:rPr>
        <w:t xml:space="preserve"> (Таблица ):</w:t>
      </w:r>
    </w:p>
    <w:p w14:paraId="31285A6B" w14:textId="075DAC85" w:rsidR="00AD687A" w:rsidRPr="00AD687A" w:rsidRDefault="00AD687A" w:rsidP="00AD687A">
      <w:pPr>
        <w:pStyle w:val="afd"/>
        <w:keepNext/>
        <w:jc w:val="right"/>
        <w:rPr>
          <w:color w:val="auto"/>
        </w:rPr>
      </w:pPr>
      <w:r w:rsidRPr="00AD687A">
        <w:rPr>
          <w:color w:val="auto"/>
        </w:rPr>
        <w:t xml:space="preserve">Таблица </w:t>
      </w:r>
      <w:r w:rsidRPr="00AD687A">
        <w:rPr>
          <w:color w:val="auto"/>
        </w:rPr>
        <w:fldChar w:fldCharType="begin"/>
      </w:r>
      <w:r w:rsidRPr="00AD687A">
        <w:rPr>
          <w:color w:val="auto"/>
        </w:rPr>
        <w:instrText xml:space="preserve"> SEQ Таблица \* ARABIC </w:instrText>
      </w:r>
      <w:r w:rsidRPr="00AD687A">
        <w:rPr>
          <w:color w:val="auto"/>
        </w:rPr>
        <w:fldChar w:fldCharType="separate"/>
      </w:r>
      <w:r w:rsidR="00C53607">
        <w:rPr>
          <w:noProof/>
          <w:color w:val="auto"/>
        </w:rPr>
        <w:t>3</w:t>
      </w:r>
      <w:r w:rsidRPr="00AD687A">
        <w:rPr>
          <w:color w:val="auto"/>
        </w:rPr>
        <w:fldChar w:fldCharType="end"/>
      </w:r>
      <w:r w:rsidRPr="00AD687A">
        <w:rPr>
          <w:color w:val="auto"/>
        </w:rPr>
        <w:t xml:space="preserve">. Выполненные изменения </w:t>
      </w:r>
      <w:proofErr w:type="spellStart"/>
      <w:r w:rsidRPr="00AD687A">
        <w:rPr>
          <w:color w:val="auto"/>
        </w:rPr>
        <w:t>патч</w:t>
      </w:r>
      <w:proofErr w:type="spellEnd"/>
      <w:r w:rsidRPr="00AD687A">
        <w:rPr>
          <w:color w:val="auto"/>
        </w:rPr>
        <w:t xml:space="preserve">-версии </w:t>
      </w:r>
      <w:r w:rsidRPr="00AD687A">
        <w:rPr>
          <w:color w:val="auto"/>
          <w:lang w:val="en-US"/>
        </w:rPr>
        <w:t>Z</w:t>
      </w:r>
      <w:r w:rsidRPr="00AD687A">
        <w:rPr>
          <w:color w:val="auto"/>
        </w:rPr>
        <w:t>-</w:t>
      </w:r>
      <w:r w:rsidRPr="00AD687A">
        <w:rPr>
          <w:color w:val="auto"/>
          <w:lang w:val="en-US"/>
        </w:rPr>
        <w:t>SPM</w:t>
      </w:r>
      <w:r w:rsidRPr="00AD687A">
        <w:rPr>
          <w:color w:val="auto"/>
        </w:rPr>
        <w:t xml:space="preserve"> 5.6.</w:t>
      </w:r>
      <w:r w:rsidR="00545186">
        <w:rPr>
          <w:color w:val="auto"/>
        </w:rPr>
        <w:t>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7"/>
        <w:gridCol w:w="6089"/>
        <w:gridCol w:w="1137"/>
        <w:gridCol w:w="1401"/>
      </w:tblGrid>
      <w:tr w:rsidR="00AD687A" w14:paraId="5BA2F76E" w14:textId="77777777" w:rsidTr="00AD6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14:paraId="5D1D524C" w14:textId="0E55A365" w:rsidR="00AD687A" w:rsidRPr="00545186" w:rsidRDefault="00AD687A" w:rsidP="00AD687A">
            <w:pPr>
              <w:pStyle w:val="a0"/>
              <w:jc w:val="center"/>
              <w:rPr>
                <w:b w:val="0"/>
                <w:szCs w:val="20"/>
                <w:lang w:eastAsia="en-US"/>
              </w:rPr>
            </w:pPr>
            <w:r w:rsidRPr="00545186">
              <w:rPr>
                <w:b w:val="0"/>
                <w:szCs w:val="20"/>
                <w:lang w:eastAsia="en-US"/>
              </w:rPr>
              <w:t>Ключ</w:t>
            </w:r>
          </w:p>
        </w:tc>
        <w:tc>
          <w:tcPr>
            <w:tcW w:w="6089" w:type="dxa"/>
          </w:tcPr>
          <w:p w14:paraId="48EB189B" w14:textId="35677D2F" w:rsidR="00AD687A" w:rsidRPr="00545186" w:rsidRDefault="00AD687A" w:rsidP="00AD687A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  <w:lang w:eastAsia="en-US"/>
              </w:rPr>
            </w:pPr>
            <w:r w:rsidRPr="00545186">
              <w:rPr>
                <w:b w:val="0"/>
                <w:szCs w:val="20"/>
                <w:lang w:eastAsia="en-US"/>
              </w:rPr>
              <w:t>Тема</w:t>
            </w:r>
          </w:p>
        </w:tc>
        <w:tc>
          <w:tcPr>
            <w:tcW w:w="1137" w:type="dxa"/>
          </w:tcPr>
          <w:p w14:paraId="7E1BDAD5" w14:textId="146E4CB3" w:rsidR="00AD687A" w:rsidRPr="00545186" w:rsidRDefault="00AD687A" w:rsidP="00AD687A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  <w:lang w:eastAsia="en-US"/>
              </w:rPr>
            </w:pPr>
            <w:r w:rsidRPr="00545186">
              <w:rPr>
                <w:b w:val="0"/>
                <w:szCs w:val="20"/>
                <w:lang w:eastAsia="en-US"/>
              </w:rPr>
              <w:t>Приоритет</w:t>
            </w:r>
          </w:p>
        </w:tc>
        <w:tc>
          <w:tcPr>
            <w:tcW w:w="1401" w:type="dxa"/>
          </w:tcPr>
          <w:p w14:paraId="0DA70622" w14:textId="194F713C" w:rsidR="00AD687A" w:rsidRPr="00545186" w:rsidRDefault="00AD687A" w:rsidP="00AD687A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  <w:lang w:eastAsia="en-US"/>
              </w:rPr>
            </w:pPr>
            <w:r w:rsidRPr="00545186">
              <w:rPr>
                <w:b w:val="0"/>
                <w:szCs w:val="20"/>
                <w:lang w:eastAsia="en-US"/>
              </w:rPr>
              <w:t>Компонент</w:t>
            </w:r>
          </w:p>
        </w:tc>
      </w:tr>
      <w:tr w:rsidR="00AD687A" w14:paraId="24612ECC" w14:textId="77777777" w:rsidTr="00AD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14:paraId="6245A901" w14:textId="2A53C65D" w:rsidR="00AD687A" w:rsidRPr="00545186" w:rsidRDefault="007811FC" w:rsidP="00545186">
            <w:pPr>
              <w:pStyle w:val="a0"/>
              <w:spacing w:before="100" w:after="100"/>
              <w:jc w:val="center"/>
              <w:rPr>
                <w:sz w:val="20"/>
                <w:szCs w:val="20"/>
                <w:lang w:eastAsia="en-US"/>
              </w:rPr>
            </w:pPr>
            <w:hyperlink r:id="rId36" w:history="1">
              <w:r w:rsidR="00545186">
                <w:rPr>
                  <w:rStyle w:val="a8"/>
                  <w:sz w:val="20"/>
                  <w:szCs w:val="20"/>
                  <w:lang w:eastAsia="en-US"/>
                </w:rPr>
                <w:t>#2393</w:t>
              </w:r>
            </w:hyperlink>
          </w:p>
        </w:tc>
        <w:tc>
          <w:tcPr>
            <w:tcW w:w="6089" w:type="dxa"/>
          </w:tcPr>
          <w:p w14:paraId="25717A56" w14:textId="7C7C6372" w:rsidR="00AD687A" w:rsidRPr="00545186" w:rsidRDefault="00AD687A" w:rsidP="00545186">
            <w:pPr>
              <w:pStyle w:val="a0"/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545186">
              <w:rPr>
                <w:sz w:val="20"/>
                <w:szCs w:val="20"/>
                <w:lang w:eastAsia="en-US"/>
              </w:rPr>
              <w:t>П</w:t>
            </w:r>
            <w:r w:rsidR="00545186" w:rsidRPr="00545186">
              <w:rPr>
                <w:sz w:val="20"/>
                <w:szCs w:val="20"/>
                <w:lang w:eastAsia="en-US"/>
              </w:rPr>
              <w:t>оддержка Платформы версии 2.22</w:t>
            </w:r>
          </w:p>
        </w:tc>
        <w:tc>
          <w:tcPr>
            <w:tcW w:w="1137" w:type="dxa"/>
          </w:tcPr>
          <w:p w14:paraId="0D6EE919" w14:textId="189CB6C0" w:rsidR="00AD687A" w:rsidRPr="00545186" w:rsidRDefault="00545186" w:rsidP="00AD687A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545186">
              <w:rPr>
                <w:sz w:val="20"/>
                <w:szCs w:val="20"/>
                <w:lang w:eastAsia="en-US"/>
              </w:rPr>
              <w:t>Средний</w:t>
            </w:r>
          </w:p>
        </w:tc>
        <w:tc>
          <w:tcPr>
            <w:tcW w:w="1401" w:type="dxa"/>
          </w:tcPr>
          <w:p w14:paraId="72F10BDE" w14:textId="3A85199C" w:rsidR="00545186" w:rsidRPr="00545186" w:rsidRDefault="00545186" w:rsidP="00545186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545186">
              <w:rPr>
                <w:sz w:val="20"/>
                <w:szCs w:val="20"/>
                <w:lang w:eastAsia="en-US"/>
              </w:rPr>
              <w:t>ЭЖКО/СУС</w:t>
            </w:r>
          </w:p>
        </w:tc>
      </w:tr>
    </w:tbl>
    <w:p w14:paraId="15D1BA29" w14:textId="77777777" w:rsidR="00654B55" w:rsidRPr="00A826B9" w:rsidRDefault="00654B55" w:rsidP="00C836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left"/>
        <w:rPr>
          <w:rFonts w:cs="Tahoma"/>
          <w:szCs w:val="20"/>
          <w:lang w:eastAsia="en-US"/>
        </w:rPr>
      </w:pPr>
    </w:p>
    <w:p w14:paraId="0C3B3148" w14:textId="31FE2035" w:rsidR="003161FE" w:rsidRPr="00A826B9" w:rsidRDefault="00AD687A" w:rsidP="00991931">
      <w:pPr>
        <w:pStyle w:val="1"/>
        <w:tabs>
          <w:tab w:val="clear" w:pos="539"/>
          <w:tab w:val="num" w:pos="450"/>
        </w:tabs>
        <w:ind w:hanging="539"/>
        <w:rPr>
          <w:rFonts w:cs="Tahoma"/>
          <w:w w:val="100"/>
        </w:rPr>
      </w:pPr>
      <w:bookmarkStart w:id="15" w:name="_Toc205552699"/>
      <w:r>
        <w:rPr>
          <w:rFonts w:cs="Tahoma"/>
          <w:w w:val="100"/>
        </w:rPr>
        <w:t>Обратно несовместимые изменения</w:t>
      </w:r>
      <w:bookmarkEnd w:id="15"/>
    </w:p>
    <w:p w14:paraId="55DE5BA4" w14:textId="4DBA3A55" w:rsidR="003161FE" w:rsidRPr="00A826B9" w:rsidRDefault="003161FE" w:rsidP="003161FE">
      <w:pPr>
        <w:pStyle w:val="a0"/>
        <w:rPr>
          <w:rFonts w:cs="Tahoma"/>
        </w:rPr>
      </w:pPr>
      <w:r w:rsidRPr="00A826B9">
        <w:rPr>
          <w:rFonts w:cs="Tahoma"/>
          <w:b/>
        </w:rPr>
        <w:t>ВНИМАНИЕ!</w:t>
      </w:r>
      <w:r w:rsidRPr="00A826B9">
        <w:rPr>
          <w:rFonts w:cs="Tahoma"/>
        </w:rPr>
        <w:t xml:space="preserve"> В данном разделе приводится перечень наиболее важных изменений, которые могут оказать влияние на работу взаимодействующих сервисов</w:t>
      </w:r>
      <w:r w:rsidR="009A1054" w:rsidRPr="00A826B9">
        <w:rPr>
          <w:rFonts w:cs="Tahoma"/>
        </w:rPr>
        <w:t>.</w:t>
      </w:r>
    </w:p>
    <w:p w14:paraId="76EAD5D5" w14:textId="78DCCB17" w:rsidR="00260CBF" w:rsidRDefault="00AD687A" w:rsidP="00991931">
      <w:pPr>
        <w:pStyle w:val="2"/>
        <w:tabs>
          <w:tab w:val="clear" w:pos="934"/>
          <w:tab w:val="num" w:pos="540"/>
        </w:tabs>
        <w:ind w:hanging="934"/>
        <w:rPr>
          <w:rFonts w:cs="Tahoma"/>
        </w:rPr>
      </w:pPr>
      <w:bookmarkStart w:id="16" w:name="X02a3ed3d065036b2dd02b3571c5e892dee40c74"/>
      <w:bookmarkStart w:id="17" w:name="zif-events"/>
      <w:bookmarkStart w:id="18" w:name="X36b76742633c3aec27d80723d6e77e9c190ff03"/>
      <w:bookmarkStart w:id="19" w:name="X2a631c69334e3e50549d1b1b8f6bf2e4a1d5f5b"/>
      <w:bookmarkStart w:id="20" w:name="zif-sm-directories"/>
      <w:bookmarkStart w:id="21" w:name="X53693d7f38819bc72ad37ddbebff5368682c1b4"/>
      <w:bookmarkStart w:id="22" w:name="критические-изменения-модуля-«расчеты»"/>
      <w:bookmarkStart w:id="23" w:name="_Toc205552700"/>
      <w:r>
        <w:rPr>
          <w:rFonts w:cs="Tahoma"/>
        </w:rPr>
        <w:t>Обратно несовместимые</w:t>
      </w:r>
      <w:r w:rsidR="00260CBF" w:rsidRPr="00A826B9">
        <w:rPr>
          <w:rFonts w:cs="Tahoma"/>
        </w:rPr>
        <w:t xml:space="preserve"> изменения</w:t>
      </w:r>
      <w:r w:rsidR="008079A6" w:rsidRPr="00A826B9">
        <w:rPr>
          <w:rFonts w:cs="Tahoma"/>
        </w:rPr>
        <w:t xml:space="preserve"> приложения </w:t>
      </w:r>
      <w:r w:rsidR="00FF1647" w:rsidRPr="00A826B9">
        <w:rPr>
          <w:rFonts w:cs="Tahoma"/>
        </w:rPr>
        <w:t>СУС/</w:t>
      </w:r>
      <w:r w:rsidR="008079A6" w:rsidRPr="00A826B9">
        <w:rPr>
          <w:rFonts w:cs="Tahoma"/>
        </w:rPr>
        <w:t>ЭЖКО</w:t>
      </w:r>
      <w:bookmarkStart w:id="24" w:name="zif-calc-store"/>
      <w:bookmarkEnd w:id="23"/>
    </w:p>
    <w:p w14:paraId="47B18E34" w14:textId="69A59FE3" w:rsidR="009078B1" w:rsidRPr="009078B1" w:rsidRDefault="009078B1" w:rsidP="009078B1">
      <w:pPr>
        <w:pStyle w:val="a0"/>
        <w:rPr>
          <w:rFonts w:cs="Tahoma"/>
        </w:rPr>
      </w:pPr>
      <w:r w:rsidRPr="00A826B9">
        <w:rPr>
          <w:rFonts w:cs="Tahoma"/>
        </w:rPr>
        <w:t xml:space="preserve">В </w:t>
      </w:r>
      <w:r>
        <w:rPr>
          <w:rFonts w:cs="Tahoma"/>
        </w:rPr>
        <w:t xml:space="preserve">текущей </w:t>
      </w:r>
      <w:proofErr w:type="spellStart"/>
      <w:r>
        <w:rPr>
          <w:rFonts w:cs="Tahoma"/>
        </w:rPr>
        <w:t>патч</w:t>
      </w:r>
      <w:proofErr w:type="spellEnd"/>
      <w:r>
        <w:rPr>
          <w:rFonts w:cs="Tahoma"/>
        </w:rPr>
        <w:t xml:space="preserve">-версии </w:t>
      </w:r>
      <w:r w:rsidR="00AD687A">
        <w:rPr>
          <w:rFonts w:cs="Tahoma"/>
        </w:rPr>
        <w:t>о</w:t>
      </w:r>
      <w:r w:rsidR="00AD687A" w:rsidRPr="00AD687A">
        <w:rPr>
          <w:rFonts w:cs="Tahoma"/>
        </w:rPr>
        <w:t>братно несовместимы</w:t>
      </w:r>
      <w:r w:rsidR="00AD687A">
        <w:rPr>
          <w:rFonts w:cs="Tahoma"/>
        </w:rPr>
        <w:t>х</w:t>
      </w:r>
      <w:r w:rsidRPr="00A826B9">
        <w:rPr>
          <w:rFonts w:cs="Tahoma"/>
        </w:rPr>
        <w:t xml:space="preserve"> изменений не было.</w:t>
      </w:r>
    </w:p>
    <w:p w14:paraId="1B2BE739" w14:textId="507AF1E6" w:rsidR="00BB6956" w:rsidRPr="00A826B9" w:rsidRDefault="00AD687A" w:rsidP="00991931">
      <w:pPr>
        <w:pStyle w:val="2"/>
        <w:tabs>
          <w:tab w:val="clear" w:pos="934"/>
          <w:tab w:val="num" w:pos="540"/>
        </w:tabs>
        <w:ind w:hanging="934"/>
        <w:rPr>
          <w:rFonts w:cs="Tahoma"/>
        </w:rPr>
      </w:pPr>
      <w:bookmarkStart w:id="25" w:name="X7cbe24c29ba20c1fdc2cb0d84e82c79811ae685"/>
      <w:bookmarkStart w:id="26" w:name="_Toc205552701"/>
      <w:r>
        <w:rPr>
          <w:rFonts w:cs="Tahoma"/>
        </w:rPr>
        <w:t>Обратно несовместимые</w:t>
      </w:r>
      <w:r w:rsidR="00BB6956" w:rsidRPr="00A826B9">
        <w:rPr>
          <w:rFonts w:cs="Tahoma"/>
        </w:rPr>
        <w:t xml:space="preserve"> изменения приложения КПЭ</w:t>
      </w:r>
      <w:bookmarkEnd w:id="26"/>
    </w:p>
    <w:bookmarkEnd w:id="25"/>
    <w:p w14:paraId="4F6AB09A" w14:textId="73867ECB" w:rsidR="00C83621" w:rsidRPr="00A826B9" w:rsidRDefault="00AD687A" w:rsidP="00C83621">
      <w:pPr>
        <w:pStyle w:val="a0"/>
        <w:rPr>
          <w:rFonts w:cs="Tahoma"/>
        </w:rPr>
      </w:pPr>
      <w:r w:rsidRPr="00AD687A">
        <w:rPr>
          <w:rFonts w:cs="Tahoma"/>
        </w:rPr>
        <w:t xml:space="preserve">В текущей </w:t>
      </w:r>
      <w:proofErr w:type="spellStart"/>
      <w:r w:rsidRPr="00AD687A">
        <w:rPr>
          <w:rFonts w:cs="Tahoma"/>
        </w:rPr>
        <w:t>патч</w:t>
      </w:r>
      <w:proofErr w:type="spellEnd"/>
      <w:r w:rsidRPr="00AD687A">
        <w:rPr>
          <w:rFonts w:cs="Tahoma"/>
        </w:rPr>
        <w:t>-версии обратно несовместимых изменений не было.</w:t>
      </w:r>
    </w:p>
    <w:p w14:paraId="098186CC" w14:textId="77777777" w:rsidR="00C83621" w:rsidRPr="00A826B9" w:rsidRDefault="00C83621" w:rsidP="00C83621">
      <w:pPr>
        <w:pStyle w:val="a0"/>
        <w:rPr>
          <w:rFonts w:cs="Tahoma"/>
        </w:rPr>
      </w:pPr>
    </w:p>
    <w:p w14:paraId="32527D67" w14:textId="7B5CE00D" w:rsidR="00334BA3" w:rsidRPr="00A826B9" w:rsidRDefault="00334BA3" w:rsidP="00991931">
      <w:pPr>
        <w:pStyle w:val="1"/>
        <w:tabs>
          <w:tab w:val="clear" w:pos="539"/>
        </w:tabs>
        <w:ind w:left="360" w:hanging="450"/>
        <w:rPr>
          <w:rFonts w:cs="Tahoma"/>
          <w:w w:val="100"/>
        </w:rPr>
      </w:pPr>
      <w:bookmarkStart w:id="27" w:name="_Toc205552702"/>
      <w:r w:rsidRPr="00A826B9">
        <w:rPr>
          <w:rFonts w:cs="Tahoma"/>
          <w:w w:val="100"/>
        </w:rPr>
        <w:t>Изменения в работе отдельных сервисов</w:t>
      </w:r>
      <w:bookmarkEnd w:id="27"/>
    </w:p>
    <w:p w14:paraId="584A07B3" w14:textId="6957998F" w:rsidR="00911C1F" w:rsidRPr="00135A7E" w:rsidRDefault="00580074" w:rsidP="00991931">
      <w:pPr>
        <w:pStyle w:val="2"/>
        <w:tabs>
          <w:tab w:val="clear" w:pos="934"/>
          <w:tab w:val="left" w:pos="720"/>
          <w:tab w:val="left" w:pos="1276"/>
        </w:tabs>
        <w:ind w:left="540" w:hanging="567"/>
        <w:rPr>
          <w:rFonts w:cs="Tahoma"/>
        </w:rPr>
      </w:pPr>
      <w:bookmarkStart w:id="28" w:name="_Toc205552703"/>
      <w:r w:rsidRPr="00A826B9">
        <w:rPr>
          <w:rFonts w:cs="Tahoma"/>
        </w:rPr>
        <w:t xml:space="preserve">Изменения в работе сервисов </w:t>
      </w:r>
      <w:r w:rsidRPr="00A826B9">
        <w:rPr>
          <w:rFonts w:cs="Tahoma"/>
          <w:lang w:val="en-US"/>
        </w:rPr>
        <w:t>C</w:t>
      </w:r>
      <w:r w:rsidRPr="00A826B9">
        <w:rPr>
          <w:rFonts w:cs="Tahoma"/>
        </w:rPr>
        <w:t>УС/ЭЖКО</w:t>
      </w:r>
      <w:bookmarkEnd w:id="28"/>
    </w:p>
    <w:p w14:paraId="60D53F4F" w14:textId="21490413" w:rsidR="00911C1F" w:rsidRDefault="00911C1F" w:rsidP="00991931">
      <w:pPr>
        <w:pStyle w:val="3"/>
        <w:ind w:left="810" w:hanging="810"/>
      </w:pPr>
      <w:bookmarkStart w:id="29" w:name="_Toc205552704"/>
      <w:proofErr w:type="spellStart"/>
      <w:r w:rsidRPr="00911C1F">
        <w:t>ejco-universalstorage-adapter</w:t>
      </w:r>
      <w:bookmarkEnd w:id="29"/>
      <w:proofErr w:type="spellEnd"/>
    </w:p>
    <w:p w14:paraId="092DFEE2" w14:textId="1925C2F0" w:rsidR="00991931" w:rsidRDefault="00991931" w:rsidP="00991931">
      <w:pPr>
        <w:pStyle w:val="63"/>
        <w:ind w:left="831"/>
      </w:pPr>
      <w:r>
        <w:t>Изменено</w:t>
      </w:r>
    </w:p>
    <w:p w14:paraId="211CE90A" w14:textId="09693667" w:rsidR="00C53607" w:rsidRPr="00C53607" w:rsidRDefault="00991931" w:rsidP="00C53607">
      <w:pPr>
        <w:pStyle w:val="a0"/>
        <w:numPr>
          <w:ilvl w:val="0"/>
          <w:numId w:val="24"/>
        </w:numPr>
        <w:rPr>
          <w:lang w:val="en-US"/>
        </w:rPr>
      </w:pPr>
      <w:r w:rsidRPr="00991931">
        <w:t xml:space="preserve">Адаптация под </w:t>
      </w:r>
      <w:r>
        <w:t>П</w:t>
      </w:r>
      <w:r w:rsidRPr="00991931">
        <w:t>латформу 2.22</w:t>
      </w:r>
      <w:r>
        <w:t xml:space="preserve"> </w:t>
      </w:r>
      <w:hyperlink r:id="rId37" w:history="1">
        <w:r w:rsidRPr="00991931">
          <w:rPr>
            <w:rStyle w:val="a8"/>
            <w:lang w:val="en-US"/>
          </w:rPr>
          <w:t>#2262</w:t>
        </w:r>
      </w:hyperlink>
      <w:bookmarkStart w:id="30" w:name="_GoBack"/>
      <w:bookmarkEnd w:id="30"/>
    </w:p>
    <w:p w14:paraId="5A58B0D0" w14:textId="345AD1E2" w:rsidR="00C83621" w:rsidRPr="00A826B9" w:rsidRDefault="00801E26" w:rsidP="00991931">
      <w:pPr>
        <w:pStyle w:val="2"/>
        <w:tabs>
          <w:tab w:val="clear" w:pos="934"/>
          <w:tab w:val="num" w:pos="540"/>
        </w:tabs>
        <w:ind w:hanging="934"/>
        <w:rPr>
          <w:rFonts w:cs="Tahoma"/>
        </w:rPr>
      </w:pPr>
      <w:bookmarkStart w:id="31" w:name="_Toc205552705"/>
      <w:r w:rsidRPr="00A826B9">
        <w:rPr>
          <w:rFonts w:cs="Tahoma"/>
        </w:rPr>
        <w:t>Изменения в работе сервисов КПЭ</w:t>
      </w:r>
      <w:bookmarkEnd w:id="31"/>
    </w:p>
    <w:bookmarkEnd w:id="13"/>
    <w:bookmarkEnd w:id="16"/>
    <w:bookmarkEnd w:id="17"/>
    <w:bookmarkEnd w:id="18"/>
    <w:bookmarkEnd w:id="19"/>
    <w:bookmarkEnd w:id="20"/>
    <w:bookmarkEnd w:id="21"/>
    <w:bookmarkEnd w:id="22"/>
    <w:bookmarkEnd w:id="24"/>
    <w:p w14:paraId="7493417B" w14:textId="77777777" w:rsidR="00C83630" w:rsidRDefault="00AC68CE" w:rsidP="00A826B9">
      <w:r>
        <w:t xml:space="preserve">В текущей </w:t>
      </w:r>
      <w:proofErr w:type="spellStart"/>
      <w:r>
        <w:t>патч</w:t>
      </w:r>
      <w:proofErr w:type="spellEnd"/>
      <w:r>
        <w:t>-версии изменения в работе сервисов КПЭ отсут</w:t>
      </w:r>
      <w:r w:rsidR="00D53EC9">
        <w:t>ст</w:t>
      </w:r>
      <w:r>
        <w:t>вуют.</w:t>
      </w:r>
    </w:p>
    <w:p w14:paraId="5216D003" w14:textId="20113964" w:rsidR="00691BBC" w:rsidRDefault="00691BBC" w:rsidP="00BB6956">
      <w:pPr>
        <w:pStyle w:val="1"/>
        <w:spacing w:before="60" w:after="0"/>
        <w:ind w:hanging="539"/>
        <w:rPr>
          <w:rFonts w:cs="Tahoma"/>
          <w:bCs w:val="0"/>
          <w:w w:val="100"/>
        </w:rPr>
      </w:pPr>
      <w:bookmarkStart w:id="32" w:name="_Toc205552706"/>
      <w:r w:rsidRPr="00A826B9">
        <w:rPr>
          <w:rFonts w:cs="Tahoma"/>
          <w:bCs w:val="0"/>
          <w:w w:val="100"/>
        </w:rPr>
        <w:lastRenderedPageBreak/>
        <w:t>Изменения в конфигурации сервисов</w:t>
      </w:r>
      <w:bookmarkEnd w:id="32"/>
    </w:p>
    <w:p w14:paraId="7A1A31D2" w14:textId="2B097B7A" w:rsidR="00A826B9" w:rsidRPr="00A826B9" w:rsidRDefault="00A826B9" w:rsidP="00A826B9">
      <w:pPr>
        <w:pStyle w:val="a0"/>
      </w:pPr>
      <w:r w:rsidRPr="00A826B9">
        <w:rPr>
          <w:b/>
        </w:rPr>
        <w:t>Примечание</w:t>
      </w:r>
      <w:r>
        <w:t xml:space="preserve">: </w:t>
      </w:r>
      <w:r w:rsidRPr="00A826B9">
        <w:t>П</w:t>
      </w:r>
      <w:r w:rsidR="009E292D">
        <w:t>олный список переменных окружения</w:t>
      </w:r>
      <w:r w:rsidRPr="00A826B9">
        <w:t xml:space="preserve"> см. в разделе </w:t>
      </w:r>
      <w:r w:rsidRPr="009E292D">
        <w:rPr>
          <w:b/>
        </w:rPr>
        <w:t>Конфигурация системы</w:t>
      </w:r>
      <w:r w:rsidRPr="00A826B9">
        <w:t xml:space="preserve"> </w:t>
      </w:r>
      <w:r>
        <w:t xml:space="preserve">в документе </w:t>
      </w:r>
      <w:r w:rsidRPr="009E292D">
        <w:rPr>
          <w:b/>
        </w:rPr>
        <w:t>Руководство по развертыванию Z-SPM</w:t>
      </w:r>
      <w:r w:rsidRPr="00A826B9">
        <w:t xml:space="preserve"> для </w:t>
      </w:r>
      <w:r w:rsidRPr="00A826B9">
        <w:rPr>
          <w:i/>
        </w:rPr>
        <w:t>соответствующей</w:t>
      </w:r>
      <w:r w:rsidRPr="00A826B9">
        <w:t xml:space="preserve"> версии.</w:t>
      </w:r>
    </w:p>
    <w:p w14:paraId="0762FBA8" w14:textId="04D1B05B" w:rsidR="00691BBC" w:rsidRDefault="00691BBC" w:rsidP="00991931">
      <w:pPr>
        <w:pStyle w:val="2"/>
        <w:tabs>
          <w:tab w:val="clear" w:pos="934"/>
          <w:tab w:val="num" w:pos="540"/>
        </w:tabs>
        <w:ind w:hanging="934"/>
        <w:rPr>
          <w:rFonts w:cs="Tahoma"/>
        </w:rPr>
      </w:pPr>
      <w:bookmarkStart w:id="33" w:name="_Toc205552707"/>
      <w:r w:rsidRPr="00A826B9">
        <w:rPr>
          <w:rFonts w:cs="Tahoma"/>
        </w:rPr>
        <w:t>Изменения в переменных окружения</w:t>
      </w:r>
      <w:bookmarkEnd w:id="33"/>
    </w:p>
    <w:p w14:paraId="03C63D54" w14:textId="3F590B4C" w:rsidR="00225B99" w:rsidRDefault="00225B99" w:rsidP="00225B99">
      <w:r>
        <w:t xml:space="preserve">В текущей </w:t>
      </w:r>
      <w:proofErr w:type="spellStart"/>
      <w:r>
        <w:t>патч</w:t>
      </w:r>
      <w:proofErr w:type="spellEnd"/>
      <w:r>
        <w:t>-версии изменения в переменных окружения отсутствуют.</w:t>
      </w:r>
    </w:p>
    <w:p w14:paraId="5C1C1CB4" w14:textId="77777777" w:rsidR="00D22A19" w:rsidRPr="003B0291" w:rsidRDefault="00D22A19" w:rsidP="003B0291">
      <w:pPr>
        <w:pStyle w:val="a0"/>
      </w:pPr>
    </w:p>
    <w:p w14:paraId="05D5B07A" w14:textId="6E4D8F69" w:rsidR="00EA1E39" w:rsidRPr="00A826B9" w:rsidRDefault="00D07F67" w:rsidP="00991931">
      <w:pPr>
        <w:pStyle w:val="1"/>
        <w:tabs>
          <w:tab w:val="clear" w:pos="539"/>
          <w:tab w:val="num" w:pos="450"/>
        </w:tabs>
        <w:spacing w:before="60" w:after="0"/>
        <w:ind w:hanging="539"/>
        <w:rPr>
          <w:rFonts w:cs="Tahoma"/>
          <w:bCs w:val="0"/>
          <w:w w:val="100"/>
        </w:rPr>
      </w:pPr>
      <w:bookmarkStart w:id="34" w:name="_Toc205552708"/>
      <w:r w:rsidRPr="00A826B9">
        <w:rPr>
          <w:rFonts w:cs="Tahoma"/>
          <w:bCs w:val="0"/>
          <w:w w:val="100"/>
        </w:rPr>
        <w:t>Исправле</w:t>
      </w:r>
      <w:r w:rsidR="00054DE5" w:rsidRPr="00A826B9">
        <w:rPr>
          <w:rFonts w:cs="Tahoma"/>
          <w:bCs w:val="0"/>
          <w:w w:val="100"/>
        </w:rPr>
        <w:t>нные</w:t>
      </w:r>
      <w:r w:rsidRPr="00A826B9">
        <w:rPr>
          <w:rFonts w:cs="Tahoma"/>
          <w:bCs w:val="0"/>
          <w:w w:val="100"/>
        </w:rPr>
        <w:t xml:space="preserve"> дефект</w:t>
      </w:r>
      <w:r w:rsidR="00054DE5" w:rsidRPr="00A826B9">
        <w:rPr>
          <w:rFonts w:cs="Tahoma"/>
          <w:bCs w:val="0"/>
          <w:w w:val="100"/>
        </w:rPr>
        <w:t>ы</w:t>
      </w:r>
      <w:bookmarkEnd w:id="34"/>
      <w:r w:rsidR="00974B92" w:rsidRPr="00A826B9">
        <w:rPr>
          <w:rFonts w:cs="Tahoma"/>
          <w:bCs w:val="0"/>
          <w:w w:val="100"/>
        </w:rPr>
        <w:t xml:space="preserve"> </w:t>
      </w:r>
    </w:p>
    <w:p w14:paraId="16164001" w14:textId="352E6403" w:rsidR="00BB6956" w:rsidRPr="00A826B9" w:rsidRDefault="00BB6956" w:rsidP="00BB6956">
      <w:pPr>
        <w:pStyle w:val="a0"/>
        <w:rPr>
          <w:rFonts w:cs="Tahoma"/>
        </w:rPr>
      </w:pPr>
      <w:r w:rsidRPr="00A826B9">
        <w:rPr>
          <w:rFonts w:cs="Tahoma"/>
        </w:rPr>
        <w:t>Полный список исправленных дефектов в рамках технической поддержки:</w:t>
      </w:r>
    </w:p>
    <w:p w14:paraId="4B16CA15" w14:textId="33C7C4A7" w:rsidR="00BB6956" w:rsidRPr="00A826B9" w:rsidRDefault="00BB6956" w:rsidP="00BB6956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C53607">
        <w:rPr>
          <w:rFonts w:cs="Tahoma"/>
          <w:noProof/>
          <w:color w:val="auto"/>
        </w:rPr>
        <w:t>4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Исправленные дефекты в рамках технической поддержки</w:t>
      </w:r>
    </w:p>
    <w:tbl>
      <w:tblPr>
        <w:tblStyle w:val="ae"/>
        <w:tblW w:w="9337" w:type="dxa"/>
        <w:tblLook w:val="04A0" w:firstRow="1" w:lastRow="0" w:firstColumn="1" w:lastColumn="0" w:noHBand="0" w:noVBand="1"/>
      </w:tblPr>
      <w:tblGrid>
        <w:gridCol w:w="755"/>
        <w:gridCol w:w="5984"/>
        <w:gridCol w:w="1187"/>
        <w:gridCol w:w="1411"/>
      </w:tblGrid>
      <w:tr w:rsidR="00BB6956" w:rsidRPr="00A826B9" w14:paraId="134486EB" w14:textId="77777777" w:rsidTr="00934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dxa"/>
          </w:tcPr>
          <w:p w14:paraId="6EA214BE" w14:textId="77777777" w:rsidR="00BB6956" w:rsidRPr="009349CE" w:rsidRDefault="00BB6956" w:rsidP="00EC7417">
            <w:pPr>
              <w:pStyle w:val="a0"/>
              <w:spacing w:before="100" w:after="100"/>
              <w:jc w:val="center"/>
              <w:rPr>
                <w:rFonts w:cs="Tahoma"/>
                <w:b w:val="0"/>
                <w:szCs w:val="20"/>
              </w:rPr>
            </w:pPr>
            <w:r w:rsidRPr="009349CE">
              <w:rPr>
                <w:rFonts w:cs="Tahoma"/>
                <w:b w:val="0"/>
                <w:szCs w:val="20"/>
              </w:rPr>
              <w:t>Ключ</w:t>
            </w:r>
          </w:p>
        </w:tc>
        <w:tc>
          <w:tcPr>
            <w:tcW w:w="5984" w:type="dxa"/>
          </w:tcPr>
          <w:p w14:paraId="5B02A792" w14:textId="77777777" w:rsidR="00BB6956" w:rsidRPr="009349CE" w:rsidRDefault="00BB6956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9349CE">
              <w:rPr>
                <w:rFonts w:cs="Tahoma"/>
                <w:b w:val="0"/>
                <w:szCs w:val="20"/>
              </w:rPr>
              <w:t>Тема</w:t>
            </w:r>
          </w:p>
        </w:tc>
        <w:tc>
          <w:tcPr>
            <w:tcW w:w="1187" w:type="dxa"/>
          </w:tcPr>
          <w:p w14:paraId="0FE37145" w14:textId="77777777" w:rsidR="00BB6956" w:rsidRPr="009349CE" w:rsidRDefault="00BB6956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9349CE">
              <w:rPr>
                <w:rFonts w:cs="Tahoma"/>
                <w:b w:val="0"/>
                <w:szCs w:val="20"/>
              </w:rPr>
              <w:t>Приоритет</w:t>
            </w:r>
          </w:p>
        </w:tc>
        <w:tc>
          <w:tcPr>
            <w:tcW w:w="1411" w:type="dxa"/>
          </w:tcPr>
          <w:p w14:paraId="237D26C1" w14:textId="77777777" w:rsidR="00BB6956" w:rsidRPr="009349CE" w:rsidRDefault="00BB6956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9349CE">
              <w:rPr>
                <w:rFonts w:cs="Tahoma"/>
                <w:b w:val="0"/>
                <w:szCs w:val="20"/>
              </w:rPr>
              <w:t>Компонент</w:t>
            </w:r>
          </w:p>
        </w:tc>
      </w:tr>
      <w:tr w:rsidR="009349CE" w:rsidRPr="00A826B9" w14:paraId="41848C05" w14:textId="77777777" w:rsidTr="00934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dxa"/>
          </w:tcPr>
          <w:p w14:paraId="680D088C" w14:textId="63498C7F" w:rsidR="009349CE" w:rsidRPr="009349CE" w:rsidRDefault="007811FC" w:rsidP="00EE0574">
            <w:pPr>
              <w:pStyle w:val="a0"/>
              <w:spacing w:before="100" w:after="100"/>
              <w:jc w:val="center"/>
              <w:rPr>
                <w:sz w:val="20"/>
                <w:szCs w:val="20"/>
              </w:rPr>
            </w:pPr>
            <w:hyperlink r:id="rId38" w:history="1">
              <w:r w:rsidR="00EE0574">
                <w:rPr>
                  <w:rStyle w:val="a8"/>
                  <w:sz w:val="20"/>
                  <w:szCs w:val="20"/>
                </w:rPr>
                <w:t>#2427</w:t>
              </w:r>
            </w:hyperlink>
          </w:p>
        </w:tc>
        <w:tc>
          <w:tcPr>
            <w:tcW w:w="5984" w:type="dxa"/>
          </w:tcPr>
          <w:p w14:paraId="570DBFFF" w14:textId="1310AE48" w:rsidR="009349CE" w:rsidRPr="009349CE" w:rsidRDefault="00EE0574" w:rsidP="00EC7417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EE0574">
              <w:rPr>
                <w:rFonts w:cs="Tahoma"/>
                <w:sz w:val="20"/>
                <w:szCs w:val="20"/>
              </w:rPr>
              <w:t>Доработка экрана КПЭ ТО</w:t>
            </w:r>
          </w:p>
        </w:tc>
        <w:tc>
          <w:tcPr>
            <w:tcW w:w="1187" w:type="dxa"/>
          </w:tcPr>
          <w:p w14:paraId="458B6B02" w14:textId="58CEB98B" w:rsidR="009349CE" w:rsidRPr="009349CE" w:rsidRDefault="00EE0574" w:rsidP="00EC7417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Средний</w:t>
            </w:r>
          </w:p>
        </w:tc>
        <w:tc>
          <w:tcPr>
            <w:tcW w:w="1411" w:type="dxa"/>
          </w:tcPr>
          <w:p w14:paraId="10950F9C" w14:textId="22EB2A33" w:rsidR="009349CE" w:rsidRPr="009349CE" w:rsidRDefault="00BA2F67" w:rsidP="00EC7417">
            <w:pPr>
              <w:pStyle w:val="a0"/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Cs w:val="20"/>
              </w:rPr>
              <w:t>КПЭ</w:t>
            </w:r>
          </w:p>
        </w:tc>
      </w:tr>
    </w:tbl>
    <w:p w14:paraId="335C0A87" w14:textId="77777777" w:rsidR="00C83621" w:rsidRPr="00A826B9" w:rsidRDefault="00C83621" w:rsidP="00EA1E39">
      <w:pPr>
        <w:shd w:val="clear" w:color="auto" w:fill="FFFFFF"/>
        <w:spacing w:before="0" w:after="0"/>
        <w:jc w:val="left"/>
        <w:rPr>
          <w:rFonts w:cs="Tahoma"/>
          <w:color w:val="172B4D"/>
          <w:szCs w:val="20"/>
        </w:rPr>
      </w:pPr>
    </w:p>
    <w:p w14:paraId="6A7586F4" w14:textId="5DF366F6" w:rsidR="005C031F" w:rsidRPr="00A826B9" w:rsidRDefault="00054DE5" w:rsidP="00991931">
      <w:pPr>
        <w:pStyle w:val="1"/>
        <w:tabs>
          <w:tab w:val="clear" w:pos="539"/>
          <w:tab w:val="num" w:pos="360"/>
        </w:tabs>
        <w:ind w:hanging="539"/>
        <w:rPr>
          <w:rFonts w:cs="Tahoma"/>
        </w:rPr>
      </w:pPr>
      <w:bookmarkStart w:id="35" w:name="_Toc125553546"/>
      <w:bookmarkStart w:id="36" w:name="_Toc127885143"/>
      <w:bookmarkStart w:id="37" w:name="_Toc129690546"/>
      <w:bookmarkStart w:id="38" w:name="_Toc205552709"/>
      <w:r w:rsidRPr="00A826B9">
        <w:rPr>
          <w:rFonts w:cs="Tahoma"/>
        </w:rPr>
        <w:t>Сервисы и компоненты</w:t>
      </w:r>
      <w:bookmarkEnd w:id="38"/>
    </w:p>
    <w:p w14:paraId="5DC1DB89" w14:textId="13FCC106" w:rsidR="00060B65" w:rsidRPr="00A826B9" w:rsidRDefault="00060B65" w:rsidP="00991931">
      <w:pPr>
        <w:pStyle w:val="2"/>
        <w:tabs>
          <w:tab w:val="clear" w:pos="934"/>
          <w:tab w:val="num" w:pos="540"/>
        </w:tabs>
        <w:ind w:hanging="934"/>
        <w:rPr>
          <w:rFonts w:cs="Tahoma"/>
        </w:rPr>
      </w:pPr>
      <w:bookmarkStart w:id="39" w:name="_Toc205552710"/>
      <w:r w:rsidRPr="00A826B9">
        <w:rPr>
          <w:rFonts w:cs="Tahoma"/>
        </w:rPr>
        <w:t>Добавленные сервисы и компоненты</w:t>
      </w:r>
      <w:bookmarkEnd w:id="39"/>
    </w:p>
    <w:p w14:paraId="6285BCCC" w14:textId="070EE351" w:rsidR="00060B65" w:rsidRPr="00A826B9" w:rsidRDefault="00060B65" w:rsidP="00060B65">
      <w:pPr>
        <w:pStyle w:val="a0"/>
        <w:rPr>
          <w:rFonts w:cs="Tahoma"/>
        </w:rPr>
      </w:pPr>
      <w:r w:rsidRPr="00A826B9">
        <w:rPr>
          <w:rFonts w:cs="Tahoma"/>
        </w:rPr>
        <w:t xml:space="preserve">В текущей </w:t>
      </w:r>
      <w:proofErr w:type="spellStart"/>
      <w:r w:rsidR="003B0291">
        <w:rPr>
          <w:rFonts w:cs="Tahoma"/>
        </w:rPr>
        <w:t>патч</w:t>
      </w:r>
      <w:proofErr w:type="spellEnd"/>
      <w:r w:rsidR="003B0291">
        <w:rPr>
          <w:rFonts w:cs="Tahoma"/>
        </w:rPr>
        <w:t>-версии</w:t>
      </w:r>
      <w:r w:rsidRPr="00A826B9">
        <w:rPr>
          <w:rFonts w:cs="Tahoma"/>
        </w:rPr>
        <w:t xml:space="preserve"> отсутствуют добавленные сервисы.</w:t>
      </w:r>
    </w:p>
    <w:p w14:paraId="09D2A82E" w14:textId="77777777" w:rsidR="00510F49" w:rsidRPr="00A826B9" w:rsidRDefault="00510F49" w:rsidP="00060B65">
      <w:pPr>
        <w:pStyle w:val="a0"/>
        <w:rPr>
          <w:rFonts w:cs="Tahoma"/>
        </w:rPr>
      </w:pPr>
    </w:p>
    <w:p w14:paraId="27D9E36C" w14:textId="56210333" w:rsidR="00060B65" w:rsidRPr="00A826B9" w:rsidRDefault="00060B65" w:rsidP="00991931">
      <w:pPr>
        <w:pStyle w:val="2"/>
        <w:tabs>
          <w:tab w:val="clear" w:pos="934"/>
          <w:tab w:val="num" w:pos="540"/>
        </w:tabs>
        <w:ind w:hanging="934"/>
        <w:rPr>
          <w:rFonts w:cs="Tahoma"/>
        </w:rPr>
      </w:pPr>
      <w:bookmarkStart w:id="40" w:name="_Toc205552711"/>
      <w:r w:rsidRPr="00A826B9">
        <w:rPr>
          <w:rFonts w:cs="Tahoma"/>
        </w:rPr>
        <w:t>Измененные сервисы и компоненты</w:t>
      </w:r>
      <w:bookmarkEnd w:id="40"/>
    </w:p>
    <w:p w14:paraId="6F74670A" w14:textId="1F63C033" w:rsidR="00060B65" w:rsidRPr="00A826B9" w:rsidRDefault="00060B65" w:rsidP="00060B65">
      <w:pPr>
        <w:pStyle w:val="a0"/>
        <w:rPr>
          <w:rFonts w:cs="Tahoma"/>
        </w:rPr>
      </w:pPr>
      <w:r w:rsidRPr="00A826B9">
        <w:rPr>
          <w:rFonts w:cs="Tahoma"/>
        </w:rPr>
        <w:t>В таблице ниже приведён перечень версий изменённых сервисов и компонентов.</w:t>
      </w:r>
    </w:p>
    <w:p w14:paraId="5A020455" w14:textId="50D57D84" w:rsidR="00060B65" w:rsidRPr="00A826B9" w:rsidRDefault="00060B65" w:rsidP="00060B6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C53607">
        <w:rPr>
          <w:rFonts w:cs="Tahoma"/>
          <w:noProof/>
          <w:color w:val="auto"/>
        </w:rPr>
        <w:t>5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Список измененных сервисов с указанием версий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3"/>
        <w:gridCol w:w="3544"/>
        <w:gridCol w:w="3527"/>
      </w:tblGrid>
      <w:tr w:rsidR="00A92965" w:rsidRPr="00A826B9" w14:paraId="0308B193" w14:textId="77777777" w:rsidTr="00A92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3B9D9F89" w14:textId="77777777" w:rsidR="00A92965" w:rsidRPr="00135A7E" w:rsidRDefault="00A92965" w:rsidP="00A92965">
            <w:pPr>
              <w:pStyle w:val="a0"/>
              <w:spacing w:before="0" w:beforeAutospacing="0" w:after="60" w:afterAutospacing="0"/>
              <w:jc w:val="center"/>
              <w:rPr>
                <w:rFonts w:cs="Tahoma"/>
                <w:b w:val="0"/>
                <w:szCs w:val="20"/>
              </w:rPr>
            </w:pPr>
            <w:r w:rsidRPr="00135A7E">
              <w:rPr>
                <w:rFonts w:cs="Tahoma"/>
                <w:b w:val="0"/>
                <w:szCs w:val="20"/>
              </w:rPr>
              <w:t>Модуль</w:t>
            </w:r>
          </w:p>
        </w:tc>
        <w:tc>
          <w:tcPr>
            <w:tcW w:w="3544" w:type="dxa"/>
          </w:tcPr>
          <w:p w14:paraId="28FE1ADF" w14:textId="77777777" w:rsidR="00A92965" w:rsidRPr="00135A7E" w:rsidRDefault="00A92965" w:rsidP="00A9296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135A7E">
              <w:rPr>
                <w:rFonts w:cs="Tahoma"/>
                <w:b w:val="0"/>
                <w:szCs w:val="20"/>
              </w:rPr>
              <w:t>Сервис/компонент</w:t>
            </w:r>
          </w:p>
        </w:tc>
        <w:tc>
          <w:tcPr>
            <w:tcW w:w="3527" w:type="dxa"/>
          </w:tcPr>
          <w:p w14:paraId="37599728" w14:textId="77777777" w:rsidR="00A92965" w:rsidRPr="00135A7E" w:rsidRDefault="00A92965" w:rsidP="00A9296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135A7E">
              <w:rPr>
                <w:rFonts w:cs="Tahoma"/>
                <w:b w:val="0"/>
                <w:szCs w:val="20"/>
              </w:rPr>
              <w:t>Версия</w:t>
            </w:r>
          </w:p>
        </w:tc>
      </w:tr>
      <w:tr w:rsidR="00A92965" w:rsidRPr="00A826B9" w14:paraId="542BD8DB" w14:textId="77777777" w:rsidTr="00A92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4C6D85B2" w14:textId="307A6DA8" w:rsidR="00A92965" w:rsidRPr="00135A7E" w:rsidRDefault="00135A7E" w:rsidP="00A92965">
            <w:pPr>
              <w:spacing w:before="0" w:after="60"/>
              <w:rPr>
                <w:rFonts w:cs="Tahoma"/>
                <w:sz w:val="20"/>
                <w:szCs w:val="20"/>
                <w:lang w:val="en-US"/>
              </w:rPr>
            </w:pPr>
            <w:r w:rsidRPr="00135A7E">
              <w:rPr>
                <w:rFonts w:cs="Tahoma"/>
                <w:sz w:val="20"/>
                <w:szCs w:val="20"/>
              </w:rPr>
              <w:t>СУС/ЭЖКО</w:t>
            </w:r>
          </w:p>
        </w:tc>
        <w:tc>
          <w:tcPr>
            <w:tcW w:w="3544" w:type="dxa"/>
          </w:tcPr>
          <w:p w14:paraId="20AEEB96" w14:textId="77777777" w:rsidR="00A92965" w:rsidRPr="00135A7E" w:rsidRDefault="00A92965" w:rsidP="00A9296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135A7E">
              <w:rPr>
                <w:rFonts w:cs="Tahoma"/>
                <w:sz w:val="20"/>
                <w:szCs w:val="20"/>
              </w:rPr>
              <w:t>ejco-universalstorage-adapter</w:t>
            </w:r>
            <w:proofErr w:type="spellEnd"/>
          </w:p>
        </w:tc>
        <w:tc>
          <w:tcPr>
            <w:tcW w:w="3527" w:type="dxa"/>
          </w:tcPr>
          <w:p w14:paraId="71909EE0" w14:textId="6A792F85" w:rsidR="00A92965" w:rsidRPr="00135A7E" w:rsidRDefault="00A92965" w:rsidP="00A9296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135A7E">
              <w:rPr>
                <w:rFonts w:cs="Tahoma"/>
                <w:sz w:val="20"/>
                <w:szCs w:val="20"/>
              </w:rPr>
              <w:t>5.6.</w:t>
            </w:r>
            <w:r w:rsidR="00281D8A" w:rsidRPr="00135A7E">
              <w:rPr>
                <w:rFonts w:cs="Tahoma"/>
                <w:sz w:val="20"/>
                <w:szCs w:val="20"/>
              </w:rPr>
              <w:t>2</w:t>
            </w:r>
          </w:p>
        </w:tc>
      </w:tr>
    </w:tbl>
    <w:p w14:paraId="34B85886" w14:textId="0A38DDF1" w:rsidR="00060B65" w:rsidRDefault="00060B65" w:rsidP="00060B65">
      <w:pPr>
        <w:pStyle w:val="a0"/>
        <w:rPr>
          <w:rFonts w:cs="Tahoma"/>
        </w:rPr>
      </w:pPr>
    </w:p>
    <w:p w14:paraId="42A71708" w14:textId="0A14F383" w:rsidR="003B0291" w:rsidRDefault="003B0291" w:rsidP="00991931">
      <w:pPr>
        <w:pStyle w:val="2"/>
        <w:tabs>
          <w:tab w:val="clear" w:pos="934"/>
          <w:tab w:val="num" w:pos="540"/>
        </w:tabs>
        <w:ind w:hanging="934"/>
      </w:pPr>
      <w:bookmarkStart w:id="41" w:name="_Toc205552712"/>
      <w:r>
        <w:t>Устаревающие сервисы и компоненты</w:t>
      </w:r>
      <w:bookmarkEnd w:id="41"/>
    </w:p>
    <w:p w14:paraId="74064A29" w14:textId="28A03886" w:rsidR="003B0291" w:rsidRPr="00A826B9" w:rsidRDefault="003B0291" w:rsidP="003B0291">
      <w:pPr>
        <w:pStyle w:val="a0"/>
        <w:rPr>
          <w:rFonts w:cs="Tahoma"/>
        </w:rPr>
      </w:pPr>
      <w:r w:rsidRPr="00A826B9">
        <w:rPr>
          <w:rFonts w:cs="Tahoma"/>
        </w:rPr>
        <w:t xml:space="preserve">В текущей </w:t>
      </w:r>
      <w:proofErr w:type="spellStart"/>
      <w:r>
        <w:rPr>
          <w:rFonts w:cs="Tahoma"/>
        </w:rPr>
        <w:t>патч</w:t>
      </w:r>
      <w:proofErr w:type="spellEnd"/>
      <w:r>
        <w:rPr>
          <w:rFonts w:cs="Tahoma"/>
        </w:rPr>
        <w:t>-версии</w:t>
      </w:r>
      <w:r w:rsidRPr="00A826B9">
        <w:rPr>
          <w:rFonts w:cs="Tahoma"/>
        </w:rPr>
        <w:t xml:space="preserve"> отсутствуют </w:t>
      </w:r>
      <w:r>
        <w:rPr>
          <w:rFonts w:cs="Tahoma"/>
        </w:rPr>
        <w:t xml:space="preserve">устаревающие </w:t>
      </w:r>
      <w:r w:rsidRPr="00A826B9">
        <w:rPr>
          <w:rFonts w:cs="Tahoma"/>
        </w:rPr>
        <w:t>сервисы.</w:t>
      </w:r>
    </w:p>
    <w:p w14:paraId="60CEAE6C" w14:textId="77777777" w:rsidR="003B0291" w:rsidRPr="003B0291" w:rsidRDefault="003B0291" w:rsidP="003B0291">
      <w:pPr>
        <w:pStyle w:val="a0"/>
      </w:pPr>
    </w:p>
    <w:p w14:paraId="40B19866" w14:textId="25A53B95" w:rsidR="003B0291" w:rsidRDefault="003B0291" w:rsidP="00991931">
      <w:pPr>
        <w:pStyle w:val="2"/>
        <w:tabs>
          <w:tab w:val="clear" w:pos="934"/>
          <w:tab w:val="num" w:pos="540"/>
        </w:tabs>
        <w:ind w:hanging="934"/>
      </w:pPr>
      <w:bookmarkStart w:id="42" w:name="_Toc205552713"/>
      <w:r>
        <w:t>Исключенные сервисы и компоненты</w:t>
      </w:r>
      <w:bookmarkEnd w:id="42"/>
    </w:p>
    <w:p w14:paraId="3BBBB843" w14:textId="0407BB26" w:rsidR="003B0291" w:rsidRPr="00A826B9" w:rsidRDefault="003B0291" w:rsidP="003B0291">
      <w:pPr>
        <w:pStyle w:val="a0"/>
        <w:rPr>
          <w:rFonts w:cs="Tahoma"/>
        </w:rPr>
      </w:pPr>
      <w:r w:rsidRPr="00A826B9">
        <w:rPr>
          <w:rFonts w:cs="Tahoma"/>
        </w:rPr>
        <w:t xml:space="preserve">В текущей </w:t>
      </w:r>
      <w:proofErr w:type="spellStart"/>
      <w:r>
        <w:rPr>
          <w:rFonts w:cs="Tahoma"/>
        </w:rPr>
        <w:t>патч</w:t>
      </w:r>
      <w:proofErr w:type="spellEnd"/>
      <w:r>
        <w:rPr>
          <w:rFonts w:cs="Tahoma"/>
        </w:rPr>
        <w:t>-версии</w:t>
      </w:r>
      <w:r w:rsidRPr="00A826B9">
        <w:rPr>
          <w:rFonts w:cs="Tahoma"/>
        </w:rPr>
        <w:t xml:space="preserve"> отсутствуют </w:t>
      </w:r>
      <w:r>
        <w:rPr>
          <w:rFonts w:cs="Tahoma"/>
        </w:rPr>
        <w:t xml:space="preserve">исключенные </w:t>
      </w:r>
      <w:r w:rsidRPr="00A826B9">
        <w:rPr>
          <w:rFonts w:cs="Tahoma"/>
        </w:rPr>
        <w:t>сервисы.</w:t>
      </w:r>
    </w:p>
    <w:p w14:paraId="4EEB80DF" w14:textId="77777777" w:rsidR="003B0291" w:rsidRPr="003B0291" w:rsidRDefault="003B0291" w:rsidP="003B0291">
      <w:pPr>
        <w:pStyle w:val="a0"/>
      </w:pPr>
    </w:p>
    <w:p w14:paraId="747E3D7B" w14:textId="1F9F44D0" w:rsidR="00060B65" w:rsidRDefault="00060B65" w:rsidP="00060B65">
      <w:pPr>
        <w:pStyle w:val="a0"/>
        <w:rPr>
          <w:rFonts w:cs="Tahoma"/>
        </w:rPr>
      </w:pPr>
    </w:p>
    <w:p w14:paraId="5E19F21E" w14:textId="77777777" w:rsidR="00135A7E" w:rsidRPr="00A826B9" w:rsidRDefault="00135A7E" w:rsidP="00060B65">
      <w:pPr>
        <w:pStyle w:val="a0"/>
        <w:rPr>
          <w:rFonts w:cs="Tahoma"/>
        </w:rPr>
      </w:pPr>
    </w:p>
    <w:p w14:paraId="5A18314B" w14:textId="4D98B01C" w:rsidR="00054DE5" w:rsidRPr="00A826B9" w:rsidRDefault="00054DE5" w:rsidP="00991931">
      <w:pPr>
        <w:pStyle w:val="2"/>
        <w:tabs>
          <w:tab w:val="clear" w:pos="934"/>
          <w:tab w:val="num" w:pos="540"/>
        </w:tabs>
        <w:ind w:hanging="934"/>
        <w:rPr>
          <w:rFonts w:cs="Tahoma"/>
        </w:rPr>
      </w:pPr>
      <w:bookmarkStart w:id="43" w:name="_Toc205552714"/>
      <w:r w:rsidRPr="00A826B9">
        <w:rPr>
          <w:rFonts w:cs="Tahoma"/>
        </w:rPr>
        <w:lastRenderedPageBreak/>
        <w:t>Полный список сервисов и компонентов</w:t>
      </w:r>
      <w:bookmarkEnd w:id="43"/>
    </w:p>
    <w:p w14:paraId="39C72418" w14:textId="49920049" w:rsidR="005C031F" w:rsidRPr="00A826B9" w:rsidRDefault="00054DE5" w:rsidP="00054DE5">
      <w:pPr>
        <w:pStyle w:val="a0"/>
        <w:rPr>
          <w:rFonts w:cs="Tahoma"/>
        </w:rPr>
      </w:pPr>
      <w:r w:rsidRPr="00A826B9">
        <w:rPr>
          <w:rFonts w:cs="Tahoma"/>
        </w:rPr>
        <w:t xml:space="preserve">В таблице ниже приведен полный перечень версий сервисов и компонентов, которые входят в </w:t>
      </w:r>
      <w:proofErr w:type="spellStart"/>
      <w:r w:rsidR="00D604E3">
        <w:rPr>
          <w:rFonts w:cs="Tahoma"/>
        </w:rPr>
        <w:t>патч</w:t>
      </w:r>
      <w:proofErr w:type="spellEnd"/>
      <w:r w:rsidR="00D604E3">
        <w:rPr>
          <w:rFonts w:cs="Tahoma"/>
        </w:rPr>
        <w:t xml:space="preserve">-версию </w:t>
      </w:r>
      <w:r w:rsidR="00D604E3" w:rsidRPr="00D604E3">
        <w:rPr>
          <w:rFonts w:cs="Tahoma"/>
          <w:b/>
          <w:lang w:val="en-US"/>
        </w:rPr>
        <w:t>Z</w:t>
      </w:r>
      <w:r w:rsidR="00D604E3" w:rsidRPr="00D53EC9">
        <w:rPr>
          <w:rFonts w:cs="Tahoma"/>
          <w:b/>
        </w:rPr>
        <w:t>-</w:t>
      </w:r>
      <w:r w:rsidR="00D604E3" w:rsidRPr="00D604E3">
        <w:rPr>
          <w:rFonts w:cs="Tahoma"/>
          <w:b/>
          <w:lang w:val="en-US"/>
        </w:rPr>
        <w:t>SPM</w:t>
      </w:r>
      <w:r w:rsidR="00D604E3" w:rsidRPr="00D53EC9">
        <w:rPr>
          <w:rFonts w:cs="Tahoma"/>
          <w:b/>
        </w:rPr>
        <w:t xml:space="preserve"> </w:t>
      </w:r>
      <w:r w:rsidR="00D604E3" w:rsidRPr="00D604E3">
        <w:rPr>
          <w:rFonts w:cs="Tahoma"/>
          <w:b/>
        </w:rPr>
        <w:t>5.6.</w:t>
      </w:r>
      <w:r w:rsidR="00281D8A">
        <w:rPr>
          <w:rFonts w:cs="Tahoma"/>
          <w:b/>
        </w:rPr>
        <w:t>2</w:t>
      </w:r>
    </w:p>
    <w:p w14:paraId="628508D6" w14:textId="413F211B" w:rsidR="00054DE5" w:rsidRPr="00A826B9" w:rsidRDefault="00054DE5" w:rsidP="00054DE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C53607">
        <w:rPr>
          <w:rFonts w:cs="Tahoma"/>
          <w:noProof/>
          <w:color w:val="auto"/>
        </w:rPr>
        <w:t>6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Полный список сервисов и компонентов с указанием версий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3"/>
        <w:gridCol w:w="3544"/>
        <w:gridCol w:w="3527"/>
      </w:tblGrid>
      <w:tr w:rsidR="005C031F" w:rsidRPr="00A826B9" w14:paraId="3EFB2E4F" w14:textId="77777777" w:rsidTr="001527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27C08450" w14:textId="77777777" w:rsidR="005C031F" w:rsidRPr="00A826B9" w:rsidRDefault="005C031F" w:rsidP="001527E5">
            <w:pPr>
              <w:pStyle w:val="a0"/>
              <w:spacing w:before="0" w:beforeAutospacing="0" w:after="60" w:afterAutospacing="0"/>
              <w:jc w:val="center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Модуль</w:t>
            </w:r>
          </w:p>
        </w:tc>
        <w:tc>
          <w:tcPr>
            <w:tcW w:w="3544" w:type="dxa"/>
          </w:tcPr>
          <w:p w14:paraId="1FA0B181" w14:textId="77777777" w:rsidR="005C031F" w:rsidRPr="00A826B9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Сервис/компонент</w:t>
            </w:r>
          </w:p>
        </w:tc>
        <w:tc>
          <w:tcPr>
            <w:tcW w:w="3527" w:type="dxa"/>
          </w:tcPr>
          <w:p w14:paraId="72C65D6E" w14:textId="77777777" w:rsidR="005C031F" w:rsidRPr="00A826B9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Версия</w:t>
            </w:r>
          </w:p>
        </w:tc>
      </w:tr>
      <w:tr w:rsidR="00054DE5" w:rsidRPr="00A826B9" w14:paraId="6F83B4D9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52C7586" w14:textId="77777777" w:rsidR="00054DE5" w:rsidRPr="00A826B9" w:rsidRDefault="00054DE5" w:rsidP="00054D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КПЭ</w:t>
            </w:r>
          </w:p>
        </w:tc>
        <w:tc>
          <w:tcPr>
            <w:tcW w:w="3544" w:type="dxa"/>
          </w:tcPr>
          <w:p w14:paraId="55A573F0" w14:textId="24681C8A" w:rsidR="00054DE5" w:rsidRPr="00A826B9" w:rsidRDefault="00054DE5" w:rsidP="00054D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cup-front</w:t>
            </w:r>
            <w:proofErr w:type="spellEnd"/>
          </w:p>
        </w:tc>
        <w:tc>
          <w:tcPr>
            <w:tcW w:w="3527" w:type="dxa"/>
          </w:tcPr>
          <w:p w14:paraId="475DAB5C" w14:textId="4EED9E73" w:rsidR="00054DE5" w:rsidRPr="00A826B9" w:rsidRDefault="00054DE5" w:rsidP="00054DE5">
            <w:pPr>
              <w:spacing w:before="0" w:beforeAutospacing="0" w:after="6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5.6.0</w:t>
            </w:r>
          </w:p>
        </w:tc>
      </w:tr>
      <w:tr w:rsidR="00054DE5" w:rsidRPr="00A826B9" w14:paraId="77E37F1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2BAC00" w14:textId="77777777" w:rsidR="00054DE5" w:rsidRPr="00A826B9" w:rsidRDefault="00054DE5" w:rsidP="00054D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8725A57" w14:textId="08F1CFF2" w:rsidR="00054DE5" w:rsidRPr="00A826B9" w:rsidRDefault="00054DE5" w:rsidP="00054D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bookmarkStart w:id="44" w:name="_Hlk171678150"/>
            <w:r w:rsidRPr="00A826B9">
              <w:rPr>
                <w:rFonts w:cs="Tahoma"/>
                <w:szCs w:val="20"/>
                <w:lang w:val="en-US"/>
              </w:rPr>
              <w:t>core</w:t>
            </w:r>
            <w:r w:rsidRPr="00A826B9">
              <w:rPr>
                <w:rFonts w:cs="Tahoma"/>
                <w:szCs w:val="20"/>
              </w:rPr>
              <w:t>-</w:t>
            </w:r>
            <w:proofErr w:type="spellStart"/>
            <w:r w:rsidRPr="00A826B9">
              <w:rPr>
                <w:rFonts w:cs="Tahoma"/>
                <w:szCs w:val="20"/>
              </w:rPr>
              <w:t>realtimewidgetservice</w:t>
            </w:r>
            <w:bookmarkEnd w:id="44"/>
            <w:proofErr w:type="spellEnd"/>
          </w:p>
        </w:tc>
        <w:tc>
          <w:tcPr>
            <w:tcW w:w="3527" w:type="dxa"/>
          </w:tcPr>
          <w:p w14:paraId="26006305" w14:textId="140C63A5" w:rsidR="00054DE5" w:rsidRPr="00A826B9" w:rsidRDefault="00054DE5" w:rsidP="00054DE5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 w:rsidR="00A92965"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17513B05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D5588FB" w14:textId="77777777" w:rsidR="00D53EC9" w:rsidRPr="00A826B9" w:rsidRDefault="00D53EC9" w:rsidP="00D53EC9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СУС/ЭЖКО</w:t>
            </w:r>
          </w:p>
          <w:p w14:paraId="6574EC82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  <w:p w14:paraId="51A22392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43B8AE7" w14:textId="77777777" w:rsidR="00D53EC9" w:rsidRPr="00A826B9" w:rsidRDefault="00D53EC9" w:rsidP="00D53E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cup-front</w:t>
            </w:r>
            <w:proofErr w:type="spellEnd"/>
          </w:p>
        </w:tc>
        <w:tc>
          <w:tcPr>
            <w:tcW w:w="3527" w:type="dxa"/>
          </w:tcPr>
          <w:p w14:paraId="0B4CAB38" w14:textId="1AD5CA27" w:rsidR="00D53EC9" w:rsidRPr="00135A7E" w:rsidRDefault="00D53EC9" w:rsidP="00D53EC9">
            <w:pPr>
              <w:spacing w:before="0" w:beforeAutospacing="0" w:after="6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 w:rsidR="00135A7E">
              <w:rPr>
                <w:rFonts w:cs="Tahoma"/>
                <w:sz w:val="20"/>
                <w:szCs w:val="20"/>
                <w:lang w:val="en-US"/>
              </w:rPr>
              <w:t>1</w:t>
            </w:r>
          </w:p>
        </w:tc>
      </w:tr>
      <w:tr w:rsidR="00D53EC9" w:rsidRPr="00A826B9" w14:paraId="3D1FAAC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251E0B9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26CBA2" w14:textId="1BA2172B" w:rsidR="00D53EC9" w:rsidRPr="00A826B9" w:rsidRDefault="00D53EC9" w:rsidP="00D53EC9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ejco-audit</w:t>
            </w:r>
            <w:proofErr w:type="spellEnd"/>
          </w:p>
        </w:tc>
        <w:tc>
          <w:tcPr>
            <w:tcW w:w="3527" w:type="dxa"/>
          </w:tcPr>
          <w:p w14:paraId="7D5EE90E" w14:textId="41EB0173" w:rsidR="00D53EC9" w:rsidRPr="00A826B9" w:rsidRDefault="00D53EC9" w:rsidP="00D53EC9">
            <w:pPr>
              <w:spacing w:before="0" w:beforeAutospacing="0" w:after="60" w:afterAutospacing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  <w:lang w:val="en-US"/>
              </w:rPr>
              <w:t>1</w:t>
            </w:r>
          </w:p>
        </w:tc>
      </w:tr>
      <w:tr w:rsidR="00D53EC9" w:rsidRPr="00A826B9" w14:paraId="7F2AA6A3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F9B3C08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15AC244" w14:textId="7C85FD0C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 w:val="en-US"/>
              </w:rPr>
              <w:t>e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jco</w:t>
            </w:r>
            <w:proofErr w:type="spellEnd"/>
            <w:r>
              <w:rPr>
                <w:rFonts w:cs="Tahoma"/>
                <w:sz w:val="20"/>
                <w:szCs w:val="20"/>
                <w:lang w:val="en-US"/>
              </w:rPr>
              <w:t>-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filestorage</w:t>
            </w:r>
            <w:proofErr w:type="spellEnd"/>
          </w:p>
        </w:tc>
        <w:tc>
          <w:tcPr>
            <w:tcW w:w="3527" w:type="dxa"/>
          </w:tcPr>
          <w:p w14:paraId="21DB8FDC" w14:textId="6C70E911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6DE4DA11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880347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F294A2" w14:textId="4103D4CA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ejco-gatewayrouting</w:t>
            </w:r>
            <w:proofErr w:type="spellEnd"/>
          </w:p>
        </w:tc>
        <w:tc>
          <w:tcPr>
            <w:tcW w:w="3527" w:type="dxa"/>
          </w:tcPr>
          <w:p w14:paraId="443CDC86" w14:textId="1629A881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2C8936BB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2955FEA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78D7D49" w14:textId="5A9FBB17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ejco-notifications-webapi</w:t>
            </w:r>
            <w:proofErr w:type="spellEnd"/>
          </w:p>
        </w:tc>
        <w:tc>
          <w:tcPr>
            <w:tcW w:w="3527" w:type="dxa"/>
          </w:tcPr>
          <w:p w14:paraId="2A0C14DD" w14:textId="3A1C2393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41BE4CB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D2F1053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21921E7D" w14:textId="055BE84D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ejco-realtimewidgetservice</w:t>
            </w:r>
            <w:proofErr w:type="spellEnd"/>
          </w:p>
        </w:tc>
        <w:tc>
          <w:tcPr>
            <w:tcW w:w="3527" w:type="dxa"/>
          </w:tcPr>
          <w:p w14:paraId="7DA86F2F" w14:textId="2724B38D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099898D8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2CDC516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B0EA693" w14:textId="28E21188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ejco-referencebook-webapi</w:t>
            </w:r>
            <w:proofErr w:type="spellEnd"/>
          </w:p>
        </w:tc>
        <w:tc>
          <w:tcPr>
            <w:tcW w:w="3527" w:type="dxa"/>
          </w:tcPr>
          <w:p w14:paraId="1C19171E" w14:textId="5F7935D3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6B8D19BB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112835DD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EA7165B" w14:textId="5979EB31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ejco-reportdatacollector</w:t>
            </w:r>
            <w:proofErr w:type="spellEnd"/>
          </w:p>
        </w:tc>
        <w:tc>
          <w:tcPr>
            <w:tcW w:w="3527" w:type="dxa"/>
          </w:tcPr>
          <w:p w14:paraId="7B118E4D" w14:textId="1262BCF0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745E304C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95B3BC5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C10BCCB" w14:textId="7454F740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ejco-reporting-webapi</w:t>
            </w:r>
            <w:proofErr w:type="spellEnd"/>
          </w:p>
        </w:tc>
        <w:tc>
          <w:tcPr>
            <w:tcW w:w="3527" w:type="dxa"/>
          </w:tcPr>
          <w:p w14:paraId="2927BBD9" w14:textId="4FD72D1B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03B12B9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FAD916D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0B0CF8E" w14:textId="2D11DED1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ejco-universalstorage-adapter</w:t>
            </w:r>
            <w:proofErr w:type="spellEnd"/>
          </w:p>
        </w:tc>
        <w:tc>
          <w:tcPr>
            <w:tcW w:w="3527" w:type="dxa"/>
          </w:tcPr>
          <w:p w14:paraId="1A171C9B" w14:textId="6B4AA579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</w:rPr>
              <w:t>5.6.</w:t>
            </w:r>
            <w:r w:rsidR="006D185D">
              <w:rPr>
                <w:rFonts w:cs="Tahoma"/>
                <w:szCs w:val="20"/>
              </w:rPr>
              <w:t>2</w:t>
            </w:r>
          </w:p>
        </w:tc>
      </w:tr>
      <w:tr w:rsidR="00D53EC9" w:rsidRPr="00A826B9" w14:paraId="75979B83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F9CBBAF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AD9300C" w14:textId="68DF566B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ejco-users</w:t>
            </w:r>
            <w:proofErr w:type="spellEnd"/>
          </w:p>
        </w:tc>
        <w:tc>
          <w:tcPr>
            <w:tcW w:w="3527" w:type="dxa"/>
          </w:tcPr>
          <w:p w14:paraId="3914FF6C" w14:textId="1376B51B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2A6F5BCA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59FD2FD7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12125B1" w14:textId="5AE05FFB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ejco-events-dispatche</w:t>
            </w:r>
            <w:proofErr w:type="spellEnd"/>
            <w:r w:rsidRPr="00A826B9">
              <w:rPr>
                <w:rFonts w:cs="Tahoma"/>
                <w:szCs w:val="20"/>
                <w:lang w:val="en-US"/>
              </w:rPr>
              <w:t>r</w:t>
            </w:r>
          </w:p>
        </w:tc>
        <w:tc>
          <w:tcPr>
            <w:tcW w:w="3527" w:type="dxa"/>
          </w:tcPr>
          <w:p w14:paraId="4FAFE84B" w14:textId="6225D028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1E1E29A3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15FC895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29EEB1A" w14:textId="6DA0C015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equipment-condition</w:t>
            </w:r>
            <w:proofErr w:type="spellEnd"/>
          </w:p>
        </w:tc>
        <w:tc>
          <w:tcPr>
            <w:tcW w:w="3527" w:type="dxa"/>
          </w:tcPr>
          <w:p w14:paraId="25ADF85F" w14:textId="6AA7EF20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7AD2C297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A6FB536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A879681" w14:textId="08F6B07A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shifts</w:t>
            </w:r>
            <w:proofErr w:type="spellEnd"/>
          </w:p>
        </w:tc>
        <w:tc>
          <w:tcPr>
            <w:tcW w:w="3527" w:type="dxa"/>
          </w:tcPr>
          <w:p w14:paraId="3EA5D46A" w14:textId="1C781AB2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2714B841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720B67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42C3EF8" w14:textId="4EE73A49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  <w:lang w:val="en-US"/>
              </w:rPr>
              <w:t>e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jco</w:t>
            </w:r>
            <w:proofErr w:type="spellEnd"/>
            <w:r>
              <w:rPr>
                <w:rFonts w:cs="Tahoma"/>
                <w:sz w:val="20"/>
                <w:szCs w:val="20"/>
                <w:lang w:val="en-US"/>
              </w:rPr>
              <w:t>-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shiftsinfo</w:t>
            </w:r>
            <w:proofErr w:type="spellEnd"/>
          </w:p>
        </w:tc>
        <w:tc>
          <w:tcPr>
            <w:tcW w:w="3527" w:type="dxa"/>
          </w:tcPr>
          <w:p w14:paraId="00786DB0" w14:textId="3B9A46B3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0BA2F349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076D4C2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49CD091E" w14:textId="6E01C347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sus-shiftinfo-webapi</w:t>
            </w:r>
            <w:proofErr w:type="spellEnd"/>
          </w:p>
        </w:tc>
        <w:tc>
          <w:tcPr>
            <w:tcW w:w="3527" w:type="dxa"/>
          </w:tcPr>
          <w:p w14:paraId="59E39A4A" w14:textId="47870CFA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D53EC9" w:rsidRPr="00A826B9" w14:paraId="644D854B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0A2C5A" w14:textId="77777777" w:rsidR="00D53EC9" w:rsidRPr="00A826B9" w:rsidRDefault="00D53EC9" w:rsidP="00D53EC9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05447AC" w14:textId="05D3C624" w:rsidR="00D53EC9" w:rsidRPr="00A826B9" w:rsidRDefault="00D53EC9" w:rsidP="00D53EC9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ejco-application-configuration</w:t>
            </w:r>
            <w:proofErr w:type="spellEnd"/>
          </w:p>
        </w:tc>
        <w:tc>
          <w:tcPr>
            <w:tcW w:w="3527" w:type="dxa"/>
          </w:tcPr>
          <w:p w14:paraId="7C4E5631" w14:textId="445CEAA3" w:rsidR="00D53EC9" w:rsidRPr="00A826B9" w:rsidRDefault="00D53EC9" w:rsidP="00D53EC9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5.6.</w:t>
            </w:r>
            <w:r>
              <w:rPr>
                <w:rFonts w:cs="Tahoma"/>
                <w:sz w:val="20"/>
                <w:szCs w:val="20"/>
              </w:rPr>
              <w:t>1</w:t>
            </w:r>
          </w:p>
        </w:tc>
      </w:tr>
      <w:tr w:rsidR="00D53EC9" w:rsidRPr="00A826B9" w14:paraId="0FE0809C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A96BDB" w14:textId="77777777" w:rsidR="00D53EC9" w:rsidRPr="00A826B9" w:rsidRDefault="00D53EC9" w:rsidP="00D53EC9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79BB927" w14:textId="2A1F87C2" w:rsidR="00D53EC9" w:rsidRPr="00A826B9" w:rsidRDefault="00D53EC9" w:rsidP="00D53EC9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ejco-schedulers-manager</w:t>
            </w:r>
            <w:proofErr w:type="spellEnd"/>
          </w:p>
        </w:tc>
        <w:tc>
          <w:tcPr>
            <w:tcW w:w="3527" w:type="dxa"/>
          </w:tcPr>
          <w:p w14:paraId="5C1AEC1A" w14:textId="5B7D73E5" w:rsidR="00D53EC9" w:rsidRPr="00A826B9" w:rsidRDefault="00D53EC9" w:rsidP="00D53EC9">
            <w:pPr>
              <w:spacing w:before="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</w:rPr>
              <w:t>5.6.</w:t>
            </w:r>
            <w:r>
              <w:rPr>
                <w:rFonts w:cs="Tahoma"/>
                <w:szCs w:val="20"/>
              </w:rPr>
              <w:t>1</w:t>
            </w:r>
          </w:p>
        </w:tc>
      </w:tr>
      <w:tr w:rsidR="00883C82" w:rsidRPr="00A826B9" w14:paraId="1859A6FD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8E4396" w14:textId="77777777" w:rsidR="00883C82" w:rsidRPr="00A826B9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5C3D8D0" w14:textId="77777777" w:rsidR="00883C82" w:rsidRPr="00A826B9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redis</w:t>
            </w:r>
            <w:proofErr w:type="spellEnd"/>
          </w:p>
        </w:tc>
        <w:tc>
          <w:tcPr>
            <w:tcW w:w="3527" w:type="dxa"/>
          </w:tcPr>
          <w:p w14:paraId="55617F33" w14:textId="14D766A7" w:rsidR="00883C82" w:rsidRPr="00A826B9" w:rsidRDefault="00060B65" w:rsidP="00054DE5">
            <w:pPr>
              <w:spacing w:before="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zif-redis:6.2.16-v4</w:t>
            </w:r>
          </w:p>
        </w:tc>
      </w:tr>
    </w:tbl>
    <w:p w14:paraId="61BF86BF" w14:textId="0BA13551" w:rsidR="00C83621" w:rsidRPr="00A826B9" w:rsidRDefault="00C83621" w:rsidP="00C83621">
      <w:pPr>
        <w:pStyle w:val="a0"/>
        <w:rPr>
          <w:rFonts w:cs="Tahoma"/>
        </w:rPr>
      </w:pPr>
      <w:bookmarkStart w:id="45" w:name="_Toc74214213"/>
      <w:bookmarkStart w:id="46" w:name="_Toc74223287"/>
      <w:bookmarkStart w:id="47" w:name="_Toc74225255"/>
      <w:bookmarkStart w:id="48" w:name="_Toc96684099"/>
      <w:bookmarkEnd w:id="35"/>
      <w:bookmarkEnd w:id="36"/>
      <w:bookmarkEnd w:id="37"/>
    </w:p>
    <w:p w14:paraId="3D5C53CD" w14:textId="3CBF5BBC" w:rsidR="00C83621" w:rsidRPr="00A826B9" w:rsidRDefault="00C83621" w:rsidP="00C83621">
      <w:pPr>
        <w:pStyle w:val="a0"/>
        <w:rPr>
          <w:rFonts w:cs="Tahoma"/>
        </w:rPr>
      </w:pPr>
    </w:p>
    <w:p w14:paraId="142F15E3" w14:textId="34701F63" w:rsidR="00EC7417" w:rsidRPr="00A826B9" w:rsidRDefault="00EC7417" w:rsidP="00C83621">
      <w:pPr>
        <w:pStyle w:val="a0"/>
        <w:rPr>
          <w:rFonts w:cs="Tahoma"/>
        </w:rPr>
      </w:pPr>
    </w:p>
    <w:p w14:paraId="4C70EED5" w14:textId="2387415D" w:rsidR="00EC7417" w:rsidRPr="00A826B9" w:rsidRDefault="00EC7417" w:rsidP="00C83621">
      <w:pPr>
        <w:pStyle w:val="a0"/>
        <w:rPr>
          <w:rFonts w:cs="Tahoma"/>
        </w:rPr>
      </w:pPr>
    </w:p>
    <w:p w14:paraId="16E35A6A" w14:textId="2B104EE1" w:rsidR="00EC7417" w:rsidRPr="00A826B9" w:rsidRDefault="00EC7417" w:rsidP="00C83621">
      <w:pPr>
        <w:pStyle w:val="a0"/>
        <w:rPr>
          <w:rFonts w:cs="Tahoma"/>
        </w:rPr>
      </w:pPr>
    </w:p>
    <w:p w14:paraId="2BAED453" w14:textId="6D142BAC" w:rsidR="00EC7417" w:rsidRPr="00A826B9" w:rsidRDefault="00EC7417" w:rsidP="00C83621">
      <w:pPr>
        <w:pStyle w:val="a0"/>
        <w:rPr>
          <w:rFonts w:cs="Tahoma"/>
        </w:rPr>
      </w:pPr>
    </w:p>
    <w:p w14:paraId="39DC562D" w14:textId="54E2DD61" w:rsidR="00EC7417" w:rsidRPr="00A826B9" w:rsidRDefault="00EC7417" w:rsidP="00C83621">
      <w:pPr>
        <w:pStyle w:val="a0"/>
        <w:rPr>
          <w:rFonts w:cs="Tahoma"/>
        </w:rPr>
      </w:pPr>
    </w:p>
    <w:p w14:paraId="1E53B4B2" w14:textId="0C47DE12" w:rsidR="00EC7417" w:rsidRPr="00A826B9" w:rsidRDefault="00EC7417" w:rsidP="00C83621">
      <w:pPr>
        <w:pStyle w:val="a0"/>
        <w:rPr>
          <w:rFonts w:cs="Tahoma"/>
        </w:rPr>
      </w:pPr>
    </w:p>
    <w:p w14:paraId="3C1EFE01" w14:textId="0C033F50" w:rsidR="00EC7417" w:rsidRPr="00A826B9" w:rsidRDefault="00EC7417" w:rsidP="00C83621">
      <w:pPr>
        <w:pStyle w:val="a0"/>
        <w:rPr>
          <w:rFonts w:cs="Tahoma"/>
        </w:rPr>
      </w:pPr>
    </w:p>
    <w:p w14:paraId="73A09675" w14:textId="72B901C2" w:rsidR="00EC7417" w:rsidRPr="00A826B9" w:rsidRDefault="00EC7417" w:rsidP="00C83621">
      <w:pPr>
        <w:pStyle w:val="a0"/>
        <w:rPr>
          <w:rFonts w:cs="Tahoma"/>
        </w:rPr>
      </w:pPr>
    </w:p>
    <w:p w14:paraId="3E856809" w14:textId="1EF50527" w:rsidR="00EC7417" w:rsidRPr="00A826B9" w:rsidRDefault="00EC7417" w:rsidP="00C83621">
      <w:pPr>
        <w:pStyle w:val="a0"/>
        <w:rPr>
          <w:rFonts w:cs="Tahoma"/>
        </w:rPr>
      </w:pPr>
    </w:p>
    <w:p w14:paraId="00508736" w14:textId="26DD8016" w:rsidR="00EC7417" w:rsidRDefault="00EC7417" w:rsidP="00C83621">
      <w:pPr>
        <w:pStyle w:val="a0"/>
        <w:rPr>
          <w:rFonts w:cs="Tahoma"/>
        </w:rPr>
      </w:pPr>
    </w:p>
    <w:p w14:paraId="1A8782B1" w14:textId="5BAD8AB4" w:rsidR="00D604E3" w:rsidRDefault="00D604E3" w:rsidP="00C83621">
      <w:pPr>
        <w:pStyle w:val="a0"/>
        <w:rPr>
          <w:rFonts w:cs="Tahoma"/>
        </w:rPr>
      </w:pPr>
    </w:p>
    <w:p w14:paraId="2BAF0365" w14:textId="77777777" w:rsidR="00D604E3" w:rsidRPr="00A826B9" w:rsidRDefault="00D604E3" w:rsidP="00C83621">
      <w:pPr>
        <w:pStyle w:val="a0"/>
        <w:rPr>
          <w:rFonts w:cs="Tahoma"/>
        </w:rPr>
      </w:pPr>
    </w:p>
    <w:p w14:paraId="705DCE27" w14:textId="77B589A8" w:rsidR="00EC7417" w:rsidRPr="00A826B9" w:rsidRDefault="00EC7417" w:rsidP="00991931">
      <w:pPr>
        <w:pStyle w:val="1"/>
        <w:tabs>
          <w:tab w:val="clear" w:pos="539"/>
          <w:tab w:val="num" w:pos="450"/>
        </w:tabs>
        <w:ind w:hanging="539"/>
        <w:rPr>
          <w:rFonts w:cs="Tahoma"/>
        </w:rPr>
      </w:pPr>
      <w:bookmarkStart w:id="49" w:name="_Toc205552715"/>
      <w:r w:rsidRPr="00A826B9">
        <w:rPr>
          <w:rFonts w:cs="Tahoma"/>
        </w:rPr>
        <w:lastRenderedPageBreak/>
        <w:t xml:space="preserve">Совместимость </w:t>
      </w:r>
      <w:r w:rsidR="003B0291">
        <w:rPr>
          <w:rFonts w:cs="Tahoma"/>
        </w:rPr>
        <w:t>с Платформой</w:t>
      </w:r>
      <w:bookmarkEnd w:id="49"/>
    </w:p>
    <w:p w14:paraId="18DB1417" w14:textId="02046BF8" w:rsidR="00EC7417" w:rsidRPr="00A826B9" w:rsidRDefault="00EC7417" w:rsidP="00EC7417">
      <w:pPr>
        <w:pStyle w:val="a0"/>
        <w:rPr>
          <w:rFonts w:cs="Tahoma"/>
          <w:b/>
        </w:rPr>
      </w:pPr>
      <w:r w:rsidRPr="00A826B9">
        <w:rPr>
          <w:rFonts w:cs="Tahoma"/>
        </w:rPr>
        <w:t xml:space="preserve">В качестве основы для работы системы применяется </w:t>
      </w:r>
      <w:r w:rsidRPr="00A826B9">
        <w:rPr>
          <w:rFonts w:cs="Tahoma"/>
          <w:b/>
        </w:rPr>
        <w:t>Платформа</w:t>
      </w:r>
      <w:r w:rsidR="007B3C58" w:rsidRPr="00A826B9">
        <w:rPr>
          <w:rFonts w:cs="Tahoma"/>
        </w:rPr>
        <w:t xml:space="preserve"> верси</w:t>
      </w:r>
      <w:r w:rsidR="00281D8A">
        <w:rPr>
          <w:rFonts w:cs="Tahoma"/>
        </w:rPr>
        <w:t>й</w:t>
      </w:r>
      <w:r w:rsidR="007B3C58" w:rsidRPr="00A826B9">
        <w:rPr>
          <w:rFonts w:cs="Tahoma"/>
        </w:rPr>
        <w:t xml:space="preserve"> </w:t>
      </w:r>
      <w:r w:rsidR="007B3C58" w:rsidRPr="00A826B9">
        <w:rPr>
          <w:rFonts w:cs="Tahoma"/>
          <w:b/>
        </w:rPr>
        <w:t>2.20</w:t>
      </w:r>
      <w:r w:rsidR="00281D8A">
        <w:rPr>
          <w:rFonts w:cs="Tahoma"/>
          <w:b/>
        </w:rPr>
        <w:t xml:space="preserve"> </w:t>
      </w:r>
      <w:r w:rsidR="00281D8A" w:rsidRPr="00281D8A">
        <w:rPr>
          <w:rFonts w:cs="Tahoma"/>
        </w:rPr>
        <w:t>и</w:t>
      </w:r>
      <w:r w:rsidR="00281D8A">
        <w:rPr>
          <w:rFonts w:cs="Tahoma"/>
          <w:b/>
        </w:rPr>
        <w:t xml:space="preserve"> 2.22</w:t>
      </w:r>
    </w:p>
    <w:p w14:paraId="023AEE78" w14:textId="5790E144" w:rsidR="00EC7417" w:rsidRPr="00A826B9" w:rsidRDefault="00EC7417" w:rsidP="007B3C58">
      <w:pPr>
        <w:pStyle w:val="a0"/>
        <w:rPr>
          <w:rFonts w:cs="Tahoma"/>
        </w:rPr>
      </w:pPr>
      <w:r w:rsidRPr="00A826B9">
        <w:rPr>
          <w:rFonts w:cs="Tahoma"/>
        </w:rPr>
        <w:t xml:space="preserve">С  помощью  инструментов  </w:t>
      </w:r>
      <w:proofErr w:type="spellStart"/>
      <w:r w:rsidRPr="00A826B9">
        <w:rPr>
          <w:rFonts w:cs="Tahoma"/>
        </w:rPr>
        <w:t>авторазвертывания</w:t>
      </w:r>
      <w:proofErr w:type="spellEnd"/>
      <w:r w:rsidRPr="00A826B9">
        <w:rPr>
          <w:rFonts w:cs="Tahoma"/>
        </w:rPr>
        <w:t xml:space="preserve"> </w:t>
      </w:r>
      <w:r w:rsidRPr="00A826B9">
        <w:rPr>
          <w:rFonts w:cs="Tahoma"/>
          <w:b/>
        </w:rPr>
        <w:t>Платформа</w:t>
      </w:r>
      <w:r w:rsidRPr="00A826B9">
        <w:rPr>
          <w:rFonts w:cs="Tahoma"/>
        </w:rPr>
        <w:t xml:space="preserve"> может  быть  установлена  только на системы </w:t>
      </w:r>
      <w:proofErr w:type="spellStart"/>
      <w:r w:rsidRPr="00A826B9">
        <w:rPr>
          <w:rFonts w:cs="Tahoma"/>
        </w:rPr>
        <w:t>оркестрации</w:t>
      </w:r>
      <w:proofErr w:type="spellEnd"/>
      <w:r w:rsidRPr="00A826B9">
        <w:rPr>
          <w:rFonts w:cs="Tahoma"/>
        </w:rPr>
        <w:t xml:space="preserve"> контейнеров, а именно </w:t>
      </w:r>
      <w:proofErr w:type="spellStart"/>
      <w:r w:rsidRPr="00A826B9">
        <w:rPr>
          <w:rFonts w:cs="Tahoma"/>
          <w:b/>
        </w:rPr>
        <w:t>Kubernetes</w:t>
      </w:r>
      <w:proofErr w:type="spellEnd"/>
      <w:r w:rsidRPr="00A826B9">
        <w:rPr>
          <w:rFonts w:cs="Tahoma"/>
        </w:rPr>
        <w:t xml:space="preserve"> или производные от него дистрибутивы </w:t>
      </w:r>
      <w:proofErr w:type="spellStart"/>
      <w:r w:rsidRPr="00A826B9">
        <w:rPr>
          <w:rFonts w:cs="Tahoma"/>
          <w:b/>
        </w:rPr>
        <w:t>ReD</w:t>
      </w:r>
      <w:proofErr w:type="spellEnd"/>
      <w:r w:rsidRPr="00A826B9">
        <w:rPr>
          <w:rFonts w:cs="Tahoma"/>
          <w:b/>
        </w:rPr>
        <w:t xml:space="preserve"> </w:t>
      </w:r>
      <w:proofErr w:type="spellStart"/>
      <w:r w:rsidRPr="00A826B9">
        <w:rPr>
          <w:rFonts w:cs="Tahoma"/>
          <w:b/>
        </w:rPr>
        <w:t>Hat</w:t>
      </w:r>
      <w:proofErr w:type="spellEnd"/>
      <w:r w:rsidRPr="00A826B9">
        <w:rPr>
          <w:rFonts w:cs="Tahoma"/>
          <w:b/>
        </w:rPr>
        <w:t xml:space="preserve"> </w:t>
      </w:r>
      <w:proofErr w:type="spellStart"/>
      <w:r w:rsidRPr="00A826B9">
        <w:rPr>
          <w:rFonts w:cs="Tahoma"/>
          <w:b/>
        </w:rPr>
        <w:t>Openshift</w:t>
      </w:r>
      <w:proofErr w:type="spellEnd"/>
      <w:r w:rsidRPr="00A826B9">
        <w:rPr>
          <w:rFonts w:cs="Tahoma"/>
          <w:b/>
        </w:rPr>
        <w:t xml:space="preserve"> </w:t>
      </w:r>
      <w:proofErr w:type="spellStart"/>
      <w:r w:rsidRPr="00A826B9">
        <w:rPr>
          <w:rFonts w:cs="Tahoma"/>
          <w:b/>
        </w:rPr>
        <w:t>Container</w:t>
      </w:r>
      <w:proofErr w:type="spellEnd"/>
      <w:r w:rsidRPr="00A826B9">
        <w:rPr>
          <w:rFonts w:cs="Tahoma"/>
          <w:b/>
        </w:rPr>
        <w:t xml:space="preserve"> </w:t>
      </w:r>
      <w:proofErr w:type="spellStart"/>
      <w:r w:rsidRPr="00A826B9">
        <w:rPr>
          <w:rFonts w:cs="Tahoma"/>
          <w:b/>
        </w:rPr>
        <w:t>Platform</w:t>
      </w:r>
      <w:proofErr w:type="spellEnd"/>
      <w:r w:rsidRPr="00A826B9">
        <w:rPr>
          <w:rFonts w:cs="Tahoma"/>
          <w:b/>
        </w:rPr>
        <w:t xml:space="preserve"> (</w:t>
      </w:r>
      <w:proofErr w:type="spellStart"/>
      <w:r w:rsidRPr="00A826B9">
        <w:rPr>
          <w:rFonts w:cs="Tahoma"/>
          <w:b/>
        </w:rPr>
        <w:t>OpenShift</w:t>
      </w:r>
      <w:proofErr w:type="spellEnd"/>
      <w:r w:rsidRPr="00A826B9">
        <w:rPr>
          <w:rFonts w:cs="Tahoma"/>
          <w:b/>
        </w:rPr>
        <w:t>/OKD)</w:t>
      </w:r>
      <w:r w:rsidRPr="00A826B9">
        <w:rPr>
          <w:rFonts w:cs="Tahoma"/>
        </w:rPr>
        <w:t xml:space="preserve">. </w:t>
      </w:r>
    </w:p>
    <w:p w14:paraId="63CC6A87" w14:textId="27B76D11" w:rsidR="007B3C58" w:rsidRPr="00A826B9" w:rsidRDefault="007B3C58" w:rsidP="007B3C58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C53607">
        <w:rPr>
          <w:rFonts w:cs="Tahoma"/>
          <w:noProof/>
          <w:color w:val="auto"/>
        </w:rPr>
        <w:t>7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 xml:space="preserve">. Системы </w:t>
      </w:r>
      <w:proofErr w:type="spellStart"/>
      <w:r w:rsidRPr="00A826B9">
        <w:rPr>
          <w:rFonts w:cs="Tahoma"/>
          <w:color w:val="auto"/>
        </w:rPr>
        <w:t>оркестрации</w:t>
      </w:r>
      <w:proofErr w:type="spellEnd"/>
      <w:r w:rsidRPr="00A826B9">
        <w:rPr>
          <w:rFonts w:cs="Tahoma"/>
          <w:color w:val="auto"/>
        </w:rPr>
        <w:t xml:space="preserve"> контейнеров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096"/>
        <w:gridCol w:w="5228"/>
      </w:tblGrid>
      <w:tr w:rsidR="00EC7417" w:rsidRPr="00A826B9" w14:paraId="560CBC2C" w14:textId="77777777" w:rsidTr="00EC7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</w:tcPr>
          <w:p w14:paraId="29DB309C" w14:textId="77777777" w:rsidR="00EC7417" w:rsidRPr="00A826B9" w:rsidRDefault="00EC7417" w:rsidP="00EC7417">
            <w:pPr>
              <w:pStyle w:val="a0"/>
              <w:jc w:val="center"/>
              <w:rPr>
                <w:rFonts w:cs="Tahoma"/>
                <w:b w:val="0"/>
                <w:szCs w:val="20"/>
              </w:rPr>
            </w:pPr>
            <w:bookmarkStart w:id="50" w:name="_Hlk194498662"/>
            <w:r w:rsidRPr="00A826B9">
              <w:rPr>
                <w:rFonts w:cs="Tahoma"/>
                <w:b w:val="0"/>
                <w:szCs w:val="20"/>
              </w:rPr>
              <w:t>Компонент</w:t>
            </w:r>
          </w:p>
        </w:tc>
        <w:tc>
          <w:tcPr>
            <w:tcW w:w="5228" w:type="dxa"/>
          </w:tcPr>
          <w:p w14:paraId="58E4A14C" w14:textId="4466E080" w:rsidR="00EC7417" w:rsidRPr="00A826B9" w:rsidRDefault="007B3C58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Версия</w:t>
            </w:r>
          </w:p>
        </w:tc>
      </w:tr>
      <w:tr w:rsidR="00EC7417" w:rsidRPr="00A826B9" w14:paraId="52BAEC82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</w:tcPr>
          <w:p w14:paraId="419BBC7A" w14:textId="77777777" w:rsidR="00EC7417" w:rsidRPr="00A826B9" w:rsidRDefault="00EC7417" w:rsidP="00EC7417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Kubernetes</w:t>
            </w:r>
          </w:p>
        </w:tc>
        <w:tc>
          <w:tcPr>
            <w:tcW w:w="5228" w:type="dxa"/>
          </w:tcPr>
          <w:p w14:paraId="0E9A5BA8" w14:textId="01D3B149" w:rsidR="00EC7417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1.21 и выше</w:t>
            </w:r>
          </w:p>
        </w:tc>
      </w:tr>
      <w:tr w:rsidR="007B3C58" w:rsidRPr="00A826B9" w14:paraId="7B2AF106" w14:textId="77777777" w:rsidTr="007B3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</w:tcPr>
          <w:p w14:paraId="68102512" w14:textId="77777777" w:rsidR="007B3C58" w:rsidRPr="00A826B9" w:rsidRDefault="007B3C58" w:rsidP="007B3C58">
            <w:pPr>
              <w:pStyle w:val="a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  <w:lang w:val="en-US"/>
              </w:rPr>
              <w:t>OCP (OpenShift/OKD)</w:t>
            </w:r>
          </w:p>
        </w:tc>
        <w:tc>
          <w:tcPr>
            <w:tcW w:w="5228" w:type="dxa"/>
            <w:shd w:val="clear" w:color="auto" w:fill="E6E6E6"/>
          </w:tcPr>
          <w:p w14:paraId="4E6B0851" w14:textId="0CA5FEB2" w:rsidR="007B3C58" w:rsidRPr="00A826B9" w:rsidRDefault="007B3C58" w:rsidP="007B3C58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A826B9">
              <w:rPr>
                <w:rFonts w:cs="Tahoma"/>
                <w:szCs w:val="20"/>
                <w:lang w:val="en-US"/>
              </w:rPr>
              <w:t>4.8</w:t>
            </w:r>
            <w:r w:rsidRPr="00A826B9">
              <w:rPr>
                <w:rFonts w:cs="Tahoma"/>
                <w:szCs w:val="20"/>
              </w:rPr>
              <w:t xml:space="preserve"> и выше</w:t>
            </w:r>
          </w:p>
        </w:tc>
      </w:tr>
      <w:tr w:rsidR="007B3C58" w:rsidRPr="00A826B9" w14:paraId="6DFCE5A1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</w:tcPr>
          <w:p w14:paraId="396D7F12" w14:textId="77777777" w:rsidR="007B3C58" w:rsidRPr="00A826B9" w:rsidRDefault="007B3C58" w:rsidP="007B3C58">
            <w:pPr>
              <w:pStyle w:val="a0"/>
              <w:rPr>
                <w:rFonts w:cs="Tahoma"/>
                <w:sz w:val="20"/>
                <w:szCs w:val="20"/>
                <w:lang w:val="en-US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 xml:space="preserve">Deckhouse </w:t>
            </w:r>
          </w:p>
        </w:tc>
        <w:tc>
          <w:tcPr>
            <w:tcW w:w="5228" w:type="dxa"/>
          </w:tcPr>
          <w:p w14:paraId="38B0B42D" w14:textId="3CA3FF8F" w:rsidR="007B3C58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1.52</w:t>
            </w:r>
            <w:r w:rsidRPr="00A826B9">
              <w:rPr>
                <w:rFonts w:cs="Tahoma"/>
                <w:sz w:val="20"/>
                <w:szCs w:val="20"/>
              </w:rPr>
              <w:t xml:space="preserve"> и выше</w:t>
            </w:r>
          </w:p>
        </w:tc>
      </w:tr>
      <w:bookmarkEnd w:id="50"/>
    </w:tbl>
    <w:p w14:paraId="66AB7D8B" w14:textId="1969B39E" w:rsidR="00EC7417" w:rsidRPr="00A826B9" w:rsidRDefault="00EC7417" w:rsidP="007B3C58">
      <w:pPr>
        <w:pStyle w:val="afd"/>
        <w:keepNext/>
        <w:rPr>
          <w:rFonts w:cs="Tahoma"/>
          <w:color w:val="auto"/>
        </w:rPr>
      </w:pPr>
    </w:p>
    <w:p w14:paraId="6E829CEC" w14:textId="4FA5C4C3" w:rsidR="007B3C58" w:rsidRPr="00A826B9" w:rsidRDefault="007B3C58" w:rsidP="007B3C58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C53607">
        <w:rPr>
          <w:rFonts w:cs="Tahoma"/>
          <w:noProof/>
          <w:color w:val="auto"/>
        </w:rPr>
        <w:t>8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Инфраструктурные компоненты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87"/>
        <w:gridCol w:w="5937"/>
      </w:tblGrid>
      <w:tr w:rsidR="00EC7417" w:rsidRPr="00A826B9" w14:paraId="757452CE" w14:textId="77777777" w:rsidTr="00EC7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BFC3B60" w14:textId="77777777" w:rsidR="00EC7417" w:rsidRPr="00A826B9" w:rsidRDefault="00EC7417" w:rsidP="00EC7417">
            <w:pPr>
              <w:pStyle w:val="a0"/>
              <w:jc w:val="center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Компонент</w:t>
            </w:r>
          </w:p>
        </w:tc>
        <w:tc>
          <w:tcPr>
            <w:tcW w:w="5937" w:type="dxa"/>
          </w:tcPr>
          <w:p w14:paraId="767EB1B5" w14:textId="10ABAA49" w:rsidR="00EC7417" w:rsidRPr="00A826B9" w:rsidRDefault="007B3C58" w:rsidP="00EC7417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Версия</w:t>
            </w:r>
          </w:p>
        </w:tc>
      </w:tr>
      <w:tr w:rsidR="007B3C58" w:rsidRPr="00A826B9" w14:paraId="3E082146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A9991F7" w14:textId="77777777" w:rsidR="007B3C58" w:rsidRPr="00A826B9" w:rsidRDefault="007B3C58" w:rsidP="007B3C58">
            <w:pPr>
              <w:pStyle w:val="a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PostgreSQL</w:t>
            </w:r>
            <w:proofErr w:type="spellEnd"/>
          </w:p>
        </w:tc>
        <w:tc>
          <w:tcPr>
            <w:tcW w:w="5937" w:type="dxa"/>
          </w:tcPr>
          <w:p w14:paraId="40815E36" w14:textId="1E72151F" w:rsidR="007B3C58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12, 14</w:t>
            </w:r>
          </w:p>
        </w:tc>
      </w:tr>
      <w:tr w:rsidR="007B3C58" w:rsidRPr="00A826B9" w14:paraId="60252372" w14:textId="77777777" w:rsidTr="00EC74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8F1443C" w14:textId="77777777" w:rsidR="007B3C58" w:rsidRPr="00A826B9" w:rsidRDefault="007B3C58" w:rsidP="007B3C58">
            <w:pPr>
              <w:pStyle w:val="a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Redis</w:t>
            </w:r>
            <w:proofErr w:type="spellEnd"/>
          </w:p>
        </w:tc>
        <w:tc>
          <w:tcPr>
            <w:tcW w:w="5937" w:type="dxa"/>
          </w:tcPr>
          <w:p w14:paraId="3AD3886A" w14:textId="19A10461" w:rsidR="007B3C58" w:rsidRPr="00A826B9" w:rsidRDefault="007B3C58" w:rsidP="007B3C58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  <w:lang w:val="en-US"/>
              </w:rPr>
              <w:t>6</w:t>
            </w:r>
          </w:p>
        </w:tc>
      </w:tr>
      <w:tr w:rsidR="007B3C58" w:rsidRPr="00A826B9" w14:paraId="3513B6E8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0BCDBD8F" w14:textId="77777777" w:rsidR="007B3C58" w:rsidRPr="00A826B9" w:rsidRDefault="007B3C58" w:rsidP="007B3C58">
            <w:pPr>
              <w:pStyle w:val="a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Apache</w:t>
            </w:r>
            <w:proofErr w:type="spellEnd"/>
            <w:r w:rsidRPr="00A826B9">
              <w:rPr>
                <w:rFonts w:cs="Tahoma"/>
                <w:sz w:val="20"/>
                <w:szCs w:val="20"/>
              </w:rPr>
              <w:t xml:space="preserve"> </w:t>
            </w:r>
            <w:proofErr w:type="spellStart"/>
            <w:r w:rsidRPr="00A826B9">
              <w:rPr>
                <w:rFonts w:cs="Tahoma"/>
                <w:sz w:val="20"/>
                <w:szCs w:val="20"/>
              </w:rPr>
              <w:t>Kafka</w:t>
            </w:r>
            <w:proofErr w:type="spellEnd"/>
          </w:p>
        </w:tc>
        <w:tc>
          <w:tcPr>
            <w:tcW w:w="5937" w:type="dxa"/>
          </w:tcPr>
          <w:p w14:paraId="6EEDD510" w14:textId="5131C6F8" w:rsidR="007B3C58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3.7</w:t>
            </w:r>
          </w:p>
        </w:tc>
      </w:tr>
      <w:tr w:rsidR="007B3C58" w:rsidRPr="00A826B9" w14:paraId="463FE315" w14:textId="77777777" w:rsidTr="00EC74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505CB1EE" w14:textId="77777777" w:rsidR="007B3C58" w:rsidRPr="00A826B9" w:rsidRDefault="007B3C58" w:rsidP="007B3C58">
            <w:pPr>
              <w:pStyle w:val="a0"/>
              <w:rPr>
                <w:rFonts w:cs="Tahoma"/>
                <w:szCs w:val="20"/>
              </w:rPr>
            </w:pPr>
            <w:proofErr w:type="spellStart"/>
            <w:r w:rsidRPr="00A826B9">
              <w:rPr>
                <w:rFonts w:cs="Tahoma"/>
                <w:szCs w:val="20"/>
              </w:rPr>
              <w:t>MinIO</w:t>
            </w:r>
            <w:proofErr w:type="spellEnd"/>
          </w:p>
        </w:tc>
        <w:tc>
          <w:tcPr>
            <w:tcW w:w="5937" w:type="dxa"/>
          </w:tcPr>
          <w:p w14:paraId="0F22D486" w14:textId="7DAAE7BD" w:rsidR="007B3C58" w:rsidRPr="00A826B9" w:rsidRDefault="007B3C58" w:rsidP="007B3C58">
            <w:pPr>
              <w:pStyle w:val="a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  <w:lang w:val="en-US"/>
              </w:rPr>
              <w:t>2024.7.31</w:t>
            </w:r>
          </w:p>
        </w:tc>
      </w:tr>
      <w:tr w:rsidR="007B3C58" w:rsidRPr="00A826B9" w14:paraId="231B566E" w14:textId="77777777" w:rsidTr="00EC7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7" w:type="dxa"/>
          </w:tcPr>
          <w:p w14:paraId="1BF784A2" w14:textId="77777777" w:rsidR="007B3C58" w:rsidRPr="00A826B9" w:rsidRDefault="007B3C58" w:rsidP="007B3C58">
            <w:pPr>
              <w:pStyle w:val="a0"/>
              <w:rPr>
                <w:rFonts w:cs="Tahoma"/>
                <w:sz w:val="20"/>
                <w:szCs w:val="20"/>
              </w:rPr>
            </w:pPr>
            <w:proofErr w:type="spellStart"/>
            <w:r w:rsidRPr="00A826B9">
              <w:rPr>
                <w:rFonts w:cs="Tahoma"/>
                <w:sz w:val="20"/>
                <w:szCs w:val="20"/>
              </w:rPr>
              <w:t>Keycloak</w:t>
            </w:r>
            <w:proofErr w:type="spellEnd"/>
          </w:p>
        </w:tc>
        <w:tc>
          <w:tcPr>
            <w:tcW w:w="5937" w:type="dxa"/>
          </w:tcPr>
          <w:p w14:paraId="01A7F2D4" w14:textId="20894116" w:rsidR="007B3C58" w:rsidRPr="00A826B9" w:rsidRDefault="007B3C58" w:rsidP="007B3C58">
            <w:pPr>
              <w:pStyle w:val="a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  <w:lang w:val="en-US"/>
              </w:rPr>
              <w:t>17, 21</w:t>
            </w:r>
          </w:p>
        </w:tc>
      </w:tr>
    </w:tbl>
    <w:p w14:paraId="6ACF8244" w14:textId="77777777" w:rsidR="00EC7417" w:rsidRPr="00A826B9" w:rsidRDefault="00EC7417" w:rsidP="00EC7417">
      <w:pPr>
        <w:pStyle w:val="a0"/>
        <w:rPr>
          <w:rFonts w:cs="Tahoma"/>
          <w:b/>
        </w:rPr>
      </w:pPr>
    </w:p>
    <w:p w14:paraId="6F3D6399" w14:textId="4274D06E" w:rsidR="00EC7417" w:rsidRPr="00A826B9" w:rsidRDefault="00EC7417" w:rsidP="00EC7417">
      <w:pPr>
        <w:pStyle w:val="a0"/>
        <w:rPr>
          <w:rFonts w:cs="Tahoma"/>
        </w:rPr>
      </w:pPr>
      <w:r w:rsidRPr="00A826B9">
        <w:rPr>
          <w:rFonts w:cs="Tahoma"/>
        </w:rPr>
        <w:t xml:space="preserve">Подробная информация указана в </w:t>
      </w:r>
      <w:r w:rsidRPr="00A826B9">
        <w:rPr>
          <w:rFonts w:cs="Tahoma"/>
          <w:b/>
        </w:rPr>
        <w:t>Руководстве системы развертывания (</w:t>
      </w:r>
      <w:proofErr w:type="spellStart"/>
      <w:r w:rsidRPr="00A826B9">
        <w:rPr>
          <w:rFonts w:cs="Tahoma"/>
          <w:b/>
          <w:lang w:val="en-US"/>
        </w:rPr>
        <w:t>zifctl</w:t>
      </w:r>
      <w:proofErr w:type="spellEnd"/>
      <w:r w:rsidRPr="00A826B9">
        <w:rPr>
          <w:rFonts w:cs="Tahoma"/>
          <w:b/>
        </w:rPr>
        <w:t>) 2.2</w:t>
      </w:r>
      <w:r w:rsidR="00281D8A">
        <w:rPr>
          <w:rFonts w:cs="Tahoma"/>
          <w:b/>
        </w:rPr>
        <w:t>2</w:t>
      </w:r>
      <w:r w:rsidRPr="00A826B9">
        <w:rPr>
          <w:rFonts w:cs="Tahoma"/>
          <w:b/>
        </w:rPr>
        <w:t>.0 Платформы</w:t>
      </w:r>
      <w:r w:rsidRPr="00A826B9">
        <w:rPr>
          <w:rFonts w:cs="Tahoma"/>
        </w:rPr>
        <w:t>.</w:t>
      </w:r>
    </w:p>
    <w:p w14:paraId="49F5952A" w14:textId="54C813B8" w:rsidR="00060B65" w:rsidRPr="00A826B9" w:rsidRDefault="00060B65" w:rsidP="00C83621">
      <w:pPr>
        <w:pStyle w:val="a0"/>
        <w:rPr>
          <w:rFonts w:cs="Tahoma"/>
        </w:rPr>
      </w:pPr>
    </w:p>
    <w:p w14:paraId="1AA95569" w14:textId="1DF4CAAF" w:rsidR="00060B65" w:rsidRPr="00A826B9" w:rsidRDefault="00060B65" w:rsidP="00C83621">
      <w:pPr>
        <w:pStyle w:val="a0"/>
        <w:rPr>
          <w:rFonts w:cs="Tahoma"/>
        </w:rPr>
      </w:pPr>
    </w:p>
    <w:p w14:paraId="5310630E" w14:textId="678F94FE" w:rsidR="00060B65" w:rsidRPr="00A826B9" w:rsidRDefault="00060B65" w:rsidP="00C83621">
      <w:pPr>
        <w:pStyle w:val="a0"/>
        <w:rPr>
          <w:rFonts w:cs="Tahoma"/>
        </w:rPr>
      </w:pPr>
    </w:p>
    <w:p w14:paraId="0A53B2D6" w14:textId="178506F2" w:rsidR="00060B65" w:rsidRPr="00A826B9" w:rsidRDefault="00060B65" w:rsidP="00C83621">
      <w:pPr>
        <w:pStyle w:val="a0"/>
        <w:rPr>
          <w:rFonts w:cs="Tahoma"/>
        </w:rPr>
      </w:pPr>
    </w:p>
    <w:p w14:paraId="65681F9E" w14:textId="31E3F6F1" w:rsidR="00060B65" w:rsidRPr="00A826B9" w:rsidRDefault="00060B65" w:rsidP="00C83621">
      <w:pPr>
        <w:pStyle w:val="a0"/>
        <w:rPr>
          <w:rFonts w:cs="Tahoma"/>
        </w:rPr>
      </w:pPr>
    </w:p>
    <w:p w14:paraId="118549EE" w14:textId="714E1787" w:rsidR="00060B65" w:rsidRPr="00A826B9" w:rsidRDefault="00060B65" w:rsidP="00C83621">
      <w:pPr>
        <w:pStyle w:val="a0"/>
        <w:rPr>
          <w:rFonts w:cs="Tahoma"/>
        </w:rPr>
      </w:pPr>
    </w:p>
    <w:p w14:paraId="5BE989E1" w14:textId="25688528" w:rsidR="00060B65" w:rsidRPr="00A826B9" w:rsidRDefault="00060B65" w:rsidP="00C83621">
      <w:pPr>
        <w:pStyle w:val="a0"/>
        <w:rPr>
          <w:rFonts w:cs="Tahoma"/>
        </w:rPr>
      </w:pPr>
    </w:p>
    <w:p w14:paraId="35C921A7" w14:textId="4505FD92" w:rsidR="00060B65" w:rsidRPr="00A826B9" w:rsidRDefault="00060B65" w:rsidP="00C83621">
      <w:pPr>
        <w:pStyle w:val="a0"/>
        <w:rPr>
          <w:rFonts w:cs="Tahoma"/>
        </w:rPr>
      </w:pPr>
    </w:p>
    <w:p w14:paraId="11DDB5B7" w14:textId="05589F56" w:rsidR="00060B65" w:rsidRPr="00A826B9" w:rsidRDefault="00060B65" w:rsidP="00C83621">
      <w:pPr>
        <w:pStyle w:val="a0"/>
        <w:rPr>
          <w:rFonts w:cs="Tahoma"/>
        </w:rPr>
      </w:pPr>
    </w:p>
    <w:p w14:paraId="33E55D9E" w14:textId="77777777" w:rsidR="007B3C58" w:rsidRPr="00A826B9" w:rsidRDefault="007B3C58" w:rsidP="00C83621">
      <w:pPr>
        <w:pStyle w:val="a0"/>
        <w:rPr>
          <w:rFonts w:cs="Tahoma"/>
        </w:rPr>
      </w:pPr>
    </w:p>
    <w:p w14:paraId="115EE5B7" w14:textId="257D7252" w:rsidR="00060B65" w:rsidRPr="00A826B9" w:rsidRDefault="00060B65" w:rsidP="00C83621">
      <w:pPr>
        <w:pStyle w:val="a0"/>
        <w:rPr>
          <w:rFonts w:cs="Tahoma"/>
        </w:rPr>
      </w:pPr>
    </w:p>
    <w:p w14:paraId="58976F5B" w14:textId="77777777" w:rsidR="007B3C58" w:rsidRPr="00A826B9" w:rsidRDefault="007B3C58" w:rsidP="00C83621">
      <w:pPr>
        <w:pStyle w:val="a0"/>
        <w:rPr>
          <w:rFonts w:cs="Tahoma"/>
        </w:rPr>
      </w:pPr>
    </w:p>
    <w:p w14:paraId="04BC7F88" w14:textId="0A6EDD08" w:rsidR="00060B65" w:rsidRDefault="00060B65" w:rsidP="00C83621">
      <w:pPr>
        <w:pStyle w:val="a0"/>
        <w:rPr>
          <w:rFonts w:cs="Tahoma"/>
        </w:rPr>
      </w:pPr>
    </w:p>
    <w:p w14:paraId="5A223E11" w14:textId="4FD9A9A4" w:rsidR="003B0291" w:rsidRDefault="003B0291" w:rsidP="00C83621">
      <w:pPr>
        <w:pStyle w:val="a0"/>
        <w:rPr>
          <w:rFonts w:cs="Tahoma"/>
        </w:rPr>
      </w:pPr>
    </w:p>
    <w:p w14:paraId="6C4DCEBE" w14:textId="00014AE2" w:rsidR="00BA2F67" w:rsidRDefault="00BA2F67" w:rsidP="00C83621">
      <w:pPr>
        <w:pStyle w:val="a0"/>
        <w:rPr>
          <w:rFonts w:cs="Tahoma"/>
        </w:rPr>
      </w:pPr>
    </w:p>
    <w:p w14:paraId="4CA27D51" w14:textId="77777777" w:rsidR="00BA2F67" w:rsidRDefault="00BA2F67" w:rsidP="00C83621">
      <w:pPr>
        <w:pStyle w:val="a0"/>
        <w:rPr>
          <w:rFonts w:cs="Tahoma"/>
        </w:rPr>
      </w:pPr>
    </w:p>
    <w:p w14:paraId="57B52FE6" w14:textId="77777777" w:rsidR="003B0291" w:rsidRPr="00A826B9" w:rsidRDefault="003B0291" w:rsidP="00C83621">
      <w:pPr>
        <w:pStyle w:val="a0"/>
        <w:rPr>
          <w:rFonts w:cs="Tahoma"/>
        </w:rPr>
      </w:pPr>
    </w:p>
    <w:p w14:paraId="56BA58A8" w14:textId="411B4B66" w:rsidR="007B3C58" w:rsidRPr="00BA2F67" w:rsidRDefault="00C911D5" w:rsidP="00991931">
      <w:pPr>
        <w:pStyle w:val="1"/>
        <w:ind w:hanging="539"/>
        <w:rPr>
          <w:rFonts w:cs="Tahoma"/>
          <w:bCs w:val="0"/>
          <w:w w:val="100"/>
        </w:rPr>
      </w:pPr>
      <w:bookmarkStart w:id="51" w:name="_Toc205552716"/>
      <w:r w:rsidRPr="00A826B9">
        <w:rPr>
          <w:rFonts w:cs="Tahoma"/>
          <w:bCs w:val="0"/>
          <w:w w:val="100"/>
        </w:rPr>
        <w:lastRenderedPageBreak/>
        <w:t>Контакты технической поддержки</w:t>
      </w:r>
      <w:bookmarkEnd w:id="0"/>
      <w:bookmarkEnd w:id="45"/>
      <w:bookmarkEnd w:id="46"/>
      <w:bookmarkEnd w:id="47"/>
      <w:bookmarkEnd w:id="48"/>
      <w:bookmarkEnd w:id="51"/>
    </w:p>
    <w:p w14:paraId="23C065F6" w14:textId="155556D1" w:rsidR="00054DE5" w:rsidRPr="00A826B9" w:rsidRDefault="00054DE5" w:rsidP="00054DE5">
      <w:pPr>
        <w:pStyle w:val="afd"/>
        <w:keepNext/>
        <w:jc w:val="right"/>
        <w:rPr>
          <w:rFonts w:cs="Tahoma"/>
          <w:color w:val="auto"/>
        </w:rPr>
      </w:pPr>
      <w:r w:rsidRPr="00A826B9">
        <w:rPr>
          <w:rFonts w:cs="Tahoma"/>
          <w:color w:val="auto"/>
        </w:rPr>
        <w:t xml:space="preserve">Таблица </w:t>
      </w:r>
      <w:r w:rsidRPr="00A826B9">
        <w:rPr>
          <w:rFonts w:cs="Tahoma"/>
          <w:color w:val="auto"/>
        </w:rPr>
        <w:fldChar w:fldCharType="begin"/>
      </w:r>
      <w:r w:rsidRPr="00A826B9">
        <w:rPr>
          <w:rFonts w:cs="Tahoma"/>
          <w:color w:val="auto"/>
        </w:rPr>
        <w:instrText xml:space="preserve"> SEQ Таблица \* ARABIC </w:instrText>
      </w:r>
      <w:r w:rsidRPr="00A826B9">
        <w:rPr>
          <w:rFonts w:cs="Tahoma"/>
          <w:color w:val="auto"/>
        </w:rPr>
        <w:fldChar w:fldCharType="separate"/>
      </w:r>
      <w:r w:rsidR="00C53607">
        <w:rPr>
          <w:rFonts w:cs="Tahoma"/>
          <w:noProof/>
          <w:color w:val="auto"/>
        </w:rPr>
        <w:t>9</w:t>
      </w:r>
      <w:r w:rsidRPr="00A826B9">
        <w:rPr>
          <w:rFonts w:cs="Tahoma"/>
          <w:color w:val="auto"/>
        </w:rPr>
        <w:fldChar w:fldCharType="end"/>
      </w:r>
      <w:r w:rsidRPr="00A826B9">
        <w:rPr>
          <w:rFonts w:cs="Tahoma"/>
          <w:color w:val="auto"/>
        </w:rPr>
        <w:t>. Контакты технической поддержки ЦИП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297"/>
        <w:gridCol w:w="7027"/>
      </w:tblGrid>
      <w:tr w:rsidR="00DE6041" w:rsidRPr="00A826B9" w14:paraId="730C2AF2" w14:textId="77777777" w:rsidTr="00054D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7" w:type="dxa"/>
          </w:tcPr>
          <w:p w14:paraId="18E2F09B" w14:textId="77777777" w:rsidR="00DE6041" w:rsidRPr="00A826B9" w:rsidRDefault="00DE6041" w:rsidP="009D5B52">
            <w:pPr>
              <w:jc w:val="center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Вид поддержки</w:t>
            </w:r>
          </w:p>
        </w:tc>
        <w:tc>
          <w:tcPr>
            <w:tcW w:w="7027" w:type="dxa"/>
          </w:tcPr>
          <w:p w14:paraId="55352653" w14:textId="77777777" w:rsidR="00DE6041" w:rsidRPr="00A826B9" w:rsidRDefault="00DE6041" w:rsidP="009D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szCs w:val="20"/>
              </w:rPr>
            </w:pPr>
            <w:r w:rsidRPr="00A826B9">
              <w:rPr>
                <w:rFonts w:cs="Tahoma"/>
                <w:b w:val="0"/>
                <w:szCs w:val="20"/>
              </w:rPr>
              <w:t>Значение</w:t>
            </w:r>
          </w:p>
        </w:tc>
      </w:tr>
      <w:tr w:rsidR="00DE6041" w:rsidRPr="00A826B9" w14:paraId="78F046BB" w14:textId="77777777" w:rsidTr="00054D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7" w:type="dxa"/>
          </w:tcPr>
          <w:p w14:paraId="34D87C3A" w14:textId="77777777" w:rsidR="00DE6041" w:rsidRPr="00A826B9" w:rsidRDefault="00DE6041" w:rsidP="009D5B52">
            <w:pPr>
              <w:rPr>
                <w:rFonts w:cs="Tahoma"/>
                <w:sz w:val="20"/>
                <w:szCs w:val="20"/>
              </w:rPr>
            </w:pPr>
            <w:r w:rsidRPr="00A826B9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7027" w:type="dxa"/>
          </w:tcPr>
          <w:p w14:paraId="70228FB7" w14:textId="0AC28B76" w:rsidR="00DE6041" w:rsidRPr="00A826B9" w:rsidRDefault="007811FC" w:rsidP="009D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8"/>
                <w:rFonts w:cs="Tahoma"/>
              </w:rPr>
            </w:pPr>
            <w:hyperlink r:id="rId39" w:history="1">
              <w:r w:rsidR="00DE6041" w:rsidRPr="00A826B9">
                <w:rPr>
                  <w:rStyle w:val="a8"/>
                  <w:rFonts w:cs="Tahoma"/>
                  <w:sz w:val="20"/>
                  <w:szCs w:val="20"/>
                </w:rPr>
                <w:t>https://jira.zyfra.com/servicedesk/customer/portal/42</w:t>
              </w:r>
            </w:hyperlink>
          </w:p>
        </w:tc>
      </w:tr>
      <w:tr w:rsidR="00DE6041" w:rsidRPr="00A826B9" w14:paraId="21283227" w14:textId="77777777" w:rsidTr="00054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7" w:type="dxa"/>
          </w:tcPr>
          <w:p w14:paraId="34D65976" w14:textId="0A9401C8" w:rsidR="00DE6041" w:rsidRPr="00A826B9" w:rsidRDefault="00DA3C92" w:rsidP="009D5B52">
            <w:pPr>
              <w:rPr>
                <w:rFonts w:cs="Tahoma"/>
                <w:szCs w:val="20"/>
              </w:rPr>
            </w:pPr>
            <w:r w:rsidRPr="00A826B9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027" w:type="dxa"/>
          </w:tcPr>
          <w:p w14:paraId="1E32E281" w14:textId="646CE7A3" w:rsidR="00DE6041" w:rsidRPr="00A826B9" w:rsidRDefault="007811FC" w:rsidP="009D5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8"/>
                <w:rFonts w:cs="Tahoma"/>
              </w:rPr>
            </w:pPr>
            <w:hyperlink r:id="rId40" w:history="1">
              <w:r w:rsidR="00DE6041" w:rsidRPr="00A826B9">
                <w:rPr>
                  <w:rStyle w:val="a8"/>
                  <w:rFonts w:cs="Tahoma"/>
                  <w:szCs w:val="20"/>
                </w:rPr>
                <w:t>support@idpllc.ru</w:t>
              </w:r>
            </w:hyperlink>
          </w:p>
        </w:tc>
      </w:tr>
    </w:tbl>
    <w:p w14:paraId="4D3C4027" w14:textId="62057CD5" w:rsidR="00DE6041" w:rsidRPr="00A826B9" w:rsidRDefault="00DE6041" w:rsidP="00D26C53">
      <w:pPr>
        <w:pStyle w:val="a0"/>
        <w:rPr>
          <w:rFonts w:cs="Tahoma"/>
        </w:rPr>
      </w:pPr>
      <w:r w:rsidRPr="00A826B9">
        <w:rPr>
          <w:rFonts w:cs="Tahoma"/>
        </w:rPr>
        <w:t>Регистрация запросов производится круглосуточно. Рабочее время — с 9.00 до 18.00 (время московское), перерыв с 13.00 до 14.00, в рабочие дни. Запросы, поступившие в нерабочее время, обрабатываются на следующий рабочий день.</w:t>
      </w:r>
    </w:p>
    <w:p w14:paraId="0792D7D1" w14:textId="1A07A77B" w:rsidR="00F60EDC" w:rsidRPr="00A826B9" w:rsidRDefault="00F60EDC" w:rsidP="00D26C53">
      <w:pPr>
        <w:pStyle w:val="a0"/>
        <w:rPr>
          <w:rFonts w:cs="Tahoma"/>
        </w:rPr>
      </w:pPr>
    </w:p>
    <w:p w14:paraId="32B0E284" w14:textId="46EEAAB5" w:rsidR="00C83621" w:rsidRPr="00A826B9" w:rsidRDefault="00C83621" w:rsidP="00D26C53">
      <w:pPr>
        <w:pStyle w:val="a0"/>
        <w:rPr>
          <w:rFonts w:cs="Tahoma"/>
        </w:rPr>
      </w:pPr>
    </w:p>
    <w:p w14:paraId="4D17C9E7" w14:textId="166A7C4D" w:rsidR="00C83621" w:rsidRPr="00A826B9" w:rsidRDefault="00C83621" w:rsidP="00D26C53">
      <w:pPr>
        <w:pStyle w:val="a0"/>
        <w:rPr>
          <w:rFonts w:cs="Tahoma"/>
        </w:rPr>
      </w:pPr>
    </w:p>
    <w:p w14:paraId="0E2F4D46" w14:textId="24787D30" w:rsidR="00C83621" w:rsidRPr="00A826B9" w:rsidRDefault="00C83621" w:rsidP="00D26C53">
      <w:pPr>
        <w:pStyle w:val="a0"/>
        <w:rPr>
          <w:rFonts w:cs="Tahoma"/>
        </w:rPr>
      </w:pPr>
    </w:p>
    <w:p w14:paraId="3D677267" w14:textId="341B23EB" w:rsidR="00C83621" w:rsidRPr="00A826B9" w:rsidRDefault="00C83621" w:rsidP="00D26C53">
      <w:pPr>
        <w:pStyle w:val="a0"/>
        <w:rPr>
          <w:rFonts w:cs="Tahoma"/>
        </w:rPr>
      </w:pPr>
    </w:p>
    <w:p w14:paraId="103DC571" w14:textId="7E46BD26" w:rsidR="00C83621" w:rsidRPr="00A826B9" w:rsidRDefault="00C83621" w:rsidP="00D26C53">
      <w:pPr>
        <w:pStyle w:val="a0"/>
        <w:rPr>
          <w:rFonts w:cs="Tahoma"/>
        </w:rPr>
      </w:pPr>
    </w:p>
    <w:p w14:paraId="7AD35C21" w14:textId="0415F956" w:rsidR="00C83621" w:rsidRPr="00A826B9" w:rsidRDefault="00C83621" w:rsidP="00D26C53">
      <w:pPr>
        <w:pStyle w:val="a0"/>
        <w:rPr>
          <w:rFonts w:cs="Tahoma"/>
        </w:rPr>
      </w:pPr>
    </w:p>
    <w:p w14:paraId="5A0B1229" w14:textId="1DD727B6" w:rsidR="00C83621" w:rsidRPr="00A826B9" w:rsidRDefault="00C83621" w:rsidP="00D26C53">
      <w:pPr>
        <w:pStyle w:val="a0"/>
        <w:rPr>
          <w:rFonts w:cs="Tahoma"/>
        </w:rPr>
      </w:pPr>
    </w:p>
    <w:p w14:paraId="621B2185" w14:textId="375ADA42" w:rsidR="00C83621" w:rsidRPr="00A826B9" w:rsidRDefault="00C83621" w:rsidP="00D26C53">
      <w:pPr>
        <w:pStyle w:val="a0"/>
        <w:rPr>
          <w:rFonts w:cs="Tahoma"/>
        </w:rPr>
      </w:pPr>
    </w:p>
    <w:p w14:paraId="3373D8AB" w14:textId="2363608A" w:rsidR="00C83621" w:rsidRPr="00A826B9" w:rsidRDefault="00C83621" w:rsidP="00D26C53">
      <w:pPr>
        <w:pStyle w:val="a0"/>
        <w:rPr>
          <w:rFonts w:cs="Tahoma"/>
        </w:rPr>
      </w:pPr>
    </w:p>
    <w:p w14:paraId="367B486E" w14:textId="418BE619" w:rsidR="00C83621" w:rsidRPr="00A826B9" w:rsidRDefault="00C83621" w:rsidP="00D26C53">
      <w:pPr>
        <w:pStyle w:val="a0"/>
        <w:rPr>
          <w:rFonts w:cs="Tahoma"/>
        </w:rPr>
      </w:pPr>
    </w:p>
    <w:p w14:paraId="2F0731A3" w14:textId="53DE2B34" w:rsidR="00C83621" w:rsidRPr="00A826B9" w:rsidRDefault="00C83621" w:rsidP="00D26C53">
      <w:pPr>
        <w:pStyle w:val="a0"/>
        <w:rPr>
          <w:rFonts w:cs="Tahoma"/>
        </w:rPr>
      </w:pPr>
    </w:p>
    <w:p w14:paraId="0D2C5724" w14:textId="1A4ACAC6" w:rsidR="00C83621" w:rsidRPr="00A826B9" w:rsidRDefault="00C83621" w:rsidP="00D26C53">
      <w:pPr>
        <w:pStyle w:val="a0"/>
        <w:rPr>
          <w:rFonts w:cs="Tahoma"/>
        </w:rPr>
      </w:pPr>
    </w:p>
    <w:p w14:paraId="4251BBF0" w14:textId="58D463D4" w:rsidR="00C83621" w:rsidRPr="00A826B9" w:rsidRDefault="00C83621" w:rsidP="00D26C53">
      <w:pPr>
        <w:pStyle w:val="a0"/>
        <w:rPr>
          <w:rFonts w:cs="Tahoma"/>
        </w:rPr>
      </w:pPr>
    </w:p>
    <w:p w14:paraId="6706A2AA" w14:textId="79DBD38C" w:rsidR="00C83621" w:rsidRPr="00A826B9" w:rsidRDefault="00C83621" w:rsidP="00D26C53">
      <w:pPr>
        <w:pStyle w:val="a0"/>
        <w:rPr>
          <w:rFonts w:cs="Tahoma"/>
        </w:rPr>
      </w:pPr>
    </w:p>
    <w:p w14:paraId="014F9F98" w14:textId="563E6E77" w:rsidR="00C83621" w:rsidRPr="00A826B9" w:rsidRDefault="00C83621" w:rsidP="00D26C53">
      <w:pPr>
        <w:pStyle w:val="a0"/>
        <w:rPr>
          <w:rFonts w:cs="Tahoma"/>
        </w:rPr>
      </w:pPr>
    </w:p>
    <w:p w14:paraId="5AECFFD1" w14:textId="261943BC" w:rsidR="00C83621" w:rsidRPr="00A826B9" w:rsidRDefault="00C83621" w:rsidP="00D26C53">
      <w:pPr>
        <w:pStyle w:val="a0"/>
        <w:rPr>
          <w:rFonts w:cs="Tahoma"/>
        </w:rPr>
      </w:pPr>
    </w:p>
    <w:p w14:paraId="32483DD1" w14:textId="77777777" w:rsidR="00C83621" w:rsidRPr="00A826B9" w:rsidRDefault="00C83621" w:rsidP="00D26C53">
      <w:pPr>
        <w:pStyle w:val="a0"/>
        <w:rPr>
          <w:rFonts w:cs="Tahoma"/>
        </w:rPr>
      </w:pPr>
    </w:p>
    <w:p w14:paraId="5492F21B" w14:textId="04CB0D1F" w:rsidR="00F60EDC" w:rsidRPr="00A826B9" w:rsidRDefault="00F60EDC" w:rsidP="00F60EDC">
      <w:pPr>
        <w:pStyle w:val="a0"/>
        <w:rPr>
          <w:rFonts w:cs="Tahoma"/>
        </w:rPr>
      </w:pPr>
    </w:p>
    <w:sectPr w:rsidR="00F60EDC" w:rsidRPr="00A826B9" w:rsidSect="0033075E">
      <w:headerReference w:type="default" r:id="rId41"/>
      <w:footerReference w:type="default" r:id="rId42"/>
      <w:headerReference w:type="first" r:id="rId43"/>
      <w:footerReference w:type="first" r:id="rId44"/>
      <w:type w:val="continuous"/>
      <w:pgSz w:w="11906" w:h="16838"/>
      <w:pgMar w:top="1559" w:right="1276" w:bottom="127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4C0C8" w14:textId="77777777" w:rsidR="007811FC" w:rsidRDefault="007811FC">
      <w:r>
        <w:separator/>
      </w:r>
    </w:p>
  </w:endnote>
  <w:endnote w:type="continuationSeparator" w:id="0">
    <w:p w14:paraId="0E0F7F6B" w14:textId="77777777" w:rsidR="007811FC" w:rsidRDefault="00781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B8C1C" w14:textId="5ECD13E6" w:rsidR="00E14B94" w:rsidRPr="004D5D93" w:rsidRDefault="00E14B94" w:rsidP="009F12DA">
    <w:pPr>
      <w:pStyle w:val="a5"/>
      <w:pBdr>
        <w:top w:val="single" w:sz="4" w:space="1" w:color="B9C1CF" w:themeColor="accent3" w:themeTint="40"/>
      </w:pBdr>
      <w:tabs>
        <w:tab w:val="clear" w:pos="9639"/>
        <w:tab w:val="left" w:pos="5598"/>
      </w:tabs>
      <w:rPr>
        <w:szCs w:val="22"/>
      </w:rPr>
    </w:pPr>
    <w:r>
      <w:rPr>
        <w:noProof/>
        <w:szCs w:val="22"/>
        <w:lang w:val="en-US"/>
      </w:rPr>
      <w:drawing>
        <wp:anchor distT="0" distB="0" distL="114300" distR="114300" simplePos="0" relativeHeight="251662336" behindDoc="0" locked="0" layoutInCell="1" allowOverlap="1" wp14:anchorId="5ED228A6" wp14:editId="39AF764D">
          <wp:simplePos x="0" y="0"/>
          <wp:positionH relativeFrom="margin">
            <wp:align>left</wp:align>
          </wp:positionH>
          <wp:positionV relativeFrom="paragraph">
            <wp:posOffset>218440</wp:posOffset>
          </wp:positionV>
          <wp:extent cx="533400" cy="190500"/>
          <wp:effectExtent l="0" t="0" r="0" b="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05A">
      <w:rPr>
        <w:noProof/>
        <w:szCs w:val="22"/>
        <w:lang w:val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6677FC6" wp14:editId="28AECAFB">
              <wp:simplePos x="0" y="0"/>
              <wp:positionH relativeFrom="column">
                <wp:posOffset>682625</wp:posOffset>
              </wp:positionH>
              <wp:positionV relativeFrom="paragraph">
                <wp:posOffset>132715</wp:posOffset>
              </wp:positionV>
              <wp:extent cx="5381625" cy="385200"/>
              <wp:effectExtent l="0" t="0" r="0" b="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1625" cy="38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06B04" w14:textId="39677F16" w:rsidR="00E14B94" w:rsidRPr="00360BEB" w:rsidRDefault="00E14B94" w:rsidP="00F84F24">
                          <w:pPr>
                            <w:jc w:val="right"/>
                            <w:rPr>
                              <w:sz w:val="16"/>
                              <w:szCs w:val="22"/>
                            </w:rPr>
                          </w:pPr>
                          <w:r w:rsidRPr="00360BEB">
                            <w:rPr>
                              <w:sz w:val="16"/>
                              <w:szCs w:val="22"/>
                            </w:rPr>
                            <w:t>©</w:t>
                          </w:r>
                          <w:r>
                            <w:rPr>
                              <w:sz w:val="16"/>
                              <w:szCs w:val="22"/>
                            </w:rPr>
                            <w:t>ЦИП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 xml:space="preserve">. Группа компаний </w:t>
                          </w:r>
                          <w:r>
                            <w:rPr>
                              <w:sz w:val="16"/>
                              <w:szCs w:val="22"/>
                            </w:rPr>
                            <w:t>«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Цифра</w:t>
                          </w:r>
                          <w:r>
                            <w:rPr>
                              <w:sz w:val="16"/>
                              <w:szCs w:val="22"/>
                            </w:rPr>
                            <w:t>»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, 202</w:t>
                          </w:r>
                          <w:r>
                            <w:rPr>
                              <w:sz w:val="16"/>
                              <w:szCs w:val="22"/>
                            </w:rPr>
                            <w:t>5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.</w:t>
                          </w:r>
                          <w:r>
                            <w:rPr>
                              <w:sz w:val="16"/>
                              <w:szCs w:val="22"/>
                            </w:rPr>
                            <w:t xml:space="preserve"> 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Все права защищены.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77FC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0;text-align:left;margin-left:53.75pt;margin-top:10.45pt;width:423.75pt;height:30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" filled="f" stroked="f">
              <v:textbox>
                <w:txbxContent>
                  <w:p w14:paraId="3FA06B04" w14:textId="39677F16" w:rsidR="00E14B94" w:rsidRPr="00360BEB" w:rsidRDefault="00E14B94" w:rsidP="00F84F24">
                    <w:pPr>
                      <w:jc w:val="right"/>
                      <w:rPr>
                        <w:sz w:val="16"/>
                        <w:szCs w:val="22"/>
                      </w:rPr>
                    </w:pPr>
                    <w:r w:rsidRPr="00360BEB">
                      <w:rPr>
                        <w:sz w:val="16"/>
                        <w:szCs w:val="22"/>
                      </w:rPr>
                      <w:t>©</w:t>
                    </w:r>
                    <w:r>
                      <w:rPr>
                        <w:sz w:val="16"/>
                        <w:szCs w:val="22"/>
                      </w:rPr>
                      <w:t>ЦИП</w:t>
                    </w:r>
                    <w:r w:rsidRPr="00360BEB">
                      <w:rPr>
                        <w:sz w:val="16"/>
                        <w:szCs w:val="22"/>
                      </w:rPr>
                      <w:t xml:space="preserve">. Группа компаний </w:t>
                    </w:r>
                    <w:r>
                      <w:rPr>
                        <w:sz w:val="16"/>
                        <w:szCs w:val="22"/>
                      </w:rPr>
                      <w:t>«</w:t>
                    </w:r>
                    <w:r w:rsidRPr="00360BEB">
                      <w:rPr>
                        <w:sz w:val="16"/>
                        <w:szCs w:val="22"/>
                      </w:rPr>
                      <w:t>Цифра</w:t>
                    </w:r>
                    <w:r>
                      <w:rPr>
                        <w:sz w:val="16"/>
                        <w:szCs w:val="22"/>
                      </w:rPr>
                      <w:t>»</w:t>
                    </w:r>
                    <w:r w:rsidRPr="00360BEB">
                      <w:rPr>
                        <w:sz w:val="16"/>
                        <w:szCs w:val="22"/>
                      </w:rPr>
                      <w:t>, 202</w:t>
                    </w:r>
                    <w:r>
                      <w:rPr>
                        <w:sz w:val="16"/>
                        <w:szCs w:val="22"/>
                      </w:rPr>
                      <w:t>5</w:t>
                    </w:r>
                    <w:r w:rsidRPr="00360BEB">
                      <w:rPr>
                        <w:sz w:val="16"/>
                        <w:szCs w:val="22"/>
                      </w:rPr>
                      <w:t>.</w:t>
                    </w:r>
                    <w:r>
                      <w:rPr>
                        <w:sz w:val="16"/>
                        <w:szCs w:val="22"/>
                      </w:rPr>
                      <w:t xml:space="preserve"> </w:t>
                    </w:r>
                    <w:r w:rsidRPr="00360BEB">
                      <w:rPr>
                        <w:sz w:val="16"/>
                        <w:szCs w:val="22"/>
                      </w:rPr>
                      <w:t>Все права защищены.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6074E" w14:textId="68195981" w:rsidR="00E14B94" w:rsidRDefault="00E14B94" w:rsidP="009F12DA">
    <w:pPr>
      <w:pStyle w:val="a5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2E6A7" w14:textId="77777777" w:rsidR="007811FC" w:rsidRDefault="007811FC">
      <w:r>
        <w:separator/>
      </w:r>
    </w:p>
  </w:footnote>
  <w:footnote w:type="continuationSeparator" w:id="0">
    <w:p w14:paraId="3BB2E37D" w14:textId="77777777" w:rsidR="007811FC" w:rsidRDefault="00781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9E069" w14:textId="26E8BB65" w:rsidR="00E14B94" w:rsidRPr="00C83621" w:rsidRDefault="00E14B94" w:rsidP="009F12DA">
    <w:pPr>
      <w:pStyle w:val="a4"/>
      <w:pBdr>
        <w:bottom w:val="single" w:sz="4" w:space="1" w:color="B9C1CF" w:themeColor="accent3" w:themeTint="40"/>
      </w:pBdr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29FDA6" wp14:editId="4C903A7B">
              <wp:simplePos x="0" y="0"/>
              <wp:positionH relativeFrom="column">
                <wp:posOffset>4415253</wp:posOffset>
              </wp:positionH>
              <wp:positionV relativeFrom="paragraph">
                <wp:posOffset>-50165</wp:posOffset>
              </wp:positionV>
              <wp:extent cx="1647825" cy="419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F990E" w14:textId="77777777" w:rsidR="00E14B94" w:rsidRPr="00B047A9" w:rsidRDefault="00E14B94" w:rsidP="00231B9C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 xml:space="preserve">Страница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>из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9FD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7.65pt;margin-top:-3.95pt;width:129.75pt;height:3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1f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" filled="f" stroked="f">
              <v:textbox>
                <w:txbxContent>
                  <w:p w14:paraId="1D3F990E" w14:textId="77777777" w:rsidR="00E14B94" w:rsidRPr="00B047A9" w:rsidRDefault="00E14B94" w:rsidP="00231B9C">
                    <w:pPr>
                      <w:jc w:val="right"/>
                      <w:rPr>
                        <w:rFonts w:cs="Arial"/>
                        <w:sz w:val="16"/>
                        <w:szCs w:val="16"/>
                      </w:rPr>
                    </w:pP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 xml:space="preserve">Страница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PAGE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>из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NUMPAGES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szCs w:val="16"/>
        </w:rPr>
        <w:alias w:val="Название"/>
        <w:tag w:val=""/>
        <w:id w:val="516277451"/>
        <w:placeholder>
          <w:docPart w:val="490CC105A90241579BE1542CB194972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szCs w:val="16"/>
          </w:rPr>
          <w:t xml:space="preserve">Сведения о </w:t>
        </w:r>
        <w:proofErr w:type="spellStart"/>
        <w:r>
          <w:rPr>
            <w:szCs w:val="16"/>
          </w:rPr>
          <w:t>патч</w:t>
        </w:r>
        <w:proofErr w:type="spellEnd"/>
        <w:r>
          <w:rPr>
            <w:szCs w:val="16"/>
          </w:rPr>
          <w:t>-версии</w:t>
        </w:r>
      </w:sdtContent>
    </w:sdt>
  </w:p>
  <w:p w14:paraId="66B2DBAF" w14:textId="45F46A25" w:rsidR="00E14B94" w:rsidRPr="00C83621" w:rsidRDefault="007811FC" w:rsidP="009F12DA">
    <w:pPr>
      <w:pStyle w:val="a4"/>
      <w:pBdr>
        <w:bottom w:val="single" w:sz="4" w:space="1" w:color="B9C1CF" w:themeColor="accent3" w:themeTint="40"/>
      </w:pBdr>
      <w:spacing w:before="0"/>
      <w:rPr>
        <w:lang w:val="en-US"/>
      </w:rPr>
    </w:pPr>
    <w:sdt>
      <w:sdtPr>
        <w:rPr>
          <w:lang w:val="en-US"/>
        </w:rPr>
        <w:alias w:val="Тема"/>
        <w:tag w:val=""/>
        <w:id w:val="1267968592"/>
        <w:placeholder>
          <w:docPart w:val="56189DA2AE3B4BB7AD0CCF5DAEC2BF9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roofErr w:type="spellStart"/>
        <w:r w:rsidR="00E14B94">
          <w:rPr>
            <w:lang w:val="en-US"/>
          </w:rPr>
          <w:t>Zyfra</w:t>
        </w:r>
        <w:proofErr w:type="spellEnd"/>
        <w:r w:rsidR="00E14B94">
          <w:rPr>
            <w:lang w:val="en-US"/>
          </w:rPr>
          <w:t xml:space="preserve"> Smart Plant Monitoring (Z-SPM) 5.6.2</w:t>
        </w:r>
      </w:sdtContent>
    </w:sdt>
    <w:r w:rsidR="00E14B94" w:rsidRPr="00C83621">
      <w:rPr>
        <w:lang w:val="en-US"/>
      </w:rPr>
      <w:t xml:space="preserve">, </w:t>
    </w:r>
    <w:r w:rsidR="00E14B94">
      <w:t>Версия</w:t>
    </w:r>
    <w:r w:rsidR="00E14B94" w:rsidRPr="00C83621">
      <w:rPr>
        <w:lang w:val="en-US"/>
      </w:rPr>
      <w:t xml:space="preserve"> </w:t>
    </w:r>
    <w:r w:rsidR="00E14B94">
      <w:t>документа</w:t>
    </w:r>
    <w:r w:rsidR="00E14B94" w:rsidRPr="00C83621">
      <w:rPr>
        <w:lang w:val="en-US"/>
      </w:rPr>
      <w:t xml:space="preserve"> — 1.0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5FAA8" w14:textId="77777777" w:rsidR="00E14B94" w:rsidRDefault="00E14B94" w:rsidP="00C67854">
    <w:pPr>
      <w:pStyle w:val="a4"/>
      <w:pBdr>
        <w:bottom w:val="none" w:sz="0" w:space="0" w:color="auto"/>
      </w:pBdr>
    </w:pPr>
  </w:p>
  <w:p w14:paraId="234DD6ED" w14:textId="77777777" w:rsidR="00E14B94" w:rsidRDefault="00E14B94" w:rsidP="00C67854">
    <w:pPr>
      <w:pStyle w:val="a4"/>
      <w:pBdr>
        <w:bottom w:val="none" w:sz="0" w:space="0" w:color="auto"/>
      </w:pBdr>
    </w:pPr>
  </w:p>
  <w:p w14:paraId="7C3AF80B" w14:textId="77777777" w:rsidR="00E14B94" w:rsidRDefault="00E14B94" w:rsidP="00C67854">
    <w:pPr>
      <w:pStyle w:val="a4"/>
      <w:pBdr>
        <w:bottom w:val="none" w:sz="0" w:space="0" w:color="auto"/>
      </w:pBdr>
    </w:pPr>
  </w:p>
  <w:p w14:paraId="7D4AB5CE" w14:textId="2F8BA2B9" w:rsidR="00E14B94" w:rsidRDefault="00E14B94" w:rsidP="00C67854">
    <w:pPr>
      <w:pStyle w:val="a4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7192D710" wp14:editId="016F2196">
          <wp:simplePos x="0" y="0"/>
          <wp:positionH relativeFrom="column">
            <wp:posOffset>-870759</wp:posOffset>
          </wp:positionH>
          <wp:positionV relativeFrom="paragraph">
            <wp:posOffset>1423093</wp:posOffset>
          </wp:positionV>
          <wp:extent cx="7994630" cy="9941580"/>
          <wp:effectExtent l="533400" t="0" r="1048385" b="0"/>
          <wp:wrapNone/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055903" name="Рисунок 1076055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21685">
                    <a:off x="0" y="0"/>
                    <a:ext cx="7994630" cy="994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94136"/>
    <w:multiLevelType w:val="multilevel"/>
    <w:tmpl w:val="AB927DEE"/>
    <w:lvl w:ilvl="0">
      <w:start w:val="1"/>
      <w:numFmt w:val="decimal"/>
      <w:pStyle w:val="1"/>
      <w:lvlText w:val="%1."/>
      <w:lvlJc w:val="left"/>
      <w:pPr>
        <w:tabs>
          <w:tab w:val="num" w:pos="539"/>
        </w:tabs>
        <w:ind w:left="539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934"/>
        </w:tabs>
        <w:ind w:left="934" w:hanging="432"/>
      </w:pPr>
      <w:rPr>
        <w:rFonts w:ascii="Tahoma" w:hAnsi="Tahoma" w:cs="Tahom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  <w:rPr>
        <w:rFonts w:hint="default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  <w:rPr>
        <w:rFonts w:hint="default"/>
      </w:rPr>
    </w:lvl>
  </w:abstractNum>
  <w:abstractNum w:abstractNumId="1" w15:restartNumberingAfterBreak="0">
    <w:nsid w:val="197D137C"/>
    <w:multiLevelType w:val="multilevel"/>
    <w:tmpl w:val="601A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15E21"/>
    <w:multiLevelType w:val="multilevel"/>
    <w:tmpl w:val="DB062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BC48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584A3C"/>
    <w:multiLevelType w:val="hybridMultilevel"/>
    <w:tmpl w:val="1CD0BF66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D3A1F"/>
    <w:multiLevelType w:val="hybridMultilevel"/>
    <w:tmpl w:val="CC043578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A0F46"/>
    <w:multiLevelType w:val="multilevel"/>
    <w:tmpl w:val="9948E5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BC48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37479B"/>
    <w:multiLevelType w:val="hybridMultilevel"/>
    <w:tmpl w:val="E8583A10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51487"/>
    <w:multiLevelType w:val="hybridMultilevel"/>
    <w:tmpl w:val="53264320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16001"/>
    <w:multiLevelType w:val="hybridMultilevel"/>
    <w:tmpl w:val="62B888B8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84A34"/>
    <w:multiLevelType w:val="hybridMultilevel"/>
    <w:tmpl w:val="FDA42862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47DDE"/>
    <w:multiLevelType w:val="hybridMultilevel"/>
    <w:tmpl w:val="E9143424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43AEE"/>
    <w:multiLevelType w:val="hybridMultilevel"/>
    <w:tmpl w:val="E294D7B0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52C44"/>
    <w:multiLevelType w:val="hybridMultilevel"/>
    <w:tmpl w:val="E8BC1A86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C3FD0"/>
    <w:multiLevelType w:val="hybridMultilevel"/>
    <w:tmpl w:val="99D8617C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5026B8"/>
    <w:multiLevelType w:val="hybridMultilevel"/>
    <w:tmpl w:val="23C23B82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A0F17"/>
    <w:multiLevelType w:val="hybridMultilevel"/>
    <w:tmpl w:val="3DF42C16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42B7F"/>
    <w:multiLevelType w:val="hybridMultilevel"/>
    <w:tmpl w:val="22D01168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A569E"/>
    <w:multiLevelType w:val="hybridMultilevel"/>
    <w:tmpl w:val="06C05038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25B81"/>
    <w:multiLevelType w:val="hybridMultilevel"/>
    <w:tmpl w:val="5A4C92C2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4340AF"/>
    <w:multiLevelType w:val="hybridMultilevel"/>
    <w:tmpl w:val="9EA6D396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A1E02"/>
    <w:multiLevelType w:val="hybridMultilevel"/>
    <w:tmpl w:val="D742977E"/>
    <w:lvl w:ilvl="0" w:tplc="14429F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AF3E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23B92"/>
    <w:multiLevelType w:val="hybridMultilevel"/>
    <w:tmpl w:val="9252DE74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15DEA"/>
    <w:multiLevelType w:val="hybridMultilevel"/>
    <w:tmpl w:val="61742AE8"/>
    <w:lvl w:ilvl="0" w:tplc="5E0452FA">
      <w:start w:val="1"/>
      <w:numFmt w:val="decimal"/>
      <w:pStyle w:val="67"/>
      <w:lvlText w:val="1.1.1.1.1.1.%1"/>
      <w:lvlJc w:val="left"/>
      <w:pPr>
        <w:ind w:left="2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9" w:hanging="360"/>
      </w:pPr>
    </w:lvl>
    <w:lvl w:ilvl="2" w:tplc="0419001B" w:tentative="1">
      <w:start w:val="1"/>
      <w:numFmt w:val="lowerRoman"/>
      <w:lvlText w:val="%3."/>
      <w:lvlJc w:val="right"/>
      <w:pPr>
        <w:ind w:left="4099" w:hanging="180"/>
      </w:pPr>
    </w:lvl>
    <w:lvl w:ilvl="3" w:tplc="0419000F" w:tentative="1">
      <w:start w:val="1"/>
      <w:numFmt w:val="decimal"/>
      <w:lvlText w:val="%4."/>
      <w:lvlJc w:val="left"/>
      <w:pPr>
        <w:ind w:left="4819" w:hanging="360"/>
      </w:pPr>
    </w:lvl>
    <w:lvl w:ilvl="4" w:tplc="04190019" w:tentative="1">
      <w:start w:val="1"/>
      <w:numFmt w:val="lowerLetter"/>
      <w:lvlText w:val="%5."/>
      <w:lvlJc w:val="left"/>
      <w:pPr>
        <w:ind w:left="5539" w:hanging="360"/>
      </w:pPr>
    </w:lvl>
    <w:lvl w:ilvl="5" w:tplc="0419001B" w:tentative="1">
      <w:start w:val="1"/>
      <w:numFmt w:val="lowerRoman"/>
      <w:lvlText w:val="%6."/>
      <w:lvlJc w:val="right"/>
      <w:pPr>
        <w:ind w:left="6259" w:hanging="180"/>
      </w:pPr>
    </w:lvl>
    <w:lvl w:ilvl="6" w:tplc="0419000F" w:tentative="1">
      <w:start w:val="1"/>
      <w:numFmt w:val="decimal"/>
      <w:lvlText w:val="%7."/>
      <w:lvlJc w:val="left"/>
      <w:pPr>
        <w:ind w:left="6979" w:hanging="360"/>
      </w:pPr>
    </w:lvl>
    <w:lvl w:ilvl="7" w:tplc="04190019" w:tentative="1">
      <w:start w:val="1"/>
      <w:numFmt w:val="lowerLetter"/>
      <w:lvlText w:val="%8."/>
      <w:lvlJc w:val="left"/>
      <w:pPr>
        <w:ind w:left="7699" w:hanging="360"/>
      </w:pPr>
    </w:lvl>
    <w:lvl w:ilvl="8" w:tplc="0419001B" w:tentative="1">
      <w:start w:val="1"/>
      <w:numFmt w:val="lowerRoman"/>
      <w:lvlText w:val="%9."/>
      <w:lvlJc w:val="right"/>
      <w:pPr>
        <w:ind w:left="8419" w:hanging="180"/>
      </w:pPr>
    </w:lvl>
  </w:abstractNum>
  <w:abstractNum w:abstractNumId="23" w15:restartNumberingAfterBreak="0">
    <w:nsid w:val="7F0A73B6"/>
    <w:multiLevelType w:val="hybridMultilevel"/>
    <w:tmpl w:val="A2E258D0"/>
    <w:lvl w:ilvl="0" w:tplc="A1E07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BC48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8"/>
  </w:num>
  <w:num w:numId="4">
    <w:abstractNumId w:val="14"/>
  </w:num>
  <w:num w:numId="5">
    <w:abstractNumId w:val="7"/>
  </w:num>
  <w:num w:numId="6">
    <w:abstractNumId w:val="12"/>
  </w:num>
  <w:num w:numId="7">
    <w:abstractNumId w:val="6"/>
  </w:num>
  <w:num w:numId="8">
    <w:abstractNumId w:val="23"/>
  </w:num>
  <w:num w:numId="9">
    <w:abstractNumId w:val="9"/>
  </w:num>
  <w:num w:numId="10">
    <w:abstractNumId w:val="13"/>
  </w:num>
  <w:num w:numId="11">
    <w:abstractNumId w:val="10"/>
  </w:num>
  <w:num w:numId="12">
    <w:abstractNumId w:val="21"/>
  </w:num>
  <w:num w:numId="13">
    <w:abstractNumId w:val="16"/>
  </w:num>
  <w:num w:numId="14">
    <w:abstractNumId w:val="19"/>
  </w:num>
  <w:num w:numId="15">
    <w:abstractNumId w:val="20"/>
  </w:num>
  <w:num w:numId="16">
    <w:abstractNumId w:val="18"/>
  </w:num>
  <w:num w:numId="17">
    <w:abstractNumId w:val="4"/>
  </w:num>
  <w:num w:numId="18">
    <w:abstractNumId w:val="17"/>
  </w:num>
  <w:num w:numId="19">
    <w:abstractNumId w:val="11"/>
  </w:num>
  <w:num w:numId="20">
    <w:abstractNumId w:val="3"/>
  </w:num>
  <w:num w:numId="21">
    <w:abstractNumId w:val="5"/>
  </w:num>
  <w:num w:numId="22">
    <w:abstractNumId w:val="1"/>
  </w:num>
  <w:num w:numId="23">
    <w:abstractNumId w:val="2"/>
  </w:num>
  <w:num w:numId="24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1HProject" w:val="..\Indusoft.LDS.d2h"/>
  </w:docVars>
  <w:rsids>
    <w:rsidRoot w:val="00A54709"/>
    <w:rsid w:val="000009D6"/>
    <w:rsid w:val="00000A24"/>
    <w:rsid w:val="00000C57"/>
    <w:rsid w:val="00000FF1"/>
    <w:rsid w:val="000013C5"/>
    <w:rsid w:val="00001490"/>
    <w:rsid w:val="00001CD0"/>
    <w:rsid w:val="00002625"/>
    <w:rsid w:val="000027FC"/>
    <w:rsid w:val="00002C87"/>
    <w:rsid w:val="00003464"/>
    <w:rsid w:val="000034CB"/>
    <w:rsid w:val="000035E8"/>
    <w:rsid w:val="00003BC0"/>
    <w:rsid w:val="00003C6E"/>
    <w:rsid w:val="000043F6"/>
    <w:rsid w:val="000045AE"/>
    <w:rsid w:val="0000465D"/>
    <w:rsid w:val="0000467D"/>
    <w:rsid w:val="00004CD6"/>
    <w:rsid w:val="00004D1C"/>
    <w:rsid w:val="00005038"/>
    <w:rsid w:val="0000519C"/>
    <w:rsid w:val="000054A3"/>
    <w:rsid w:val="00005F7A"/>
    <w:rsid w:val="000065F7"/>
    <w:rsid w:val="000069BE"/>
    <w:rsid w:val="00006B29"/>
    <w:rsid w:val="00006DFF"/>
    <w:rsid w:val="00006FAF"/>
    <w:rsid w:val="00007296"/>
    <w:rsid w:val="000076BE"/>
    <w:rsid w:val="000078DF"/>
    <w:rsid w:val="00007C26"/>
    <w:rsid w:val="00007F8B"/>
    <w:rsid w:val="000104A9"/>
    <w:rsid w:val="000106E2"/>
    <w:rsid w:val="00010B82"/>
    <w:rsid w:val="00010F6A"/>
    <w:rsid w:val="00010FAA"/>
    <w:rsid w:val="000110E6"/>
    <w:rsid w:val="0001127B"/>
    <w:rsid w:val="00011C4F"/>
    <w:rsid w:val="00011C6F"/>
    <w:rsid w:val="0001204E"/>
    <w:rsid w:val="000121C5"/>
    <w:rsid w:val="00012344"/>
    <w:rsid w:val="00012B70"/>
    <w:rsid w:val="00012C93"/>
    <w:rsid w:val="0001388A"/>
    <w:rsid w:val="00013926"/>
    <w:rsid w:val="00013991"/>
    <w:rsid w:val="00013C18"/>
    <w:rsid w:val="00013CBB"/>
    <w:rsid w:val="00013EC9"/>
    <w:rsid w:val="00013F5A"/>
    <w:rsid w:val="00014016"/>
    <w:rsid w:val="000140FE"/>
    <w:rsid w:val="0001470A"/>
    <w:rsid w:val="00014AF9"/>
    <w:rsid w:val="00014BB5"/>
    <w:rsid w:val="00014E1E"/>
    <w:rsid w:val="00014E5D"/>
    <w:rsid w:val="00015113"/>
    <w:rsid w:val="000151A4"/>
    <w:rsid w:val="000151E7"/>
    <w:rsid w:val="0001534E"/>
    <w:rsid w:val="000155E9"/>
    <w:rsid w:val="000157D3"/>
    <w:rsid w:val="00015966"/>
    <w:rsid w:val="00015D1E"/>
    <w:rsid w:val="000160F8"/>
    <w:rsid w:val="0001631F"/>
    <w:rsid w:val="00016657"/>
    <w:rsid w:val="0001667D"/>
    <w:rsid w:val="0001674A"/>
    <w:rsid w:val="00016E67"/>
    <w:rsid w:val="00017230"/>
    <w:rsid w:val="000173C6"/>
    <w:rsid w:val="00017D21"/>
    <w:rsid w:val="00017D43"/>
    <w:rsid w:val="00020204"/>
    <w:rsid w:val="0002072D"/>
    <w:rsid w:val="00020823"/>
    <w:rsid w:val="000208C8"/>
    <w:rsid w:val="000209A8"/>
    <w:rsid w:val="000218B2"/>
    <w:rsid w:val="000220DC"/>
    <w:rsid w:val="00022376"/>
    <w:rsid w:val="00022685"/>
    <w:rsid w:val="000227CB"/>
    <w:rsid w:val="00022E8F"/>
    <w:rsid w:val="0002320C"/>
    <w:rsid w:val="00023508"/>
    <w:rsid w:val="0002355D"/>
    <w:rsid w:val="00023722"/>
    <w:rsid w:val="00023835"/>
    <w:rsid w:val="00024394"/>
    <w:rsid w:val="00024451"/>
    <w:rsid w:val="0002492D"/>
    <w:rsid w:val="00024A9F"/>
    <w:rsid w:val="00024D3F"/>
    <w:rsid w:val="00024E5A"/>
    <w:rsid w:val="00025685"/>
    <w:rsid w:val="00025C5D"/>
    <w:rsid w:val="000260CC"/>
    <w:rsid w:val="000266CC"/>
    <w:rsid w:val="0002681F"/>
    <w:rsid w:val="00026839"/>
    <w:rsid w:val="00026BE3"/>
    <w:rsid w:val="00026D48"/>
    <w:rsid w:val="00026DC4"/>
    <w:rsid w:val="00027079"/>
    <w:rsid w:val="00027110"/>
    <w:rsid w:val="000271D2"/>
    <w:rsid w:val="00027559"/>
    <w:rsid w:val="000276F9"/>
    <w:rsid w:val="00027E6D"/>
    <w:rsid w:val="00027FC5"/>
    <w:rsid w:val="00030566"/>
    <w:rsid w:val="000306A8"/>
    <w:rsid w:val="00030CD5"/>
    <w:rsid w:val="00030E92"/>
    <w:rsid w:val="00030F0E"/>
    <w:rsid w:val="00030F3D"/>
    <w:rsid w:val="00031E3F"/>
    <w:rsid w:val="00031FC8"/>
    <w:rsid w:val="000320CD"/>
    <w:rsid w:val="00032393"/>
    <w:rsid w:val="000329F7"/>
    <w:rsid w:val="00032D2E"/>
    <w:rsid w:val="000330B0"/>
    <w:rsid w:val="0003340C"/>
    <w:rsid w:val="0003344C"/>
    <w:rsid w:val="000335AD"/>
    <w:rsid w:val="00033672"/>
    <w:rsid w:val="00033ACC"/>
    <w:rsid w:val="00033C9F"/>
    <w:rsid w:val="000343AC"/>
    <w:rsid w:val="00034DA8"/>
    <w:rsid w:val="00034E14"/>
    <w:rsid w:val="00034F81"/>
    <w:rsid w:val="0003593C"/>
    <w:rsid w:val="00035DD6"/>
    <w:rsid w:val="0003619A"/>
    <w:rsid w:val="000364B8"/>
    <w:rsid w:val="000365DB"/>
    <w:rsid w:val="00036B0F"/>
    <w:rsid w:val="00036ED6"/>
    <w:rsid w:val="000374AB"/>
    <w:rsid w:val="00037682"/>
    <w:rsid w:val="000402DC"/>
    <w:rsid w:val="000402FF"/>
    <w:rsid w:val="00040418"/>
    <w:rsid w:val="0004080D"/>
    <w:rsid w:val="000408C9"/>
    <w:rsid w:val="000417C0"/>
    <w:rsid w:val="00041853"/>
    <w:rsid w:val="000419C7"/>
    <w:rsid w:val="00041E93"/>
    <w:rsid w:val="000420D9"/>
    <w:rsid w:val="000425C4"/>
    <w:rsid w:val="000429CC"/>
    <w:rsid w:val="00042C30"/>
    <w:rsid w:val="000437E4"/>
    <w:rsid w:val="00043CD7"/>
    <w:rsid w:val="00044253"/>
    <w:rsid w:val="000444DC"/>
    <w:rsid w:val="0004461F"/>
    <w:rsid w:val="000452DE"/>
    <w:rsid w:val="00045373"/>
    <w:rsid w:val="0004587A"/>
    <w:rsid w:val="000461B6"/>
    <w:rsid w:val="00046D48"/>
    <w:rsid w:val="00046F9F"/>
    <w:rsid w:val="00047225"/>
    <w:rsid w:val="0004757A"/>
    <w:rsid w:val="00047989"/>
    <w:rsid w:val="00047B6C"/>
    <w:rsid w:val="0005041D"/>
    <w:rsid w:val="00050912"/>
    <w:rsid w:val="000509D6"/>
    <w:rsid w:val="00050AA5"/>
    <w:rsid w:val="00050FAA"/>
    <w:rsid w:val="0005107B"/>
    <w:rsid w:val="00051572"/>
    <w:rsid w:val="000517D8"/>
    <w:rsid w:val="00051858"/>
    <w:rsid w:val="00051DE3"/>
    <w:rsid w:val="000521FB"/>
    <w:rsid w:val="000523F6"/>
    <w:rsid w:val="0005249F"/>
    <w:rsid w:val="00052D2B"/>
    <w:rsid w:val="00052DE6"/>
    <w:rsid w:val="00053428"/>
    <w:rsid w:val="00053561"/>
    <w:rsid w:val="00053672"/>
    <w:rsid w:val="00053BA4"/>
    <w:rsid w:val="00053F25"/>
    <w:rsid w:val="0005446F"/>
    <w:rsid w:val="000544C5"/>
    <w:rsid w:val="00054750"/>
    <w:rsid w:val="00054836"/>
    <w:rsid w:val="00054844"/>
    <w:rsid w:val="00054CB5"/>
    <w:rsid w:val="00054DE5"/>
    <w:rsid w:val="0005504A"/>
    <w:rsid w:val="000557E9"/>
    <w:rsid w:val="00055E30"/>
    <w:rsid w:val="000568DC"/>
    <w:rsid w:val="00056FFB"/>
    <w:rsid w:val="00057421"/>
    <w:rsid w:val="00057BB0"/>
    <w:rsid w:val="00057FD5"/>
    <w:rsid w:val="00057FE7"/>
    <w:rsid w:val="00060107"/>
    <w:rsid w:val="000605C6"/>
    <w:rsid w:val="00060709"/>
    <w:rsid w:val="000608BE"/>
    <w:rsid w:val="00060B65"/>
    <w:rsid w:val="0006148D"/>
    <w:rsid w:val="00061609"/>
    <w:rsid w:val="00061F84"/>
    <w:rsid w:val="000621C1"/>
    <w:rsid w:val="0006222E"/>
    <w:rsid w:val="00062410"/>
    <w:rsid w:val="00062B2D"/>
    <w:rsid w:val="00062F62"/>
    <w:rsid w:val="00063397"/>
    <w:rsid w:val="00063504"/>
    <w:rsid w:val="00063843"/>
    <w:rsid w:val="0006396C"/>
    <w:rsid w:val="00063AC5"/>
    <w:rsid w:val="00063C92"/>
    <w:rsid w:val="0006461B"/>
    <w:rsid w:val="00064756"/>
    <w:rsid w:val="00064AD0"/>
    <w:rsid w:val="00065138"/>
    <w:rsid w:val="0006563C"/>
    <w:rsid w:val="000657F9"/>
    <w:rsid w:val="00065CE0"/>
    <w:rsid w:val="00065F7D"/>
    <w:rsid w:val="00065FB9"/>
    <w:rsid w:val="00066374"/>
    <w:rsid w:val="00066398"/>
    <w:rsid w:val="0006661C"/>
    <w:rsid w:val="000667A8"/>
    <w:rsid w:val="00066A70"/>
    <w:rsid w:val="00066A77"/>
    <w:rsid w:val="00066D77"/>
    <w:rsid w:val="0006725F"/>
    <w:rsid w:val="00067703"/>
    <w:rsid w:val="00067B70"/>
    <w:rsid w:val="00070018"/>
    <w:rsid w:val="000700D2"/>
    <w:rsid w:val="000705F4"/>
    <w:rsid w:val="00070CCD"/>
    <w:rsid w:val="000711BB"/>
    <w:rsid w:val="00071454"/>
    <w:rsid w:val="00071B6E"/>
    <w:rsid w:val="00071CBA"/>
    <w:rsid w:val="00071EC0"/>
    <w:rsid w:val="0007229F"/>
    <w:rsid w:val="0007246F"/>
    <w:rsid w:val="0007249F"/>
    <w:rsid w:val="000731BF"/>
    <w:rsid w:val="000731EC"/>
    <w:rsid w:val="00073331"/>
    <w:rsid w:val="0007366A"/>
    <w:rsid w:val="00073682"/>
    <w:rsid w:val="00073BBB"/>
    <w:rsid w:val="0007451C"/>
    <w:rsid w:val="00074A1C"/>
    <w:rsid w:val="00074B48"/>
    <w:rsid w:val="00075099"/>
    <w:rsid w:val="0007554D"/>
    <w:rsid w:val="00075886"/>
    <w:rsid w:val="00076059"/>
    <w:rsid w:val="0007638F"/>
    <w:rsid w:val="000763EB"/>
    <w:rsid w:val="0007759C"/>
    <w:rsid w:val="000809F8"/>
    <w:rsid w:val="00080D94"/>
    <w:rsid w:val="00080F75"/>
    <w:rsid w:val="0008136C"/>
    <w:rsid w:val="00081385"/>
    <w:rsid w:val="00081504"/>
    <w:rsid w:val="00081513"/>
    <w:rsid w:val="00081D0D"/>
    <w:rsid w:val="00081E3F"/>
    <w:rsid w:val="0008232D"/>
    <w:rsid w:val="000823A8"/>
    <w:rsid w:val="0008254A"/>
    <w:rsid w:val="000826EA"/>
    <w:rsid w:val="00082B9F"/>
    <w:rsid w:val="00082CCF"/>
    <w:rsid w:val="00082D99"/>
    <w:rsid w:val="00082FEB"/>
    <w:rsid w:val="00083154"/>
    <w:rsid w:val="00083567"/>
    <w:rsid w:val="000838BA"/>
    <w:rsid w:val="00083A3B"/>
    <w:rsid w:val="00083EBA"/>
    <w:rsid w:val="00083FF7"/>
    <w:rsid w:val="0008400B"/>
    <w:rsid w:val="0008416A"/>
    <w:rsid w:val="000843EE"/>
    <w:rsid w:val="00084508"/>
    <w:rsid w:val="00084C45"/>
    <w:rsid w:val="00084E82"/>
    <w:rsid w:val="00085000"/>
    <w:rsid w:val="00086057"/>
    <w:rsid w:val="0008655B"/>
    <w:rsid w:val="00086E41"/>
    <w:rsid w:val="00086F5C"/>
    <w:rsid w:val="000871F0"/>
    <w:rsid w:val="00087487"/>
    <w:rsid w:val="000874B1"/>
    <w:rsid w:val="0008798E"/>
    <w:rsid w:val="00087F94"/>
    <w:rsid w:val="000900B1"/>
    <w:rsid w:val="000901F3"/>
    <w:rsid w:val="00090221"/>
    <w:rsid w:val="00090447"/>
    <w:rsid w:val="0009060E"/>
    <w:rsid w:val="00090930"/>
    <w:rsid w:val="00090936"/>
    <w:rsid w:val="00090F8C"/>
    <w:rsid w:val="0009100B"/>
    <w:rsid w:val="000911AF"/>
    <w:rsid w:val="000914DC"/>
    <w:rsid w:val="00091A3E"/>
    <w:rsid w:val="00091A94"/>
    <w:rsid w:val="00092C10"/>
    <w:rsid w:val="00092C74"/>
    <w:rsid w:val="00092D9F"/>
    <w:rsid w:val="000932DD"/>
    <w:rsid w:val="0009354F"/>
    <w:rsid w:val="0009377C"/>
    <w:rsid w:val="00093B4C"/>
    <w:rsid w:val="00093B63"/>
    <w:rsid w:val="00093B7F"/>
    <w:rsid w:val="000944AF"/>
    <w:rsid w:val="000944D4"/>
    <w:rsid w:val="00094885"/>
    <w:rsid w:val="00094949"/>
    <w:rsid w:val="00094AD8"/>
    <w:rsid w:val="00094AF9"/>
    <w:rsid w:val="00094B27"/>
    <w:rsid w:val="00094B81"/>
    <w:rsid w:val="00095625"/>
    <w:rsid w:val="00095665"/>
    <w:rsid w:val="0009598F"/>
    <w:rsid w:val="00095DC9"/>
    <w:rsid w:val="00096218"/>
    <w:rsid w:val="00096293"/>
    <w:rsid w:val="0009651F"/>
    <w:rsid w:val="00096707"/>
    <w:rsid w:val="00096749"/>
    <w:rsid w:val="00096B43"/>
    <w:rsid w:val="00096BCF"/>
    <w:rsid w:val="00097047"/>
    <w:rsid w:val="00097056"/>
    <w:rsid w:val="000970FE"/>
    <w:rsid w:val="0009747E"/>
    <w:rsid w:val="00097783"/>
    <w:rsid w:val="000978FB"/>
    <w:rsid w:val="00097B86"/>
    <w:rsid w:val="000A03D7"/>
    <w:rsid w:val="000A0794"/>
    <w:rsid w:val="000A0D23"/>
    <w:rsid w:val="000A101C"/>
    <w:rsid w:val="000A1382"/>
    <w:rsid w:val="000A1ACB"/>
    <w:rsid w:val="000A1C08"/>
    <w:rsid w:val="000A1D23"/>
    <w:rsid w:val="000A1EA3"/>
    <w:rsid w:val="000A1F8A"/>
    <w:rsid w:val="000A21AE"/>
    <w:rsid w:val="000A23B4"/>
    <w:rsid w:val="000A2959"/>
    <w:rsid w:val="000A2A3D"/>
    <w:rsid w:val="000A2CDE"/>
    <w:rsid w:val="000A3197"/>
    <w:rsid w:val="000A321B"/>
    <w:rsid w:val="000A32F2"/>
    <w:rsid w:val="000A3A55"/>
    <w:rsid w:val="000A4300"/>
    <w:rsid w:val="000A440E"/>
    <w:rsid w:val="000A527C"/>
    <w:rsid w:val="000A59AD"/>
    <w:rsid w:val="000A601A"/>
    <w:rsid w:val="000A605D"/>
    <w:rsid w:val="000A6208"/>
    <w:rsid w:val="000A6A66"/>
    <w:rsid w:val="000A6E77"/>
    <w:rsid w:val="000A7160"/>
    <w:rsid w:val="000A7D60"/>
    <w:rsid w:val="000B00F0"/>
    <w:rsid w:val="000B02D2"/>
    <w:rsid w:val="000B0367"/>
    <w:rsid w:val="000B04C3"/>
    <w:rsid w:val="000B075C"/>
    <w:rsid w:val="000B0B7D"/>
    <w:rsid w:val="000B0C86"/>
    <w:rsid w:val="000B0E2A"/>
    <w:rsid w:val="000B0F75"/>
    <w:rsid w:val="000B0F7A"/>
    <w:rsid w:val="000B14AD"/>
    <w:rsid w:val="000B14EB"/>
    <w:rsid w:val="000B151D"/>
    <w:rsid w:val="000B153B"/>
    <w:rsid w:val="000B1587"/>
    <w:rsid w:val="000B1CA6"/>
    <w:rsid w:val="000B1D23"/>
    <w:rsid w:val="000B2067"/>
    <w:rsid w:val="000B28F0"/>
    <w:rsid w:val="000B2E45"/>
    <w:rsid w:val="000B2EAB"/>
    <w:rsid w:val="000B3267"/>
    <w:rsid w:val="000B3681"/>
    <w:rsid w:val="000B3E65"/>
    <w:rsid w:val="000B3E9E"/>
    <w:rsid w:val="000B4312"/>
    <w:rsid w:val="000B43B4"/>
    <w:rsid w:val="000B4526"/>
    <w:rsid w:val="000B4EA2"/>
    <w:rsid w:val="000B6743"/>
    <w:rsid w:val="000B69F4"/>
    <w:rsid w:val="000B6C2B"/>
    <w:rsid w:val="000B6EE7"/>
    <w:rsid w:val="000B7993"/>
    <w:rsid w:val="000B7E3F"/>
    <w:rsid w:val="000C01E4"/>
    <w:rsid w:val="000C050C"/>
    <w:rsid w:val="000C0A5C"/>
    <w:rsid w:val="000C0AC3"/>
    <w:rsid w:val="000C0AD3"/>
    <w:rsid w:val="000C0CED"/>
    <w:rsid w:val="000C0D79"/>
    <w:rsid w:val="000C122B"/>
    <w:rsid w:val="000C12E8"/>
    <w:rsid w:val="000C1561"/>
    <w:rsid w:val="000C1588"/>
    <w:rsid w:val="000C23E7"/>
    <w:rsid w:val="000C242F"/>
    <w:rsid w:val="000C2443"/>
    <w:rsid w:val="000C2B93"/>
    <w:rsid w:val="000C3008"/>
    <w:rsid w:val="000C32C0"/>
    <w:rsid w:val="000C37B1"/>
    <w:rsid w:val="000C3B76"/>
    <w:rsid w:val="000C4362"/>
    <w:rsid w:val="000C448B"/>
    <w:rsid w:val="000C4CD0"/>
    <w:rsid w:val="000C4F1C"/>
    <w:rsid w:val="000C5370"/>
    <w:rsid w:val="000C560B"/>
    <w:rsid w:val="000C61FF"/>
    <w:rsid w:val="000C6323"/>
    <w:rsid w:val="000C6857"/>
    <w:rsid w:val="000C688E"/>
    <w:rsid w:val="000C6D44"/>
    <w:rsid w:val="000C7090"/>
    <w:rsid w:val="000C7268"/>
    <w:rsid w:val="000C72D7"/>
    <w:rsid w:val="000C747E"/>
    <w:rsid w:val="000C776C"/>
    <w:rsid w:val="000C7960"/>
    <w:rsid w:val="000C7A8B"/>
    <w:rsid w:val="000C7F5D"/>
    <w:rsid w:val="000D0004"/>
    <w:rsid w:val="000D0567"/>
    <w:rsid w:val="000D0737"/>
    <w:rsid w:val="000D0D4B"/>
    <w:rsid w:val="000D0D60"/>
    <w:rsid w:val="000D17AA"/>
    <w:rsid w:val="000D193F"/>
    <w:rsid w:val="000D196B"/>
    <w:rsid w:val="000D1A13"/>
    <w:rsid w:val="000D1D34"/>
    <w:rsid w:val="000D1FC5"/>
    <w:rsid w:val="000D204C"/>
    <w:rsid w:val="000D2144"/>
    <w:rsid w:val="000D2466"/>
    <w:rsid w:val="000D2764"/>
    <w:rsid w:val="000D3202"/>
    <w:rsid w:val="000D3210"/>
    <w:rsid w:val="000D3308"/>
    <w:rsid w:val="000D3509"/>
    <w:rsid w:val="000D3932"/>
    <w:rsid w:val="000D3AD0"/>
    <w:rsid w:val="000D3BA8"/>
    <w:rsid w:val="000D3E9B"/>
    <w:rsid w:val="000D4328"/>
    <w:rsid w:val="000D433C"/>
    <w:rsid w:val="000D445E"/>
    <w:rsid w:val="000D46D2"/>
    <w:rsid w:val="000D4DB8"/>
    <w:rsid w:val="000D4FB8"/>
    <w:rsid w:val="000D518B"/>
    <w:rsid w:val="000D51BE"/>
    <w:rsid w:val="000D5397"/>
    <w:rsid w:val="000D565C"/>
    <w:rsid w:val="000D575B"/>
    <w:rsid w:val="000D5940"/>
    <w:rsid w:val="000D5957"/>
    <w:rsid w:val="000D5E17"/>
    <w:rsid w:val="000D61E0"/>
    <w:rsid w:val="000D65D8"/>
    <w:rsid w:val="000D750F"/>
    <w:rsid w:val="000D7A4F"/>
    <w:rsid w:val="000E05C1"/>
    <w:rsid w:val="000E0709"/>
    <w:rsid w:val="000E0749"/>
    <w:rsid w:val="000E0ADF"/>
    <w:rsid w:val="000E0B3F"/>
    <w:rsid w:val="000E0CA3"/>
    <w:rsid w:val="000E0FEF"/>
    <w:rsid w:val="000E1B22"/>
    <w:rsid w:val="000E2924"/>
    <w:rsid w:val="000E2DF9"/>
    <w:rsid w:val="000E2E20"/>
    <w:rsid w:val="000E2E5B"/>
    <w:rsid w:val="000E2E74"/>
    <w:rsid w:val="000E2F77"/>
    <w:rsid w:val="000E3289"/>
    <w:rsid w:val="000E32A9"/>
    <w:rsid w:val="000E3D41"/>
    <w:rsid w:val="000E3D9A"/>
    <w:rsid w:val="000E3F4F"/>
    <w:rsid w:val="000E4058"/>
    <w:rsid w:val="000E40A2"/>
    <w:rsid w:val="000E4119"/>
    <w:rsid w:val="000E41E2"/>
    <w:rsid w:val="000E46AF"/>
    <w:rsid w:val="000E48EE"/>
    <w:rsid w:val="000E4A8C"/>
    <w:rsid w:val="000E4ACC"/>
    <w:rsid w:val="000E521A"/>
    <w:rsid w:val="000E5FB2"/>
    <w:rsid w:val="000E61DF"/>
    <w:rsid w:val="000E6457"/>
    <w:rsid w:val="000E658F"/>
    <w:rsid w:val="000E65B4"/>
    <w:rsid w:val="000E68BD"/>
    <w:rsid w:val="000E6985"/>
    <w:rsid w:val="000E6A7D"/>
    <w:rsid w:val="000E6AF9"/>
    <w:rsid w:val="000E6F88"/>
    <w:rsid w:val="000E74BE"/>
    <w:rsid w:val="000E75D0"/>
    <w:rsid w:val="000E7D40"/>
    <w:rsid w:val="000E7FE4"/>
    <w:rsid w:val="000F02DA"/>
    <w:rsid w:val="000F0510"/>
    <w:rsid w:val="000F0C45"/>
    <w:rsid w:val="000F0C5A"/>
    <w:rsid w:val="000F0FE6"/>
    <w:rsid w:val="000F15A8"/>
    <w:rsid w:val="000F1912"/>
    <w:rsid w:val="000F1AE3"/>
    <w:rsid w:val="000F1E50"/>
    <w:rsid w:val="000F1E9A"/>
    <w:rsid w:val="000F1FA2"/>
    <w:rsid w:val="000F1FF8"/>
    <w:rsid w:val="000F2343"/>
    <w:rsid w:val="000F2395"/>
    <w:rsid w:val="000F242A"/>
    <w:rsid w:val="000F254E"/>
    <w:rsid w:val="000F26A0"/>
    <w:rsid w:val="000F29A4"/>
    <w:rsid w:val="000F2C93"/>
    <w:rsid w:val="000F2CAC"/>
    <w:rsid w:val="000F30A8"/>
    <w:rsid w:val="000F314E"/>
    <w:rsid w:val="000F316C"/>
    <w:rsid w:val="000F325E"/>
    <w:rsid w:val="000F3320"/>
    <w:rsid w:val="000F3365"/>
    <w:rsid w:val="000F36C8"/>
    <w:rsid w:val="000F3717"/>
    <w:rsid w:val="000F3854"/>
    <w:rsid w:val="000F3F84"/>
    <w:rsid w:val="000F4004"/>
    <w:rsid w:val="000F42C1"/>
    <w:rsid w:val="000F4375"/>
    <w:rsid w:val="000F451B"/>
    <w:rsid w:val="000F48F3"/>
    <w:rsid w:val="000F4B04"/>
    <w:rsid w:val="000F4F5E"/>
    <w:rsid w:val="000F52AD"/>
    <w:rsid w:val="000F57B2"/>
    <w:rsid w:val="000F5914"/>
    <w:rsid w:val="000F5973"/>
    <w:rsid w:val="000F5BD2"/>
    <w:rsid w:val="000F5F9C"/>
    <w:rsid w:val="000F633B"/>
    <w:rsid w:val="000F6595"/>
    <w:rsid w:val="000F65A9"/>
    <w:rsid w:val="000F6DEF"/>
    <w:rsid w:val="000F7319"/>
    <w:rsid w:val="000F7620"/>
    <w:rsid w:val="000F79A4"/>
    <w:rsid w:val="000F7E76"/>
    <w:rsid w:val="000F7ED0"/>
    <w:rsid w:val="00100277"/>
    <w:rsid w:val="0010027C"/>
    <w:rsid w:val="001004B6"/>
    <w:rsid w:val="0010072E"/>
    <w:rsid w:val="0010072F"/>
    <w:rsid w:val="00100B46"/>
    <w:rsid w:val="00100D24"/>
    <w:rsid w:val="001014EB"/>
    <w:rsid w:val="00101BE7"/>
    <w:rsid w:val="00102188"/>
    <w:rsid w:val="001026B6"/>
    <w:rsid w:val="00102AD1"/>
    <w:rsid w:val="00102BA8"/>
    <w:rsid w:val="00102E02"/>
    <w:rsid w:val="00102EE6"/>
    <w:rsid w:val="00102F79"/>
    <w:rsid w:val="001033D8"/>
    <w:rsid w:val="001036F4"/>
    <w:rsid w:val="00103AD0"/>
    <w:rsid w:val="00103EAB"/>
    <w:rsid w:val="00103F19"/>
    <w:rsid w:val="00104135"/>
    <w:rsid w:val="00104395"/>
    <w:rsid w:val="00104428"/>
    <w:rsid w:val="00104D48"/>
    <w:rsid w:val="00104DAE"/>
    <w:rsid w:val="0010526E"/>
    <w:rsid w:val="001053DE"/>
    <w:rsid w:val="00105448"/>
    <w:rsid w:val="00105545"/>
    <w:rsid w:val="00105806"/>
    <w:rsid w:val="00105873"/>
    <w:rsid w:val="00105AC6"/>
    <w:rsid w:val="00105B9C"/>
    <w:rsid w:val="00106344"/>
    <w:rsid w:val="00106492"/>
    <w:rsid w:val="00106849"/>
    <w:rsid w:val="00106EA5"/>
    <w:rsid w:val="001076BC"/>
    <w:rsid w:val="001077C3"/>
    <w:rsid w:val="00107803"/>
    <w:rsid w:val="0010780F"/>
    <w:rsid w:val="00107964"/>
    <w:rsid w:val="0010798E"/>
    <w:rsid w:val="00107BCB"/>
    <w:rsid w:val="0011004F"/>
    <w:rsid w:val="00110319"/>
    <w:rsid w:val="001104CA"/>
    <w:rsid w:val="00110677"/>
    <w:rsid w:val="00110762"/>
    <w:rsid w:val="001107F3"/>
    <w:rsid w:val="00110C3A"/>
    <w:rsid w:val="00110FE9"/>
    <w:rsid w:val="00111203"/>
    <w:rsid w:val="0011174D"/>
    <w:rsid w:val="00111A2D"/>
    <w:rsid w:val="00112437"/>
    <w:rsid w:val="00112C22"/>
    <w:rsid w:val="00112C81"/>
    <w:rsid w:val="00112ED5"/>
    <w:rsid w:val="001130B9"/>
    <w:rsid w:val="00113238"/>
    <w:rsid w:val="0011326A"/>
    <w:rsid w:val="001132C2"/>
    <w:rsid w:val="0011361D"/>
    <w:rsid w:val="00114203"/>
    <w:rsid w:val="00114538"/>
    <w:rsid w:val="00114B28"/>
    <w:rsid w:val="00114C9C"/>
    <w:rsid w:val="00114CD5"/>
    <w:rsid w:val="00115142"/>
    <w:rsid w:val="001151F2"/>
    <w:rsid w:val="001153C8"/>
    <w:rsid w:val="00115A0F"/>
    <w:rsid w:val="00115F0B"/>
    <w:rsid w:val="0011612C"/>
    <w:rsid w:val="001163FB"/>
    <w:rsid w:val="00116546"/>
    <w:rsid w:val="00116B1E"/>
    <w:rsid w:val="00116D69"/>
    <w:rsid w:val="00117412"/>
    <w:rsid w:val="00117777"/>
    <w:rsid w:val="00117A6F"/>
    <w:rsid w:val="00117A8F"/>
    <w:rsid w:val="001204EA"/>
    <w:rsid w:val="00120C2F"/>
    <w:rsid w:val="00120CCB"/>
    <w:rsid w:val="001211F3"/>
    <w:rsid w:val="00121334"/>
    <w:rsid w:val="0012135C"/>
    <w:rsid w:val="00121386"/>
    <w:rsid w:val="0012140E"/>
    <w:rsid w:val="001214FC"/>
    <w:rsid w:val="00121507"/>
    <w:rsid w:val="00121882"/>
    <w:rsid w:val="00121FA6"/>
    <w:rsid w:val="00122287"/>
    <w:rsid w:val="00122351"/>
    <w:rsid w:val="00122495"/>
    <w:rsid w:val="001224E8"/>
    <w:rsid w:val="00122878"/>
    <w:rsid w:val="00123032"/>
    <w:rsid w:val="00123371"/>
    <w:rsid w:val="001237D7"/>
    <w:rsid w:val="00123811"/>
    <w:rsid w:val="00123B01"/>
    <w:rsid w:val="00123C64"/>
    <w:rsid w:val="001241DB"/>
    <w:rsid w:val="001242D5"/>
    <w:rsid w:val="0012525E"/>
    <w:rsid w:val="00125298"/>
    <w:rsid w:val="001252BB"/>
    <w:rsid w:val="001253B3"/>
    <w:rsid w:val="001255E3"/>
    <w:rsid w:val="00125D5F"/>
    <w:rsid w:val="00125DBC"/>
    <w:rsid w:val="0012662F"/>
    <w:rsid w:val="00126A92"/>
    <w:rsid w:val="00126B0E"/>
    <w:rsid w:val="00126E22"/>
    <w:rsid w:val="00126EE7"/>
    <w:rsid w:val="0012700A"/>
    <w:rsid w:val="00127225"/>
    <w:rsid w:val="00127689"/>
    <w:rsid w:val="0012769F"/>
    <w:rsid w:val="00127EAB"/>
    <w:rsid w:val="00127EFE"/>
    <w:rsid w:val="001300DA"/>
    <w:rsid w:val="0013017F"/>
    <w:rsid w:val="0013075A"/>
    <w:rsid w:val="00130883"/>
    <w:rsid w:val="00130A92"/>
    <w:rsid w:val="0013115F"/>
    <w:rsid w:val="00131A6F"/>
    <w:rsid w:val="00131B97"/>
    <w:rsid w:val="00131CF7"/>
    <w:rsid w:val="00131EAF"/>
    <w:rsid w:val="00131FBE"/>
    <w:rsid w:val="00132C0F"/>
    <w:rsid w:val="00133109"/>
    <w:rsid w:val="0013321E"/>
    <w:rsid w:val="00133412"/>
    <w:rsid w:val="00133514"/>
    <w:rsid w:val="001336B7"/>
    <w:rsid w:val="00133A14"/>
    <w:rsid w:val="00133A42"/>
    <w:rsid w:val="00133C00"/>
    <w:rsid w:val="00133F38"/>
    <w:rsid w:val="00134895"/>
    <w:rsid w:val="00134DAB"/>
    <w:rsid w:val="00134F37"/>
    <w:rsid w:val="00135059"/>
    <w:rsid w:val="001356EA"/>
    <w:rsid w:val="001357E6"/>
    <w:rsid w:val="00135A7E"/>
    <w:rsid w:val="00135ADC"/>
    <w:rsid w:val="00135B9C"/>
    <w:rsid w:val="001361CE"/>
    <w:rsid w:val="00136BB5"/>
    <w:rsid w:val="001371C9"/>
    <w:rsid w:val="00137897"/>
    <w:rsid w:val="001400E2"/>
    <w:rsid w:val="00140203"/>
    <w:rsid w:val="0014068A"/>
    <w:rsid w:val="00140780"/>
    <w:rsid w:val="00140CEB"/>
    <w:rsid w:val="00140FE7"/>
    <w:rsid w:val="001414E7"/>
    <w:rsid w:val="00141885"/>
    <w:rsid w:val="001419F2"/>
    <w:rsid w:val="00141A8C"/>
    <w:rsid w:val="00141B5B"/>
    <w:rsid w:val="00141C07"/>
    <w:rsid w:val="00142513"/>
    <w:rsid w:val="00142816"/>
    <w:rsid w:val="0014290B"/>
    <w:rsid w:val="00142A6F"/>
    <w:rsid w:val="00142C02"/>
    <w:rsid w:val="00142D9D"/>
    <w:rsid w:val="00142EC4"/>
    <w:rsid w:val="00143426"/>
    <w:rsid w:val="00143A41"/>
    <w:rsid w:val="00143D69"/>
    <w:rsid w:val="00144120"/>
    <w:rsid w:val="00144404"/>
    <w:rsid w:val="001446D4"/>
    <w:rsid w:val="00144F9D"/>
    <w:rsid w:val="0014506D"/>
    <w:rsid w:val="001450A6"/>
    <w:rsid w:val="00145201"/>
    <w:rsid w:val="001452A2"/>
    <w:rsid w:val="00145580"/>
    <w:rsid w:val="001457B6"/>
    <w:rsid w:val="00145BCF"/>
    <w:rsid w:val="00146095"/>
    <w:rsid w:val="001460CB"/>
    <w:rsid w:val="00146168"/>
    <w:rsid w:val="001461CA"/>
    <w:rsid w:val="0014628A"/>
    <w:rsid w:val="00146995"/>
    <w:rsid w:val="00146F32"/>
    <w:rsid w:val="0014733B"/>
    <w:rsid w:val="001474E0"/>
    <w:rsid w:val="00147766"/>
    <w:rsid w:val="00147D33"/>
    <w:rsid w:val="00147F76"/>
    <w:rsid w:val="00150060"/>
    <w:rsid w:val="00150145"/>
    <w:rsid w:val="00150800"/>
    <w:rsid w:val="00150A8C"/>
    <w:rsid w:val="00150C3D"/>
    <w:rsid w:val="00150C8B"/>
    <w:rsid w:val="001512CB"/>
    <w:rsid w:val="001516A8"/>
    <w:rsid w:val="00151729"/>
    <w:rsid w:val="00151737"/>
    <w:rsid w:val="001517C3"/>
    <w:rsid w:val="0015185B"/>
    <w:rsid w:val="001519A0"/>
    <w:rsid w:val="00151BA3"/>
    <w:rsid w:val="00151CA4"/>
    <w:rsid w:val="00151CC5"/>
    <w:rsid w:val="00151F40"/>
    <w:rsid w:val="00152053"/>
    <w:rsid w:val="001527E5"/>
    <w:rsid w:val="00152A15"/>
    <w:rsid w:val="0015300B"/>
    <w:rsid w:val="001532E2"/>
    <w:rsid w:val="001532E8"/>
    <w:rsid w:val="0015381A"/>
    <w:rsid w:val="00153B8E"/>
    <w:rsid w:val="00153C46"/>
    <w:rsid w:val="00153EBA"/>
    <w:rsid w:val="0015488A"/>
    <w:rsid w:val="00154913"/>
    <w:rsid w:val="00154A03"/>
    <w:rsid w:val="00154B9B"/>
    <w:rsid w:val="001554ED"/>
    <w:rsid w:val="0015573D"/>
    <w:rsid w:val="00155B33"/>
    <w:rsid w:val="00155C81"/>
    <w:rsid w:val="00155DF6"/>
    <w:rsid w:val="00155E63"/>
    <w:rsid w:val="00156244"/>
    <w:rsid w:val="0015634A"/>
    <w:rsid w:val="00156757"/>
    <w:rsid w:val="00156869"/>
    <w:rsid w:val="00156949"/>
    <w:rsid w:val="00156CF8"/>
    <w:rsid w:val="00156FB7"/>
    <w:rsid w:val="00157217"/>
    <w:rsid w:val="00157CF3"/>
    <w:rsid w:val="00160304"/>
    <w:rsid w:val="00160325"/>
    <w:rsid w:val="001603A7"/>
    <w:rsid w:val="00160C4A"/>
    <w:rsid w:val="00160D7C"/>
    <w:rsid w:val="00160F4A"/>
    <w:rsid w:val="001613A7"/>
    <w:rsid w:val="0016152F"/>
    <w:rsid w:val="00161B83"/>
    <w:rsid w:val="00162151"/>
    <w:rsid w:val="00162210"/>
    <w:rsid w:val="0016236A"/>
    <w:rsid w:val="00162581"/>
    <w:rsid w:val="00162702"/>
    <w:rsid w:val="00162896"/>
    <w:rsid w:val="00162D06"/>
    <w:rsid w:val="00162F91"/>
    <w:rsid w:val="0016333B"/>
    <w:rsid w:val="00163568"/>
    <w:rsid w:val="0016359C"/>
    <w:rsid w:val="00163CFF"/>
    <w:rsid w:val="00163EB3"/>
    <w:rsid w:val="00164933"/>
    <w:rsid w:val="00164A1B"/>
    <w:rsid w:val="00164F65"/>
    <w:rsid w:val="0016508B"/>
    <w:rsid w:val="0016556A"/>
    <w:rsid w:val="00165613"/>
    <w:rsid w:val="001658C5"/>
    <w:rsid w:val="00165E45"/>
    <w:rsid w:val="00166307"/>
    <w:rsid w:val="00166531"/>
    <w:rsid w:val="001668B3"/>
    <w:rsid w:val="00167294"/>
    <w:rsid w:val="00167FEB"/>
    <w:rsid w:val="0017047C"/>
    <w:rsid w:val="00170721"/>
    <w:rsid w:val="00170A71"/>
    <w:rsid w:val="00170BCF"/>
    <w:rsid w:val="00171061"/>
    <w:rsid w:val="001712EA"/>
    <w:rsid w:val="0017134A"/>
    <w:rsid w:val="00172094"/>
    <w:rsid w:val="0017228D"/>
    <w:rsid w:val="0017250C"/>
    <w:rsid w:val="00172968"/>
    <w:rsid w:val="00173640"/>
    <w:rsid w:val="00173FBA"/>
    <w:rsid w:val="001747F2"/>
    <w:rsid w:val="00174B85"/>
    <w:rsid w:val="00174B93"/>
    <w:rsid w:val="00174D9E"/>
    <w:rsid w:val="0017504F"/>
    <w:rsid w:val="00175150"/>
    <w:rsid w:val="00175274"/>
    <w:rsid w:val="00175276"/>
    <w:rsid w:val="001754AC"/>
    <w:rsid w:val="0017562D"/>
    <w:rsid w:val="0017616E"/>
    <w:rsid w:val="0017633B"/>
    <w:rsid w:val="0017677A"/>
    <w:rsid w:val="001768AF"/>
    <w:rsid w:val="00176BF5"/>
    <w:rsid w:val="00176F32"/>
    <w:rsid w:val="001771C6"/>
    <w:rsid w:val="001773A7"/>
    <w:rsid w:val="0017761D"/>
    <w:rsid w:val="0017771C"/>
    <w:rsid w:val="0017791A"/>
    <w:rsid w:val="00177E69"/>
    <w:rsid w:val="00177EF6"/>
    <w:rsid w:val="00177F8C"/>
    <w:rsid w:val="0018004D"/>
    <w:rsid w:val="00180074"/>
    <w:rsid w:val="00180E7A"/>
    <w:rsid w:val="00180F81"/>
    <w:rsid w:val="00181081"/>
    <w:rsid w:val="00181215"/>
    <w:rsid w:val="001813A3"/>
    <w:rsid w:val="0018168A"/>
    <w:rsid w:val="00181F3A"/>
    <w:rsid w:val="0018200E"/>
    <w:rsid w:val="001821DB"/>
    <w:rsid w:val="001823C4"/>
    <w:rsid w:val="00182459"/>
    <w:rsid w:val="00182680"/>
    <w:rsid w:val="001833FA"/>
    <w:rsid w:val="0018343F"/>
    <w:rsid w:val="00183496"/>
    <w:rsid w:val="00183982"/>
    <w:rsid w:val="0018412E"/>
    <w:rsid w:val="00184169"/>
    <w:rsid w:val="001846CA"/>
    <w:rsid w:val="00184AD3"/>
    <w:rsid w:val="00184E53"/>
    <w:rsid w:val="00185291"/>
    <w:rsid w:val="001855FA"/>
    <w:rsid w:val="00185677"/>
    <w:rsid w:val="001859C8"/>
    <w:rsid w:val="00185F64"/>
    <w:rsid w:val="00186809"/>
    <w:rsid w:val="001869CE"/>
    <w:rsid w:val="00186B8E"/>
    <w:rsid w:val="00186FE6"/>
    <w:rsid w:val="00187456"/>
    <w:rsid w:val="00187600"/>
    <w:rsid w:val="00187D09"/>
    <w:rsid w:val="00187FC4"/>
    <w:rsid w:val="001901A2"/>
    <w:rsid w:val="0019032B"/>
    <w:rsid w:val="00190C69"/>
    <w:rsid w:val="00190D44"/>
    <w:rsid w:val="001914BA"/>
    <w:rsid w:val="00191599"/>
    <w:rsid w:val="00191727"/>
    <w:rsid w:val="0019225A"/>
    <w:rsid w:val="001922D9"/>
    <w:rsid w:val="00192349"/>
    <w:rsid w:val="0019263B"/>
    <w:rsid w:val="00192819"/>
    <w:rsid w:val="00192BD7"/>
    <w:rsid w:val="0019310F"/>
    <w:rsid w:val="0019316E"/>
    <w:rsid w:val="0019345C"/>
    <w:rsid w:val="00193841"/>
    <w:rsid w:val="0019386C"/>
    <w:rsid w:val="001938F0"/>
    <w:rsid w:val="00194710"/>
    <w:rsid w:val="00194824"/>
    <w:rsid w:val="00194FE9"/>
    <w:rsid w:val="001950A4"/>
    <w:rsid w:val="0019583F"/>
    <w:rsid w:val="001959A0"/>
    <w:rsid w:val="00196220"/>
    <w:rsid w:val="0019677A"/>
    <w:rsid w:val="00196C04"/>
    <w:rsid w:val="00196CBF"/>
    <w:rsid w:val="001973DB"/>
    <w:rsid w:val="001975C2"/>
    <w:rsid w:val="00197618"/>
    <w:rsid w:val="0019780F"/>
    <w:rsid w:val="0019781E"/>
    <w:rsid w:val="00197C2C"/>
    <w:rsid w:val="00197ECC"/>
    <w:rsid w:val="001A028D"/>
    <w:rsid w:val="001A051F"/>
    <w:rsid w:val="001A0B4F"/>
    <w:rsid w:val="001A107C"/>
    <w:rsid w:val="001A11AA"/>
    <w:rsid w:val="001A1290"/>
    <w:rsid w:val="001A12A9"/>
    <w:rsid w:val="001A1472"/>
    <w:rsid w:val="001A19BE"/>
    <w:rsid w:val="001A1A83"/>
    <w:rsid w:val="001A1B1F"/>
    <w:rsid w:val="001A2683"/>
    <w:rsid w:val="001A2809"/>
    <w:rsid w:val="001A2903"/>
    <w:rsid w:val="001A2BA4"/>
    <w:rsid w:val="001A2C2C"/>
    <w:rsid w:val="001A2C8A"/>
    <w:rsid w:val="001A34F2"/>
    <w:rsid w:val="001A3657"/>
    <w:rsid w:val="001A37AA"/>
    <w:rsid w:val="001A38F2"/>
    <w:rsid w:val="001A41D3"/>
    <w:rsid w:val="001A4280"/>
    <w:rsid w:val="001A42B0"/>
    <w:rsid w:val="001A4624"/>
    <w:rsid w:val="001A480A"/>
    <w:rsid w:val="001A4D49"/>
    <w:rsid w:val="001A4F39"/>
    <w:rsid w:val="001A51F2"/>
    <w:rsid w:val="001A567A"/>
    <w:rsid w:val="001A591B"/>
    <w:rsid w:val="001A5952"/>
    <w:rsid w:val="001A5A2F"/>
    <w:rsid w:val="001A5AEA"/>
    <w:rsid w:val="001A65E1"/>
    <w:rsid w:val="001A677A"/>
    <w:rsid w:val="001A68EC"/>
    <w:rsid w:val="001A6CAC"/>
    <w:rsid w:val="001A73C7"/>
    <w:rsid w:val="001A74C3"/>
    <w:rsid w:val="001A7BB9"/>
    <w:rsid w:val="001A7EF9"/>
    <w:rsid w:val="001B0722"/>
    <w:rsid w:val="001B0AF8"/>
    <w:rsid w:val="001B19F8"/>
    <w:rsid w:val="001B1BFE"/>
    <w:rsid w:val="001B1D3D"/>
    <w:rsid w:val="001B25D2"/>
    <w:rsid w:val="001B2AA7"/>
    <w:rsid w:val="001B2D93"/>
    <w:rsid w:val="001B3256"/>
    <w:rsid w:val="001B32FE"/>
    <w:rsid w:val="001B33AD"/>
    <w:rsid w:val="001B33F4"/>
    <w:rsid w:val="001B3497"/>
    <w:rsid w:val="001B3C59"/>
    <w:rsid w:val="001B3C71"/>
    <w:rsid w:val="001B3CF2"/>
    <w:rsid w:val="001B3F5C"/>
    <w:rsid w:val="001B432C"/>
    <w:rsid w:val="001B44D8"/>
    <w:rsid w:val="001B4611"/>
    <w:rsid w:val="001B4635"/>
    <w:rsid w:val="001B4AA1"/>
    <w:rsid w:val="001B4C35"/>
    <w:rsid w:val="001B4CE7"/>
    <w:rsid w:val="001B4D48"/>
    <w:rsid w:val="001B5607"/>
    <w:rsid w:val="001B57C0"/>
    <w:rsid w:val="001B59D5"/>
    <w:rsid w:val="001B5CAB"/>
    <w:rsid w:val="001B5CC3"/>
    <w:rsid w:val="001B6125"/>
    <w:rsid w:val="001B6166"/>
    <w:rsid w:val="001B6437"/>
    <w:rsid w:val="001B65EB"/>
    <w:rsid w:val="001B664A"/>
    <w:rsid w:val="001B6970"/>
    <w:rsid w:val="001B6A0B"/>
    <w:rsid w:val="001B6C7E"/>
    <w:rsid w:val="001B6CF2"/>
    <w:rsid w:val="001B6CF8"/>
    <w:rsid w:val="001B6DB1"/>
    <w:rsid w:val="001B7515"/>
    <w:rsid w:val="001B7747"/>
    <w:rsid w:val="001C00F0"/>
    <w:rsid w:val="001C0182"/>
    <w:rsid w:val="001C026E"/>
    <w:rsid w:val="001C0A59"/>
    <w:rsid w:val="001C0EDE"/>
    <w:rsid w:val="001C10C4"/>
    <w:rsid w:val="001C1178"/>
    <w:rsid w:val="001C13E4"/>
    <w:rsid w:val="001C14EE"/>
    <w:rsid w:val="001C1B5B"/>
    <w:rsid w:val="001C2270"/>
    <w:rsid w:val="001C249D"/>
    <w:rsid w:val="001C307C"/>
    <w:rsid w:val="001C3200"/>
    <w:rsid w:val="001C3380"/>
    <w:rsid w:val="001C3ACD"/>
    <w:rsid w:val="001C3BBB"/>
    <w:rsid w:val="001C3DA7"/>
    <w:rsid w:val="001C3F5F"/>
    <w:rsid w:val="001C4465"/>
    <w:rsid w:val="001C4D9A"/>
    <w:rsid w:val="001C5224"/>
    <w:rsid w:val="001C54C5"/>
    <w:rsid w:val="001C558D"/>
    <w:rsid w:val="001C56B2"/>
    <w:rsid w:val="001C57B0"/>
    <w:rsid w:val="001C5831"/>
    <w:rsid w:val="001C5B08"/>
    <w:rsid w:val="001C5D22"/>
    <w:rsid w:val="001C5D29"/>
    <w:rsid w:val="001C5F38"/>
    <w:rsid w:val="001C6042"/>
    <w:rsid w:val="001C686D"/>
    <w:rsid w:val="001C6989"/>
    <w:rsid w:val="001C7005"/>
    <w:rsid w:val="001C72A9"/>
    <w:rsid w:val="001C7826"/>
    <w:rsid w:val="001C7890"/>
    <w:rsid w:val="001C7CBD"/>
    <w:rsid w:val="001C7D0C"/>
    <w:rsid w:val="001C7EEB"/>
    <w:rsid w:val="001D0512"/>
    <w:rsid w:val="001D069A"/>
    <w:rsid w:val="001D11F6"/>
    <w:rsid w:val="001D120D"/>
    <w:rsid w:val="001D169B"/>
    <w:rsid w:val="001D1808"/>
    <w:rsid w:val="001D1D0C"/>
    <w:rsid w:val="001D2530"/>
    <w:rsid w:val="001D2A91"/>
    <w:rsid w:val="001D2B0D"/>
    <w:rsid w:val="001D2C6A"/>
    <w:rsid w:val="001D302E"/>
    <w:rsid w:val="001D307A"/>
    <w:rsid w:val="001D30BE"/>
    <w:rsid w:val="001D34DB"/>
    <w:rsid w:val="001D3A83"/>
    <w:rsid w:val="001D3EC3"/>
    <w:rsid w:val="001D522E"/>
    <w:rsid w:val="001D566C"/>
    <w:rsid w:val="001D5A50"/>
    <w:rsid w:val="001D5C41"/>
    <w:rsid w:val="001D5F13"/>
    <w:rsid w:val="001D62AB"/>
    <w:rsid w:val="001D6379"/>
    <w:rsid w:val="001D64F9"/>
    <w:rsid w:val="001D677A"/>
    <w:rsid w:val="001D67A7"/>
    <w:rsid w:val="001D68BB"/>
    <w:rsid w:val="001D6C48"/>
    <w:rsid w:val="001D6E1A"/>
    <w:rsid w:val="001D6E3D"/>
    <w:rsid w:val="001D6F72"/>
    <w:rsid w:val="001D720F"/>
    <w:rsid w:val="001D78DD"/>
    <w:rsid w:val="001D7B47"/>
    <w:rsid w:val="001D7FF4"/>
    <w:rsid w:val="001E039B"/>
    <w:rsid w:val="001E12F4"/>
    <w:rsid w:val="001E1457"/>
    <w:rsid w:val="001E2BA9"/>
    <w:rsid w:val="001E334D"/>
    <w:rsid w:val="001E3409"/>
    <w:rsid w:val="001E3C72"/>
    <w:rsid w:val="001E4611"/>
    <w:rsid w:val="001E47CF"/>
    <w:rsid w:val="001E4ED4"/>
    <w:rsid w:val="001E5D1C"/>
    <w:rsid w:val="001E61AD"/>
    <w:rsid w:val="001E6432"/>
    <w:rsid w:val="001E6909"/>
    <w:rsid w:val="001E699E"/>
    <w:rsid w:val="001E69EB"/>
    <w:rsid w:val="001E6AAE"/>
    <w:rsid w:val="001E6D0D"/>
    <w:rsid w:val="001E6EF1"/>
    <w:rsid w:val="001E7673"/>
    <w:rsid w:val="001E7903"/>
    <w:rsid w:val="001E7AC0"/>
    <w:rsid w:val="001E7DA6"/>
    <w:rsid w:val="001F0011"/>
    <w:rsid w:val="001F02CD"/>
    <w:rsid w:val="001F0CC9"/>
    <w:rsid w:val="001F0D0D"/>
    <w:rsid w:val="001F1440"/>
    <w:rsid w:val="001F1450"/>
    <w:rsid w:val="001F1B7B"/>
    <w:rsid w:val="001F202E"/>
    <w:rsid w:val="001F2119"/>
    <w:rsid w:val="001F23F8"/>
    <w:rsid w:val="001F25FD"/>
    <w:rsid w:val="001F292F"/>
    <w:rsid w:val="001F2B81"/>
    <w:rsid w:val="001F2CBA"/>
    <w:rsid w:val="001F2D6D"/>
    <w:rsid w:val="001F2EBD"/>
    <w:rsid w:val="001F3552"/>
    <w:rsid w:val="001F3617"/>
    <w:rsid w:val="001F3720"/>
    <w:rsid w:val="001F3B2A"/>
    <w:rsid w:val="001F3C2A"/>
    <w:rsid w:val="001F3E96"/>
    <w:rsid w:val="001F3EE0"/>
    <w:rsid w:val="001F42E4"/>
    <w:rsid w:val="001F43A0"/>
    <w:rsid w:val="001F4535"/>
    <w:rsid w:val="001F4BDB"/>
    <w:rsid w:val="001F4D00"/>
    <w:rsid w:val="001F5059"/>
    <w:rsid w:val="001F5484"/>
    <w:rsid w:val="001F54FD"/>
    <w:rsid w:val="001F5917"/>
    <w:rsid w:val="001F5B41"/>
    <w:rsid w:val="001F60A8"/>
    <w:rsid w:val="001F648B"/>
    <w:rsid w:val="001F6572"/>
    <w:rsid w:val="001F67D7"/>
    <w:rsid w:val="001F6937"/>
    <w:rsid w:val="001F6987"/>
    <w:rsid w:val="001F6D34"/>
    <w:rsid w:val="001F6F03"/>
    <w:rsid w:val="001F6F32"/>
    <w:rsid w:val="001F6F99"/>
    <w:rsid w:val="001F71D8"/>
    <w:rsid w:val="001F7743"/>
    <w:rsid w:val="001F7918"/>
    <w:rsid w:val="001F7E49"/>
    <w:rsid w:val="001F7F5F"/>
    <w:rsid w:val="00200165"/>
    <w:rsid w:val="002006EC"/>
    <w:rsid w:val="0020089A"/>
    <w:rsid w:val="00200BCD"/>
    <w:rsid w:val="00201A9D"/>
    <w:rsid w:val="0020290C"/>
    <w:rsid w:val="00202A1F"/>
    <w:rsid w:val="002036AE"/>
    <w:rsid w:val="00203933"/>
    <w:rsid w:val="00203A0F"/>
    <w:rsid w:val="00203C9E"/>
    <w:rsid w:val="00203F92"/>
    <w:rsid w:val="0020447B"/>
    <w:rsid w:val="00204700"/>
    <w:rsid w:val="002056A2"/>
    <w:rsid w:val="002056AC"/>
    <w:rsid w:val="002060B8"/>
    <w:rsid w:val="00206163"/>
    <w:rsid w:val="00206335"/>
    <w:rsid w:val="0020633A"/>
    <w:rsid w:val="00206393"/>
    <w:rsid w:val="002069BA"/>
    <w:rsid w:val="00206C85"/>
    <w:rsid w:val="00206F70"/>
    <w:rsid w:val="002072B6"/>
    <w:rsid w:val="002076F4"/>
    <w:rsid w:val="00207E19"/>
    <w:rsid w:val="00207FAD"/>
    <w:rsid w:val="002102D0"/>
    <w:rsid w:val="00210339"/>
    <w:rsid w:val="0021065A"/>
    <w:rsid w:val="00210BF4"/>
    <w:rsid w:val="002114BD"/>
    <w:rsid w:val="0021187B"/>
    <w:rsid w:val="0021196A"/>
    <w:rsid w:val="00211993"/>
    <w:rsid w:val="002123A2"/>
    <w:rsid w:val="00212626"/>
    <w:rsid w:val="00212741"/>
    <w:rsid w:val="00213A91"/>
    <w:rsid w:val="00214431"/>
    <w:rsid w:val="002146AE"/>
    <w:rsid w:val="00214B3F"/>
    <w:rsid w:val="0021590D"/>
    <w:rsid w:val="00215EC7"/>
    <w:rsid w:val="0021657E"/>
    <w:rsid w:val="002166B8"/>
    <w:rsid w:val="002169EE"/>
    <w:rsid w:val="00216D8A"/>
    <w:rsid w:val="00217408"/>
    <w:rsid w:val="002177C7"/>
    <w:rsid w:val="002177F6"/>
    <w:rsid w:val="00217A37"/>
    <w:rsid w:val="00217ACC"/>
    <w:rsid w:val="00220525"/>
    <w:rsid w:val="00221131"/>
    <w:rsid w:val="00221147"/>
    <w:rsid w:val="0022148C"/>
    <w:rsid w:val="00221758"/>
    <w:rsid w:val="00221DF0"/>
    <w:rsid w:val="002224FC"/>
    <w:rsid w:val="00222505"/>
    <w:rsid w:val="0022260B"/>
    <w:rsid w:val="002229C8"/>
    <w:rsid w:val="00222A92"/>
    <w:rsid w:val="00222AA7"/>
    <w:rsid w:val="00222DA3"/>
    <w:rsid w:val="00222EDE"/>
    <w:rsid w:val="0022324F"/>
    <w:rsid w:val="002235E0"/>
    <w:rsid w:val="00223DDB"/>
    <w:rsid w:val="00224116"/>
    <w:rsid w:val="00224256"/>
    <w:rsid w:val="002244F7"/>
    <w:rsid w:val="002244FE"/>
    <w:rsid w:val="002252A5"/>
    <w:rsid w:val="002252D2"/>
    <w:rsid w:val="00225429"/>
    <w:rsid w:val="0022557B"/>
    <w:rsid w:val="0022581B"/>
    <w:rsid w:val="002259DE"/>
    <w:rsid w:val="00225B99"/>
    <w:rsid w:val="00225BEE"/>
    <w:rsid w:val="00225E6B"/>
    <w:rsid w:val="002261E6"/>
    <w:rsid w:val="002266D9"/>
    <w:rsid w:val="00226E82"/>
    <w:rsid w:val="00227021"/>
    <w:rsid w:val="0022705F"/>
    <w:rsid w:val="002275F8"/>
    <w:rsid w:val="00227618"/>
    <w:rsid w:val="002277DB"/>
    <w:rsid w:val="002301BF"/>
    <w:rsid w:val="00230210"/>
    <w:rsid w:val="00230442"/>
    <w:rsid w:val="00230882"/>
    <w:rsid w:val="00230BA0"/>
    <w:rsid w:val="00230F5C"/>
    <w:rsid w:val="00230F63"/>
    <w:rsid w:val="00231693"/>
    <w:rsid w:val="00231A07"/>
    <w:rsid w:val="00231AEA"/>
    <w:rsid w:val="00231B9C"/>
    <w:rsid w:val="002322E4"/>
    <w:rsid w:val="00232417"/>
    <w:rsid w:val="002326EA"/>
    <w:rsid w:val="002328C8"/>
    <w:rsid w:val="0023294F"/>
    <w:rsid w:val="00232F50"/>
    <w:rsid w:val="002332DE"/>
    <w:rsid w:val="002335A4"/>
    <w:rsid w:val="00233764"/>
    <w:rsid w:val="0023376B"/>
    <w:rsid w:val="0023378C"/>
    <w:rsid w:val="00233A98"/>
    <w:rsid w:val="00233B98"/>
    <w:rsid w:val="00233BB5"/>
    <w:rsid w:val="002343F1"/>
    <w:rsid w:val="002343F3"/>
    <w:rsid w:val="002346B7"/>
    <w:rsid w:val="00234947"/>
    <w:rsid w:val="00234D3A"/>
    <w:rsid w:val="00234E25"/>
    <w:rsid w:val="00234E7D"/>
    <w:rsid w:val="00234EAC"/>
    <w:rsid w:val="0023544A"/>
    <w:rsid w:val="00235600"/>
    <w:rsid w:val="00235849"/>
    <w:rsid w:val="002358FD"/>
    <w:rsid w:val="0023604E"/>
    <w:rsid w:val="00236194"/>
    <w:rsid w:val="0023665F"/>
    <w:rsid w:val="00236826"/>
    <w:rsid w:val="00236AE5"/>
    <w:rsid w:val="002370C7"/>
    <w:rsid w:val="00237176"/>
    <w:rsid w:val="00237C9E"/>
    <w:rsid w:val="00237F5B"/>
    <w:rsid w:val="002401DA"/>
    <w:rsid w:val="002402A8"/>
    <w:rsid w:val="002405B6"/>
    <w:rsid w:val="00240655"/>
    <w:rsid w:val="002409F4"/>
    <w:rsid w:val="00240ABC"/>
    <w:rsid w:val="00240BC3"/>
    <w:rsid w:val="00240F02"/>
    <w:rsid w:val="00240FF8"/>
    <w:rsid w:val="002414E3"/>
    <w:rsid w:val="00241537"/>
    <w:rsid w:val="00241AD8"/>
    <w:rsid w:val="00241C67"/>
    <w:rsid w:val="00241D5D"/>
    <w:rsid w:val="00241DCD"/>
    <w:rsid w:val="002420B9"/>
    <w:rsid w:val="002425BC"/>
    <w:rsid w:val="00242A83"/>
    <w:rsid w:val="002431B9"/>
    <w:rsid w:val="00243361"/>
    <w:rsid w:val="002434DD"/>
    <w:rsid w:val="002434FD"/>
    <w:rsid w:val="00243976"/>
    <w:rsid w:val="00243ACA"/>
    <w:rsid w:val="00243D68"/>
    <w:rsid w:val="00244164"/>
    <w:rsid w:val="00244ED3"/>
    <w:rsid w:val="0024523C"/>
    <w:rsid w:val="0024571B"/>
    <w:rsid w:val="0024578A"/>
    <w:rsid w:val="00245AC3"/>
    <w:rsid w:val="00245B4A"/>
    <w:rsid w:val="00245CBF"/>
    <w:rsid w:val="00245FC5"/>
    <w:rsid w:val="00246340"/>
    <w:rsid w:val="0024644B"/>
    <w:rsid w:val="00246B4A"/>
    <w:rsid w:val="00247470"/>
    <w:rsid w:val="00247699"/>
    <w:rsid w:val="00247872"/>
    <w:rsid w:val="002479EA"/>
    <w:rsid w:val="00247B1E"/>
    <w:rsid w:val="00250731"/>
    <w:rsid w:val="0025088F"/>
    <w:rsid w:val="00250A5C"/>
    <w:rsid w:val="00250DD1"/>
    <w:rsid w:val="00250EDB"/>
    <w:rsid w:val="00250EFC"/>
    <w:rsid w:val="00251369"/>
    <w:rsid w:val="00251CAF"/>
    <w:rsid w:val="002520DE"/>
    <w:rsid w:val="002520F8"/>
    <w:rsid w:val="002523F3"/>
    <w:rsid w:val="00252547"/>
    <w:rsid w:val="002526AE"/>
    <w:rsid w:val="002528FE"/>
    <w:rsid w:val="00252B9D"/>
    <w:rsid w:val="00253875"/>
    <w:rsid w:val="00253B31"/>
    <w:rsid w:val="00253D5B"/>
    <w:rsid w:val="00254303"/>
    <w:rsid w:val="00254B6F"/>
    <w:rsid w:val="00254D7D"/>
    <w:rsid w:val="00254F23"/>
    <w:rsid w:val="00255253"/>
    <w:rsid w:val="00255504"/>
    <w:rsid w:val="002559D0"/>
    <w:rsid w:val="002562B1"/>
    <w:rsid w:val="002565B6"/>
    <w:rsid w:val="00256CF3"/>
    <w:rsid w:val="00256DF1"/>
    <w:rsid w:val="00256F15"/>
    <w:rsid w:val="002574AF"/>
    <w:rsid w:val="002575B5"/>
    <w:rsid w:val="0025764E"/>
    <w:rsid w:val="002576A7"/>
    <w:rsid w:val="002576B4"/>
    <w:rsid w:val="00257DEF"/>
    <w:rsid w:val="002603A6"/>
    <w:rsid w:val="00260A54"/>
    <w:rsid w:val="00260C84"/>
    <w:rsid w:val="00260CBF"/>
    <w:rsid w:val="002613FB"/>
    <w:rsid w:val="00261AAE"/>
    <w:rsid w:val="00261F0C"/>
    <w:rsid w:val="00262855"/>
    <w:rsid w:val="00262A8E"/>
    <w:rsid w:val="00262B28"/>
    <w:rsid w:val="00262B94"/>
    <w:rsid w:val="00262D58"/>
    <w:rsid w:val="00263033"/>
    <w:rsid w:val="00263ACB"/>
    <w:rsid w:val="00263ECB"/>
    <w:rsid w:val="00264341"/>
    <w:rsid w:val="0026439F"/>
    <w:rsid w:val="002647DD"/>
    <w:rsid w:val="00264908"/>
    <w:rsid w:val="00265766"/>
    <w:rsid w:val="00265865"/>
    <w:rsid w:val="00265B8B"/>
    <w:rsid w:val="002660DC"/>
    <w:rsid w:val="002660EE"/>
    <w:rsid w:val="00266106"/>
    <w:rsid w:val="002669D9"/>
    <w:rsid w:val="002671AA"/>
    <w:rsid w:val="002672CD"/>
    <w:rsid w:val="002679AE"/>
    <w:rsid w:val="0027030C"/>
    <w:rsid w:val="002703F1"/>
    <w:rsid w:val="00270770"/>
    <w:rsid w:val="00270CDC"/>
    <w:rsid w:val="00270EBA"/>
    <w:rsid w:val="0027143A"/>
    <w:rsid w:val="0027153B"/>
    <w:rsid w:val="0027193B"/>
    <w:rsid w:val="0027193E"/>
    <w:rsid w:val="00271DA9"/>
    <w:rsid w:val="00272CE8"/>
    <w:rsid w:val="0027320E"/>
    <w:rsid w:val="002733A9"/>
    <w:rsid w:val="0027361B"/>
    <w:rsid w:val="00273BA0"/>
    <w:rsid w:val="00273C87"/>
    <w:rsid w:val="0027445A"/>
    <w:rsid w:val="00274611"/>
    <w:rsid w:val="00274790"/>
    <w:rsid w:val="00274A9C"/>
    <w:rsid w:val="00274EAD"/>
    <w:rsid w:val="0027502C"/>
    <w:rsid w:val="002751A7"/>
    <w:rsid w:val="002752A2"/>
    <w:rsid w:val="002753BB"/>
    <w:rsid w:val="00275B0F"/>
    <w:rsid w:val="002761B7"/>
    <w:rsid w:val="002761FD"/>
    <w:rsid w:val="00276230"/>
    <w:rsid w:val="0027670B"/>
    <w:rsid w:val="00276BD5"/>
    <w:rsid w:val="00276CEA"/>
    <w:rsid w:val="00276DFA"/>
    <w:rsid w:val="002771A3"/>
    <w:rsid w:val="002771D7"/>
    <w:rsid w:val="002773C9"/>
    <w:rsid w:val="0027773D"/>
    <w:rsid w:val="002800AB"/>
    <w:rsid w:val="0028085D"/>
    <w:rsid w:val="0028098D"/>
    <w:rsid w:val="00280BAB"/>
    <w:rsid w:val="00280E70"/>
    <w:rsid w:val="00281015"/>
    <w:rsid w:val="002815E6"/>
    <w:rsid w:val="00281A23"/>
    <w:rsid w:val="00281D8A"/>
    <w:rsid w:val="00282465"/>
    <w:rsid w:val="002827F9"/>
    <w:rsid w:val="00282C8A"/>
    <w:rsid w:val="00282E4E"/>
    <w:rsid w:val="0028311B"/>
    <w:rsid w:val="00283346"/>
    <w:rsid w:val="002833C4"/>
    <w:rsid w:val="00283ADA"/>
    <w:rsid w:val="00283B62"/>
    <w:rsid w:val="00283EF2"/>
    <w:rsid w:val="0028454A"/>
    <w:rsid w:val="00284641"/>
    <w:rsid w:val="00284657"/>
    <w:rsid w:val="002848D5"/>
    <w:rsid w:val="00284A3A"/>
    <w:rsid w:val="00284ACE"/>
    <w:rsid w:val="00284E5E"/>
    <w:rsid w:val="002855F9"/>
    <w:rsid w:val="00285715"/>
    <w:rsid w:val="00285A4E"/>
    <w:rsid w:val="00285B75"/>
    <w:rsid w:val="00285F1E"/>
    <w:rsid w:val="0028606F"/>
    <w:rsid w:val="0028664D"/>
    <w:rsid w:val="00286CF9"/>
    <w:rsid w:val="002870BB"/>
    <w:rsid w:val="002872F3"/>
    <w:rsid w:val="00287421"/>
    <w:rsid w:val="002876C5"/>
    <w:rsid w:val="00287A71"/>
    <w:rsid w:val="00287EA6"/>
    <w:rsid w:val="00290038"/>
    <w:rsid w:val="00290109"/>
    <w:rsid w:val="00290768"/>
    <w:rsid w:val="00290BB7"/>
    <w:rsid w:val="00290BE1"/>
    <w:rsid w:val="00290CA3"/>
    <w:rsid w:val="00290D8D"/>
    <w:rsid w:val="00290F88"/>
    <w:rsid w:val="00290F96"/>
    <w:rsid w:val="00291079"/>
    <w:rsid w:val="00291231"/>
    <w:rsid w:val="00291828"/>
    <w:rsid w:val="0029197D"/>
    <w:rsid w:val="002920C1"/>
    <w:rsid w:val="002926F4"/>
    <w:rsid w:val="002931B9"/>
    <w:rsid w:val="002935D9"/>
    <w:rsid w:val="00293638"/>
    <w:rsid w:val="00293BE3"/>
    <w:rsid w:val="00293BF4"/>
    <w:rsid w:val="002940CB"/>
    <w:rsid w:val="002940E7"/>
    <w:rsid w:val="0029453D"/>
    <w:rsid w:val="0029461B"/>
    <w:rsid w:val="00294840"/>
    <w:rsid w:val="002949D3"/>
    <w:rsid w:val="00294EBA"/>
    <w:rsid w:val="002954ED"/>
    <w:rsid w:val="002955B0"/>
    <w:rsid w:val="00295AD7"/>
    <w:rsid w:val="00295B39"/>
    <w:rsid w:val="00295BD5"/>
    <w:rsid w:val="00295D2A"/>
    <w:rsid w:val="00295D8D"/>
    <w:rsid w:val="00295E5E"/>
    <w:rsid w:val="00296486"/>
    <w:rsid w:val="0029688E"/>
    <w:rsid w:val="00296AD7"/>
    <w:rsid w:val="00296C09"/>
    <w:rsid w:val="002972D5"/>
    <w:rsid w:val="002973CB"/>
    <w:rsid w:val="002974BF"/>
    <w:rsid w:val="0029779D"/>
    <w:rsid w:val="002A015C"/>
    <w:rsid w:val="002A0570"/>
    <w:rsid w:val="002A0823"/>
    <w:rsid w:val="002A107B"/>
    <w:rsid w:val="002A11B0"/>
    <w:rsid w:val="002A200C"/>
    <w:rsid w:val="002A25E0"/>
    <w:rsid w:val="002A2953"/>
    <w:rsid w:val="002A2B74"/>
    <w:rsid w:val="002A2C3A"/>
    <w:rsid w:val="002A2C75"/>
    <w:rsid w:val="002A333D"/>
    <w:rsid w:val="002A341D"/>
    <w:rsid w:val="002A40C0"/>
    <w:rsid w:val="002A440B"/>
    <w:rsid w:val="002A451A"/>
    <w:rsid w:val="002A46DF"/>
    <w:rsid w:val="002A4729"/>
    <w:rsid w:val="002A4765"/>
    <w:rsid w:val="002A4EF8"/>
    <w:rsid w:val="002A5160"/>
    <w:rsid w:val="002A51C0"/>
    <w:rsid w:val="002A5230"/>
    <w:rsid w:val="002A535E"/>
    <w:rsid w:val="002A568C"/>
    <w:rsid w:val="002A6105"/>
    <w:rsid w:val="002A6122"/>
    <w:rsid w:val="002A6187"/>
    <w:rsid w:val="002A6367"/>
    <w:rsid w:val="002A6D31"/>
    <w:rsid w:val="002A6F3D"/>
    <w:rsid w:val="002A73D6"/>
    <w:rsid w:val="002A7755"/>
    <w:rsid w:val="002A777D"/>
    <w:rsid w:val="002A7A2E"/>
    <w:rsid w:val="002A7D65"/>
    <w:rsid w:val="002B000C"/>
    <w:rsid w:val="002B00B2"/>
    <w:rsid w:val="002B02A2"/>
    <w:rsid w:val="002B07E2"/>
    <w:rsid w:val="002B09DF"/>
    <w:rsid w:val="002B12FF"/>
    <w:rsid w:val="002B1491"/>
    <w:rsid w:val="002B1497"/>
    <w:rsid w:val="002B1562"/>
    <w:rsid w:val="002B1844"/>
    <w:rsid w:val="002B1A0C"/>
    <w:rsid w:val="002B1AFA"/>
    <w:rsid w:val="002B1CF2"/>
    <w:rsid w:val="002B203E"/>
    <w:rsid w:val="002B2C1A"/>
    <w:rsid w:val="002B3236"/>
    <w:rsid w:val="002B35C9"/>
    <w:rsid w:val="002B3929"/>
    <w:rsid w:val="002B3EB9"/>
    <w:rsid w:val="002B3FA6"/>
    <w:rsid w:val="002B4197"/>
    <w:rsid w:val="002B4C26"/>
    <w:rsid w:val="002B5062"/>
    <w:rsid w:val="002B5390"/>
    <w:rsid w:val="002B5465"/>
    <w:rsid w:val="002B58E1"/>
    <w:rsid w:val="002B5B1C"/>
    <w:rsid w:val="002B5C03"/>
    <w:rsid w:val="002B61B2"/>
    <w:rsid w:val="002B6503"/>
    <w:rsid w:val="002B66B0"/>
    <w:rsid w:val="002B680D"/>
    <w:rsid w:val="002B6924"/>
    <w:rsid w:val="002B6D38"/>
    <w:rsid w:val="002B73E4"/>
    <w:rsid w:val="002B788B"/>
    <w:rsid w:val="002B7B38"/>
    <w:rsid w:val="002B7C52"/>
    <w:rsid w:val="002B7CC6"/>
    <w:rsid w:val="002C00EF"/>
    <w:rsid w:val="002C0170"/>
    <w:rsid w:val="002C0250"/>
    <w:rsid w:val="002C10C1"/>
    <w:rsid w:val="002C124F"/>
    <w:rsid w:val="002C182F"/>
    <w:rsid w:val="002C189A"/>
    <w:rsid w:val="002C1D0B"/>
    <w:rsid w:val="002C209F"/>
    <w:rsid w:val="002C234D"/>
    <w:rsid w:val="002C32BE"/>
    <w:rsid w:val="002C355F"/>
    <w:rsid w:val="002C3628"/>
    <w:rsid w:val="002C36D4"/>
    <w:rsid w:val="002C3D77"/>
    <w:rsid w:val="002C3E94"/>
    <w:rsid w:val="002C3F0A"/>
    <w:rsid w:val="002C4514"/>
    <w:rsid w:val="002C4B23"/>
    <w:rsid w:val="002C505A"/>
    <w:rsid w:val="002C5543"/>
    <w:rsid w:val="002C55A4"/>
    <w:rsid w:val="002C5614"/>
    <w:rsid w:val="002C5A10"/>
    <w:rsid w:val="002C5BC2"/>
    <w:rsid w:val="002C5CA3"/>
    <w:rsid w:val="002C5D03"/>
    <w:rsid w:val="002C605A"/>
    <w:rsid w:val="002C6514"/>
    <w:rsid w:val="002C6878"/>
    <w:rsid w:val="002C6B3A"/>
    <w:rsid w:val="002C6D97"/>
    <w:rsid w:val="002C7113"/>
    <w:rsid w:val="002C71A3"/>
    <w:rsid w:val="002C75C9"/>
    <w:rsid w:val="002C78D0"/>
    <w:rsid w:val="002C7CB1"/>
    <w:rsid w:val="002C7D07"/>
    <w:rsid w:val="002D01DF"/>
    <w:rsid w:val="002D02CD"/>
    <w:rsid w:val="002D051F"/>
    <w:rsid w:val="002D06F7"/>
    <w:rsid w:val="002D0733"/>
    <w:rsid w:val="002D1000"/>
    <w:rsid w:val="002D1269"/>
    <w:rsid w:val="002D12F8"/>
    <w:rsid w:val="002D1603"/>
    <w:rsid w:val="002D1AF0"/>
    <w:rsid w:val="002D1D30"/>
    <w:rsid w:val="002D1D3B"/>
    <w:rsid w:val="002D222E"/>
    <w:rsid w:val="002D2D67"/>
    <w:rsid w:val="002D2E1A"/>
    <w:rsid w:val="002D2E59"/>
    <w:rsid w:val="002D318E"/>
    <w:rsid w:val="002D32A8"/>
    <w:rsid w:val="002D35AE"/>
    <w:rsid w:val="002D36A1"/>
    <w:rsid w:val="002D4486"/>
    <w:rsid w:val="002D4589"/>
    <w:rsid w:val="002D4726"/>
    <w:rsid w:val="002D4FE5"/>
    <w:rsid w:val="002D50AB"/>
    <w:rsid w:val="002D54A6"/>
    <w:rsid w:val="002D5786"/>
    <w:rsid w:val="002D5A45"/>
    <w:rsid w:val="002D5A63"/>
    <w:rsid w:val="002D6195"/>
    <w:rsid w:val="002D6354"/>
    <w:rsid w:val="002D6431"/>
    <w:rsid w:val="002D752B"/>
    <w:rsid w:val="002D77D5"/>
    <w:rsid w:val="002D788B"/>
    <w:rsid w:val="002D7B54"/>
    <w:rsid w:val="002E0683"/>
    <w:rsid w:val="002E0BC0"/>
    <w:rsid w:val="002E0C17"/>
    <w:rsid w:val="002E0E64"/>
    <w:rsid w:val="002E0EE9"/>
    <w:rsid w:val="002E157F"/>
    <w:rsid w:val="002E166B"/>
    <w:rsid w:val="002E251E"/>
    <w:rsid w:val="002E25F0"/>
    <w:rsid w:val="002E2900"/>
    <w:rsid w:val="002E309A"/>
    <w:rsid w:val="002E3709"/>
    <w:rsid w:val="002E4614"/>
    <w:rsid w:val="002E479B"/>
    <w:rsid w:val="002E4BBF"/>
    <w:rsid w:val="002E512A"/>
    <w:rsid w:val="002E53D0"/>
    <w:rsid w:val="002E552E"/>
    <w:rsid w:val="002E5555"/>
    <w:rsid w:val="002E563C"/>
    <w:rsid w:val="002E5747"/>
    <w:rsid w:val="002E58E8"/>
    <w:rsid w:val="002E5DFD"/>
    <w:rsid w:val="002E5F9A"/>
    <w:rsid w:val="002E621F"/>
    <w:rsid w:val="002E62FB"/>
    <w:rsid w:val="002E663B"/>
    <w:rsid w:val="002E6BFA"/>
    <w:rsid w:val="002E6C84"/>
    <w:rsid w:val="002E70C6"/>
    <w:rsid w:val="002E7520"/>
    <w:rsid w:val="002E7DDA"/>
    <w:rsid w:val="002F0582"/>
    <w:rsid w:val="002F05A5"/>
    <w:rsid w:val="002F0DD3"/>
    <w:rsid w:val="002F1088"/>
    <w:rsid w:val="002F130D"/>
    <w:rsid w:val="002F1379"/>
    <w:rsid w:val="002F137B"/>
    <w:rsid w:val="002F147A"/>
    <w:rsid w:val="002F16FD"/>
    <w:rsid w:val="002F17ED"/>
    <w:rsid w:val="002F18CD"/>
    <w:rsid w:val="002F1B15"/>
    <w:rsid w:val="002F1DBB"/>
    <w:rsid w:val="002F230E"/>
    <w:rsid w:val="002F2D4A"/>
    <w:rsid w:val="002F2E26"/>
    <w:rsid w:val="002F32EF"/>
    <w:rsid w:val="002F35F7"/>
    <w:rsid w:val="002F38A7"/>
    <w:rsid w:val="002F3926"/>
    <w:rsid w:val="002F3D4C"/>
    <w:rsid w:val="002F4747"/>
    <w:rsid w:val="002F4A84"/>
    <w:rsid w:val="002F4CE2"/>
    <w:rsid w:val="002F4D01"/>
    <w:rsid w:val="002F5073"/>
    <w:rsid w:val="002F5EEC"/>
    <w:rsid w:val="002F5FD4"/>
    <w:rsid w:val="002F6384"/>
    <w:rsid w:val="002F66D1"/>
    <w:rsid w:val="002F66FD"/>
    <w:rsid w:val="002F6C4E"/>
    <w:rsid w:val="002F6E6F"/>
    <w:rsid w:val="002F7006"/>
    <w:rsid w:val="002F7031"/>
    <w:rsid w:val="002F71CC"/>
    <w:rsid w:val="002F7364"/>
    <w:rsid w:val="002F74F6"/>
    <w:rsid w:val="002F7505"/>
    <w:rsid w:val="00300143"/>
    <w:rsid w:val="00300255"/>
    <w:rsid w:val="00300457"/>
    <w:rsid w:val="00300BCF"/>
    <w:rsid w:val="00301775"/>
    <w:rsid w:val="00301C11"/>
    <w:rsid w:val="003020F0"/>
    <w:rsid w:val="00302550"/>
    <w:rsid w:val="003025C5"/>
    <w:rsid w:val="00302F56"/>
    <w:rsid w:val="00303310"/>
    <w:rsid w:val="0030355F"/>
    <w:rsid w:val="003037F9"/>
    <w:rsid w:val="00303EE5"/>
    <w:rsid w:val="00303F24"/>
    <w:rsid w:val="003040C5"/>
    <w:rsid w:val="003043A4"/>
    <w:rsid w:val="00304652"/>
    <w:rsid w:val="003046FD"/>
    <w:rsid w:val="00304DD5"/>
    <w:rsid w:val="00304F47"/>
    <w:rsid w:val="00304FCD"/>
    <w:rsid w:val="00305C32"/>
    <w:rsid w:val="00305F71"/>
    <w:rsid w:val="0030633D"/>
    <w:rsid w:val="003063F9"/>
    <w:rsid w:val="00306530"/>
    <w:rsid w:val="003068C1"/>
    <w:rsid w:val="00306B3D"/>
    <w:rsid w:val="00306B61"/>
    <w:rsid w:val="00306B74"/>
    <w:rsid w:val="00306DF2"/>
    <w:rsid w:val="003070E0"/>
    <w:rsid w:val="003074CD"/>
    <w:rsid w:val="00307B3D"/>
    <w:rsid w:val="00307B64"/>
    <w:rsid w:val="00307BE1"/>
    <w:rsid w:val="00307CF2"/>
    <w:rsid w:val="0031006E"/>
    <w:rsid w:val="00310299"/>
    <w:rsid w:val="0031058A"/>
    <w:rsid w:val="00310734"/>
    <w:rsid w:val="00310AC5"/>
    <w:rsid w:val="003110C3"/>
    <w:rsid w:val="00311341"/>
    <w:rsid w:val="0031136C"/>
    <w:rsid w:val="003113FC"/>
    <w:rsid w:val="003117F6"/>
    <w:rsid w:val="0031184B"/>
    <w:rsid w:val="00311DF4"/>
    <w:rsid w:val="00311F0D"/>
    <w:rsid w:val="00311FB4"/>
    <w:rsid w:val="00312382"/>
    <w:rsid w:val="003125F7"/>
    <w:rsid w:val="0031284B"/>
    <w:rsid w:val="00312AB7"/>
    <w:rsid w:val="003131BC"/>
    <w:rsid w:val="003132C0"/>
    <w:rsid w:val="00313543"/>
    <w:rsid w:val="003138CB"/>
    <w:rsid w:val="00313A52"/>
    <w:rsid w:val="003142E3"/>
    <w:rsid w:val="0031435B"/>
    <w:rsid w:val="0031493F"/>
    <w:rsid w:val="00315816"/>
    <w:rsid w:val="003161FE"/>
    <w:rsid w:val="00316B14"/>
    <w:rsid w:val="00316BC2"/>
    <w:rsid w:val="00316E08"/>
    <w:rsid w:val="00316FDF"/>
    <w:rsid w:val="0031715D"/>
    <w:rsid w:val="003171FA"/>
    <w:rsid w:val="00317763"/>
    <w:rsid w:val="00317D5C"/>
    <w:rsid w:val="00317EB8"/>
    <w:rsid w:val="00320017"/>
    <w:rsid w:val="00320166"/>
    <w:rsid w:val="003206C6"/>
    <w:rsid w:val="0032090D"/>
    <w:rsid w:val="00320C35"/>
    <w:rsid w:val="00320CD1"/>
    <w:rsid w:val="00320D28"/>
    <w:rsid w:val="00321A64"/>
    <w:rsid w:val="00321E0B"/>
    <w:rsid w:val="00321E47"/>
    <w:rsid w:val="00321F29"/>
    <w:rsid w:val="00322138"/>
    <w:rsid w:val="00322565"/>
    <w:rsid w:val="00322A5B"/>
    <w:rsid w:val="00322BFD"/>
    <w:rsid w:val="0032322C"/>
    <w:rsid w:val="00323B1F"/>
    <w:rsid w:val="00323EC7"/>
    <w:rsid w:val="00324388"/>
    <w:rsid w:val="00324483"/>
    <w:rsid w:val="0032456F"/>
    <w:rsid w:val="00324681"/>
    <w:rsid w:val="0032474D"/>
    <w:rsid w:val="00325057"/>
    <w:rsid w:val="0032551F"/>
    <w:rsid w:val="0032562D"/>
    <w:rsid w:val="003256CB"/>
    <w:rsid w:val="0032571E"/>
    <w:rsid w:val="0032579E"/>
    <w:rsid w:val="0032581E"/>
    <w:rsid w:val="00325E84"/>
    <w:rsid w:val="00325F68"/>
    <w:rsid w:val="003261DF"/>
    <w:rsid w:val="00326656"/>
    <w:rsid w:val="00326886"/>
    <w:rsid w:val="003268DF"/>
    <w:rsid w:val="00326A6C"/>
    <w:rsid w:val="00326AC3"/>
    <w:rsid w:val="00326BAC"/>
    <w:rsid w:val="00326BD7"/>
    <w:rsid w:val="003274D0"/>
    <w:rsid w:val="00330028"/>
    <w:rsid w:val="0033075E"/>
    <w:rsid w:val="00330A61"/>
    <w:rsid w:val="00330FFA"/>
    <w:rsid w:val="0033162F"/>
    <w:rsid w:val="00331CD7"/>
    <w:rsid w:val="00331FA0"/>
    <w:rsid w:val="0033208A"/>
    <w:rsid w:val="003323FF"/>
    <w:rsid w:val="003329BF"/>
    <w:rsid w:val="00332E4A"/>
    <w:rsid w:val="00332F54"/>
    <w:rsid w:val="00333526"/>
    <w:rsid w:val="003338E8"/>
    <w:rsid w:val="00333959"/>
    <w:rsid w:val="00334504"/>
    <w:rsid w:val="00334716"/>
    <w:rsid w:val="003347A8"/>
    <w:rsid w:val="00334B35"/>
    <w:rsid w:val="00334BA3"/>
    <w:rsid w:val="00334DE7"/>
    <w:rsid w:val="00335618"/>
    <w:rsid w:val="003356EB"/>
    <w:rsid w:val="00335A83"/>
    <w:rsid w:val="00335A90"/>
    <w:rsid w:val="00335DCD"/>
    <w:rsid w:val="00336365"/>
    <w:rsid w:val="00336AA2"/>
    <w:rsid w:val="00336B40"/>
    <w:rsid w:val="00337015"/>
    <w:rsid w:val="003371D5"/>
    <w:rsid w:val="003378FE"/>
    <w:rsid w:val="00337BEF"/>
    <w:rsid w:val="00337CB1"/>
    <w:rsid w:val="00340004"/>
    <w:rsid w:val="003409C1"/>
    <w:rsid w:val="003409E3"/>
    <w:rsid w:val="00340B73"/>
    <w:rsid w:val="00340E9C"/>
    <w:rsid w:val="00340EB5"/>
    <w:rsid w:val="003412CF"/>
    <w:rsid w:val="00341364"/>
    <w:rsid w:val="00341513"/>
    <w:rsid w:val="003416A9"/>
    <w:rsid w:val="0034180A"/>
    <w:rsid w:val="003418EE"/>
    <w:rsid w:val="00341989"/>
    <w:rsid w:val="00341EF9"/>
    <w:rsid w:val="00342142"/>
    <w:rsid w:val="00342272"/>
    <w:rsid w:val="00342829"/>
    <w:rsid w:val="003429C3"/>
    <w:rsid w:val="00342CBE"/>
    <w:rsid w:val="00342D50"/>
    <w:rsid w:val="00343818"/>
    <w:rsid w:val="003439C2"/>
    <w:rsid w:val="00343B78"/>
    <w:rsid w:val="00343DC1"/>
    <w:rsid w:val="00344123"/>
    <w:rsid w:val="003447BC"/>
    <w:rsid w:val="00344A11"/>
    <w:rsid w:val="00344CE6"/>
    <w:rsid w:val="00345037"/>
    <w:rsid w:val="00345192"/>
    <w:rsid w:val="00345508"/>
    <w:rsid w:val="003457C3"/>
    <w:rsid w:val="00345FE2"/>
    <w:rsid w:val="0034603D"/>
    <w:rsid w:val="0034694C"/>
    <w:rsid w:val="00346DBB"/>
    <w:rsid w:val="003470C2"/>
    <w:rsid w:val="003478B6"/>
    <w:rsid w:val="003478FC"/>
    <w:rsid w:val="00347991"/>
    <w:rsid w:val="00347B22"/>
    <w:rsid w:val="00347BEA"/>
    <w:rsid w:val="00347C42"/>
    <w:rsid w:val="0035002C"/>
    <w:rsid w:val="003501DC"/>
    <w:rsid w:val="0035028E"/>
    <w:rsid w:val="003503A8"/>
    <w:rsid w:val="00350B59"/>
    <w:rsid w:val="003514E0"/>
    <w:rsid w:val="0035194F"/>
    <w:rsid w:val="00351C0F"/>
    <w:rsid w:val="00351D34"/>
    <w:rsid w:val="00351F7E"/>
    <w:rsid w:val="00352079"/>
    <w:rsid w:val="00352745"/>
    <w:rsid w:val="00352C67"/>
    <w:rsid w:val="00352C6D"/>
    <w:rsid w:val="00352D10"/>
    <w:rsid w:val="00352D24"/>
    <w:rsid w:val="00352DB8"/>
    <w:rsid w:val="00352FDD"/>
    <w:rsid w:val="00353059"/>
    <w:rsid w:val="00353074"/>
    <w:rsid w:val="0035374D"/>
    <w:rsid w:val="00353804"/>
    <w:rsid w:val="00353B28"/>
    <w:rsid w:val="003545DC"/>
    <w:rsid w:val="003549B7"/>
    <w:rsid w:val="00354A04"/>
    <w:rsid w:val="00354AE3"/>
    <w:rsid w:val="00354CC0"/>
    <w:rsid w:val="00354F80"/>
    <w:rsid w:val="003550B4"/>
    <w:rsid w:val="003551FA"/>
    <w:rsid w:val="00355217"/>
    <w:rsid w:val="00355973"/>
    <w:rsid w:val="003559D0"/>
    <w:rsid w:val="003563FA"/>
    <w:rsid w:val="003567B2"/>
    <w:rsid w:val="0035685B"/>
    <w:rsid w:val="00356D56"/>
    <w:rsid w:val="00356DBD"/>
    <w:rsid w:val="00357687"/>
    <w:rsid w:val="00357A4F"/>
    <w:rsid w:val="00357AD7"/>
    <w:rsid w:val="003602E0"/>
    <w:rsid w:val="003608C5"/>
    <w:rsid w:val="00360BEB"/>
    <w:rsid w:val="00360DBC"/>
    <w:rsid w:val="00360E07"/>
    <w:rsid w:val="003610DF"/>
    <w:rsid w:val="0036110F"/>
    <w:rsid w:val="0036114F"/>
    <w:rsid w:val="00361338"/>
    <w:rsid w:val="003614EB"/>
    <w:rsid w:val="00361975"/>
    <w:rsid w:val="00361C56"/>
    <w:rsid w:val="00361F77"/>
    <w:rsid w:val="0036275A"/>
    <w:rsid w:val="003627BC"/>
    <w:rsid w:val="00362884"/>
    <w:rsid w:val="003629BC"/>
    <w:rsid w:val="00362BED"/>
    <w:rsid w:val="00362D93"/>
    <w:rsid w:val="00362FA6"/>
    <w:rsid w:val="0036312A"/>
    <w:rsid w:val="0036333B"/>
    <w:rsid w:val="00363BBA"/>
    <w:rsid w:val="003640D9"/>
    <w:rsid w:val="00364367"/>
    <w:rsid w:val="003643C4"/>
    <w:rsid w:val="003645A5"/>
    <w:rsid w:val="0036501B"/>
    <w:rsid w:val="003656B4"/>
    <w:rsid w:val="00365AD5"/>
    <w:rsid w:val="00365FCC"/>
    <w:rsid w:val="003660AF"/>
    <w:rsid w:val="00366542"/>
    <w:rsid w:val="003666F2"/>
    <w:rsid w:val="00366E2F"/>
    <w:rsid w:val="00367174"/>
    <w:rsid w:val="003671BE"/>
    <w:rsid w:val="00367919"/>
    <w:rsid w:val="0036799C"/>
    <w:rsid w:val="00367AE5"/>
    <w:rsid w:val="00367CC4"/>
    <w:rsid w:val="003702F1"/>
    <w:rsid w:val="00370964"/>
    <w:rsid w:val="00370B11"/>
    <w:rsid w:val="00370E4E"/>
    <w:rsid w:val="00370F19"/>
    <w:rsid w:val="00371482"/>
    <w:rsid w:val="0037177F"/>
    <w:rsid w:val="00371848"/>
    <w:rsid w:val="0037188C"/>
    <w:rsid w:val="00371B60"/>
    <w:rsid w:val="00371CB6"/>
    <w:rsid w:val="003720AB"/>
    <w:rsid w:val="003721C9"/>
    <w:rsid w:val="003729CE"/>
    <w:rsid w:val="00372C3A"/>
    <w:rsid w:val="00372C56"/>
    <w:rsid w:val="00372CE5"/>
    <w:rsid w:val="0037307C"/>
    <w:rsid w:val="003735B4"/>
    <w:rsid w:val="00373A79"/>
    <w:rsid w:val="00373E46"/>
    <w:rsid w:val="0037467D"/>
    <w:rsid w:val="00374A09"/>
    <w:rsid w:val="00374BC3"/>
    <w:rsid w:val="003752B4"/>
    <w:rsid w:val="003753F2"/>
    <w:rsid w:val="003756BF"/>
    <w:rsid w:val="00375C02"/>
    <w:rsid w:val="00375CF3"/>
    <w:rsid w:val="00375D83"/>
    <w:rsid w:val="0037626B"/>
    <w:rsid w:val="0037655A"/>
    <w:rsid w:val="003768C1"/>
    <w:rsid w:val="00376E5C"/>
    <w:rsid w:val="0037749D"/>
    <w:rsid w:val="003778E8"/>
    <w:rsid w:val="00377C97"/>
    <w:rsid w:val="00377DC0"/>
    <w:rsid w:val="00380025"/>
    <w:rsid w:val="0038066E"/>
    <w:rsid w:val="003807CE"/>
    <w:rsid w:val="003807F0"/>
    <w:rsid w:val="003808CE"/>
    <w:rsid w:val="0038092F"/>
    <w:rsid w:val="00380FB5"/>
    <w:rsid w:val="0038111F"/>
    <w:rsid w:val="003812BF"/>
    <w:rsid w:val="003812DB"/>
    <w:rsid w:val="00381483"/>
    <w:rsid w:val="003814C3"/>
    <w:rsid w:val="003817C8"/>
    <w:rsid w:val="00381CE8"/>
    <w:rsid w:val="00381D65"/>
    <w:rsid w:val="003820BB"/>
    <w:rsid w:val="003821FD"/>
    <w:rsid w:val="00382320"/>
    <w:rsid w:val="00382A42"/>
    <w:rsid w:val="00383197"/>
    <w:rsid w:val="00383C80"/>
    <w:rsid w:val="00383D22"/>
    <w:rsid w:val="00383FBA"/>
    <w:rsid w:val="003841CC"/>
    <w:rsid w:val="00384541"/>
    <w:rsid w:val="003845A0"/>
    <w:rsid w:val="00384A86"/>
    <w:rsid w:val="00384C54"/>
    <w:rsid w:val="00384FA0"/>
    <w:rsid w:val="003853AB"/>
    <w:rsid w:val="003854C5"/>
    <w:rsid w:val="003856D5"/>
    <w:rsid w:val="00385AD3"/>
    <w:rsid w:val="00385B85"/>
    <w:rsid w:val="00385C05"/>
    <w:rsid w:val="00386149"/>
    <w:rsid w:val="003863B4"/>
    <w:rsid w:val="0038657E"/>
    <w:rsid w:val="00386996"/>
    <w:rsid w:val="003869AC"/>
    <w:rsid w:val="00387089"/>
    <w:rsid w:val="00387126"/>
    <w:rsid w:val="0038723B"/>
    <w:rsid w:val="003879D1"/>
    <w:rsid w:val="00387AE4"/>
    <w:rsid w:val="00387CDD"/>
    <w:rsid w:val="0039010C"/>
    <w:rsid w:val="003905C8"/>
    <w:rsid w:val="00390727"/>
    <w:rsid w:val="003908CC"/>
    <w:rsid w:val="003919F1"/>
    <w:rsid w:val="00391A1D"/>
    <w:rsid w:val="00391CDD"/>
    <w:rsid w:val="00391DA2"/>
    <w:rsid w:val="00392286"/>
    <w:rsid w:val="0039228A"/>
    <w:rsid w:val="00392653"/>
    <w:rsid w:val="00392B4F"/>
    <w:rsid w:val="00392C9C"/>
    <w:rsid w:val="00392DEB"/>
    <w:rsid w:val="00392F57"/>
    <w:rsid w:val="003938A3"/>
    <w:rsid w:val="003939A2"/>
    <w:rsid w:val="00393BEB"/>
    <w:rsid w:val="00393D91"/>
    <w:rsid w:val="00393E08"/>
    <w:rsid w:val="00393E30"/>
    <w:rsid w:val="00393F10"/>
    <w:rsid w:val="003947BA"/>
    <w:rsid w:val="003952EA"/>
    <w:rsid w:val="003955B8"/>
    <w:rsid w:val="00395804"/>
    <w:rsid w:val="00395932"/>
    <w:rsid w:val="00396057"/>
    <w:rsid w:val="0039614B"/>
    <w:rsid w:val="00396AF4"/>
    <w:rsid w:val="003973CD"/>
    <w:rsid w:val="0039757A"/>
    <w:rsid w:val="00397642"/>
    <w:rsid w:val="003976A2"/>
    <w:rsid w:val="00397C45"/>
    <w:rsid w:val="00397D08"/>
    <w:rsid w:val="00397E4D"/>
    <w:rsid w:val="00397FEE"/>
    <w:rsid w:val="003A0038"/>
    <w:rsid w:val="003A0204"/>
    <w:rsid w:val="003A0295"/>
    <w:rsid w:val="003A0313"/>
    <w:rsid w:val="003A0452"/>
    <w:rsid w:val="003A054F"/>
    <w:rsid w:val="003A0A4A"/>
    <w:rsid w:val="003A0FA8"/>
    <w:rsid w:val="003A1E90"/>
    <w:rsid w:val="003A1F4B"/>
    <w:rsid w:val="003A26AE"/>
    <w:rsid w:val="003A2A48"/>
    <w:rsid w:val="003A3B13"/>
    <w:rsid w:val="003A3D1F"/>
    <w:rsid w:val="003A41E0"/>
    <w:rsid w:val="003A47A0"/>
    <w:rsid w:val="003A4EB9"/>
    <w:rsid w:val="003A5127"/>
    <w:rsid w:val="003A557B"/>
    <w:rsid w:val="003A55DF"/>
    <w:rsid w:val="003A590D"/>
    <w:rsid w:val="003A5D90"/>
    <w:rsid w:val="003A5FB9"/>
    <w:rsid w:val="003A6671"/>
    <w:rsid w:val="003A6740"/>
    <w:rsid w:val="003A6B7A"/>
    <w:rsid w:val="003A6E57"/>
    <w:rsid w:val="003A6F15"/>
    <w:rsid w:val="003A759C"/>
    <w:rsid w:val="003A7887"/>
    <w:rsid w:val="003A789A"/>
    <w:rsid w:val="003B0021"/>
    <w:rsid w:val="003B0093"/>
    <w:rsid w:val="003B0291"/>
    <w:rsid w:val="003B07A6"/>
    <w:rsid w:val="003B0921"/>
    <w:rsid w:val="003B151C"/>
    <w:rsid w:val="003B1F4A"/>
    <w:rsid w:val="003B1FB9"/>
    <w:rsid w:val="003B271B"/>
    <w:rsid w:val="003B2943"/>
    <w:rsid w:val="003B2C11"/>
    <w:rsid w:val="003B2F8F"/>
    <w:rsid w:val="003B3024"/>
    <w:rsid w:val="003B384A"/>
    <w:rsid w:val="003B3A06"/>
    <w:rsid w:val="003B3BAE"/>
    <w:rsid w:val="003B3C80"/>
    <w:rsid w:val="003B3D15"/>
    <w:rsid w:val="003B46F4"/>
    <w:rsid w:val="003B4B0A"/>
    <w:rsid w:val="003B551F"/>
    <w:rsid w:val="003B5C85"/>
    <w:rsid w:val="003B5E30"/>
    <w:rsid w:val="003B5E69"/>
    <w:rsid w:val="003B61D2"/>
    <w:rsid w:val="003B696D"/>
    <w:rsid w:val="003B6B4D"/>
    <w:rsid w:val="003B6C64"/>
    <w:rsid w:val="003B6D37"/>
    <w:rsid w:val="003B6F16"/>
    <w:rsid w:val="003B6F8C"/>
    <w:rsid w:val="003B73DC"/>
    <w:rsid w:val="003B7C5E"/>
    <w:rsid w:val="003C07CB"/>
    <w:rsid w:val="003C07E8"/>
    <w:rsid w:val="003C0A13"/>
    <w:rsid w:val="003C0B65"/>
    <w:rsid w:val="003C11C5"/>
    <w:rsid w:val="003C1556"/>
    <w:rsid w:val="003C281F"/>
    <w:rsid w:val="003C2A31"/>
    <w:rsid w:val="003C2A9B"/>
    <w:rsid w:val="003C2DAC"/>
    <w:rsid w:val="003C33C9"/>
    <w:rsid w:val="003C34D5"/>
    <w:rsid w:val="003C39B9"/>
    <w:rsid w:val="003C3A5B"/>
    <w:rsid w:val="003C3BA8"/>
    <w:rsid w:val="003C4259"/>
    <w:rsid w:val="003C4358"/>
    <w:rsid w:val="003C44BD"/>
    <w:rsid w:val="003C4779"/>
    <w:rsid w:val="003C4BF8"/>
    <w:rsid w:val="003C4D0D"/>
    <w:rsid w:val="003C50EA"/>
    <w:rsid w:val="003C53E9"/>
    <w:rsid w:val="003C54FA"/>
    <w:rsid w:val="003C58BC"/>
    <w:rsid w:val="003C5BCF"/>
    <w:rsid w:val="003C5C40"/>
    <w:rsid w:val="003C5F0B"/>
    <w:rsid w:val="003C6096"/>
    <w:rsid w:val="003C62A1"/>
    <w:rsid w:val="003C675E"/>
    <w:rsid w:val="003C6776"/>
    <w:rsid w:val="003C6908"/>
    <w:rsid w:val="003C6EBD"/>
    <w:rsid w:val="003C6F50"/>
    <w:rsid w:val="003C794A"/>
    <w:rsid w:val="003C7A60"/>
    <w:rsid w:val="003C7B81"/>
    <w:rsid w:val="003D0245"/>
    <w:rsid w:val="003D042C"/>
    <w:rsid w:val="003D06C5"/>
    <w:rsid w:val="003D0788"/>
    <w:rsid w:val="003D098C"/>
    <w:rsid w:val="003D0BC5"/>
    <w:rsid w:val="003D100D"/>
    <w:rsid w:val="003D14E7"/>
    <w:rsid w:val="003D1803"/>
    <w:rsid w:val="003D1A32"/>
    <w:rsid w:val="003D1EAE"/>
    <w:rsid w:val="003D21A3"/>
    <w:rsid w:val="003D2247"/>
    <w:rsid w:val="003D29EE"/>
    <w:rsid w:val="003D2A80"/>
    <w:rsid w:val="003D2A9B"/>
    <w:rsid w:val="003D2F21"/>
    <w:rsid w:val="003D3AA5"/>
    <w:rsid w:val="003D4393"/>
    <w:rsid w:val="003D4483"/>
    <w:rsid w:val="003D4771"/>
    <w:rsid w:val="003D4E82"/>
    <w:rsid w:val="003D50CD"/>
    <w:rsid w:val="003D589C"/>
    <w:rsid w:val="003D591A"/>
    <w:rsid w:val="003D5C45"/>
    <w:rsid w:val="003D5F00"/>
    <w:rsid w:val="003D60E3"/>
    <w:rsid w:val="003D6586"/>
    <w:rsid w:val="003D6C2F"/>
    <w:rsid w:val="003D6C5D"/>
    <w:rsid w:val="003D705C"/>
    <w:rsid w:val="003D7142"/>
    <w:rsid w:val="003D7B73"/>
    <w:rsid w:val="003E067F"/>
    <w:rsid w:val="003E0961"/>
    <w:rsid w:val="003E0A31"/>
    <w:rsid w:val="003E0AA1"/>
    <w:rsid w:val="003E1539"/>
    <w:rsid w:val="003E153C"/>
    <w:rsid w:val="003E171C"/>
    <w:rsid w:val="003E2069"/>
    <w:rsid w:val="003E23DB"/>
    <w:rsid w:val="003E2AD0"/>
    <w:rsid w:val="003E2BF3"/>
    <w:rsid w:val="003E2CF4"/>
    <w:rsid w:val="003E3675"/>
    <w:rsid w:val="003E3888"/>
    <w:rsid w:val="003E3A9D"/>
    <w:rsid w:val="003E3C1D"/>
    <w:rsid w:val="003E3CA5"/>
    <w:rsid w:val="003E3F94"/>
    <w:rsid w:val="003E3FC4"/>
    <w:rsid w:val="003E427C"/>
    <w:rsid w:val="003E42A4"/>
    <w:rsid w:val="003E445F"/>
    <w:rsid w:val="003E44AD"/>
    <w:rsid w:val="003E46B7"/>
    <w:rsid w:val="003E4BA1"/>
    <w:rsid w:val="003E4D4F"/>
    <w:rsid w:val="003E515F"/>
    <w:rsid w:val="003E5288"/>
    <w:rsid w:val="003E59C6"/>
    <w:rsid w:val="003E5D04"/>
    <w:rsid w:val="003E5F92"/>
    <w:rsid w:val="003E66F2"/>
    <w:rsid w:val="003E6879"/>
    <w:rsid w:val="003E6ADF"/>
    <w:rsid w:val="003E6B07"/>
    <w:rsid w:val="003E6F8A"/>
    <w:rsid w:val="003E74E7"/>
    <w:rsid w:val="003E75DE"/>
    <w:rsid w:val="003E77BC"/>
    <w:rsid w:val="003E7E7B"/>
    <w:rsid w:val="003F03A3"/>
    <w:rsid w:val="003F03A8"/>
    <w:rsid w:val="003F0559"/>
    <w:rsid w:val="003F055B"/>
    <w:rsid w:val="003F058D"/>
    <w:rsid w:val="003F0B5A"/>
    <w:rsid w:val="003F0F1B"/>
    <w:rsid w:val="003F106F"/>
    <w:rsid w:val="003F15A3"/>
    <w:rsid w:val="003F1BCE"/>
    <w:rsid w:val="003F1C0E"/>
    <w:rsid w:val="003F1D6F"/>
    <w:rsid w:val="003F1FD2"/>
    <w:rsid w:val="003F2670"/>
    <w:rsid w:val="003F29E7"/>
    <w:rsid w:val="003F2C72"/>
    <w:rsid w:val="003F341B"/>
    <w:rsid w:val="003F349F"/>
    <w:rsid w:val="003F3887"/>
    <w:rsid w:val="003F4807"/>
    <w:rsid w:val="003F4C48"/>
    <w:rsid w:val="003F4DD2"/>
    <w:rsid w:val="003F4F07"/>
    <w:rsid w:val="003F53C9"/>
    <w:rsid w:val="003F53CC"/>
    <w:rsid w:val="003F53DE"/>
    <w:rsid w:val="003F6401"/>
    <w:rsid w:val="003F6A2F"/>
    <w:rsid w:val="003F7264"/>
    <w:rsid w:val="003F7400"/>
    <w:rsid w:val="003F7907"/>
    <w:rsid w:val="00400184"/>
    <w:rsid w:val="00400CFA"/>
    <w:rsid w:val="004010B6"/>
    <w:rsid w:val="004019F7"/>
    <w:rsid w:val="00401B40"/>
    <w:rsid w:val="004026A8"/>
    <w:rsid w:val="004029D3"/>
    <w:rsid w:val="00402A72"/>
    <w:rsid w:val="00402A7A"/>
    <w:rsid w:val="00402E11"/>
    <w:rsid w:val="004034CA"/>
    <w:rsid w:val="004038F8"/>
    <w:rsid w:val="004043A5"/>
    <w:rsid w:val="0040487B"/>
    <w:rsid w:val="00404BD0"/>
    <w:rsid w:val="00404C07"/>
    <w:rsid w:val="00404D06"/>
    <w:rsid w:val="00404D20"/>
    <w:rsid w:val="00404D78"/>
    <w:rsid w:val="00404DFF"/>
    <w:rsid w:val="00405549"/>
    <w:rsid w:val="004056F6"/>
    <w:rsid w:val="0040578E"/>
    <w:rsid w:val="004057C0"/>
    <w:rsid w:val="00405B87"/>
    <w:rsid w:val="00406DE2"/>
    <w:rsid w:val="004076E6"/>
    <w:rsid w:val="00407877"/>
    <w:rsid w:val="00407BA8"/>
    <w:rsid w:val="00407C4A"/>
    <w:rsid w:val="00407C4F"/>
    <w:rsid w:val="00410616"/>
    <w:rsid w:val="00410705"/>
    <w:rsid w:val="00410753"/>
    <w:rsid w:val="00410A3C"/>
    <w:rsid w:val="00410B96"/>
    <w:rsid w:val="00411019"/>
    <w:rsid w:val="004110A2"/>
    <w:rsid w:val="0041155C"/>
    <w:rsid w:val="004119E6"/>
    <w:rsid w:val="00411B68"/>
    <w:rsid w:val="00411BB0"/>
    <w:rsid w:val="00412270"/>
    <w:rsid w:val="00412402"/>
    <w:rsid w:val="00412510"/>
    <w:rsid w:val="0041255B"/>
    <w:rsid w:val="004126FA"/>
    <w:rsid w:val="004129A9"/>
    <w:rsid w:val="004129E9"/>
    <w:rsid w:val="00412A75"/>
    <w:rsid w:val="00412C08"/>
    <w:rsid w:val="00412DAC"/>
    <w:rsid w:val="00413363"/>
    <w:rsid w:val="004134E9"/>
    <w:rsid w:val="00413511"/>
    <w:rsid w:val="00413CFF"/>
    <w:rsid w:val="00414277"/>
    <w:rsid w:val="004144B7"/>
    <w:rsid w:val="0041450D"/>
    <w:rsid w:val="00414A0D"/>
    <w:rsid w:val="00414DAD"/>
    <w:rsid w:val="00414DB3"/>
    <w:rsid w:val="00414FDA"/>
    <w:rsid w:val="004150A8"/>
    <w:rsid w:val="00415850"/>
    <w:rsid w:val="00415CBE"/>
    <w:rsid w:val="00415E4D"/>
    <w:rsid w:val="0041621E"/>
    <w:rsid w:val="004164F1"/>
    <w:rsid w:val="00416BF9"/>
    <w:rsid w:val="00416CB2"/>
    <w:rsid w:val="00417653"/>
    <w:rsid w:val="0041789C"/>
    <w:rsid w:val="004178AD"/>
    <w:rsid w:val="00417CB8"/>
    <w:rsid w:val="00417CC2"/>
    <w:rsid w:val="0042003A"/>
    <w:rsid w:val="004202A1"/>
    <w:rsid w:val="004205BA"/>
    <w:rsid w:val="004210B2"/>
    <w:rsid w:val="00421304"/>
    <w:rsid w:val="004215D7"/>
    <w:rsid w:val="00421C70"/>
    <w:rsid w:val="00421E77"/>
    <w:rsid w:val="00422019"/>
    <w:rsid w:val="00422241"/>
    <w:rsid w:val="00422807"/>
    <w:rsid w:val="00422821"/>
    <w:rsid w:val="00423832"/>
    <w:rsid w:val="00423AD3"/>
    <w:rsid w:val="0042418A"/>
    <w:rsid w:val="004242DA"/>
    <w:rsid w:val="00424ED7"/>
    <w:rsid w:val="0042505A"/>
    <w:rsid w:val="004251AF"/>
    <w:rsid w:val="004253A8"/>
    <w:rsid w:val="0042547D"/>
    <w:rsid w:val="00425A76"/>
    <w:rsid w:val="00426509"/>
    <w:rsid w:val="00426584"/>
    <w:rsid w:val="00426803"/>
    <w:rsid w:val="004268EE"/>
    <w:rsid w:val="004268FA"/>
    <w:rsid w:val="00426ABC"/>
    <w:rsid w:val="00426E79"/>
    <w:rsid w:val="00427506"/>
    <w:rsid w:val="00427977"/>
    <w:rsid w:val="004279D5"/>
    <w:rsid w:val="00427B74"/>
    <w:rsid w:val="0043039C"/>
    <w:rsid w:val="0043044E"/>
    <w:rsid w:val="00430C5D"/>
    <w:rsid w:val="004310B4"/>
    <w:rsid w:val="004312B2"/>
    <w:rsid w:val="004312C5"/>
    <w:rsid w:val="00431685"/>
    <w:rsid w:val="00431803"/>
    <w:rsid w:val="004319B9"/>
    <w:rsid w:val="00431B9A"/>
    <w:rsid w:val="00431CCE"/>
    <w:rsid w:val="00431FD7"/>
    <w:rsid w:val="004322FF"/>
    <w:rsid w:val="0043230B"/>
    <w:rsid w:val="004326AB"/>
    <w:rsid w:val="004328C6"/>
    <w:rsid w:val="00432CD4"/>
    <w:rsid w:val="00433237"/>
    <w:rsid w:val="0043350E"/>
    <w:rsid w:val="00433FCB"/>
    <w:rsid w:val="0043419D"/>
    <w:rsid w:val="004341C3"/>
    <w:rsid w:val="004342DD"/>
    <w:rsid w:val="00434890"/>
    <w:rsid w:val="00434E1C"/>
    <w:rsid w:val="00435424"/>
    <w:rsid w:val="00435490"/>
    <w:rsid w:val="00435626"/>
    <w:rsid w:val="00435BC7"/>
    <w:rsid w:val="00435C2E"/>
    <w:rsid w:val="004365AF"/>
    <w:rsid w:val="00436D87"/>
    <w:rsid w:val="0043747B"/>
    <w:rsid w:val="00437A43"/>
    <w:rsid w:val="00437B44"/>
    <w:rsid w:val="004400DE"/>
    <w:rsid w:val="004404DC"/>
    <w:rsid w:val="004406A8"/>
    <w:rsid w:val="004410C2"/>
    <w:rsid w:val="004412DC"/>
    <w:rsid w:val="004413B3"/>
    <w:rsid w:val="004418E5"/>
    <w:rsid w:val="004420A0"/>
    <w:rsid w:val="004422AB"/>
    <w:rsid w:val="0044245A"/>
    <w:rsid w:val="0044259D"/>
    <w:rsid w:val="00442813"/>
    <w:rsid w:val="00442820"/>
    <w:rsid w:val="00442874"/>
    <w:rsid w:val="00442A4E"/>
    <w:rsid w:val="00442B02"/>
    <w:rsid w:val="0044315E"/>
    <w:rsid w:val="00443280"/>
    <w:rsid w:val="004432A3"/>
    <w:rsid w:val="00443409"/>
    <w:rsid w:val="00443AF8"/>
    <w:rsid w:val="00443EB2"/>
    <w:rsid w:val="00444728"/>
    <w:rsid w:val="00444A4B"/>
    <w:rsid w:val="00444E56"/>
    <w:rsid w:val="00445195"/>
    <w:rsid w:val="00445289"/>
    <w:rsid w:val="0044544A"/>
    <w:rsid w:val="004455A0"/>
    <w:rsid w:val="004457C5"/>
    <w:rsid w:val="00445BBA"/>
    <w:rsid w:val="00445BEA"/>
    <w:rsid w:val="00445C89"/>
    <w:rsid w:val="00445DA7"/>
    <w:rsid w:val="00446105"/>
    <w:rsid w:val="0044620C"/>
    <w:rsid w:val="00446633"/>
    <w:rsid w:val="00446985"/>
    <w:rsid w:val="00446D1F"/>
    <w:rsid w:val="00446F44"/>
    <w:rsid w:val="00447781"/>
    <w:rsid w:val="004477D7"/>
    <w:rsid w:val="00447BFA"/>
    <w:rsid w:val="00447D88"/>
    <w:rsid w:val="00447E0A"/>
    <w:rsid w:val="00447F4E"/>
    <w:rsid w:val="00447F9E"/>
    <w:rsid w:val="0045020D"/>
    <w:rsid w:val="004504FC"/>
    <w:rsid w:val="00450585"/>
    <w:rsid w:val="00450A01"/>
    <w:rsid w:val="00450A62"/>
    <w:rsid w:val="00451010"/>
    <w:rsid w:val="004510B8"/>
    <w:rsid w:val="004511A0"/>
    <w:rsid w:val="004513B2"/>
    <w:rsid w:val="00451AB4"/>
    <w:rsid w:val="00451D22"/>
    <w:rsid w:val="004525A7"/>
    <w:rsid w:val="00452BDC"/>
    <w:rsid w:val="00452F85"/>
    <w:rsid w:val="004532EC"/>
    <w:rsid w:val="00453707"/>
    <w:rsid w:val="00453BE3"/>
    <w:rsid w:val="00453C34"/>
    <w:rsid w:val="00453E7E"/>
    <w:rsid w:val="004542DC"/>
    <w:rsid w:val="0045477D"/>
    <w:rsid w:val="0045478E"/>
    <w:rsid w:val="00454BE3"/>
    <w:rsid w:val="00454EA9"/>
    <w:rsid w:val="00454FE0"/>
    <w:rsid w:val="0045502B"/>
    <w:rsid w:val="00455456"/>
    <w:rsid w:val="0045598E"/>
    <w:rsid w:val="00455995"/>
    <w:rsid w:val="00455C78"/>
    <w:rsid w:val="00456174"/>
    <w:rsid w:val="00456255"/>
    <w:rsid w:val="004571C7"/>
    <w:rsid w:val="00457306"/>
    <w:rsid w:val="0046003F"/>
    <w:rsid w:val="00460046"/>
    <w:rsid w:val="004602A3"/>
    <w:rsid w:val="00460C22"/>
    <w:rsid w:val="00460CBC"/>
    <w:rsid w:val="00460EC4"/>
    <w:rsid w:val="00461327"/>
    <w:rsid w:val="00461BBD"/>
    <w:rsid w:val="00461BDB"/>
    <w:rsid w:val="00461E6C"/>
    <w:rsid w:val="0046223A"/>
    <w:rsid w:val="00462311"/>
    <w:rsid w:val="00462398"/>
    <w:rsid w:val="00462721"/>
    <w:rsid w:val="00462884"/>
    <w:rsid w:val="00462F2A"/>
    <w:rsid w:val="0046324E"/>
    <w:rsid w:val="00463A24"/>
    <w:rsid w:val="00463A64"/>
    <w:rsid w:val="00463C51"/>
    <w:rsid w:val="00463FE7"/>
    <w:rsid w:val="00464091"/>
    <w:rsid w:val="00464130"/>
    <w:rsid w:val="00464210"/>
    <w:rsid w:val="00464463"/>
    <w:rsid w:val="00464758"/>
    <w:rsid w:val="00464ADD"/>
    <w:rsid w:val="00464F2B"/>
    <w:rsid w:val="00465A71"/>
    <w:rsid w:val="00465DC5"/>
    <w:rsid w:val="004663FB"/>
    <w:rsid w:val="0046697A"/>
    <w:rsid w:val="00466D9A"/>
    <w:rsid w:val="00467001"/>
    <w:rsid w:val="004673D3"/>
    <w:rsid w:val="004675DF"/>
    <w:rsid w:val="004676DB"/>
    <w:rsid w:val="004678B3"/>
    <w:rsid w:val="00467AE6"/>
    <w:rsid w:val="00467B9F"/>
    <w:rsid w:val="00467C69"/>
    <w:rsid w:val="004703A3"/>
    <w:rsid w:val="004706BF"/>
    <w:rsid w:val="00470BD5"/>
    <w:rsid w:val="00471239"/>
    <w:rsid w:val="00471260"/>
    <w:rsid w:val="00471A15"/>
    <w:rsid w:val="00471FFC"/>
    <w:rsid w:val="0047205D"/>
    <w:rsid w:val="00472247"/>
    <w:rsid w:val="00472347"/>
    <w:rsid w:val="004725BF"/>
    <w:rsid w:val="00472874"/>
    <w:rsid w:val="00472876"/>
    <w:rsid w:val="0047288F"/>
    <w:rsid w:val="00472AF8"/>
    <w:rsid w:val="00472D66"/>
    <w:rsid w:val="00473829"/>
    <w:rsid w:val="004738BE"/>
    <w:rsid w:val="00473920"/>
    <w:rsid w:val="00473C3B"/>
    <w:rsid w:val="00473E62"/>
    <w:rsid w:val="0047447C"/>
    <w:rsid w:val="004745AA"/>
    <w:rsid w:val="0047496A"/>
    <w:rsid w:val="004749FC"/>
    <w:rsid w:val="00474A39"/>
    <w:rsid w:val="00475102"/>
    <w:rsid w:val="00475189"/>
    <w:rsid w:val="004753BF"/>
    <w:rsid w:val="004755B3"/>
    <w:rsid w:val="004758F5"/>
    <w:rsid w:val="00475ADB"/>
    <w:rsid w:val="00475CFB"/>
    <w:rsid w:val="0047621D"/>
    <w:rsid w:val="00476434"/>
    <w:rsid w:val="00476588"/>
    <w:rsid w:val="00476A48"/>
    <w:rsid w:val="004771EB"/>
    <w:rsid w:val="00477715"/>
    <w:rsid w:val="00477B76"/>
    <w:rsid w:val="00477EB1"/>
    <w:rsid w:val="00480000"/>
    <w:rsid w:val="004803D1"/>
    <w:rsid w:val="0048084B"/>
    <w:rsid w:val="00480EC1"/>
    <w:rsid w:val="004814F4"/>
    <w:rsid w:val="004818D1"/>
    <w:rsid w:val="00482095"/>
    <w:rsid w:val="004821E9"/>
    <w:rsid w:val="004821F5"/>
    <w:rsid w:val="00482289"/>
    <w:rsid w:val="004826C7"/>
    <w:rsid w:val="004828A7"/>
    <w:rsid w:val="004829D5"/>
    <w:rsid w:val="00482C2F"/>
    <w:rsid w:val="00482E4B"/>
    <w:rsid w:val="004831DD"/>
    <w:rsid w:val="0048336C"/>
    <w:rsid w:val="00483466"/>
    <w:rsid w:val="004837CB"/>
    <w:rsid w:val="00483AA6"/>
    <w:rsid w:val="00483CCC"/>
    <w:rsid w:val="00483F58"/>
    <w:rsid w:val="00483FAE"/>
    <w:rsid w:val="00484199"/>
    <w:rsid w:val="00484525"/>
    <w:rsid w:val="004845A4"/>
    <w:rsid w:val="00484AA3"/>
    <w:rsid w:val="0048507E"/>
    <w:rsid w:val="004850E5"/>
    <w:rsid w:val="0048543D"/>
    <w:rsid w:val="0048681C"/>
    <w:rsid w:val="004870D0"/>
    <w:rsid w:val="004878EE"/>
    <w:rsid w:val="00487A24"/>
    <w:rsid w:val="004901A4"/>
    <w:rsid w:val="004909A2"/>
    <w:rsid w:val="00490B17"/>
    <w:rsid w:val="00490F9C"/>
    <w:rsid w:val="00491781"/>
    <w:rsid w:val="004920DE"/>
    <w:rsid w:val="00492263"/>
    <w:rsid w:val="00492648"/>
    <w:rsid w:val="004927FC"/>
    <w:rsid w:val="00492872"/>
    <w:rsid w:val="0049290B"/>
    <w:rsid w:val="00492ABA"/>
    <w:rsid w:val="00492D59"/>
    <w:rsid w:val="00492D6E"/>
    <w:rsid w:val="00492E17"/>
    <w:rsid w:val="00493AA7"/>
    <w:rsid w:val="00493B8B"/>
    <w:rsid w:val="004941ED"/>
    <w:rsid w:val="004943BF"/>
    <w:rsid w:val="004948C0"/>
    <w:rsid w:val="00494C29"/>
    <w:rsid w:val="0049555A"/>
    <w:rsid w:val="0049599A"/>
    <w:rsid w:val="00495FB1"/>
    <w:rsid w:val="00496287"/>
    <w:rsid w:val="004969FF"/>
    <w:rsid w:val="00496A14"/>
    <w:rsid w:val="00496B91"/>
    <w:rsid w:val="0049708B"/>
    <w:rsid w:val="004974B2"/>
    <w:rsid w:val="004974E4"/>
    <w:rsid w:val="0049783C"/>
    <w:rsid w:val="00497DB1"/>
    <w:rsid w:val="004A0A8E"/>
    <w:rsid w:val="004A0C3E"/>
    <w:rsid w:val="004A0D58"/>
    <w:rsid w:val="004A0D91"/>
    <w:rsid w:val="004A0E47"/>
    <w:rsid w:val="004A115A"/>
    <w:rsid w:val="004A1270"/>
    <w:rsid w:val="004A1753"/>
    <w:rsid w:val="004A17A6"/>
    <w:rsid w:val="004A19E9"/>
    <w:rsid w:val="004A19FD"/>
    <w:rsid w:val="004A1EC6"/>
    <w:rsid w:val="004A1ED7"/>
    <w:rsid w:val="004A28D1"/>
    <w:rsid w:val="004A2D80"/>
    <w:rsid w:val="004A2EDA"/>
    <w:rsid w:val="004A339E"/>
    <w:rsid w:val="004A38C5"/>
    <w:rsid w:val="004A3A4D"/>
    <w:rsid w:val="004A3F23"/>
    <w:rsid w:val="004A449B"/>
    <w:rsid w:val="004A44C5"/>
    <w:rsid w:val="004A56C5"/>
    <w:rsid w:val="004A56CD"/>
    <w:rsid w:val="004A5D91"/>
    <w:rsid w:val="004A6090"/>
    <w:rsid w:val="004A639F"/>
    <w:rsid w:val="004A648D"/>
    <w:rsid w:val="004A6594"/>
    <w:rsid w:val="004A67BD"/>
    <w:rsid w:val="004A712A"/>
    <w:rsid w:val="004A7671"/>
    <w:rsid w:val="004A76AB"/>
    <w:rsid w:val="004B0048"/>
    <w:rsid w:val="004B05A2"/>
    <w:rsid w:val="004B05CA"/>
    <w:rsid w:val="004B097F"/>
    <w:rsid w:val="004B0D12"/>
    <w:rsid w:val="004B1037"/>
    <w:rsid w:val="004B1C90"/>
    <w:rsid w:val="004B21D4"/>
    <w:rsid w:val="004B279B"/>
    <w:rsid w:val="004B2897"/>
    <w:rsid w:val="004B2CCE"/>
    <w:rsid w:val="004B3AEE"/>
    <w:rsid w:val="004B3B34"/>
    <w:rsid w:val="004B3C95"/>
    <w:rsid w:val="004B3FBB"/>
    <w:rsid w:val="004B40C2"/>
    <w:rsid w:val="004B4B55"/>
    <w:rsid w:val="004B4D7D"/>
    <w:rsid w:val="004B4D81"/>
    <w:rsid w:val="004B4ECF"/>
    <w:rsid w:val="004B50E6"/>
    <w:rsid w:val="004B5437"/>
    <w:rsid w:val="004B582F"/>
    <w:rsid w:val="004B5CE2"/>
    <w:rsid w:val="004B5E88"/>
    <w:rsid w:val="004B5F01"/>
    <w:rsid w:val="004B61C2"/>
    <w:rsid w:val="004B622C"/>
    <w:rsid w:val="004B64F2"/>
    <w:rsid w:val="004B662F"/>
    <w:rsid w:val="004B6D91"/>
    <w:rsid w:val="004B6F0A"/>
    <w:rsid w:val="004B76D6"/>
    <w:rsid w:val="004B77CD"/>
    <w:rsid w:val="004B788F"/>
    <w:rsid w:val="004B7AC9"/>
    <w:rsid w:val="004B7B3E"/>
    <w:rsid w:val="004B7EA2"/>
    <w:rsid w:val="004B7EC0"/>
    <w:rsid w:val="004C0476"/>
    <w:rsid w:val="004C0604"/>
    <w:rsid w:val="004C07AC"/>
    <w:rsid w:val="004C09F4"/>
    <w:rsid w:val="004C0EBD"/>
    <w:rsid w:val="004C0F48"/>
    <w:rsid w:val="004C1019"/>
    <w:rsid w:val="004C119D"/>
    <w:rsid w:val="004C1420"/>
    <w:rsid w:val="004C1523"/>
    <w:rsid w:val="004C1ACC"/>
    <w:rsid w:val="004C1C28"/>
    <w:rsid w:val="004C1C59"/>
    <w:rsid w:val="004C1D5C"/>
    <w:rsid w:val="004C1E8F"/>
    <w:rsid w:val="004C1FD9"/>
    <w:rsid w:val="004C2055"/>
    <w:rsid w:val="004C20AF"/>
    <w:rsid w:val="004C2EA3"/>
    <w:rsid w:val="004C30CC"/>
    <w:rsid w:val="004C312B"/>
    <w:rsid w:val="004C3423"/>
    <w:rsid w:val="004C351F"/>
    <w:rsid w:val="004C3767"/>
    <w:rsid w:val="004C4621"/>
    <w:rsid w:val="004C4698"/>
    <w:rsid w:val="004C4745"/>
    <w:rsid w:val="004C4A59"/>
    <w:rsid w:val="004C4A9F"/>
    <w:rsid w:val="004C4C1A"/>
    <w:rsid w:val="004C4C70"/>
    <w:rsid w:val="004C5043"/>
    <w:rsid w:val="004C584B"/>
    <w:rsid w:val="004C5A8F"/>
    <w:rsid w:val="004C5C62"/>
    <w:rsid w:val="004C605F"/>
    <w:rsid w:val="004C608D"/>
    <w:rsid w:val="004C60FC"/>
    <w:rsid w:val="004C61B3"/>
    <w:rsid w:val="004C682E"/>
    <w:rsid w:val="004C7330"/>
    <w:rsid w:val="004C73E8"/>
    <w:rsid w:val="004C7502"/>
    <w:rsid w:val="004C7638"/>
    <w:rsid w:val="004C7660"/>
    <w:rsid w:val="004C7807"/>
    <w:rsid w:val="004C7A3A"/>
    <w:rsid w:val="004C7CB6"/>
    <w:rsid w:val="004C7D86"/>
    <w:rsid w:val="004C7F36"/>
    <w:rsid w:val="004D00C5"/>
    <w:rsid w:val="004D022C"/>
    <w:rsid w:val="004D0753"/>
    <w:rsid w:val="004D0965"/>
    <w:rsid w:val="004D0AB3"/>
    <w:rsid w:val="004D0B31"/>
    <w:rsid w:val="004D13FD"/>
    <w:rsid w:val="004D15E4"/>
    <w:rsid w:val="004D1929"/>
    <w:rsid w:val="004D1ED3"/>
    <w:rsid w:val="004D1F40"/>
    <w:rsid w:val="004D1FC0"/>
    <w:rsid w:val="004D2178"/>
    <w:rsid w:val="004D28A5"/>
    <w:rsid w:val="004D2BA1"/>
    <w:rsid w:val="004D2EBF"/>
    <w:rsid w:val="004D3183"/>
    <w:rsid w:val="004D3682"/>
    <w:rsid w:val="004D398E"/>
    <w:rsid w:val="004D39D4"/>
    <w:rsid w:val="004D39EE"/>
    <w:rsid w:val="004D408E"/>
    <w:rsid w:val="004D48B9"/>
    <w:rsid w:val="004D4A26"/>
    <w:rsid w:val="004D4D9F"/>
    <w:rsid w:val="004D4E62"/>
    <w:rsid w:val="004D4FB8"/>
    <w:rsid w:val="004D59DE"/>
    <w:rsid w:val="004D5B68"/>
    <w:rsid w:val="004D5D93"/>
    <w:rsid w:val="004D679F"/>
    <w:rsid w:val="004D6965"/>
    <w:rsid w:val="004D6A66"/>
    <w:rsid w:val="004D7135"/>
    <w:rsid w:val="004D7139"/>
    <w:rsid w:val="004D78E3"/>
    <w:rsid w:val="004D79F8"/>
    <w:rsid w:val="004E05B2"/>
    <w:rsid w:val="004E05BA"/>
    <w:rsid w:val="004E084B"/>
    <w:rsid w:val="004E0A70"/>
    <w:rsid w:val="004E1287"/>
    <w:rsid w:val="004E13A7"/>
    <w:rsid w:val="004E16A8"/>
    <w:rsid w:val="004E170E"/>
    <w:rsid w:val="004E17DA"/>
    <w:rsid w:val="004E1951"/>
    <w:rsid w:val="004E19A4"/>
    <w:rsid w:val="004E1BE7"/>
    <w:rsid w:val="004E22CA"/>
    <w:rsid w:val="004E2AA0"/>
    <w:rsid w:val="004E2DBA"/>
    <w:rsid w:val="004E2FB4"/>
    <w:rsid w:val="004E343D"/>
    <w:rsid w:val="004E345D"/>
    <w:rsid w:val="004E34A1"/>
    <w:rsid w:val="004E38D4"/>
    <w:rsid w:val="004E39D0"/>
    <w:rsid w:val="004E3A46"/>
    <w:rsid w:val="004E4855"/>
    <w:rsid w:val="004E4B8A"/>
    <w:rsid w:val="004E527E"/>
    <w:rsid w:val="004E5366"/>
    <w:rsid w:val="004E561A"/>
    <w:rsid w:val="004E5654"/>
    <w:rsid w:val="004E5854"/>
    <w:rsid w:val="004E5D7A"/>
    <w:rsid w:val="004E5DBC"/>
    <w:rsid w:val="004E60C2"/>
    <w:rsid w:val="004E64E0"/>
    <w:rsid w:val="004E69C5"/>
    <w:rsid w:val="004E6AA2"/>
    <w:rsid w:val="004E6EE3"/>
    <w:rsid w:val="004E786E"/>
    <w:rsid w:val="004E79E1"/>
    <w:rsid w:val="004E7C97"/>
    <w:rsid w:val="004E7ECE"/>
    <w:rsid w:val="004E7ED6"/>
    <w:rsid w:val="004F01AE"/>
    <w:rsid w:val="004F07D4"/>
    <w:rsid w:val="004F0823"/>
    <w:rsid w:val="004F0887"/>
    <w:rsid w:val="004F134E"/>
    <w:rsid w:val="004F1452"/>
    <w:rsid w:val="004F1A86"/>
    <w:rsid w:val="004F1D43"/>
    <w:rsid w:val="004F230F"/>
    <w:rsid w:val="004F2426"/>
    <w:rsid w:val="004F243D"/>
    <w:rsid w:val="004F2630"/>
    <w:rsid w:val="004F304B"/>
    <w:rsid w:val="004F3576"/>
    <w:rsid w:val="004F38E7"/>
    <w:rsid w:val="004F39E2"/>
    <w:rsid w:val="004F3FF7"/>
    <w:rsid w:val="004F48E7"/>
    <w:rsid w:val="004F5091"/>
    <w:rsid w:val="004F5B86"/>
    <w:rsid w:val="004F5EE8"/>
    <w:rsid w:val="004F64B2"/>
    <w:rsid w:val="004F6A9F"/>
    <w:rsid w:val="004F6C7A"/>
    <w:rsid w:val="004F6D05"/>
    <w:rsid w:val="004F7401"/>
    <w:rsid w:val="004F771D"/>
    <w:rsid w:val="004F7926"/>
    <w:rsid w:val="004F7C33"/>
    <w:rsid w:val="0050007D"/>
    <w:rsid w:val="005007E7"/>
    <w:rsid w:val="0050091F"/>
    <w:rsid w:val="005009AD"/>
    <w:rsid w:val="005009DC"/>
    <w:rsid w:val="00500F21"/>
    <w:rsid w:val="00501C48"/>
    <w:rsid w:val="00502003"/>
    <w:rsid w:val="005027E8"/>
    <w:rsid w:val="00502C15"/>
    <w:rsid w:val="00502F6D"/>
    <w:rsid w:val="005036F5"/>
    <w:rsid w:val="00503971"/>
    <w:rsid w:val="005039C7"/>
    <w:rsid w:val="00503A15"/>
    <w:rsid w:val="00504F13"/>
    <w:rsid w:val="0050550A"/>
    <w:rsid w:val="0050569E"/>
    <w:rsid w:val="00505CBD"/>
    <w:rsid w:val="00505E98"/>
    <w:rsid w:val="00505EBB"/>
    <w:rsid w:val="00505FBD"/>
    <w:rsid w:val="0050605F"/>
    <w:rsid w:val="00506626"/>
    <w:rsid w:val="005066A7"/>
    <w:rsid w:val="00506AB9"/>
    <w:rsid w:val="00507150"/>
    <w:rsid w:val="005073FF"/>
    <w:rsid w:val="0050750B"/>
    <w:rsid w:val="00507B15"/>
    <w:rsid w:val="00507C0F"/>
    <w:rsid w:val="00507E47"/>
    <w:rsid w:val="00510231"/>
    <w:rsid w:val="00510458"/>
    <w:rsid w:val="00510502"/>
    <w:rsid w:val="00510F49"/>
    <w:rsid w:val="0051131B"/>
    <w:rsid w:val="005113AD"/>
    <w:rsid w:val="005113B2"/>
    <w:rsid w:val="005114ED"/>
    <w:rsid w:val="0051192B"/>
    <w:rsid w:val="00511AD1"/>
    <w:rsid w:val="005122BB"/>
    <w:rsid w:val="00512A07"/>
    <w:rsid w:val="0051333D"/>
    <w:rsid w:val="00513974"/>
    <w:rsid w:val="005141B8"/>
    <w:rsid w:val="0051429A"/>
    <w:rsid w:val="00514D10"/>
    <w:rsid w:val="00514E7C"/>
    <w:rsid w:val="0051506B"/>
    <w:rsid w:val="00515255"/>
    <w:rsid w:val="00515296"/>
    <w:rsid w:val="005154BD"/>
    <w:rsid w:val="00515789"/>
    <w:rsid w:val="00515C2D"/>
    <w:rsid w:val="00516088"/>
    <w:rsid w:val="005165C2"/>
    <w:rsid w:val="005167DE"/>
    <w:rsid w:val="005171B5"/>
    <w:rsid w:val="0051730B"/>
    <w:rsid w:val="0051782B"/>
    <w:rsid w:val="00517C08"/>
    <w:rsid w:val="00520281"/>
    <w:rsid w:val="005203E6"/>
    <w:rsid w:val="005205E6"/>
    <w:rsid w:val="005207BA"/>
    <w:rsid w:val="005210E3"/>
    <w:rsid w:val="0052120D"/>
    <w:rsid w:val="00521692"/>
    <w:rsid w:val="005217A6"/>
    <w:rsid w:val="00521851"/>
    <w:rsid w:val="00521DC4"/>
    <w:rsid w:val="005224A7"/>
    <w:rsid w:val="005228A0"/>
    <w:rsid w:val="00522B89"/>
    <w:rsid w:val="00522BE4"/>
    <w:rsid w:val="00522F6B"/>
    <w:rsid w:val="0052314B"/>
    <w:rsid w:val="00523391"/>
    <w:rsid w:val="005235E8"/>
    <w:rsid w:val="00523783"/>
    <w:rsid w:val="00523F1C"/>
    <w:rsid w:val="00525177"/>
    <w:rsid w:val="005251E6"/>
    <w:rsid w:val="005254EB"/>
    <w:rsid w:val="00525A70"/>
    <w:rsid w:val="00525B97"/>
    <w:rsid w:val="00525C97"/>
    <w:rsid w:val="00526A20"/>
    <w:rsid w:val="00526CD0"/>
    <w:rsid w:val="00526FA8"/>
    <w:rsid w:val="00527014"/>
    <w:rsid w:val="0052747F"/>
    <w:rsid w:val="00527614"/>
    <w:rsid w:val="00527BF3"/>
    <w:rsid w:val="00527D0B"/>
    <w:rsid w:val="005301BA"/>
    <w:rsid w:val="0053050B"/>
    <w:rsid w:val="00530DB9"/>
    <w:rsid w:val="0053123D"/>
    <w:rsid w:val="005314E3"/>
    <w:rsid w:val="0053154D"/>
    <w:rsid w:val="00531B91"/>
    <w:rsid w:val="0053210E"/>
    <w:rsid w:val="005325DF"/>
    <w:rsid w:val="0053270B"/>
    <w:rsid w:val="00532C85"/>
    <w:rsid w:val="00532EE0"/>
    <w:rsid w:val="005330C7"/>
    <w:rsid w:val="00533365"/>
    <w:rsid w:val="00533397"/>
    <w:rsid w:val="005333B0"/>
    <w:rsid w:val="005334B3"/>
    <w:rsid w:val="005335BF"/>
    <w:rsid w:val="005335FB"/>
    <w:rsid w:val="00533604"/>
    <w:rsid w:val="00533786"/>
    <w:rsid w:val="00533900"/>
    <w:rsid w:val="0053394F"/>
    <w:rsid w:val="00533D0B"/>
    <w:rsid w:val="0053403B"/>
    <w:rsid w:val="0053420C"/>
    <w:rsid w:val="005344C9"/>
    <w:rsid w:val="00534858"/>
    <w:rsid w:val="005348D1"/>
    <w:rsid w:val="005349C0"/>
    <w:rsid w:val="00534BC5"/>
    <w:rsid w:val="00534F03"/>
    <w:rsid w:val="00536673"/>
    <w:rsid w:val="00536AF9"/>
    <w:rsid w:val="005372BC"/>
    <w:rsid w:val="00537A69"/>
    <w:rsid w:val="00537B3C"/>
    <w:rsid w:val="00537D41"/>
    <w:rsid w:val="00540352"/>
    <w:rsid w:val="005404DE"/>
    <w:rsid w:val="005407C8"/>
    <w:rsid w:val="00540B82"/>
    <w:rsid w:val="00541482"/>
    <w:rsid w:val="0054181E"/>
    <w:rsid w:val="00541AE5"/>
    <w:rsid w:val="00541B56"/>
    <w:rsid w:val="00541ED9"/>
    <w:rsid w:val="0054226F"/>
    <w:rsid w:val="00542452"/>
    <w:rsid w:val="0054249C"/>
    <w:rsid w:val="00542A9C"/>
    <w:rsid w:val="00542C08"/>
    <w:rsid w:val="00542EC8"/>
    <w:rsid w:val="00542F3A"/>
    <w:rsid w:val="005436AD"/>
    <w:rsid w:val="005438A8"/>
    <w:rsid w:val="00543947"/>
    <w:rsid w:val="0054399A"/>
    <w:rsid w:val="005439BD"/>
    <w:rsid w:val="00543C94"/>
    <w:rsid w:val="00543D41"/>
    <w:rsid w:val="00543F70"/>
    <w:rsid w:val="00544324"/>
    <w:rsid w:val="005443FC"/>
    <w:rsid w:val="0054462C"/>
    <w:rsid w:val="005446D8"/>
    <w:rsid w:val="005447DB"/>
    <w:rsid w:val="00544EA7"/>
    <w:rsid w:val="00544EB7"/>
    <w:rsid w:val="00545186"/>
    <w:rsid w:val="005453C8"/>
    <w:rsid w:val="00545462"/>
    <w:rsid w:val="0054563C"/>
    <w:rsid w:val="00545B19"/>
    <w:rsid w:val="00545DFF"/>
    <w:rsid w:val="00545EF9"/>
    <w:rsid w:val="00546179"/>
    <w:rsid w:val="00546482"/>
    <w:rsid w:val="00546F74"/>
    <w:rsid w:val="00547918"/>
    <w:rsid w:val="00547A23"/>
    <w:rsid w:val="00547C83"/>
    <w:rsid w:val="00547F7A"/>
    <w:rsid w:val="00550463"/>
    <w:rsid w:val="00551364"/>
    <w:rsid w:val="0055195D"/>
    <w:rsid w:val="0055219D"/>
    <w:rsid w:val="00552700"/>
    <w:rsid w:val="0055301B"/>
    <w:rsid w:val="005533AB"/>
    <w:rsid w:val="00553B08"/>
    <w:rsid w:val="00553B1E"/>
    <w:rsid w:val="00553C54"/>
    <w:rsid w:val="00553D6C"/>
    <w:rsid w:val="005541B4"/>
    <w:rsid w:val="0055438A"/>
    <w:rsid w:val="005544E2"/>
    <w:rsid w:val="00554602"/>
    <w:rsid w:val="00554657"/>
    <w:rsid w:val="00554BA4"/>
    <w:rsid w:val="00554FAD"/>
    <w:rsid w:val="00555302"/>
    <w:rsid w:val="00555366"/>
    <w:rsid w:val="00555527"/>
    <w:rsid w:val="005556AB"/>
    <w:rsid w:val="00555A65"/>
    <w:rsid w:val="00555A81"/>
    <w:rsid w:val="00555BB9"/>
    <w:rsid w:val="00555C9E"/>
    <w:rsid w:val="00555D1D"/>
    <w:rsid w:val="00555FF0"/>
    <w:rsid w:val="005560EB"/>
    <w:rsid w:val="00556547"/>
    <w:rsid w:val="00556C58"/>
    <w:rsid w:val="00556DC6"/>
    <w:rsid w:val="00556E0F"/>
    <w:rsid w:val="005576B6"/>
    <w:rsid w:val="0055792B"/>
    <w:rsid w:val="00557B2C"/>
    <w:rsid w:val="00557B87"/>
    <w:rsid w:val="00557BCE"/>
    <w:rsid w:val="005600BF"/>
    <w:rsid w:val="00560121"/>
    <w:rsid w:val="0056041D"/>
    <w:rsid w:val="00560D32"/>
    <w:rsid w:val="00560D4E"/>
    <w:rsid w:val="0056111A"/>
    <w:rsid w:val="005612D4"/>
    <w:rsid w:val="00561767"/>
    <w:rsid w:val="0056198D"/>
    <w:rsid w:val="0056203C"/>
    <w:rsid w:val="00562D65"/>
    <w:rsid w:val="0056336D"/>
    <w:rsid w:val="0056353F"/>
    <w:rsid w:val="0056369E"/>
    <w:rsid w:val="00563840"/>
    <w:rsid w:val="00563BE2"/>
    <w:rsid w:val="00563FDA"/>
    <w:rsid w:val="005640FB"/>
    <w:rsid w:val="005641AB"/>
    <w:rsid w:val="005646AD"/>
    <w:rsid w:val="005648FD"/>
    <w:rsid w:val="0056496A"/>
    <w:rsid w:val="00564ACB"/>
    <w:rsid w:val="00565714"/>
    <w:rsid w:val="00565C0E"/>
    <w:rsid w:val="00565E8E"/>
    <w:rsid w:val="0056676D"/>
    <w:rsid w:val="0056683A"/>
    <w:rsid w:val="00566D07"/>
    <w:rsid w:val="00567041"/>
    <w:rsid w:val="005706C0"/>
    <w:rsid w:val="00570C5E"/>
    <w:rsid w:val="00570C86"/>
    <w:rsid w:val="00570DE8"/>
    <w:rsid w:val="0057154E"/>
    <w:rsid w:val="005717C1"/>
    <w:rsid w:val="00571985"/>
    <w:rsid w:val="005719DA"/>
    <w:rsid w:val="005720D8"/>
    <w:rsid w:val="0057333E"/>
    <w:rsid w:val="00573885"/>
    <w:rsid w:val="005739AD"/>
    <w:rsid w:val="00573C67"/>
    <w:rsid w:val="00573DFA"/>
    <w:rsid w:val="00574B96"/>
    <w:rsid w:val="00574EBD"/>
    <w:rsid w:val="0057510B"/>
    <w:rsid w:val="0057572D"/>
    <w:rsid w:val="005757DA"/>
    <w:rsid w:val="0057581E"/>
    <w:rsid w:val="00575D34"/>
    <w:rsid w:val="0057617D"/>
    <w:rsid w:val="005761D1"/>
    <w:rsid w:val="00576254"/>
    <w:rsid w:val="005762DF"/>
    <w:rsid w:val="00576371"/>
    <w:rsid w:val="00576EDC"/>
    <w:rsid w:val="00577300"/>
    <w:rsid w:val="00577783"/>
    <w:rsid w:val="005777F9"/>
    <w:rsid w:val="00577C39"/>
    <w:rsid w:val="00577C55"/>
    <w:rsid w:val="00577DD7"/>
    <w:rsid w:val="00580074"/>
    <w:rsid w:val="005801A4"/>
    <w:rsid w:val="00580656"/>
    <w:rsid w:val="00580775"/>
    <w:rsid w:val="00580796"/>
    <w:rsid w:val="005807DA"/>
    <w:rsid w:val="00580845"/>
    <w:rsid w:val="005808ED"/>
    <w:rsid w:val="00580959"/>
    <w:rsid w:val="00580D26"/>
    <w:rsid w:val="0058107A"/>
    <w:rsid w:val="0058132E"/>
    <w:rsid w:val="0058135F"/>
    <w:rsid w:val="0058144D"/>
    <w:rsid w:val="00581618"/>
    <w:rsid w:val="00581BD7"/>
    <w:rsid w:val="00581E99"/>
    <w:rsid w:val="005820E9"/>
    <w:rsid w:val="005825FB"/>
    <w:rsid w:val="00582628"/>
    <w:rsid w:val="00582815"/>
    <w:rsid w:val="00582846"/>
    <w:rsid w:val="00582E2F"/>
    <w:rsid w:val="0058314C"/>
    <w:rsid w:val="00583580"/>
    <w:rsid w:val="00583632"/>
    <w:rsid w:val="00583685"/>
    <w:rsid w:val="00583747"/>
    <w:rsid w:val="00583B93"/>
    <w:rsid w:val="00583BCE"/>
    <w:rsid w:val="00583E0B"/>
    <w:rsid w:val="00584078"/>
    <w:rsid w:val="00584803"/>
    <w:rsid w:val="00584822"/>
    <w:rsid w:val="0058482E"/>
    <w:rsid w:val="00584861"/>
    <w:rsid w:val="00584A04"/>
    <w:rsid w:val="00585499"/>
    <w:rsid w:val="005855A4"/>
    <w:rsid w:val="00585AD2"/>
    <w:rsid w:val="00585B61"/>
    <w:rsid w:val="00586073"/>
    <w:rsid w:val="00586362"/>
    <w:rsid w:val="005865E3"/>
    <w:rsid w:val="00586610"/>
    <w:rsid w:val="00586767"/>
    <w:rsid w:val="005872E2"/>
    <w:rsid w:val="0058775E"/>
    <w:rsid w:val="00587914"/>
    <w:rsid w:val="00587A96"/>
    <w:rsid w:val="00587FDE"/>
    <w:rsid w:val="005900EF"/>
    <w:rsid w:val="00590575"/>
    <w:rsid w:val="005905D0"/>
    <w:rsid w:val="00590612"/>
    <w:rsid w:val="0059072F"/>
    <w:rsid w:val="00590766"/>
    <w:rsid w:val="00590DA9"/>
    <w:rsid w:val="005911B4"/>
    <w:rsid w:val="0059178D"/>
    <w:rsid w:val="00591D05"/>
    <w:rsid w:val="00592079"/>
    <w:rsid w:val="00592357"/>
    <w:rsid w:val="005923E3"/>
    <w:rsid w:val="00592456"/>
    <w:rsid w:val="005924FF"/>
    <w:rsid w:val="00592613"/>
    <w:rsid w:val="00592B25"/>
    <w:rsid w:val="0059330A"/>
    <w:rsid w:val="0059337E"/>
    <w:rsid w:val="005935B8"/>
    <w:rsid w:val="005936AB"/>
    <w:rsid w:val="00593C28"/>
    <w:rsid w:val="00594152"/>
    <w:rsid w:val="00594183"/>
    <w:rsid w:val="0059430B"/>
    <w:rsid w:val="0059460A"/>
    <w:rsid w:val="00594624"/>
    <w:rsid w:val="00594B7B"/>
    <w:rsid w:val="00594C9B"/>
    <w:rsid w:val="005955AC"/>
    <w:rsid w:val="0059594B"/>
    <w:rsid w:val="005960F0"/>
    <w:rsid w:val="00596223"/>
    <w:rsid w:val="005967C7"/>
    <w:rsid w:val="00596ACC"/>
    <w:rsid w:val="00596D1C"/>
    <w:rsid w:val="00596E9E"/>
    <w:rsid w:val="00597113"/>
    <w:rsid w:val="005971D0"/>
    <w:rsid w:val="005975E0"/>
    <w:rsid w:val="0059798C"/>
    <w:rsid w:val="005979EC"/>
    <w:rsid w:val="00597A79"/>
    <w:rsid w:val="00597B5C"/>
    <w:rsid w:val="00597BEF"/>
    <w:rsid w:val="00597D9D"/>
    <w:rsid w:val="00597F08"/>
    <w:rsid w:val="005A020D"/>
    <w:rsid w:val="005A030D"/>
    <w:rsid w:val="005A03A8"/>
    <w:rsid w:val="005A0EEA"/>
    <w:rsid w:val="005A0FA6"/>
    <w:rsid w:val="005A11B1"/>
    <w:rsid w:val="005A1385"/>
    <w:rsid w:val="005A1560"/>
    <w:rsid w:val="005A163B"/>
    <w:rsid w:val="005A1856"/>
    <w:rsid w:val="005A1D2D"/>
    <w:rsid w:val="005A2109"/>
    <w:rsid w:val="005A2627"/>
    <w:rsid w:val="005A2AD4"/>
    <w:rsid w:val="005A3195"/>
    <w:rsid w:val="005A3A25"/>
    <w:rsid w:val="005A3C2D"/>
    <w:rsid w:val="005A3EC4"/>
    <w:rsid w:val="005A4058"/>
    <w:rsid w:val="005A421C"/>
    <w:rsid w:val="005A4F38"/>
    <w:rsid w:val="005A539B"/>
    <w:rsid w:val="005A5514"/>
    <w:rsid w:val="005A5BC1"/>
    <w:rsid w:val="005A5F09"/>
    <w:rsid w:val="005A604C"/>
    <w:rsid w:val="005A6261"/>
    <w:rsid w:val="005A635B"/>
    <w:rsid w:val="005A6B1F"/>
    <w:rsid w:val="005A6C4B"/>
    <w:rsid w:val="005A7564"/>
    <w:rsid w:val="005A7E3E"/>
    <w:rsid w:val="005B0011"/>
    <w:rsid w:val="005B039A"/>
    <w:rsid w:val="005B0B81"/>
    <w:rsid w:val="005B0F25"/>
    <w:rsid w:val="005B1246"/>
    <w:rsid w:val="005B1305"/>
    <w:rsid w:val="005B16C1"/>
    <w:rsid w:val="005B1AD2"/>
    <w:rsid w:val="005B2170"/>
    <w:rsid w:val="005B24E6"/>
    <w:rsid w:val="005B2568"/>
    <w:rsid w:val="005B2632"/>
    <w:rsid w:val="005B271F"/>
    <w:rsid w:val="005B294D"/>
    <w:rsid w:val="005B31B5"/>
    <w:rsid w:val="005B37D4"/>
    <w:rsid w:val="005B3932"/>
    <w:rsid w:val="005B3C06"/>
    <w:rsid w:val="005B4001"/>
    <w:rsid w:val="005B4004"/>
    <w:rsid w:val="005B43DB"/>
    <w:rsid w:val="005B468D"/>
    <w:rsid w:val="005B485D"/>
    <w:rsid w:val="005B48AD"/>
    <w:rsid w:val="005B4A8B"/>
    <w:rsid w:val="005B4CB9"/>
    <w:rsid w:val="005B4D44"/>
    <w:rsid w:val="005B4E0E"/>
    <w:rsid w:val="005B500A"/>
    <w:rsid w:val="005B5030"/>
    <w:rsid w:val="005B557C"/>
    <w:rsid w:val="005B57A2"/>
    <w:rsid w:val="005B5A11"/>
    <w:rsid w:val="005B5A73"/>
    <w:rsid w:val="005B5BA7"/>
    <w:rsid w:val="005B5C7B"/>
    <w:rsid w:val="005B5D9E"/>
    <w:rsid w:val="005B61A2"/>
    <w:rsid w:val="005B62F5"/>
    <w:rsid w:val="005B6303"/>
    <w:rsid w:val="005B63C9"/>
    <w:rsid w:val="005B6550"/>
    <w:rsid w:val="005B6566"/>
    <w:rsid w:val="005B679E"/>
    <w:rsid w:val="005B6913"/>
    <w:rsid w:val="005B6D04"/>
    <w:rsid w:val="005B702C"/>
    <w:rsid w:val="005B7262"/>
    <w:rsid w:val="005B78DE"/>
    <w:rsid w:val="005B7A07"/>
    <w:rsid w:val="005B7D2B"/>
    <w:rsid w:val="005C019C"/>
    <w:rsid w:val="005C031F"/>
    <w:rsid w:val="005C0495"/>
    <w:rsid w:val="005C04C2"/>
    <w:rsid w:val="005C100F"/>
    <w:rsid w:val="005C1351"/>
    <w:rsid w:val="005C1459"/>
    <w:rsid w:val="005C1C73"/>
    <w:rsid w:val="005C1FA3"/>
    <w:rsid w:val="005C1FC6"/>
    <w:rsid w:val="005C258C"/>
    <w:rsid w:val="005C266D"/>
    <w:rsid w:val="005C32E0"/>
    <w:rsid w:val="005C3546"/>
    <w:rsid w:val="005C36BB"/>
    <w:rsid w:val="005C3867"/>
    <w:rsid w:val="005C3F7F"/>
    <w:rsid w:val="005C4373"/>
    <w:rsid w:val="005C4B98"/>
    <w:rsid w:val="005C4BB3"/>
    <w:rsid w:val="005C4CFF"/>
    <w:rsid w:val="005C4E51"/>
    <w:rsid w:val="005C527F"/>
    <w:rsid w:val="005C54BF"/>
    <w:rsid w:val="005C54CE"/>
    <w:rsid w:val="005C5CD4"/>
    <w:rsid w:val="005C5E16"/>
    <w:rsid w:val="005C620E"/>
    <w:rsid w:val="005C67B1"/>
    <w:rsid w:val="005C6993"/>
    <w:rsid w:val="005C6BC0"/>
    <w:rsid w:val="005C6EA2"/>
    <w:rsid w:val="005C71DF"/>
    <w:rsid w:val="005C744B"/>
    <w:rsid w:val="005C7453"/>
    <w:rsid w:val="005C7784"/>
    <w:rsid w:val="005C7795"/>
    <w:rsid w:val="005C7E3D"/>
    <w:rsid w:val="005D0D6A"/>
    <w:rsid w:val="005D1029"/>
    <w:rsid w:val="005D10EE"/>
    <w:rsid w:val="005D10F8"/>
    <w:rsid w:val="005D11CA"/>
    <w:rsid w:val="005D1452"/>
    <w:rsid w:val="005D2987"/>
    <w:rsid w:val="005D2EA6"/>
    <w:rsid w:val="005D2F81"/>
    <w:rsid w:val="005D32F4"/>
    <w:rsid w:val="005D345A"/>
    <w:rsid w:val="005D355B"/>
    <w:rsid w:val="005D3D37"/>
    <w:rsid w:val="005D4078"/>
    <w:rsid w:val="005D450C"/>
    <w:rsid w:val="005D4C39"/>
    <w:rsid w:val="005D529B"/>
    <w:rsid w:val="005D540F"/>
    <w:rsid w:val="005D551E"/>
    <w:rsid w:val="005D571E"/>
    <w:rsid w:val="005D59D7"/>
    <w:rsid w:val="005D5C9B"/>
    <w:rsid w:val="005D5D76"/>
    <w:rsid w:val="005D607F"/>
    <w:rsid w:val="005D67C4"/>
    <w:rsid w:val="005D6BA1"/>
    <w:rsid w:val="005D6D36"/>
    <w:rsid w:val="005D6DC7"/>
    <w:rsid w:val="005D6F28"/>
    <w:rsid w:val="005D737F"/>
    <w:rsid w:val="005D76E1"/>
    <w:rsid w:val="005D781D"/>
    <w:rsid w:val="005D7876"/>
    <w:rsid w:val="005E075B"/>
    <w:rsid w:val="005E0B74"/>
    <w:rsid w:val="005E0C33"/>
    <w:rsid w:val="005E0CCF"/>
    <w:rsid w:val="005E0D41"/>
    <w:rsid w:val="005E117F"/>
    <w:rsid w:val="005E1417"/>
    <w:rsid w:val="005E15AC"/>
    <w:rsid w:val="005E174B"/>
    <w:rsid w:val="005E1883"/>
    <w:rsid w:val="005E1A50"/>
    <w:rsid w:val="005E1BA6"/>
    <w:rsid w:val="005E218C"/>
    <w:rsid w:val="005E22E2"/>
    <w:rsid w:val="005E255F"/>
    <w:rsid w:val="005E279A"/>
    <w:rsid w:val="005E2A49"/>
    <w:rsid w:val="005E2C63"/>
    <w:rsid w:val="005E2FDE"/>
    <w:rsid w:val="005E3151"/>
    <w:rsid w:val="005E3176"/>
    <w:rsid w:val="005E327E"/>
    <w:rsid w:val="005E3283"/>
    <w:rsid w:val="005E3671"/>
    <w:rsid w:val="005E3B30"/>
    <w:rsid w:val="005E3F18"/>
    <w:rsid w:val="005E4179"/>
    <w:rsid w:val="005E41AE"/>
    <w:rsid w:val="005E487B"/>
    <w:rsid w:val="005E49CA"/>
    <w:rsid w:val="005E4B08"/>
    <w:rsid w:val="005E4D5F"/>
    <w:rsid w:val="005E4EA2"/>
    <w:rsid w:val="005E549F"/>
    <w:rsid w:val="005E56F1"/>
    <w:rsid w:val="005E5712"/>
    <w:rsid w:val="005E5768"/>
    <w:rsid w:val="005E59ED"/>
    <w:rsid w:val="005E6350"/>
    <w:rsid w:val="005E6509"/>
    <w:rsid w:val="005E75C9"/>
    <w:rsid w:val="005E7756"/>
    <w:rsid w:val="005E784C"/>
    <w:rsid w:val="005E7B25"/>
    <w:rsid w:val="005F0056"/>
    <w:rsid w:val="005F03C9"/>
    <w:rsid w:val="005F0C8A"/>
    <w:rsid w:val="005F0CE5"/>
    <w:rsid w:val="005F191E"/>
    <w:rsid w:val="005F1945"/>
    <w:rsid w:val="005F1B76"/>
    <w:rsid w:val="005F21A1"/>
    <w:rsid w:val="005F238F"/>
    <w:rsid w:val="005F2561"/>
    <w:rsid w:val="005F2BE5"/>
    <w:rsid w:val="005F30F2"/>
    <w:rsid w:val="005F32A4"/>
    <w:rsid w:val="005F35D0"/>
    <w:rsid w:val="005F3E65"/>
    <w:rsid w:val="005F3F20"/>
    <w:rsid w:val="005F428C"/>
    <w:rsid w:val="005F4512"/>
    <w:rsid w:val="005F45BD"/>
    <w:rsid w:val="005F4751"/>
    <w:rsid w:val="005F4762"/>
    <w:rsid w:val="005F4B32"/>
    <w:rsid w:val="005F4C88"/>
    <w:rsid w:val="005F4D2A"/>
    <w:rsid w:val="005F501F"/>
    <w:rsid w:val="005F51F3"/>
    <w:rsid w:val="005F529D"/>
    <w:rsid w:val="005F6565"/>
    <w:rsid w:val="005F65F8"/>
    <w:rsid w:val="005F6611"/>
    <w:rsid w:val="005F6767"/>
    <w:rsid w:val="005F6BDA"/>
    <w:rsid w:val="005F744B"/>
    <w:rsid w:val="005F751E"/>
    <w:rsid w:val="005F782D"/>
    <w:rsid w:val="005F7D4B"/>
    <w:rsid w:val="006007EE"/>
    <w:rsid w:val="00600C1A"/>
    <w:rsid w:val="0060133A"/>
    <w:rsid w:val="00601EA0"/>
    <w:rsid w:val="0060215E"/>
    <w:rsid w:val="0060223D"/>
    <w:rsid w:val="006024A5"/>
    <w:rsid w:val="00602A85"/>
    <w:rsid w:val="006035E0"/>
    <w:rsid w:val="006036B9"/>
    <w:rsid w:val="006037F2"/>
    <w:rsid w:val="00603BB2"/>
    <w:rsid w:val="00603D5A"/>
    <w:rsid w:val="00603DB3"/>
    <w:rsid w:val="0060403B"/>
    <w:rsid w:val="006042A1"/>
    <w:rsid w:val="00604A76"/>
    <w:rsid w:val="00604FFB"/>
    <w:rsid w:val="00605674"/>
    <w:rsid w:val="00605728"/>
    <w:rsid w:val="0060586B"/>
    <w:rsid w:val="00605931"/>
    <w:rsid w:val="00605AC2"/>
    <w:rsid w:val="00605BEF"/>
    <w:rsid w:val="006060AC"/>
    <w:rsid w:val="00606261"/>
    <w:rsid w:val="006069F0"/>
    <w:rsid w:val="00606B56"/>
    <w:rsid w:val="006075CB"/>
    <w:rsid w:val="00607730"/>
    <w:rsid w:val="00607757"/>
    <w:rsid w:val="00607A2C"/>
    <w:rsid w:val="00607E80"/>
    <w:rsid w:val="00607F3A"/>
    <w:rsid w:val="00610A3C"/>
    <w:rsid w:val="00610BD5"/>
    <w:rsid w:val="00610D63"/>
    <w:rsid w:val="00611469"/>
    <w:rsid w:val="00611485"/>
    <w:rsid w:val="00611797"/>
    <w:rsid w:val="00611ABA"/>
    <w:rsid w:val="00611F3A"/>
    <w:rsid w:val="00612058"/>
    <w:rsid w:val="00612AF9"/>
    <w:rsid w:val="00612EBC"/>
    <w:rsid w:val="0061322D"/>
    <w:rsid w:val="00613595"/>
    <w:rsid w:val="006137E7"/>
    <w:rsid w:val="00613E30"/>
    <w:rsid w:val="00613E67"/>
    <w:rsid w:val="00613FB5"/>
    <w:rsid w:val="0061414F"/>
    <w:rsid w:val="00614EE3"/>
    <w:rsid w:val="00615609"/>
    <w:rsid w:val="0061589B"/>
    <w:rsid w:val="00615976"/>
    <w:rsid w:val="006159ED"/>
    <w:rsid w:val="00616146"/>
    <w:rsid w:val="006161E1"/>
    <w:rsid w:val="00616408"/>
    <w:rsid w:val="00616624"/>
    <w:rsid w:val="006166DC"/>
    <w:rsid w:val="00616995"/>
    <w:rsid w:val="006169A1"/>
    <w:rsid w:val="00616F0A"/>
    <w:rsid w:val="006171B3"/>
    <w:rsid w:val="00617339"/>
    <w:rsid w:val="006177CD"/>
    <w:rsid w:val="006177D4"/>
    <w:rsid w:val="00617A28"/>
    <w:rsid w:val="00617D41"/>
    <w:rsid w:val="00620047"/>
    <w:rsid w:val="00620883"/>
    <w:rsid w:val="006211B8"/>
    <w:rsid w:val="006212B1"/>
    <w:rsid w:val="00621633"/>
    <w:rsid w:val="00621F53"/>
    <w:rsid w:val="0062253D"/>
    <w:rsid w:val="00622549"/>
    <w:rsid w:val="006227B5"/>
    <w:rsid w:val="006228CB"/>
    <w:rsid w:val="00622958"/>
    <w:rsid w:val="006235AF"/>
    <w:rsid w:val="006238D6"/>
    <w:rsid w:val="00623DEE"/>
    <w:rsid w:val="00623EA2"/>
    <w:rsid w:val="00624150"/>
    <w:rsid w:val="006245ED"/>
    <w:rsid w:val="00624DBE"/>
    <w:rsid w:val="0062519E"/>
    <w:rsid w:val="00625D66"/>
    <w:rsid w:val="00625F56"/>
    <w:rsid w:val="00625FA0"/>
    <w:rsid w:val="00626822"/>
    <w:rsid w:val="00626F86"/>
    <w:rsid w:val="006275D2"/>
    <w:rsid w:val="006275FB"/>
    <w:rsid w:val="0063028F"/>
    <w:rsid w:val="0063041A"/>
    <w:rsid w:val="0063057A"/>
    <w:rsid w:val="00630650"/>
    <w:rsid w:val="006307B5"/>
    <w:rsid w:val="00630D4E"/>
    <w:rsid w:val="00630D77"/>
    <w:rsid w:val="00630DAC"/>
    <w:rsid w:val="00630FA3"/>
    <w:rsid w:val="006315E0"/>
    <w:rsid w:val="00631BA5"/>
    <w:rsid w:val="0063204D"/>
    <w:rsid w:val="006328BD"/>
    <w:rsid w:val="00632901"/>
    <w:rsid w:val="006329B4"/>
    <w:rsid w:val="00632EEB"/>
    <w:rsid w:val="00632FE4"/>
    <w:rsid w:val="00633139"/>
    <w:rsid w:val="00633214"/>
    <w:rsid w:val="00633359"/>
    <w:rsid w:val="00633519"/>
    <w:rsid w:val="006336AF"/>
    <w:rsid w:val="00633EB4"/>
    <w:rsid w:val="00634302"/>
    <w:rsid w:val="006346C4"/>
    <w:rsid w:val="006346E4"/>
    <w:rsid w:val="006349B0"/>
    <w:rsid w:val="006349DF"/>
    <w:rsid w:val="00634B22"/>
    <w:rsid w:val="00634D97"/>
    <w:rsid w:val="00634E99"/>
    <w:rsid w:val="006359E6"/>
    <w:rsid w:val="0063620A"/>
    <w:rsid w:val="00636419"/>
    <w:rsid w:val="00636602"/>
    <w:rsid w:val="00636709"/>
    <w:rsid w:val="0063670C"/>
    <w:rsid w:val="006368D6"/>
    <w:rsid w:val="00636A09"/>
    <w:rsid w:val="00636AD5"/>
    <w:rsid w:val="00636BCC"/>
    <w:rsid w:val="00636BD9"/>
    <w:rsid w:val="00636D1D"/>
    <w:rsid w:val="00636DF8"/>
    <w:rsid w:val="00636E56"/>
    <w:rsid w:val="006370CC"/>
    <w:rsid w:val="0063723B"/>
    <w:rsid w:val="0063741C"/>
    <w:rsid w:val="0063783C"/>
    <w:rsid w:val="00637B5A"/>
    <w:rsid w:val="00637D98"/>
    <w:rsid w:val="00637ED8"/>
    <w:rsid w:val="006401A6"/>
    <w:rsid w:val="006407E3"/>
    <w:rsid w:val="00640E34"/>
    <w:rsid w:val="00641004"/>
    <w:rsid w:val="0064105A"/>
    <w:rsid w:val="006415CB"/>
    <w:rsid w:val="006417D9"/>
    <w:rsid w:val="00641C62"/>
    <w:rsid w:val="00642196"/>
    <w:rsid w:val="006422DE"/>
    <w:rsid w:val="006429A8"/>
    <w:rsid w:val="00642C8E"/>
    <w:rsid w:val="00643147"/>
    <w:rsid w:val="00643450"/>
    <w:rsid w:val="006443A4"/>
    <w:rsid w:val="006443E9"/>
    <w:rsid w:val="006446BD"/>
    <w:rsid w:val="006448D3"/>
    <w:rsid w:val="00644DB4"/>
    <w:rsid w:val="00644F29"/>
    <w:rsid w:val="00645CD0"/>
    <w:rsid w:val="00645EF3"/>
    <w:rsid w:val="00646368"/>
    <w:rsid w:val="0064699E"/>
    <w:rsid w:val="00646DF3"/>
    <w:rsid w:val="00646EC9"/>
    <w:rsid w:val="0064726C"/>
    <w:rsid w:val="006472BA"/>
    <w:rsid w:val="0064730B"/>
    <w:rsid w:val="006477C5"/>
    <w:rsid w:val="00647F5B"/>
    <w:rsid w:val="00650641"/>
    <w:rsid w:val="00650E63"/>
    <w:rsid w:val="006512A5"/>
    <w:rsid w:val="006513C8"/>
    <w:rsid w:val="00651963"/>
    <w:rsid w:val="00651B0B"/>
    <w:rsid w:val="00652393"/>
    <w:rsid w:val="006524B1"/>
    <w:rsid w:val="00652A1B"/>
    <w:rsid w:val="006531B2"/>
    <w:rsid w:val="00653235"/>
    <w:rsid w:val="00653450"/>
    <w:rsid w:val="006534D5"/>
    <w:rsid w:val="0065368A"/>
    <w:rsid w:val="006536B2"/>
    <w:rsid w:val="00653E6D"/>
    <w:rsid w:val="00653E7E"/>
    <w:rsid w:val="006546E2"/>
    <w:rsid w:val="00654B55"/>
    <w:rsid w:val="00654B58"/>
    <w:rsid w:val="00654E8E"/>
    <w:rsid w:val="00655098"/>
    <w:rsid w:val="006555FE"/>
    <w:rsid w:val="00655666"/>
    <w:rsid w:val="00655A39"/>
    <w:rsid w:val="00655A76"/>
    <w:rsid w:val="00655B44"/>
    <w:rsid w:val="00655C35"/>
    <w:rsid w:val="006566CA"/>
    <w:rsid w:val="00656A19"/>
    <w:rsid w:val="00656BF5"/>
    <w:rsid w:val="00657478"/>
    <w:rsid w:val="0065765A"/>
    <w:rsid w:val="00657722"/>
    <w:rsid w:val="00657DBF"/>
    <w:rsid w:val="00657F42"/>
    <w:rsid w:val="00660055"/>
    <w:rsid w:val="006604E9"/>
    <w:rsid w:val="006607A0"/>
    <w:rsid w:val="00660832"/>
    <w:rsid w:val="00660C42"/>
    <w:rsid w:val="00660D5D"/>
    <w:rsid w:val="00660F2E"/>
    <w:rsid w:val="00661033"/>
    <w:rsid w:val="0066134C"/>
    <w:rsid w:val="00661556"/>
    <w:rsid w:val="0066167C"/>
    <w:rsid w:val="0066178D"/>
    <w:rsid w:val="00661947"/>
    <w:rsid w:val="00661CFB"/>
    <w:rsid w:val="00661DA5"/>
    <w:rsid w:val="00661FC0"/>
    <w:rsid w:val="0066206A"/>
    <w:rsid w:val="006620F2"/>
    <w:rsid w:val="006622C8"/>
    <w:rsid w:val="00662977"/>
    <w:rsid w:val="0066333A"/>
    <w:rsid w:val="006633F9"/>
    <w:rsid w:val="00663AC0"/>
    <w:rsid w:val="00663CB0"/>
    <w:rsid w:val="006642D7"/>
    <w:rsid w:val="00664315"/>
    <w:rsid w:val="006648AB"/>
    <w:rsid w:val="00664B5B"/>
    <w:rsid w:val="00664F83"/>
    <w:rsid w:val="0066500F"/>
    <w:rsid w:val="006653B3"/>
    <w:rsid w:val="006657D4"/>
    <w:rsid w:val="00665908"/>
    <w:rsid w:val="00665A9E"/>
    <w:rsid w:val="00665B1D"/>
    <w:rsid w:val="0066638F"/>
    <w:rsid w:val="006664C9"/>
    <w:rsid w:val="00666545"/>
    <w:rsid w:val="00666666"/>
    <w:rsid w:val="00666869"/>
    <w:rsid w:val="00666BFB"/>
    <w:rsid w:val="00666DA6"/>
    <w:rsid w:val="00667A0A"/>
    <w:rsid w:val="00667F8B"/>
    <w:rsid w:val="00667F9A"/>
    <w:rsid w:val="00670757"/>
    <w:rsid w:val="006707B9"/>
    <w:rsid w:val="00670CE9"/>
    <w:rsid w:val="006712FD"/>
    <w:rsid w:val="00671B41"/>
    <w:rsid w:val="00671F23"/>
    <w:rsid w:val="00672099"/>
    <w:rsid w:val="006725DF"/>
    <w:rsid w:val="00672604"/>
    <w:rsid w:val="00672761"/>
    <w:rsid w:val="00672860"/>
    <w:rsid w:val="006728AA"/>
    <w:rsid w:val="00672D83"/>
    <w:rsid w:val="00673756"/>
    <w:rsid w:val="006738B4"/>
    <w:rsid w:val="00673E7B"/>
    <w:rsid w:val="0067425D"/>
    <w:rsid w:val="0067428F"/>
    <w:rsid w:val="00674D92"/>
    <w:rsid w:val="0067509D"/>
    <w:rsid w:val="0067512D"/>
    <w:rsid w:val="0067561D"/>
    <w:rsid w:val="00676002"/>
    <w:rsid w:val="00676125"/>
    <w:rsid w:val="006761B7"/>
    <w:rsid w:val="006763C1"/>
    <w:rsid w:val="0067685B"/>
    <w:rsid w:val="00676C0B"/>
    <w:rsid w:val="00676E58"/>
    <w:rsid w:val="006770D1"/>
    <w:rsid w:val="0067725F"/>
    <w:rsid w:val="006775D6"/>
    <w:rsid w:val="0067764F"/>
    <w:rsid w:val="0068077C"/>
    <w:rsid w:val="0068094B"/>
    <w:rsid w:val="00680DF6"/>
    <w:rsid w:val="00680F26"/>
    <w:rsid w:val="00680F41"/>
    <w:rsid w:val="00680F97"/>
    <w:rsid w:val="00680FD5"/>
    <w:rsid w:val="0068119C"/>
    <w:rsid w:val="00681424"/>
    <w:rsid w:val="00681C6F"/>
    <w:rsid w:val="006829D2"/>
    <w:rsid w:val="00682E76"/>
    <w:rsid w:val="00682EF8"/>
    <w:rsid w:val="0068315E"/>
    <w:rsid w:val="00683178"/>
    <w:rsid w:val="006831DB"/>
    <w:rsid w:val="006832AA"/>
    <w:rsid w:val="00683339"/>
    <w:rsid w:val="006833B8"/>
    <w:rsid w:val="006833DB"/>
    <w:rsid w:val="00683A46"/>
    <w:rsid w:val="00683E3A"/>
    <w:rsid w:val="006840D2"/>
    <w:rsid w:val="00684688"/>
    <w:rsid w:val="006846C9"/>
    <w:rsid w:val="0068475D"/>
    <w:rsid w:val="00684807"/>
    <w:rsid w:val="00684BAD"/>
    <w:rsid w:val="0068532A"/>
    <w:rsid w:val="006854F9"/>
    <w:rsid w:val="0068553D"/>
    <w:rsid w:val="006858BD"/>
    <w:rsid w:val="00685B21"/>
    <w:rsid w:val="00685C2A"/>
    <w:rsid w:val="006861B9"/>
    <w:rsid w:val="00686455"/>
    <w:rsid w:val="00686506"/>
    <w:rsid w:val="00686851"/>
    <w:rsid w:val="00686E5E"/>
    <w:rsid w:val="00686E61"/>
    <w:rsid w:val="00686FB2"/>
    <w:rsid w:val="00687068"/>
    <w:rsid w:val="006871DC"/>
    <w:rsid w:val="0068749B"/>
    <w:rsid w:val="00687728"/>
    <w:rsid w:val="0068777A"/>
    <w:rsid w:val="00687ACD"/>
    <w:rsid w:val="00687BC3"/>
    <w:rsid w:val="00687F40"/>
    <w:rsid w:val="00690002"/>
    <w:rsid w:val="0069002E"/>
    <w:rsid w:val="006903BE"/>
    <w:rsid w:val="00690F0C"/>
    <w:rsid w:val="0069190E"/>
    <w:rsid w:val="00691BBC"/>
    <w:rsid w:val="006923EE"/>
    <w:rsid w:val="00692F7E"/>
    <w:rsid w:val="0069377D"/>
    <w:rsid w:val="00694727"/>
    <w:rsid w:val="00694B33"/>
    <w:rsid w:val="00694DA7"/>
    <w:rsid w:val="00694DA9"/>
    <w:rsid w:val="00694EAD"/>
    <w:rsid w:val="006952A1"/>
    <w:rsid w:val="006955D2"/>
    <w:rsid w:val="00695A03"/>
    <w:rsid w:val="00695E85"/>
    <w:rsid w:val="00696507"/>
    <w:rsid w:val="0069654E"/>
    <w:rsid w:val="0069656B"/>
    <w:rsid w:val="00696805"/>
    <w:rsid w:val="00696E20"/>
    <w:rsid w:val="006971C6"/>
    <w:rsid w:val="0069746A"/>
    <w:rsid w:val="00697C02"/>
    <w:rsid w:val="00697C3A"/>
    <w:rsid w:val="00697F11"/>
    <w:rsid w:val="00697FC4"/>
    <w:rsid w:val="006A0506"/>
    <w:rsid w:val="006A0722"/>
    <w:rsid w:val="006A0A72"/>
    <w:rsid w:val="006A0C8B"/>
    <w:rsid w:val="006A0EE6"/>
    <w:rsid w:val="006A1133"/>
    <w:rsid w:val="006A157F"/>
    <w:rsid w:val="006A2B33"/>
    <w:rsid w:val="006A3284"/>
    <w:rsid w:val="006A3721"/>
    <w:rsid w:val="006A38A6"/>
    <w:rsid w:val="006A38B6"/>
    <w:rsid w:val="006A3A0E"/>
    <w:rsid w:val="006A3CB8"/>
    <w:rsid w:val="006A41DE"/>
    <w:rsid w:val="006A4667"/>
    <w:rsid w:val="006A485F"/>
    <w:rsid w:val="006A48F0"/>
    <w:rsid w:val="006A4DD4"/>
    <w:rsid w:val="006A4F43"/>
    <w:rsid w:val="006A51AF"/>
    <w:rsid w:val="006A611C"/>
    <w:rsid w:val="006A6946"/>
    <w:rsid w:val="006A6AA5"/>
    <w:rsid w:val="006A6D8A"/>
    <w:rsid w:val="006A6FEC"/>
    <w:rsid w:val="006A72DC"/>
    <w:rsid w:val="006A73B6"/>
    <w:rsid w:val="006A76A9"/>
    <w:rsid w:val="006A7A31"/>
    <w:rsid w:val="006A7AB2"/>
    <w:rsid w:val="006A7E70"/>
    <w:rsid w:val="006B0511"/>
    <w:rsid w:val="006B05E1"/>
    <w:rsid w:val="006B06A3"/>
    <w:rsid w:val="006B0A6C"/>
    <w:rsid w:val="006B0AC7"/>
    <w:rsid w:val="006B0AEF"/>
    <w:rsid w:val="006B0B84"/>
    <w:rsid w:val="006B0C87"/>
    <w:rsid w:val="006B0C94"/>
    <w:rsid w:val="006B0FD8"/>
    <w:rsid w:val="006B1865"/>
    <w:rsid w:val="006B1F40"/>
    <w:rsid w:val="006B1F54"/>
    <w:rsid w:val="006B22FC"/>
    <w:rsid w:val="006B2350"/>
    <w:rsid w:val="006B238F"/>
    <w:rsid w:val="006B2392"/>
    <w:rsid w:val="006B2469"/>
    <w:rsid w:val="006B2709"/>
    <w:rsid w:val="006B2767"/>
    <w:rsid w:val="006B282A"/>
    <w:rsid w:val="006B28F8"/>
    <w:rsid w:val="006B2F74"/>
    <w:rsid w:val="006B3055"/>
    <w:rsid w:val="006B3A9F"/>
    <w:rsid w:val="006B3B87"/>
    <w:rsid w:val="006B3E1D"/>
    <w:rsid w:val="006B3EF6"/>
    <w:rsid w:val="006B41BF"/>
    <w:rsid w:val="006B4203"/>
    <w:rsid w:val="006B477B"/>
    <w:rsid w:val="006B4A95"/>
    <w:rsid w:val="006B4AFA"/>
    <w:rsid w:val="006B4C06"/>
    <w:rsid w:val="006B50DD"/>
    <w:rsid w:val="006B54F0"/>
    <w:rsid w:val="006B5655"/>
    <w:rsid w:val="006B589B"/>
    <w:rsid w:val="006B591D"/>
    <w:rsid w:val="006B599C"/>
    <w:rsid w:val="006B67EE"/>
    <w:rsid w:val="006B686D"/>
    <w:rsid w:val="006B6B4D"/>
    <w:rsid w:val="006B6EFD"/>
    <w:rsid w:val="006B6FD9"/>
    <w:rsid w:val="006B7091"/>
    <w:rsid w:val="006B7096"/>
    <w:rsid w:val="006B7320"/>
    <w:rsid w:val="006B73DF"/>
    <w:rsid w:val="006B7659"/>
    <w:rsid w:val="006B79CF"/>
    <w:rsid w:val="006B7C07"/>
    <w:rsid w:val="006C01DD"/>
    <w:rsid w:val="006C0707"/>
    <w:rsid w:val="006C0ACF"/>
    <w:rsid w:val="006C0E16"/>
    <w:rsid w:val="006C10E0"/>
    <w:rsid w:val="006C17E5"/>
    <w:rsid w:val="006C298D"/>
    <w:rsid w:val="006C2C33"/>
    <w:rsid w:val="006C2E7C"/>
    <w:rsid w:val="006C33F1"/>
    <w:rsid w:val="006C340D"/>
    <w:rsid w:val="006C37FB"/>
    <w:rsid w:val="006C3B37"/>
    <w:rsid w:val="006C3C9F"/>
    <w:rsid w:val="006C3CAD"/>
    <w:rsid w:val="006C4008"/>
    <w:rsid w:val="006C4288"/>
    <w:rsid w:val="006C4B3C"/>
    <w:rsid w:val="006C4FC7"/>
    <w:rsid w:val="006C53DE"/>
    <w:rsid w:val="006C54B4"/>
    <w:rsid w:val="006C5706"/>
    <w:rsid w:val="006C5C11"/>
    <w:rsid w:val="006C610B"/>
    <w:rsid w:val="006C6301"/>
    <w:rsid w:val="006C66C8"/>
    <w:rsid w:val="006C69D7"/>
    <w:rsid w:val="006C7184"/>
    <w:rsid w:val="006C7AA1"/>
    <w:rsid w:val="006C7CB6"/>
    <w:rsid w:val="006C7D3E"/>
    <w:rsid w:val="006C7E04"/>
    <w:rsid w:val="006D06D1"/>
    <w:rsid w:val="006D06F1"/>
    <w:rsid w:val="006D0760"/>
    <w:rsid w:val="006D09A0"/>
    <w:rsid w:val="006D0C79"/>
    <w:rsid w:val="006D1426"/>
    <w:rsid w:val="006D16A3"/>
    <w:rsid w:val="006D185D"/>
    <w:rsid w:val="006D1869"/>
    <w:rsid w:val="006D1986"/>
    <w:rsid w:val="006D1C7B"/>
    <w:rsid w:val="006D1FE2"/>
    <w:rsid w:val="006D2695"/>
    <w:rsid w:val="006D3543"/>
    <w:rsid w:val="006D35CD"/>
    <w:rsid w:val="006D3670"/>
    <w:rsid w:val="006D3789"/>
    <w:rsid w:val="006D3B94"/>
    <w:rsid w:val="006D3FDF"/>
    <w:rsid w:val="006D421E"/>
    <w:rsid w:val="006D45B9"/>
    <w:rsid w:val="006D483D"/>
    <w:rsid w:val="006D48F0"/>
    <w:rsid w:val="006D4946"/>
    <w:rsid w:val="006D49DB"/>
    <w:rsid w:val="006D4D11"/>
    <w:rsid w:val="006D52A1"/>
    <w:rsid w:val="006D52F9"/>
    <w:rsid w:val="006D5AC8"/>
    <w:rsid w:val="006D5B93"/>
    <w:rsid w:val="006D5BCB"/>
    <w:rsid w:val="006D5D9D"/>
    <w:rsid w:val="006D5E91"/>
    <w:rsid w:val="006D638A"/>
    <w:rsid w:val="006D6433"/>
    <w:rsid w:val="006D6BC4"/>
    <w:rsid w:val="006D7120"/>
    <w:rsid w:val="006D7563"/>
    <w:rsid w:val="006D76CF"/>
    <w:rsid w:val="006E0486"/>
    <w:rsid w:val="006E0756"/>
    <w:rsid w:val="006E0A3C"/>
    <w:rsid w:val="006E0C90"/>
    <w:rsid w:val="006E0E59"/>
    <w:rsid w:val="006E0E82"/>
    <w:rsid w:val="006E1322"/>
    <w:rsid w:val="006E141F"/>
    <w:rsid w:val="006E16B5"/>
    <w:rsid w:val="006E16FD"/>
    <w:rsid w:val="006E1A59"/>
    <w:rsid w:val="006E1B76"/>
    <w:rsid w:val="006E1BEF"/>
    <w:rsid w:val="006E1C04"/>
    <w:rsid w:val="006E2455"/>
    <w:rsid w:val="006E2D4F"/>
    <w:rsid w:val="006E2F9C"/>
    <w:rsid w:val="006E3346"/>
    <w:rsid w:val="006E3906"/>
    <w:rsid w:val="006E41EF"/>
    <w:rsid w:val="006E420E"/>
    <w:rsid w:val="006E4850"/>
    <w:rsid w:val="006E48A2"/>
    <w:rsid w:val="006E48AD"/>
    <w:rsid w:val="006E49DD"/>
    <w:rsid w:val="006E4A13"/>
    <w:rsid w:val="006E4AF0"/>
    <w:rsid w:val="006E4B95"/>
    <w:rsid w:val="006E4D73"/>
    <w:rsid w:val="006E50BB"/>
    <w:rsid w:val="006E56E7"/>
    <w:rsid w:val="006E5762"/>
    <w:rsid w:val="006E5800"/>
    <w:rsid w:val="006E5D61"/>
    <w:rsid w:val="006E5E1C"/>
    <w:rsid w:val="006E5F8E"/>
    <w:rsid w:val="006E6073"/>
    <w:rsid w:val="006E6714"/>
    <w:rsid w:val="006E671E"/>
    <w:rsid w:val="006E676B"/>
    <w:rsid w:val="006E6E3B"/>
    <w:rsid w:val="006E70B7"/>
    <w:rsid w:val="006E77F0"/>
    <w:rsid w:val="006E7828"/>
    <w:rsid w:val="006E795E"/>
    <w:rsid w:val="006E7B1E"/>
    <w:rsid w:val="006F00D0"/>
    <w:rsid w:val="006F054F"/>
    <w:rsid w:val="006F0A84"/>
    <w:rsid w:val="006F0BA2"/>
    <w:rsid w:val="006F0C46"/>
    <w:rsid w:val="006F104C"/>
    <w:rsid w:val="006F1339"/>
    <w:rsid w:val="006F1541"/>
    <w:rsid w:val="006F158C"/>
    <w:rsid w:val="006F179A"/>
    <w:rsid w:val="006F1899"/>
    <w:rsid w:val="006F1ADC"/>
    <w:rsid w:val="006F1E78"/>
    <w:rsid w:val="006F219D"/>
    <w:rsid w:val="006F2280"/>
    <w:rsid w:val="006F2671"/>
    <w:rsid w:val="006F26A6"/>
    <w:rsid w:val="006F27B1"/>
    <w:rsid w:val="006F285E"/>
    <w:rsid w:val="006F2CEB"/>
    <w:rsid w:val="006F2ED3"/>
    <w:rsid w:val="006F3CB0"/>
    <w:rsid w:val="006F3CEE"/>
    <w:rsid w:val="006F3EBA"/>
    <w:rsid w:val="006F43A7"/>
    <w:rsid w:val="006F5243"/>
    <w:rsid w:val="006F52F6"/>
    <w:rsid w:val="006F594A"/>
    <w:rsid w:val="006F5976"/>
    <w:rsid w:val="006F5A74"/>
    <w:rsid w:val="006F5CC3"/>
    <w:rsid w:val="006F625E"/>
    <w:rsid w:val="006F66C6"/>
    <w:rsid w:val="006F6A32"/>
    <w:rsid w:val="006F6A65"/>
    <w:rsid w:val="006F6EE5"/>
    <w:rsid w:val="006F6F05"/>
    <w:rsid w:val="006F6F35"/>
    <w:rsid w:val="006F708F"/>
    <w:rsid w:val="006F70F5"/>
    <w:rsid w:val="006F72D5"/>
    <w:rsid w:val="006F74E9"/>
    <w:rsid w:val="006F7884"/>
    <w:rsid w:val="006F7C97"/>
    <w:rsid w:val="006F7ECF"/>
    <w:rsid w:val="00700291"/>
    <w:rsid w:val="007002AB"/>
    <w:rsid w:val="00700362"/>
    <w:rsid w:val="007008AA"/>
    <w:rsid w:val="00701A5A"/>
    <w:rsid w:val="00701A95"/>
    <w:rsid w:val="00701C7E"/>
    <w:rsid w:val="00702146"/>
    <w:rsid w:val="007021E4"/>
    <w:rsid w:val="00702455"/>
    <w:rsid w:val="007026B1"/>
    <w:rsid w:val="00703170"/>
    <w:rsid w:val="007032C3"/>
    <w:rsid w:val="00703792"/>
    <w:rsid w:val="0070392D"/>
    <w:rsid w:val="00703A78"/>
    <w:rsid w:val="00703AC1"/>
    <w:rsid w:val="00703DE8"/>
    <w:rsid w:val="00704381"/>
    <w:rsid w:val="00704825"/>
    <w:rsid w:val="0070546E"/>
    <w:rsid w:val="0070583B"/>
    <w:rsid w:val="00706A49"/>
    <w:rsid w:val="00706AA2"/>
    <w:rsid w:val="00706B97"/>
    <w:rsid w:val="00706D6A"/>
    <w:rsid w:val="00706FC5"/>
    <w:rsid w:val="007071AD"/>
    <w:rsid w:val="007074AF"/>
    <w:rsid w:val="00707820"/>
    <w:rsid w:val="007078C2"/>
    <w:rsid w:val="00707D08"/>
    <w:rsid w:val="00707D22"/>
    <w:rsid w:val="00707D45"/>
    <w:rsid w:val="00710538"/>
    <w:rsid w:val="007105C9"/>
    <w:rsid w:val="00710A09"/>
    <w:rsid w:val="00710A1A"/>
    <w:rsid w:val="00710B0D"/>
    <w:rsid w:val="0071106E"/>
    <w:rsid w:val="00711286"/>
    <w:rsid w:val="00711558"/>
    <w:rsid w:val="007118FE"/>
    <w:rsid w:val="00711B60"/>
    <w:rsid w:val="00712149"/>
    <w:rsid w:val="0071259C"/>
    <w:rsid w:val="00712618"/>
    <w:rsid w:val="00712792"/>
    <w:rsid w:val="00712B87"/>
    <w:rsid w:val="00712D3B"/>
    <w:rsid w:val="00712DE3"/>
    <w:rsid w:val="00712E7C"/>
    <w:rsid w:val="0071303A"/>
    <w:rsid w:val="00713584"/>
    <w:rsid w:val="007137AA"/>
    <w:rsid w:val="00713BA8"/>
    <w:rsid w:val="00713CB2"/>
    <w:rsid w:val="00713E20"/>
    <w:rsid w:val="00714767"/>
    <w:rsid w:val="007147B5"/>
    <w:rsid w:val="007148FD"/>
    <w:rsid w:val="00714E3A"/>
    <w:rsid w:val="00715AA3"/>
    <w:rsid w:val="00715C20"/>
    <w:rsid w:val="00715E5A"/>
    <w:rsid w:val="00715E63"/>
    <w:rsid w:val="0071654A"/>
    <w:rsid w:val="0071676B"/>
    <w:rsid w:val="00716C42"/>
    <w:rsid w:val="00716D2D"/>
    <w:rsid w:val="00716FF3"/>
    <w:rsid w:val="0071723B"/>
    <w:rsid w:val="0071727A"/>
    <w:rsid w:val="007173DF"/>
    <w:rsid w:val="00717413"/>
    <w:rsid w:val="00717514"/>
    <w:rsid w:val="0071770D"/>
    <w:rsid w:val="007178D5"/>
    <w:rsid w:val="007179B9"/>
    <w:rsid w:val="00717DEA"/>
    <w:rsid w:val="007200CA"/>
    <w:rsid w:val="00720814"/>
    <w:rsid w:val="00720851"/>
    <w:rsid w:val="0072094E"/>
    <w:rsid w:val="00720E7F"/>
    <w:rsid w:val="007212D0"/>
    <w:rsid w:val="00721949"/>
    <w:rsid w:val="00721D8C"/>
    <w:rsid w:val="0072282C"/>
    <w:rsid w:val="0072297D"/>
    <w:rsid w:val="007229B4"/>
    <w:rsid w:val="0072328B"/>
    <w:rsid w:val="007236C1"/>
    <w:rsid w:val="00723800"/>
    <w:rsid w:val="00723A4E"/>
    <w:rsid w:val="00723DAF"/>
    <w:rsid w:val="00724073"/>
    <w:rsid w:val="007241FF"/>
    <w:rsid w:val="00724868"/>
    <w:rsid w:val="007252F5"/>
    <w:rsid w:val="007253AD"/>
    <w:rsid w:val="0072559F"/>
    <w:rsid w:val="007258B7"/>
    <w:rsid w:val="00726190"/>
    <w:rsid w:val="00726233"/>
    <w:rsid w:val="007265C8"/>
    <w:rsid w:val="00726BB2"/>
    <w:rsid w:val="00726C3F"/>
    <w:rsid w:val="00726FB3"/>
    <w:rsid w:val="0072781C"/>
    <w:rsid w:val="00727D8A"/>
    <w:rsid w:val="00727F3D"/>
    <w:rsid w:val="007301DB"/>
    <w:rsid w:val="007307CB"/>
    <w:rsid w:val="00730B0A"/>
    <w:rsid w:val="00730C0F"/>
    <w:rsid w:val="00730D64"/>
    <w:rsid w:val="00730DAE"/>
    <w:rsid w:val="0073188C"/>
    <w:rsid w:val="00731921"/>
    <w:rsid w:val="00731E0A"/>
    <w:rsid w:val="00732027"/>
    <w:rsid w:val="007320F2"/>
    <w:rsid w:val="00732847"/>
    <w:rsid w:val="00732CE8"/>
    <w:rsid w:val="00733050"/>
    <w:rsid w:val="00733247"/>
    <w:rsid w:val="00733749"/>
    <w:rsid w:val="00733E09"/>
    <w:rsid w:val="0073446A"/>
    <w:rsid w:val="00734EC3"/>
    <w:rsid w:val="00734F71"/>
    <w:rsid w:val="00734FEB"/>
    <w:rsid w:val="0073524E"/>
    <w:rsid w:val="00735B07"/>
    <w:rsid w:val="00735B95"/>
    <w:rsid w:val="00735CEF"/>
    <w:rsid w:val="00735EC0"/>
    <w:rsid w:val="00735F19"/>
    <w:rsid w:val="00736242"/>
    <w:rsid w:val="00736578"/>
    <w:rsid w:val="00736676"/>
    <w:rsid w:val="007366AC"/>
    <w:rsid w:val="00736DF4"/>
    <w:rsid w:val="00736F8A"/>
    <w:rsid w:val="007370CB"/>
    <w:rsid w:val="00737358"/>
    <w:rsid w:val="007374A3"/>
    <w:rsid w:val="00737905"/>
    <w:rsid w:val="00737CD4"/>
    <w:rsid w:val="00737EC3"/>
    <w:rsid w:val="00740025"/>
    <w:rsid w:val="0074004B"/>
    <w:rsid w:val="0074034C"/>
    <w:rsid w:val="00740FB7"/>
    <w:rsid w:val="0074128E"/>
    <w:rsid w:val="0074154A"/>
    <w:rsid w:val="00741663"/>
    <w:rsid w:val="00741D79"/>
    <w:rsid w:val="00741F32"/>
    <w:rsid w:val="00741F37"/>
    <w:rsid w:val="00741F9F"/>
    <w:rsid w:val="00742364"/>
    <w:rsid w:val="00742461"/>
    <w:rsid w:val="007430A0"/>
    <w:rsid w:val="007433DC"/>
    <w:rsid w:val="007434BD"/>
    <w:rsid w:val="00743986"/>
    <w:rsid w:val="00743B39"/>
    <w:rsid w:val="00743BEB"/>
    <w:rsid w:val="00743F24"/>
    <w:rsid w:val="00744301"/>
    <w:rsid w:val="007445B5"/>
    <w:rsid w:val="00744736"/>
    <w:rsid w:val="007447D1"/>
    <w:rsid w:val="00744937"/>
    <w:rsid w:val="0074556E"/>
    <w:rsid w:val="007459A8"/>
    <w:rsid w:val="00745C1E"/>
    <w:rsid w:val="00745D6B"/>
    <w:rsid w:val="00746375"/>
    <w:rsid w:val="0074668D"/>
    <w:rsid w:val="00746A93"/>
    <w:rsid w:val="00746C2B"/>
    <w:rsid w:val="00746C74"/>
    <w:rsid w:val="00746FD5"/>
    <w:rsid w:val="0074745C"/>
    <w:rsid w:val="007475AD"/>
    <w:rsid w:val="00747FAB"/>
    <w:rsid w:val="00750512"/>
    <w:rsid w:val="007505A9"/>
    <w:rsid w:val="00750698"/>
    <w:rsid w:val="00750B8E"/>
    <w:rsid w:val="00751327"/>
    <w:rsid w:val="00751760"/>
    <w:rsid w:val="0075198F"/>
    <w:rsid w:val="00751D03"/>
    <w:rsid w:val="007520CF"/>
    <w:rsid w:val="007521AA"/>
    <w:rsid w:val="00752350"/>
    <w:rsid w:val="00753475"/>
    <w:rsid w:val="00753863"/>
    <w:rsid w:val="00753B49"/>
    <w:rsid w:val="00754EAF"/>
    <w:rsid w:val="00754EB5"/>
    <w:rsid w:val="007550FD"/>
    <w:rsid w:val="007551BE"/>
    <w:rsid w:val="00755224"/>
    <w:rsid w:val="00755346"/>
    <w:rsid w:val="00755354"/>
    <w:rsid w:val="00755941"/>
    <w:rsid w:val="00755A7D"/>
    <w:rsid w:val="00755FF7"/>
    <w:rsid w:val="0075652D"/>
    <w:rsid w:val="007567B4"/>
    <w:rsid w:val="00756D5C"/>
    <w:rsid w:val="00756F83"/>
    <w:rsid w:val="0075779D"/>
    <w:rsid w:val="007579F4"/>
    <w:rsid w:val="00757C94"/>
    <w:rsid w:val="007603D0"/>
    <w:rsid w:val="00760948"/>
    <w:rsid w:val="007610DB"/>
    <w:rsid w:val="007614D3"/>
    <w:rsid w:val="00761A75"/>
    <w:rsid w:val="00761BAC"/>
    <w:rsid w:val="00761FEE"/>
    <w:rsid w:val="007620D9"/>
    <w:rsid w:val="00762967"/>
    <w:rsid w:val="007630B2"/>
    <w:rsid w:val="00763303"/>
    <w:rsid w:val="00763595"/>
    <w:rsid w:val="007636FB"/>
    <w:rsid w:val="00763703"/>
    <w:rsid w:val="00763724"/>
    <w:rsid w:val="007638D1"/>
    <w:rsid w:val="00763C1C"/>
    <w:rsid w:val="00763EEF"/>
    <w:rsid w:val="00763F47"/>
    <w:rsid w:val="00763FD6"/>
    <w:rsid w:val="00764CAC"/>
    <w:rsid w:val="00765A39"/>
    <w:rsid w:val="00765CE9"/>
    <w:rsid w:val="007666E3"/>
    <w:rsid w:val="007667F4"/>
    <w:rsid w:val="0076687D"/>
    <w:rsid w:val="00766924"/>
    <w:rsid w:val="00766D0B"/>
    <w:rsid w:val="007673E0"/>
    <w:rsid w:val="00767490"/>
    <w:rsid w:val="00767654"/>
    <w:rsid w:val="00767850"/>
    <w:rsid w:val="00767B56"/>
    <w:rsid w:val="00767FFD"/>
    <w:rsid w:val="007707A2"/>
    <w:rsid w:val="007707D2"/>
    <w:rsid w:val="00770845"/>
    <w:rsid w:val="00770991"/>
    <w:rsid w:val="00770A61"/>
    <w:rsid w:val="00770B47"/>
    <w:rsid w:val="00770D88"/>
    <w:rsid w:val="00770DA1"/>
    <w:rsid w:val="00771639"/>
    <w:rsid w:val="00771A43"/>
    <w:rsid w:val="0077217C"/>
    <w:rsid w:val="00772503"/>
    <w:rsid w:val="0077262C"/>
    <w:rsid w:val="00772978"/>
    <w:rsid w:val="007731C3"/>
    <w:rsid w:val="00773383"/>
    <w:rsid w:val="0077356E"/>
    <w:rsid w:val="00773809"/>
    <w:rsid w:val="00773EDA"/>
    <w:rsid w:val="00773F96"/>
    <w:rsid w:val="00774042"/>
    <w:rsid w:val="00774B5A"/>
    <w:rsid w:val="00774EF1"/>
    <w:rsid w:val="007754BC"/>
    <w:rsid w:val="00775615"/>
    <w:rsid w:val="007756C2"/>
    <w:rsid w:val="007756D6"/>
    <w:rsid w:val="0077581E"/>
    <w:rsid w:val="00775B5E"/>
    <w:rsid w:val="00775BC8"/>
    <w:rsid w:val="00775EF3"/>
    <w:rsid w:val="007762D5"/>
    <w:rsid w:val="00776321"/>
    <w:rsid w:val="0077666B"/>
    <w:rsid w:val="00776742"/>
    <w:rsid w:val="0077676D"/>
    <w:rsid w:val="007802EE"/>
    <w:rsid w:val="00780464"/>
    <w:rsid w:val="007804DA"/>
    <w:rsid w:val="00780993"/>
    <w:rsid w:val="007811FC"/>
    <w:rsid w:val="00781368"/>
    <w:rsid w:val="0078186C"/>
    <w:rsid w:val="00781A5D"/>
    <w:rsid w:val="00782BC1"/>
    <w:rsid w:val="00782CA5"/>
    <w:rsid w:val="00782D9F"/>
    <w:rsid w:val="00783034"/>
    <w:rsid w:val="0078334E"/>
    <w:rsid w:val="00783590"/>
    <w:rsid w:val="00783C43"/>
    <w:rsid w:val="00783C88"/>
    <w:rsid w:val="00783E8C"/>
    <w:rsid w:val="00783F6D"/>
    <w:rsid w:val="0078434B"/>
    <w:rsid w:val="007848C8"/>
    <w:rsid w:val="00784D21"/>
    <w:rsid w:val="00784F17"/>
    <w:rsid w:val="007853D7"/>
    <w:rsid w:val="007854BA"/>
    <w:rsid w:val="007854FE"/>
    <w:rsid w:val="0078562E"/>
    <w:rsid w:val="00785666"/>
    <w:rsid w:val="00785A4E"/>
    <w:rsid w:val="00785CAE"/>
    <w:rsid w:val="00785FD4"/>
    <w:rsid w:val="00786C64"/>
    <w:rsid w:val="00786FFA"/>
    <w:rsid w:val="007870F1"/>
    <w:rsid w:val="00787743"/>
    <w:rsid w:val="007877E4"/>
    <w:rsid w:val="007878A3"/>
    <w:rsid w:val="00787947"/>
    <w:rsid w:val="00787D99"/>
    <w:rsid w:val="007902ED"/>
    <w:rsid w:val="00790702"/>
    <w:rsid w:val="0079076C"/>
    <w:rsid w:val="007907B3"/>
    <w:rsid w:val="00790DA6"/>
    <w:rsid w:val="007915DE"/>
    <w:rsid w:val="00791849"/>
    <w:rsid w:val="00791AE3"/>
    <w:rsid w:val="00791CEC"/>
    <w:rsid w:val="00791F3E"/>
    <w:rsid w:val="00791FD0"/>
    <w:rsid w:val="007920EA"/>
    <w:rsid w:val="00792287"/>
    <w:rsid w:val="007923C5"/>
    <w:rsid w:val="0079280A"/>
    <w:rsid w:val="00792E41"/>
    <w:rsid w:val="007930D4"/>
    <w:rsid w:val="0079315E"/>
    <w:rsid w:val="007931BD"/>
    <w:rsid w:val="00793209"/>
    <w:rsid w:val="00793311"/>
    <w:rsid w:val="00793358"/>
    <w:rsid w:val="00793780"/>
    <w:rsid w:val="007941EA"/>
    <w:rsid w:val="007943E5"/>
    <w:rsid w:val="00794534"/>
    <w:rsid w:val="00794657"/>
    <w:rsid w:val="007949EE"/>
    <w:rsid w:val="00794CDD"/>
    <w:rsid w:val="00794FE4"/>
    <w:rsid w:val="00795F21"/>
    <w:rsid w:val="00796254"/>
    <w:rsid w:val="0079648E"/>
    <w:rsid w:val="00796F1A"/>
    <w:rsid w:val="00796F96"/>
    <w:rsid w:val="00797303"/>
    <w:rsid w:val="00797B31"/>
    <w:rsid w:val="00797C8C"/>
    <w:rsid w:val="007A001A"/>
    <w:rsid w:val="007A019B"/>
    <w:rsid w:val="007A033B"/>
    <w:rsid w:val="007A0548"/>
    <w:rsid w:val="007A0825"/>
    <w:rsid w:val="007A0BF9"/>
    <w:rsid w:val="007A1592"/>
    <w:rsid w:val="007A1C0E"/>
    <w:rsid w:val="007A2C3A"/>
    <w:rsid w:val="007A3565"/>
    <w:rsid w:val="007A390D"/>
    <w:rsid w:val="007A3D45"/>
    <w:rsid w:val="007A3E39"/>
    <w:rsid w:val="007A4351"/>
    <w:rsid w:val="007A4417"/>
    <w:rsid w:val="007A4935"/>
    <w:rsid w:val="007A4ED7"/>
    <w:rsid w:val="007A4F66"/>
    <w:rsid w:val="007A50BD"/>
    <w:rsid w:val="007A548F"/>
    <w:rsid w:val="007A58EC"/>
    <w:rsid w:val="007A59A6"/>
    <w:rsid w:val="007A5D3E"/>
    <w:rsid w:val="007A5F4E"/>
    <w:rsid w:val="007A6608"/>
    <w:rsid w:val="007A6733"/>
    <w:rsid w:val="007A67D9"/>
    <w:rsid w:val="007A6C0F"/>
    <w:rsid w:val="007A72D4"/>
    <w:rsid w:val="007A750A"/>
    <w:rsid w:val="007A7836"/>
    <w:rsid w:val="007A7CAB"/>
    <w:rsid w:val="007A7CE2"/>
    <w:rsid w:val="007B0034"/>
    <w:rsid w:val="007B03E7"/>
    <w:rsid w:val="007B04CD"/>
    <w:rsid w:val="007B0657"/>
    <w:rsid w:val="007B06E4"/>
    <w:rsid w:val="007B074C"/>
    <w:rsid w:val="007B14A4"/>
    <w:rsid w:val="007B17B8"/>
    <w:rsid w:val="007B17F1"/>
    <w:rsid w:val="007B18B1"/>
    <w:rsid w:val="007B24F4"/>
    <w:rsid w:val="007B2625"/>
    <w:rsid w:val="007B2668"/>
    <w:rsid w:val="007B29AB"/>
    <w:rsid w:val="007B2B1D"/>
    <w:rsid w:val="007B2F98"/>
    <w:rsid w:val="007B3056"/>
    <w:rsid w:val="007B3170"/>
    <w:rsid w:val="007B337D"/>
    <w:rsid w:val="007B34B4"/>
    <w:rsid w:val="007B37F6"/>
    <w:rsid w:val="007B3B82"/>
    <w:rsid w:val="007B3C58"/>
    <w:rsid w:val="007B3CBD"/>
    <w:rsid w:val="007B3E2B"/>
    <w:rsid w:val="007B3FBB"/>
    <w:rsid w:val="007B4795"/>
    <w:rsid w:val="007B4C76"/>
    <w:rsid w:val="007B4E1C"/>
    <w:rsid w:val="007B552F"/>
    <w:rsid w:val="007B57FD"/>
    <w:rsid w:val="007B591B"/>
    <w:rsid w:val="007B615D"/>
    <w:rsid w:val="007B6693"/>
    <w:rsid w:val="007B694A"/>
    <w:rsid w:val="007B6A35"/>
    <w:rsid w:val="007B6E7C"/>
    <w:rsid w:val="007B7188"/>
    <w:rsid w:val="007B769A"/>
    <w:rsid w:val="007B7A7D"/>
    <w:rsid w:val="007C030F"/>
    <w:rsid w:val="007C0474"/>
    <w:rsid w:val="007C092D"/>
    <w:rsid w:val="007C0A83"/>
    <w:rsid w:val="007C0B86"/>
    <w:rsid w:val="007C0CA5"/>
    <w:rsid w:val="007C0D57"/>
    <w:rsid w:val="007C0DFB"/>
    <w:rsid w:val="007C1555"/>
    <w:rsid w:val="007C1665"/>
    <w:rsid w:val="007C18CB"/>
    <w:rsid w:val="007C1CB7"/>
    <w:rsid w:val="007C1EFA"/>
    <w:rsid w:val="007C21A8"/>
    <w:rsid w:val="007C2364"/>
    <w:rsid w:val="007C2448"/>
    <w:rsid w:val="007C2459"/>
    <w:rsid w:val="007C2485"/>
    <w:rsid w:val="007C29F1"/>
    <w:rsid w:val="007C2F57"/>
    <w:rsid w:val="007C3130"/>
    <w:rsid w:val="007C39DF"/>
    <w:rsid w:val="007C3BB3"/>
    <w:rsid w:val="007C3E26"/>
    <w:rsid w:val="007C44CD"/>
    <w:rsid w:val="007C44DA"/>
    <w:rsid w:val="007C46ED"/>
    <w:rsid w:val="007C4802"/>
    <w:rsid w:val="007C4963"/>
    <w:rsid w:val="007C5B14"/>
    <w:rsid w:val="007C5FA8"/>
    <w:rsid w:val="007C70E8"/>
    <w:rsid w:val="007C717E"/>
    <w:rsid w:val="007C74CE"/>
    <w:rsid w:val="007C7558"/>
    <w:rsid w:val="007C7821"/>
    <w:rsid w:val="007C7934"/>
    <w:rsid w:val="007C79D2"/>
    <w:rsid w:val="007C7C84"/>
    <w:rsid w:val="007D04BF"/>
    <w:rsid w:val="007D06DD"/>
    <w:rsid w:val="007D098A"/>
    <w:rsid w:val="007D0E74"/>
    <w:rsid w:val="007D0EA6"/>
    <w:rsid w:val="007D0EDC"/>
    <w:rsid w:val="007D1742"/>
    <w:rsid w:val="007D1C22"/>
    <w:rsid w:val="007D200F"/>
    <w:rsid w:val="007D29E9"/>
    <w:rsid w:val="007D2C9D"/>
    <w:rsid w:val="007D309F"/>
    <w:rsid w:val="007D3250"/>
    <w:rsid w:val="007D3394"/>
    <w:rsid w:val="007D3472"/>
    <w:rsid w:val="007D353E"/>
    <w:rsid w:val="007D359A"/>
    <w:rsid w:val="007D3874"/>
    <w:rsid w:val="007D3905"/>
    <w:rsid w:val="007D3973"/>
    <w:rsid w:val="007D3DE7"/>
    <w:rsid w:val="007D4085"/>
    <w:rsid w:val="007D4310"/>
    <w:rsid w:val="007D4A21"/>
    <w:rsid w:val="007D52E2"/>
    <w:rsid w:val="007D58B8"/>
    <w:rsid w:val="007D59CF"/>
    <w:rsid w:val="007D5B72"/>
    <w:rsid w:val="007D5DDB"/>
    <w:rsid w:val="007D6124"/>
    <w:rsid w:val="007D6275"/>
    <w:rsid w:val="007D62FF"/>
    <w:rsid w:val="007D6A1B"/>
    <w:rsid w:val="007D6A21"/>
    <w:rsid w:val="007D6A9D"/>
    <w:rsid w:val="007D700B"/>
    <w:rsid w:val="007D75FA"/>
    <w:rsid w:val="007D76D6"/>
    <w:rsid w:val="007D786E"/>
    <w:rsid w:val="007D79BC"/>
    <w:rsid w:val="007D7C32"/>
    <w:rsid w:val="007D7F53"/>
    <w:rsid w:val="007E0944"/>
    <w:rsid w:val="007E0D42"/>
    <w:rsid w:val="007E1181"/>
    <w:rsid w:val="007E1517"/>
    <w:rsid w:val="007E18A1"/>
    <w:rsid w:val="007E1BAD"/>
    <w:rsid w:val="007E1FAD"/>
    <w:rsid w:val="007E203E"/>
    <w:rsid w:val="007E2283"/>
    <w:rsid w:val="007E269D"/>
    <w:rsid w:val="007E27A8"/>
    <w:rsid w:val="007E2913"/>
    <w:rsid w:val="007E2926"/>
    <w:rsid w:val="007E2BBE"/>
    <w:rsid w:val="007E2C02"/>
    <w:rsid w:val="007E2DC5"/>
    <w:rsid w:val="007E323C"/>
    <w:rsid w:val="007E3515"/>
    <w:rsid w:val="007E35F1"/>
    <w:rsid w:val="007E3BFF"/>
    <w:rsid w:val="007E3DA4"/>
    <w:rsid w:val="007E3EE6"/>
    <w:rsid w:val="007E419F"/>
    <w:rsid w:val="007E44E7"/>
    <w:rsid w:val="007E4B12"/>
    <w:rsid w:val="007E4F87"/>
    <w:rsid w:val="007E4FD9"/>
    <w:rsid w:val="007E536E"/>
    <w:rsid w:val="007E61F0"/>
    <w:rsid w:val="007E6262"/>
    <w:rsid w:val="007E6859"/>
    <w:rsid w:val="007E68B2"/>
    <w:rsid w:val="007E6FB6"/>
    <w:rsid w:val="007E70BE"/>
    <w:rsid w:val="007E726E"/>
    <w:rsid w:val="007E7B79"/>
    <w:rsid w:val="007E7EAF"/>
    <w:rsid w:val="007E7F42"/>
    <w:rsid w:val="007F0285"/>
    <w:rsid w:val="007F0334"/>
    <w:rsid w:val="007F060E"/>
    <w:rsid w:val="007F0674"/>
    <w:rsid w:val="007F0831"/>
    <w:rsid w:val="007F09EF"/>
    <w:rsid w:val="007F0A48"/>
    <w:rsid w:val="007F0DE4"/>
    <w:rsid w:val="007F0F94"/>
    <w:rsid w:val="007F167E"/>
    <w:rsid w:val="007F1B65"/>
    <w:rsid w:val="007F1C68"/>
    <w:rsid w:val="007F1F4E"/>
    <w:rsid w:val="007F2068"/>
    <w:rsid w:val="007F2222"/>
    <w:rsid w:val="007F23F8"/>
    <w:rsid w:val="007F271C"/>
    <w:rsid w:val="007F2733"/>
    <w:rsid w:val="007F2ABD"/>
    <w:rsid w:val="007F2B20"/>
    <w:rsid w:val="007F2C47"/>
    <w:rsid w:val="007F2FDE"/>
    <w:rsid w:val="007F30D8"/>
    <w:rsid w:val="007F33CC"/>
    <w:rsid w:val="007F3562"/>
    <w:rsid w:val="007F3740"/>
    <w:rsid w:val="007F38B3"/>
    <w:rsid w:val="007F38D5"/>
    <w:rsid w:val="007F3AD3"/>
    <w:rsid w:val="007F3CA4"/>
    <w:rsid w:val="007F3DB2"/>
    <w:rsid w:val="007F3EF8"/>
    <w:rsid w:val="007F40A6"/>
    <w:rsid w:val="007F41BF"/>
    <w:rsid w:val="007F423C"/>
    <w:rsid w:val="007F4302"/>
    <w:rsid w:val="007F4311"/>
    <w:rsid w:val="007F48DB"/>
    <w:rsid w:val="007F4BDC"/>
    <w:rsid w:val="007F4CD9"/>
    <w:rsid w:val="007F4D53"/>
    <w:rsid w:val="007F51D1"/>
    <w:rsid w:val="007F542B"/>
    <w:rsid w:val="007F5758"/>
    <w:rsid w:val="007F57FE"/>
    <w:rsid w:val="007F5A94"/>
    <w:rsid w:val="007F5B2E"/>
    <w:rsid w:val="007F5B3A"/>
    <w:rsid w:val="007F5F19"/>
    <w:rsid w:val="007F657E"/>
    <w:rsid w:val="007F665E"/>
    <w:rsid w:val="007F6694"/>
    <w:rsid w:val="007F6ACD"/>
    <w:rsid w:val="007F6B38"/>
    <w:rsid w:val="007F6C8F"/>
    <w:rsid w:val="007F756C"/>
    <w:rsid w:val="007F7770"/>
    <w:rsid w:val="007F7867"/>
    <w:rsid w:val="007F7AAF"/>
    <w:rsid w:val="007F7CCE"/>
    <w:rsid w:val="00800057"/>
    <w:rsid w:val="008003EE"/>
    <w:rsid w:val="00800499"/>
    <w:rsid w:val="00800528"/>
    <w:rsid w:val="00800562"/>
    <w:rsid w:val="0080083E"/>
    <w:rsid w:val="008009C8"/>
    <w:rsid w:val="00800B96"/>
    <w:rsid w:val="00800CDE"/>
    <w:rsid w:val="00800D2B"/>
    <w:rsid w:val="00801010"/>
    <w:rsid w:val="00801391"/>
    <w:rsid w:val="00801D74"/>
    <w:rsid w:val="00801E26"/>
    <w:rsid w:val="00801E47"/>
    <w:rsid w:val="00801FEB"/>
    <w:rsid w:val="00801FFE"/>
    <w:rsid w:val="008020BF"/>
    <w:rsid w:val="008029C6"/>
    <w:rsid w:val="00802D6B"/>
    <w:rsid w:val="008030D6"/>
    <w:rsid w:val="0080348E"/>
    <w:rsid w:val="008034D4"/>
    <w:rsid w:val="00803A49"/>
    <w:rsid w:val="00803C03"/>
    <w:rsid w:val="00803E3F"/>
    <w:rsid w:val="00804368"/>
    <w:rsid w:val="00804666"/>
    <w:rsid w:val="00804D7D"/>
    <w:rsid w:val="00804DA5"/>
    <w:rsid w:val="0080538E"/>
    <w:rsid w:val="008053C7"/>
    <w:rsid w:val="0080586F"/>
    <w:rsid w:val="008065A9"/>
    <w:rsid w:val="008065BB"/>
    <w:rsid w:val="00806717"/>
    <w:rsid w:val="00806830"/>
    <w:rsid w:val="00806B7E"/>
    <w:rsid w:val="00806BA3"/>
    <w:rsid w:val="00806D55"/>
    <w:rsid w:val="008073DD"/>
    <w:rsid w:val="008079A6"/>
    <w:rsid w:val="00807F8F"/>
    <w:rsid w:val="00807FFA"/>
    <w:rsid w:val="00810D9A"/>
    <w:rsid w:val="00810ECD"/>
    <w:rsid w:val="00811B67"/>
    <w:rsid w:val="00811C45"/>
    <w:rsid w:val="00811C9C"/>
    <w:rsid w:val="00811FB0"/>
    <w:rsid w:val="00812135"/>
    <w:rsid w:val="008122F3"/>
    <w:rsid w:val="00812A3C"/>
    <w:rsid w:val="00812B03"/>
    <w:rsid w:val="00812BE8"/>
    <w:rsid w:val="00812CD4"/>
    <w:rsid w:val="00812E2C"/>
    <w:rsid w:val="00812F4A"/>
    <w:rsid w:val="00812F80"/>
    <w:rsid w:val="008130D2"/>
    <w:rsid w:val="008133B6"/>
    <w:rsid w:val="00813706"/>
    <w:rsid w:val="00813978"/>
    <w:rsid w:val="00813CD7"/>
    <w:rsid w:val="00813D04"/>
    <w:rsid w:val="00814103"/>
    <w:rsid w:val="008142B1"/>
    <w:rsid w:val="008143F4"/>
    <w:rsid w:val="00814C33"/>
    <w:rsid w:val="0081507D"/>
    <w:rsid w:val="008159CA"/>
    <w:rsid w:val="00815A42"/>
    <w:rsid w:val="00815C99"/>
    <w:rsid w:val="00816101"/>
    <w:rsid w:val="008164FF"/>
    <w:rsid w:val="0081688E"/>
    <w:rsid w:val="008173FB"/>
    <w:rsid w:val="008175CA"/>
    <w:rsid w:val="00817634"/>
    <w:rsid w:val="00817C64"/>
    <w:rsid w:val="0082023C"/>
    <w:rsid w:val="008207ED"/>
    <w:rsid w:val="008208D5"/>
    <w:rsid w:val="00820B7B"/>
    <w:rsid w:val="00820FBD"/>
    <w:rsid w:val="008211E8"/>
    <w:rsid w:val="00821E43"/>
    <w:rsid w:val="008221F9"/>
    <w:rsid w:val="008224CB"/>
    <w:rsid w:val="00822BD7"/>
    <w:rsid w:val="00822C70"/>
    <w:rsid w:val="00822C8D"/>
    <w:rsid w:val="00822E7C"/>
    <w:rsid w:val="00822E82"/>
    <w:rsid w:val="008232ED"/>
    <w:rsid w:val="00823576"/>
    <w:rsid w:val="0082380E"/>
    <w:rsid w:val="008247B5"/>
    <w:rsid w:val="00824978"/>
    <w:rsid w:val="00825088"/>
    <w:rsid w:val="008253E1"/>
    <w:rsid w:val="008259FE"/>
    <w:rsid w:val="00825DEE"/>
    <w:rsid w:val="008262FB"/>
    <w:rsid w:val="00826643"/>
    <w:rsid w:val="00826644"/>
    <w:rsid w:val="008266F7"/>
    <w:rsid w:val="0082689B"/>
    <w:rsid w:val="008269EC"/>
    <w:rsid w:val="00826B4B"/>
    <w:rsid w:val="00826BCA"/>
    <w:rsid w:val="00826D47"/>
    <w:rsid w:val="00826DC4"/>
    <w:rsid w:val="00826F40"/>
    <w:rsid w:val="008274C9"/>
    <w:rsid w:val="00827E35"/>
    <w:rsid w:val="00827F43"/>
    <w:rsid w:val="008301A5"/>
    <w:rsid w:val="00830714"/>
    <w:rsid w:val="008308DB"/>
    <w:rsid w:val="00830BCB"/>
    <w:rsid w:val="00830D11"/>
    <w:rsid w:val="00830ECE"/>
    <w:rsid w:val="00831200"/>
    <w:rsid w:val="00831204"/>
    <w:rsid w:val="00831AC4"/>
    <w:rsid w:val="0083233E"/>
    <w:rsid w:val="0083241F"/>
    <w:rsid w:val="00832595"/>
    <w:rsid w:val="00832CC7"/>
    <w:rsid w:val="00833060"/>
    <w:rsid w:val="008332A3"/>
    <w:rsid w:val="00833916"/>
    <w:rsid w:val="008339A1"/>
    <w:rsid w:val="00833A6F"/>
    <w:rsid w:val="00833DEA"/>
    <w:rsid w:val="00834534"/>
    <w:rsid w:val="00834D23"/>
    <w:rsid w:val="00834E39"/>
    <w:rsid w:val="00834FB4"/>
    <w:rsid w:val="00835A4D"/>
    <w:rsid w:val="00835B17"/>
    <w:rsid w:val="0083610F"/>
    <w:rsid w:val="00836156"/>
    <w:rsid w:val="008362B7"/>
    <w:rsid w:val="00836376"/>
    <w:rsid w:val="008366D6"/>
    <w:rsid w:val="00836ACF"/>
    <w:rsid w:val="00836E9B"/>
    <w:rsid w:val="008373EC"/>
    <w:rsid w:val="008374AA"/>
    <w:rsid w:val="008375FF"/>
    <w:rsid w:val="00837BC6"/>
    <w:rsid w:val="0084075C"/>
    <w:rsid w:val="00840D99"/>
    <w:rsid w:val="00840E89"/>
    <w:rsid w:val="0084165E"/>
    <w:rsid w:val="00841FD8"/>
    <w:rsid w:val="0084203E"/>
    <w:rsid w:val="008422F6"/>
    <w:rsid w:val="00842B71"/>
    <w:rsid w:val="00842E02"/>
    <w:rsid w:val="0084300C"/>
    <w:rsid w:val="008431AF"/>
    <w:rsid w:val="0084355B"/>
    <w:rsid w:val="00843773"/>
    <w:rsid w:val="00843AE3"/>
    <w:rsid w:val="00843B2A"/>
    <w:rsid w:val="00843F3B"/>
    <w:rsid w:val="00843F86"/>
    <w:rsid w:val="0084438B"/>
    <w:rsid w:val="0084451A"/>
    <w:rsid w:val="008446D0"/>
    <w:rsid w:val="008451D0"/>
    <w:rsid w:val="00845CD7"/>
    <w:rsid w:val="00845CDA"/>
    <w:rsid w:val="00845D52"/>
    <w:rsid w:val="00845F9D"/>
    <w:rsid w:val="00846334"/>
    <w:rsid w:val="0084637A"/>
    <w:rsid w:val="00846422"/>
    <w:rsid w:val="008465D5"/>
    <w:rsid w:val="00846660"/>
    <w:rsid w:val="008466C0"/>
    <w:rsid w:val="0084670A"/>
    <w:rsid w:val="00846733"/>
    <w:rsid w:val="008468A5"/>
    <w:rsid w:val="00846E72"/>
    <w:rsid w:val="008474A0"/>
    <w:rsid w:val="00847644"/>
    <w:rsid w:val="00847CE0"/>
    <w:rsid w:val="00850616"/>
    <w:rsid w:val="00850C32"/>
    <w:rsid w:val="00850E68"/>
    <w:rsid w:val="0085121A"/>
    <w:rsid w:val="008513FB"/>
    <w:rsid w:val="00851BF5"/>
    <w:rsid w:val="00851C60"/>
    <w:rsid w:val="00852302"/>
    <w:rsid w:val="0085239B"/>
    <w:rsid w:val="00852734"/>
    <w:rsid w:val="00852E8D"/>
    <w:rsid w:val="008536FA"/>
    <w:rsid w:val="00853716"/>
    <w:rsid w:val="008541E5"/>
    <w:rsid w:val="00854358"/>
    <w:rsid w:val="00854483"/>
    <w:rsid w:val="008544EA"/>
    <w:rsid w:val="008548E3"/>
    <w:rsid w:val="00854E93"/>
    <w:rsid w:val="00854EFB"/>
    <w:rsid w:val="00854F49"/>
    <w:rsid w:val="00855A52"/>
    <w:rsid w:val="00855AC7"/>
    <w:rsid w:val="00856A95"/>
    <w:rsid w:val="00856B6F"/>
    <w:rsid w:val="00856BDB"/>
    <w:rsid w:val="00856DB1"/>
    <w:rsid w:val="00857375"/>
    <w:rsid w:val="00857BD1"/>
    <w:rsid w:val="00857CDE"/>
    <w:rsid w:val="008603AE"/>
    <w:rsid w:val="0086045B"/>
    <w:rsid w:val="008604E9"/>
    <w:rsid w:val="00860886"/>
    <w:rsid w:val="00860ACF"/>
    <w:rsid w:val="00860D16"/>
    <w:rsid w:val="00860D99"/>
    <w:rsid w:val="008610EC"/>
    <w:rsid w:val="0086167E"/>
    <w:rsid w:val="008618FC"/>
    <w:rsid w:val="00861DE8"/>
    <w:rsid w:val="00862C90"/>
    <w:rsid w:val="00862D06"/>
    <w:rsid w:val="00862D55"/>
    <w:rsid w:val="00862F4D"/>
    <w:rsid w:val="00862FB7"/>
    <w:rsid w:val="00863068"/>
    <w:rsid w:val="00863290"/>
    <w:rsid w:val="00863658"/>
    <w:rsid w:val="00863B97"/>
    <w:rsid w:val="00863CB9"/>
    <w:rsid w:val="00863F6B"/>
    <w:rsid w:val="00863FD8"/>
    <w:rsid w:val="008644B8"/>
    <w:rsid w:val="00864EB6"/>
    <w:rsid w:val="00865287"/>
    <w:rsid w:val="00865A99"/>
    <w:rsid w:val="00865E3E"/>
    <w:rsid w:val="00866305"/>
    <w:rsid w:val="0086661E"/>
    <w:rsid w:val="00866B05"/>
    <w:rsid w:val="00866D10"/>
    <w:rsid w:val="00867044"/>
    <w:rsid w:val="0086724E"/>
    <w:rsid w:val="008675EF"/>
    <w:rsid w:val="00867AD6"/>
    <w:rsid w:val="00867BC1"/>
    <w:rsid w:val="00867E1A"/>
    <w:rsid w:val="00867E3A"/>
    <w:rsid w:val="00867EB9"/>
    <w:rsid w:val="008703CD"/>
    <w:rsid w:val="00870E1B"/>
    <w:rsid w:val="00871067"/>
    <w:rsid w:val="008710F8"/>
    <w:rsid w:val="00871529"/>
    <w:rsid w:val="008715C1"/>
    <w:rsid w:val="00871A8D"/>
    <w:rsid w:val="00871D97"/>
    <w:rsid w:val="00871FFE"/>
    <w:rsid w:val="00872760"/>
    <w:rsid w:val="00872F37"/>
    <w:rsid w:val="008735C2"/>
    <w:rsid w:val="008735E5"/>
    <w:rsid w:val="008738FD"/>
    <w:rsid w:val="00873D3A"/>
    <w:rsid w:val="0087464B"/>
    <w:rsid w:val="00874694"/>
    <w:rsid w:val="008746FA"/>
    <w:rsid w:val="00875265"/>
    <w:rsid w:val="00875371"/>
    <w:rsid w:val="0087552F"/>
    <w:rsid w:val="00875A0F"/>
    <w:rsid w:val="008761AD"/>
    <w:rsid w:val="0087676A"/>
    <w:rsid w:val="008767F9"/>
    <w:rsid w:val="00876FAF"/>
    <w:rsid w:val="00877080"/>
    <w:rsid w:val="008771B3"/>
    <w:rsid w:val="0088034D"/>
    <w:rsid w:val="008807BB"/>
    <w:rsid w:val="00880B60"/>
    <w:rsid w:val="00880CD1"/>
    <w:rsid w:val="0088124A"/>
    <w:rsid w:val="0088142F"/>
    <w:rsid w:val="00881C4A"/>
    <w:rsid w:val="00881FE5"/>
    <w:rsid w:val="00882A2C"/>
    <w:rsid w:val="00882D31"/>
    <w:rsid w:val="00882F0E"/>
    <w:rsid w:val="00883025"/>
    <w:rsid w:val="008830B8"/>
    <w:rsid w:val="0088318E"/>
    <w:rsid w:val="0088359C"/>
    <w:rsid w:val="00883711"/>
    <w:rsid w:val="00883C82"/>
    <w:rsid w:val="00883CE1"/>
    <w:rsid w:val="0088442D"/>
    <w:rsid w:val="008845DE"/>
    <w:rsid w:val="00884BBF"/>
    <w:rsid w:val="00884C36"/>
    <w:rsid w:val="0088519E"/>
    <w:rsid w:val="008858F7"/>
    <w:rsid w:val="00885971"/>
    <w:rsid w:val="00885989"/>
    <w:rsid w:val="00885ACE"/>
    <w:rsid w:val="00885FFC"/>
    <w:rsid w:val="0088606B"/>
    <w:rsid w:val="008867D4"/>
    <w:rsid w:val="00886AFA"/>
    <w:rsid w:val="00886EA3"/>
    <w:rsid w:val="008872DE"/>
    <w:rsid w:val="00887354"/>
    <w:rsid w:val="00887501"/>
    <w:rsid w:val="00887828"/>
    <w:rsid w:val="00887D51"/>
    <w:rsid w:val="00887DE2"/>
    <w:rsid w:val="00890B07"/>
    <w:rsid w:val="00890F2E"/>
    <w:rsid w:val="008913ED"/>
    <w:rsid w:val="008915F1"/>
    <w:rsid w:val="00891865"/>
    <w:rsid w:val="00891D44"/>
    <w:rsid w:val="00892168"/>
    <w:rsid w:val="0089241B"/>
    <w:rsid w:val="008924BD"/>
    <w:rsid w:val="008926F1"/>
    <w:rsid w:val="008936DE"/>
    <w:rsid w:val="008937FF"/>
    <w:rsid w:val="008942A2"/>
    <w:rsid w:val="008945E9"/>
    <w:rsid w:val="0089476F"/>
    <w:rsid w:val="00894799"/>
    <w:rsid w:val="0089487C"/>
    <w:rsid w:val="00895243"/>
    <w:rsid w:val="00895848"/>
    <w:rsid w:val="00895971"/>
    <w:rsid w:val="00896135"/>
    <w:rsid w:val="008969F1"/>
    <w:rsid w:val="00896E2F"/>
    <w:rsid w:val="00896F38"/>
    <w:rsid w:val="0089702E"/>
    <w:rsid w:val="0089738D"/>
    <w:rsid w:val="008978A6"/>
    <w:rsid w:val="00897D5B"/>
    <w:rsid w:val="008A004C"/>
    <w:rsid w:val="008A0301"/>
    <w:rsid w:val="008A053F"/>
    <w:rsid w:val="008A0B6A"/>
    <w:rsid w:val="008A0D1B"/>
    <w:rsid w:val="008A0EB4"/>
    <w:rsid w:val="008A1148"/>
    <w:rsid w:val="008A12F6"/>
    <w:rsid w:val="008A14C8"/>
    <w:rsid w:val="008A165E"/>
    <w:rsid w:val="008A1B79"/>
    <w:rsid w:val="008A2239"/>
    <w:rsid w:val="008A2329"/>
    <w:rsid w:val="008A24FB"/>
    <w:rsid w:val="008A30AC"/>
    <w:rsid w:val="008A330D"/>
    <w:rsid w:val="008A3856"/>
    <w:rsid w:val="008A3C59"/>
    <w:rsid w:val="008A3EB4"/>
    <w:rsid w:val="008A3EE5"/>
    <w:rsid w:val="008A3FE7"/>
    <w:rsid w:val="008A406D"/>
    <w:rsid w:val="008A4506"/>
    <w:rsid w:val="008A4637"/>
    <w:rsid w:val="008A4BD8"/>
    <w:rsid w:val="008A4D34"/>
    <w:rsid w:val="008A4E16"/>
    <w:rsid w:val="008A4EA4"/>
    <w:rsid w:val="008A4F51"/>
    <w:rsid w:val="008A51F6"/>
    <w:rsid w:val="008A5562"/>
    <w:rsid w:val="008A5878"/>
    <w:rsid w:val="008A5CEF"/>
    <w:rsid w:val="008A5F2D"/>
    <w:rsid w:val="008A5F79"/>
    <w:rsid w:val="008A618A"/>
    <w:rsid w:val="008A63E9"/>
    <w:rsid w:val="008A645D"/>
    <w:rsid w:val="008A6FAB"/>
    <w:rsid w:val="008A7038"/>
    <w:rsid w:val="008A753A"/>
    <w:rsid w:val="008A771A"/>
    <w:rsid w:val="008B035B"/>
    <w:rsid w:val="008B0385"/>
    <w:rsid w:val="008B05CD"/>
    <w:rsid w:val="008B0671"/>
    <w:rsid w:val="008B0694"/>
    <w:rsid w:val="008B0B2D"/>
    <w:rsid w:val="008B0D7A"/>
    <w:rsid w:val="008B0EFC"/>
    <w:rsid w:val="008B120D"/>
    <w:rsid w:val="008B132D"/>
    <w:rsid w:val="008B14B7"/>
    <w:rsid w:val="008B1C4D"/>
    <w:rsid w:val="008B1DC3"/>
    <w:rsid w:val="008B1F15"/>
    <w:rsid w:val="008B219E"/>
    <w:rsid w:val="008B225E"/>
    <w:rsid w:val="008B2269"/>
    <w:rsid w:val="008B2459"/>
    <w:rsid w:val="008B25CD"/>
    <w:rsid w:val="008B2730"/>
    <w:rsid w:val="008B3532"/>
    <w:rsid w:val="008B3771"/>
    <w:rsid w:val="008B421C"/>
    <w:rsid w:val="008B42E6"/>
    <w:rsid w:val="008B4522"/>
    <w:rsid w:val="008B45E7"/>
    <w:rsid w:val="008B4A25"/>
    <w:rsid w:val="008B4DE8"/>
    <w:rsid w:val="008B51DF"/>
    <w:rsid w:val="008B536D"/>
    <w:rsid w:val="008B53CD"/>
    <w:rsid w:val="008B54CE"/>
    <w:rsid w:val="008B590F"/>
    <w:rsid w:val="008B595A"/>
    <w:rsid w:val="008B596F"/>
    <w:rsid w:val="008B5998"/>
    <w:rsid w:val="008B5CD0"/>
    <w:rsid w:val="008B5FF7"/>
    <w:rsid w:val="008B6422"/>
    <w:rsid w:val="008B6448"/>
    <w:rsid w:val="008B6B16"/>
    <w:rsid w:val="008B7093"/>
    <w:rsid w:val="008B714F"/>
    <w:rsid w:val="008B732F"/>
    <w:rsid w:val="008B743C"/>
    <w:rsid w:val="008B76ED"/>
    <w:rsid w:val="008B79B4"/>
    <w:rsid w:val="008B7A0D"/>
    <w:rsid w:val="008B7D1C"/>
    <w:rsid w:val="008B7FBC"/>
    <w:rsid w:val="008C0013"/>
    <w:rsid w:val="008C01F6"/>
    <w:rsid w:val="008C02E0"/>
    <w:rsid w:val="008C05FD"/>
    <w:rsid w:val="008C0635"/>
    <w:rsid w:val="008C0909"/>
    <w:rsid w:val="008C11F7"/>
    <w:rsid w:val="008C1207"/>
    <w:rsid w:val="008C13DA"/>
    <w:rsid w:val="008C1991"/>
    <w:rsid w:val="008C1B08"/>
    <w:rsid w:val="008C1B5D"/>
    <w:rsid w:val="008C1C5F"/>
    <w:rsid w:val="008C1DF8"/>
    <w:rsid w:val="008C201E"/>
    <w:rsid w:val="008C2794"/>
    <w:rsid w:val="008C28DB"/>
    <w:rsid w:val="008C29A6"/>
    <w:rsid w:val="008C2E07"/>
    <w:rsid w:val="008C3284"/>
    <w:rsid w:val="008C3322"/>
    <w:rsid w:val="008C3AAF"/>
    <w:rsid w:val="008C3B8F"/>
    <w:rsid w:val="008C3C60"/>
    <w:rsid w:val="008C3FC1"/>
    <w:rsid w:val="008C4258"/>
    <w:rsid w:val="008C436A"/>
    <w:rsid w:val="008C49BC"/>
    <w:rsid w:val="008C4F27"/>
    <w:rsid w:val="008C5277"/>
    <w:rsid w:val="008C5281"/>
    <w:rsid w:val="008C56AB"/>
    <w:rsid w:val="008C56D6"/>
    <w:rsid w:val="008C58EF"/>
    <w:rsid w:val="008C5B20"/>
    <w:rsid w:val="008C5CF5"/>
    <w:rsid w:val="008C5E91"/>
    <w:rsid w:val="008C609D"/>
    <w:rsid w:val="008C60F4"/>
    <w:rsid w:val="008C6B77"/>
    <w:rsid w:val="008C6EFF"/>
    <w:rsid w:val="008C7514"/>
    <w:rsid w:val="008D03C1"/>
    <w:rsid w:val="008D0578"/>
    <w:rsid w:val="008D0817"/>
    <w:rsid w:val="008D129A"/>
    <w:rsid w:val="008D1997"/>
    <w:rsid w:val="008D1A51"/>
    <w:rsid w:val="008D1C85"/>
    <w:rsid w:val="008D1CC8"/>
    <w:rsid w:val="008D2109"/>
    <w:rsid w:val="008D29B0"/>
    <w:rsid w:val="008D2BD7"/>
    <w:rsid w:val="008D2E62"/>
    <w:rsid w:val="008D30E3"/>
    <w:rsid w:val="008D31D7"/>
    <w:rsid w:val="008D32C2"/>
    <w:rsid w:val="008D32C9"/>
    <w:rsid w:val="008D33EF"/>
    <w:rsid w:val="008D3805"/>
    <w:rsid w:val="008D38B2"/>
    <w:rsid w:val="008D3FDF"/>
    <w:rsid w:val="008D40D2"/>
    <w:rsid w:val="008D4C98"/>
    <w:rsid w:val="008D4D63"/>
    <w:rsid w:val="008D5251"/>
    <w:rsid w:val="008D536D"/>
    <w:rsid w:val="008D5A6E"/>
    <w:rsid w:val="008D62D0"/>
    <w:rsid w:val="008D6757"/>
    <w:rsid w:val="008D6A50"/>
    <w:rsid w:val="008D6C9A"/>
    <w:rsid w:val="008D7253"/>
    <w:rsid w:val="008D7806"/>
    <w:rsid w:val="008D7C09"/>
    <w:rsid w:val="008D7CA1"/>
    <w:rsid w:val="008D7D69"/>
    <w:rsid w:val="008D7F8B"/>
    <w:rsid w:val="008E0358"/>
    <w:rsid w:val="008E0387"/>
    <w:rsid w:val="008E03D4"/>
    <w:rsid w:val="008E0A98"/>
    <w:rsid w:val="008E0DCD"/>
    <w:rsid w:val="008E0FE5"/>
    <w:rsid w:val="008E10E3"/>
    <w:rsid w:val="008E1280"/>
    <w:rsid w:val="008E17AC"/>
    <w:rsid w:val="008E2352"/>
    <w:rsid w:val="008E2465"/>
    <w:rsid w:val="008E27F0"/>
    <w:rsid w:val="008E2D1B"/>
    <w:rsid w:val="008E2EFF"/>
    <w:rsid w:val="008E30B1"/>
    <w:rsid w:val="008E3271"/>
    <w:rsid w:val="008E3375"/>
    <w:rsid w:val="008E35CD"/>
    <w:rsid w:val="008E3898"/>
    <w:rsid w:val="008E3944"/>
    <w:rsid w:val="008E3B71"/>
    <w:rsid w:val="008E3D9B"/>
    <w:rsid w:val="008E400C"/>
    <w:rsid w:val="008E40F0"/>
    <w:rsid w:val="008E4328"/>
    <w:rsid w:val="008E49B3"/>
    <w:rsid w:val="008E4ED4"/>
    <w:rsid w:val="008E511B"/>
    <w:rsid w:val="008E519F"/>
    <w:rsid w:val="008E52BD"/>
    <w:rsid w:val="008E53AE"/>
    <w:rsid w:val="008E549E"/>
    <w:rsid w:val="008E55DE"/>
    <w:rsid w:val="008E595F"/>
    <w:rsid w:val="008E5B3D"/>
    <w:rsid w:val="008E67F1"/>
    <w:rsid w:val="008E680D"/>
    <w:rsid w:val="008E6A45"/>
    <w:rsid w:val="008E74DE"/>
    <w:rsid w:val="008E75C6"/>
    <w:rsid w:val="008E7699"/>
    <w:rsid w:val="008E79C4"/>
    <w:rsid w:val="008F00C2"/>
    <w:rsid w:val="008F042C"/>
    <w:rsid w:val="008F05EE"/>
    <w:rsid w:val="008F0653"/>
    <w:rsid w:val="008F066E"/>
    <w:rsid w:val="008F0889"/>
    <w:rsid w:val="008F0A53"/>
    <w:rsid w:val="008F0A75"/>
    <w:rsid w:val="008F0F4D"/>
    <w:rsid w:val="008F1033"/>
    <w:rsid w:val="008F17C2"/>
    <w:rsid w:val="008F18F3"/>
    <w:rsid w:val="008F19CB"/>
    <w:rsid w:val="008F1EB5"/>
    <w:rsid w:val="008F1FA5"/>
    <w:rsid w:val="008F2148"/>
    <w:rsid w:val="008F2208"/>
    <w:rsid w:val="008F224B"/>
    <w:rsid w:val="008F2811"/>
    <w:rsid w:val="008F282E"/>
    <w:rsid w:val="008F2887"/>
    <w:rsid w:val="008F298B"/>
    <w:rsid w:val="008F29D1"/>
    <w:rsid w:val="008F2A32"/>
    <w:rsid w:val="008F2EB6"/>
    <w:rsid w:val="008F2FAA"/>
    <w:rsid w:val="008F311F"/>
    <w:rsid w:val="008F3A13"/>
    <w:rsid w:val="008F3D5C"/>
    <w:rsid w:val="008F3D96"/>
    <w:rsid w:val="008F3EA3"/>
    <w:rsid w:val="008F40E5"/>
    <w:rsid w:val="008F415E"/>
    <w:rsid w:val="008F47F3"/>
    <w:rsid w:val="008F480C"/>
    <w:rsid w:val="008F49F0"/>
    <w:rsid w:val="008F4D1C"/>
    <w:rsid w:val="008F4D4E"/>
    <w:rsid w:val="008F5124"/>
    <w:rsid w:val="008F5428"/>
    <w:rsid w:val="008F549A"/>
    <w:rsid w:val="008F54C0"/>
    <w:rsid w:val="008F6056"/>
    <w:rsid w:val="008F610F"/>
    <w:rsid w:val="008F6141"/>
    <w:rsid w:val="008F61B8"/>
    <w:rsid w:val="008F65D5"/>
    <w:rsid w:val="008F6847"/>
    <w:rsid w:val="008F68DF"/>
    <w:rsid w:val="008F6AEC"/>
    <w:rsid w:val="008F6E3A"/>
    <w:rsid w:val="008F784E"/>
    <w:rsid w:val="008F7860"/>
    <w:rsid w:val="008F7EE3"/>
    <w:rsid w:val="009001A5"/>
    <w:rsid w:val="00900F40"/>
    <w:rsid w:val="00901D3E"/>
    <w:rsid w:val="00901E1C"/>
    <w:rsid w:val="00901FE3"/>
    <w:rsid w:val="009021C1"/>
    <w:rsid w:val="009022DF"/>
    <w:rsid w:val="0090244A"/>
    <w:rsid w:val="0090251A"/>
    <w:rsid w:val="009027D5"/>
    <w:rsid w:val="0090287B"/>
    <w:rsid w:val="00902E7E"/>
    <w:rsid w:val="0090305B"/>
    <w:rsid w:val="009030EA"/>
    <w:rsid w:val="00903919"/>
    <w:rsid w:val="00903E1F"/>
    <w:rsid w:val="00903EA6"/>
    <w:rsid w:val="009043CB"/>
    <w:rsid w:val="0090485C"/>
    <w:rsid w:val="00904AAE"/>
    <w:rsid w:val="00905556"/>
    <w:rsid w:val="0090570D"/>
    <w:rsid w:val="00905924"/>
    <w:rsid w:val="00905988"/>
    <w:rsid w:val="00905B2A"/>
    <w:rsid w:val="009063EF"/>
    <w:rsid w:val="00906763"/>
    <w:rsid w:val="00906BF8"/>
    <w:rsid w:val="00906F66"/>
    <w:rsid w:val="00907134"/>
    <w:rsid w:val="00907330"/>
    <w:rsid w:val="009078B1"/>
    <w:rsid w:val="00910205"/>
    <w:rsid w:val="00910736"/>
    <w:rsid w:val="00910BEE"/>
    <w:rsid w:val="009111CA"/>
    <w:rsid w:val="00911947"/>
    <w:rsid w:val="00911C1F"/>
    <w:rsid w:val="00911FDD"/>
    <w:rsid w:val="0091207A"/>
    <w:rsid w:val="009120D9"/>
    <w:rsid w:val="00912500"/>
    <w:rsid w:val="00912758"/>
    <w:rsid w:val="009127E2"/>
    <w:rsid w:val="00912CF3"/>
    <w:rsid w:val="00912E71"/>
    <w:rsid w:val="009134F4"/>
    <w:rsid w:val="0091373D"/>
    <w:rsid w:val="0091384B"/>
    <w:rsid w:val="009141CF"/>
    <w:rsid w:val="009145E6"/>
    <w:rsid w:val="00914A23"/>
    <w:rsid w:val="00914BC0"/>
    <w:rsid w:val="00914F19"/>
    <w:rsid w:val="009157BD"/>
    <w:rsid w:val="0091583E"/>
    <w:rsid w:val="00915E0E"/>
    <w:rsid w:val="00915F30"/>
    <w:rsid w:val="0091617F"/>
    <w:rsid w:val="009168AA"/>
    <w:rsid w:val="00916903"/>
    <w:rsid w:val="00916A58"/>
    <w:rsid w:val="00916BA6"/>
    <w:rsid w:val="00916D40"/>
    <w:rsid w:val="009170CE"/>
    <w:rsid w:val="0091713B"/>
    <w:rsid w:val="009172B0"/>
    <w:rsid w:val="00917DD3"/>
    <w:rsid w:val="009205D9"/>
    <w:rsid w:val="00920AC0"/>
    <w:rsid w:val="00920CA8"/>
    <w:rsid w:val="00920F4A"/>
    <w:rsid w:val="0092105A"/>
    <w:rsid w:val="0092106D"/>
    <w:rsid w:val="009212D4"/>
    <w:rsid w:val="0092134C"/>
    <w:rsid w:val="00921663"/>
    <w:rsid w:val="0092298F"/>
    <w:rsid w:val="00922BF3"/>
    <w:rsid w:val="0092332B"/>
    <w:rsid w:val="0092395B"/>
    <w:rsid w:val="009239B9"/>
    <w:rsid w:val="00923B8C"/>
    <w:rsid w:val="00923BE7"/>
    <w:rsid w:val="0092418E"/>
    <w:rsid w:val="009242BB"/>
    <w:rsid w:val="00924394"/>
    <w:rsid w:val="009249F3"/>
    <w:rsid w:val="00924A79"/>
    <w:rsid w:val="00924DD1"/>
    <w:rsid w:val="00925242"/>
    <w:rsid w:val="00925FC0"/>
    <w:rsid w:val="009260D9"/>
    <w:rsid w:val="009267DC"/>
    <w:rsid w:val="00926841"/>
    <w:rsid w:val="0092690D"/>
    <w:rsid w:val="00927008"/>
    <w:rsid w:val="00927181"/>
    <w:rsid w:val="00927504"/>
    <w:rsid w:val="009278FE"/>
    <w:rsid w:val="00927C79"/>
    <w:rsid w:val="00927CBA"/>
    <w:rsid w:val="00927DDD"/>
    <w:rsid w:val="009302FD"/>
    <w:rsid w:val="00930345"/>
    <w:rsid w:val="00930559"/>
    <w:rsid w:val="009306F0"/>
    <w:rsid w:val="009308A4"/>
    <w:rsid w:val="00930A2C"/>
    <w:rsid w:val="00930D95"/>
    <w:rsid w:val="0093169B"/>
    <w:rsid w:val="00932177"/>
    <w:rsid w:val="009325D5"/>
    <w:rsid w:val="00932905"/>
    <w:rsid w:val="00932AFC"/>
    <w:rsid w:val="00933016"/>
    <w:rsid w:val="009331E4"/>
    <w:rsid w:val="00933A88"/>
    <w:rsid w:val="00933B0E"/>
    <w:rsid w:val="00933B0F"/>
    <w:rsid w:val="00933FDF"/>
    <w:rsid w:val="00933FE3"/>
    <w:rsid w:val="0093401F"/>
    <w:rsid w:val="009349CE"/>
    <w:rsid w:val="00934AAC"/>
    <w:rsid w:val="00934B8A"/>
    <w:rsid w:val="00934B90"/>
    <w:rsid w:val="00934E62"/>
    <w:rsid w:val="00934F1B"/>
    <w:rsid w:val="00935132"/>
    <w:rsid w:val="0093521E"/>
    <w:rsid w:val="0093546B"/>
    <w:rsid w:val="0093557B"/>
    <w:rsid w:val="0093583B"/>
    <w:rsid w:val="00935943"/>
    <w:rsid w:val="00935C30"/>
    <w:rsid w:val="00935C3E"/>
    <w:rsid w:val="0093631A"/>
    <w:rsid w:val="009364CC"/>
    <w:rsid w:val="009366C3"/>
    <w:rsid w:val="00936BB2"/>
    <w:rsid w:val="009370D6"/>
    <w:rsid w:val="00937485"/>
    <w:rsid w:val="00937945"/>
    <w:rsid w:val="00937C37"/>
    <w:rsid w:val="0094005B"/>
    <w:rsid w:val="009409DC"/>
    <w:rsid w:val="00940B9D"/>
    <w:rsid w:val="00940CCC"/>
    <w:rsid w:val="009412F5"/>
    <w:rsid w:val="009413C6"/>
    <w:rsid w:val="00941E13"/>
    <w:rsid w:val="0094202A"/>
    <w:rsid w:val="00942279"/>
    <w:rsid w:val="00942979"/>
    <w:rsid w:val="00942B92"/>
    <w:rsid w:val="009432AC"/>
    <w:rsid w:val="009435B4"/>
    <w:rsid w:val="009435CA"/>
    <w:rsid w:val="009435DD"/>
    <w:rsid w:val="00943B8D"/>
    <w:rsid w:val="009440E7"/>
    <w:rsid w:val="00944281"/>
    <w:rsid w:val="009442C0"/>
    <w:rsid w:val="00944437"/>
    <w:rsid w:val="00944463"/>
    <w:rsid w:val="00944782"/>
    <w:rsid w:val="00944A12"/>
    <w:rsid w:val="00944CC1"/>
    <w:rsid w:val="0094514F"/>
    <w:rsid w:val="009451F9"/>
    <w:rsid w:val="00945C34"/>
    <w:rsid w:val="009460CA"/>
    <w:rsid w:val="0094626E"/>
    <w:rsid w:val="00946285"/>
    <w:rsid w:val="009463F4"/>
    <w:rsid w:val="009467CE"/>
    <w:rsid w:val="00946924"/>
    <w:rsid w:val="00946A8A"/>
    <w:rsid w:val="00946C10"/>
    <w:rsid w:val="00946C30"/>
    <w:rsid w:val="00946EB1"/>
    <w:rsid w:val="009475E4"/>
    <w:rsid w:val="00947703"/>
    <w:rsid w:val="0094788C"/>
    <w:rsid w:val="009479C3"/>
    <w:rsid w:val="009479D3"/>
    <w:rsid w:val="00947AB4"/>
    <w:rsid w:val="00947B68"/>
    <w:rsid w:val="00947D90"/>
    <w:rsid w:val="00950133"/>
    <w:rsid w:val="0095063A"/>
    <w:rsid w:val="00950C3A"/>
    <w:rsid w:val="00950E14"/>
    <w:rsid w:val="0095120E"/>
    <w:rsid w:val="009515C2"/>
    <w:rsid w:val="0095176E"/>
    <w:rsid w:val="00951A7E"/>
    <w:rsid w:val="00951AAD"/>
    <w:rsid w:val="00951FF1"/>
    <w:rsid w:val="00952022"/>
    <w:rsid w:val="0095259E"/>
    <w:rsid w:val="009527E4"/>
    <w:rsid w:val="00952977"/>
    <w:rsid w:val="00952986"/>
    <w:rsid w:val="00952B3A"/>
    <w:rsid w:val="0095345F"/>
    <w:rsid w:val="00953A79"/>
    <w:rsid w:val="0095428E"/>
    <w:rsid w:val="009543B9"/>
    <w:rsid w:val="0095443D"/>
    <w:rsid w:val="009545D5"/>
    <w:rsid w:val="00954DC4"/>
    <w:rsid w:val="009550FA"/>
    <w:rsid w:val="009552DB"/>
    <w:rsid w:val="00955D8C"/>
    <w:rsid w:val="00955ECA"/>
    <w:rsid w:val="00956346"/>
    <w:rsid w:val="0095637B"/>
    <w:rsid w:val="009564B0"/>
    <w:rsid w:val="00956546"/>
    <w:rsid w:val="009568A7"/>
    <w:rsid w:val="009573CE"/>
    <w:rsid w:val="00957400"/>
    <w:rsid w:val="0095757A"/>
    <w:rsid w:val="00957647"/>
    <w:rsid w:val="0096040C"/>
    <w:rsid w:val="009608EE"/>
    <w:rsid w:val="009609E6"/>
    <w:rsid w:val="00960DD0"/>
    <w:rsid w:val="009613BC"/>
    <w:rsid w:val="0096163F"/>
    <w:rsid w:val="0096177F"/>
    <w:rsid w:val="009618E0"/>
    <w:rsid w:val="00961D72"/>
    <w:rsid w:val="009620F0"/>
    <w:rsid w:val="009622F6"/>
    <w:rsid w:val="00962713"/>
    <w:rsid w:val="0096287E"/>
    <w:rsid w:val="00962A25"/>
    <w:rsid w:val="00962C40"/>
    <w:rsid w:val="0096351F"/>
    <w:rsid w:val="009638C6"/>
    <w:rsid w:val="00963FAB"/>
    <w:rsid w:val="00964315"/>
    <w:rsid w:val="00964577"/>
    <w:rsid w:val="00964FCB"/>
    <w:rsid w:val="009654C5"/>
    <w:rsid w:val="009658F5"/>
    <w:rsid w:val="00965D87"/>
    <w:rsid w:val="00966059"/>
    <w:rsid w:val="009660EF"/>
    <w:rsid w:val="0096625D"/>
    <w:rsid w:val="00966382"/>
    <w:rsid w:val="0096689F"/>
    <w:rsid w:val="0096692D"/>
    <w:rsid w:val="009669A8"/>
    <w:rsid w:val="00966D6D"/>
    <w:rsid w:val="00966E11"/>
    <w:rsid w:val="00966F13"/>
    <w:rsid w:val="009670FB"/>
    <w:rsid w:val="00967180"/>
    <w:rsid w:val="009678B2"/>
    <w:rsid w:val="00967B77"/>
    <w:rsid w:val="00967BA0"/>
    <w:rsid w:val="00967D02"/>
    <w:rsid w:val="00967EF8"/>
    <w:rsid w:val="00970089"/>
    <w:rsid w:val="00970098"/>
    <w:rsid w:val="00970798"/>
    <w:rsid w:val="00970927"/>
    <w:rsid w:val="0097099A"/>
    <w:rsid w:val="00970A5E"/>
    <w:rsid w:val="00970BF2"/>
    <w:rsid w:val="00970D10"/>
    <w:rsid w:val="00970D2B"/>
    <w:rsid w:val="00970EA3"/>
    <w:rsid w:val="00970F7C"/>
    <w:rsid w:val="009719CA"/>
    <w:rsid w:val="00971B38"/>
    <w:rsid w:val="00971CE3"/>
    <w:rsid w:val="00971F84"/>
    <w:rsid w:val="009720D8"/>
    <w:rsid w:val="00972E96"/>
    <w:rsid w:val="00972F7F"/>
    <w:rsid w:val="00973135"/>
    <w:rsid w:val="009731AF"/>
    <w:rsid w:val="00973293"/>
    <w:rsid w:val="00973315"/>
    <w:rsid w:val="0097355D"/>
    <w:rsid w:val="00973EE7"/>
    <w:rsid w:val="00974947"/>
    <w:rsid w:val="00974B92"/>
    <w:rsid w:val="00974F15"/>
    <w:rsid w:val="00974F6F"/>
    <w:rsid w:val="0097529D"/>
    <w:rsid w:val="009753FF"/>
    <w:rsid w:val="00975705"/>
    <w:rsid w:val="00975AD7"/>
    <w:rsid w:val="00976450"/>
    <w:rsid w:val="0097661D"/>
    <w:rsid w:val="009766B4"/>
    <w:rsid w:val="00976BA2"/>
    <w:rsid w:val="00977080"/>
    <w:rsid w:val="009770BB"/>
    <w:rsid w:val="00977456"/>
    <w:rsid w:val="00977485"/>
    <w:rsid w:val="0097748F"/>
    <w:rsid w:val="0097765E"/>
    <w:rsid w:val="009776A5"/>
    <w:rsid w:val="0097794B"/>
    <w:rsid w:val="00977B0A"/>
    <w:rsid w:val="00977CFC"/>
    <w:rsid w:val="00977F36"/>
    <w:rsid w:val="0098002C"/>
    <w:rsid w:val="00980047"/>
    <w:rsid w:val="009808EF"/>
    <w:rsid w:val="00980A23"/>
    <w:rsid w:val="00980D9E"/>
    <w:rsid w:val="00981ADD"/>
    <w:rsid w:val="00981BD5"/>
    <w:rsid w:val="00981C9A"/>
    <w:rsid w:val="00982A02"/>
    <w:rsid w:val="00982B68"/>
    <w:rsid w:val="00982DF9"/>
    <w:rsid w:val="0098307B"/>
    <w:rsid w:val="0098316B"/>
    <w:rsid w:val="00983307"/>
    <w:rsid w:val="00983936"/>
    <w:rsid w:val="00983A21"/>
    <w:rsid w:val="00983B05"/>
    <w:rsid w:val="00983B7B"/>
    <w:rsid w:val="00983B82"/>
    <w:rsid w:val="00983BC1"/>
    <w:rsid w:val="00983D21"/>
    <w:rsid w:val="00983E4E"/>
    <w:rsid w:val="009857FC"/>
    <w:rsid w:val="009859CC"/>
    <w:rsid w:val="00985E58"/>
    <w:rsid w:val="009864F9"/>
    <w:rsid w:val="00986530"/>
    <w:rsid w:val="009865EF"/>
    <w:rsid w:val="00986F37"/>
    <w:rsid w:val="00987109"/>
    <w:rsid w:val="0098721F"/>
    <w:rsid w:val="009872B2"/>
    <w:rsid w:val="00987D82"/>
    <w:rsid w:val="009907BC"/>
    <w:rsid w:val="00990923"/>
    <w:rsid w:val="00990D4F"/>
    <w:rsid w:val="00991931"/>
    <w:rsid w:val="00991FF0"/>
    <w:rsid w:val="009922A9"/>
    <w:rsid w:val="00992482"/>
    <w:rsid w:val="00992BD6"/>
    <w:rsid w:val="00992EA0"/>
    <w:rsid w:val="00993315"/>
    <w:rsid w:val="009934E3"/>
    <w:rsid w:val="00993A99"/>
    <w:rsid w:val="00993CD3"/>
    <w:rsid w:val="00994008"/>
    <w:rsid w:val="009940D2"/>
    <w:rsid w:val="0099423B"/>
    <w:rsid w:val="009944E6"/>
    <w:rsid w:val="00994622"/>
    <w:rsid w:val="00994723"/>
    <w:rsid w:val="009949E0"/>
    <w:rsid w:val="00994E59"/>
    <w:rsid w:val="009950DF"/>
    <w:rsid w:val="00995293"/>
    <w:rsid w:val="009952E8"/>
    <w:rsid w:val="0099559F"/>
    <w:rsid w:val="00995A4F"/>
    <w:rsid w:val="00995D31"/>
    <w:rsid w:val="00995DD7"/>
    <w:rsid w:val="00995E72"/>
    <w:rsid w:val="009961F2"/>
    <w:rsid w:val="00996857"/>
    <w:rsid w:val="00996D4F"/>
    <w:rsid w:val="00996F76"/>
    <w:rsid w:val="00996FB5"/>
    <w:rsid w:val="00997005"/>
    <w:rsid w:val="0099707A"/>
    <w:rsid w:val="0099718E"/>
    <w:rsid w:val="009972A5"/>
    <w:rsid w:val="00997365"/>
    <w:rsid w:val="0099741F"/>
    <w:rsid w:val="00997603"/>
    <w:rsid w:val="009976FE"/>
    <w:rsid w:val="00997702"/>
    <w:rsid w:val="00997BE5"/>
    <w:rsid w:val="009A0856"/>
    <w:rsid w:val="009A0981"/>
    <w:rsid w:val="009A102A"/>
    <w:rsid w:val="009A1054"/>
    <w:rsid w:val="009A1180"/>
    <w:rsid w:val="009A1228"/>
    <w:rsid w:val="009A1229"/>
    <w:rsid w:val="009A1B49"/>
    <w:rsid w:val="009A1E1A"/>
    <w:rsid w:val="009A1E69"/>
    <w:rsid w:val="009A2FC7"/>
    <w:rsid w:val="009A32CC"/>
    <w:rsid w:val="009A3703"/>
    <w:rsid w:val="009A3B65"/>
    <w:rsid w:val="009A3D2B"/>
    <w:rsid w:val="009A4016"/>
    <w:rsid w:val="009A4628"/>
    <w:rsid w:val="009A466A"/>
    <w:rsid w:val="009A4A2B"/>
    <w:rsid w:val="009A5002"/>
    <w:rsid w:val="009A574A"/>
    <w:rsid w:val="009A5BFD"/>
    <w:rsid w:val="009A5C36"/>
    <w:rsid w:val="009A5EF2"/>
    <w:rsid w:val="009A6072"/>
    <w:rsid w:val="009A607B"/>
    <w:rsid w:val="009A6244"/>
    <w:rsid w:val="009A687C"/>
    <w:rsid w:val="009A6962"/>
    <w:rsid w:val="009A6B0D"/>
    <w:rsid w:val="009A6E8D"/>
    <w:rsid w:val="009A7B76"/>
    <w:rsid w:val="009B0015"/>
    <w:rsid w:val="009B036C"/>
    <w:rsid w:val="009B0420"/>
    <w:rsid w:val="009B0989"/>
    <w:rsid w:val="009B09B1"/>
    <w:rsid w:val="009B0AB8"/>
    <w:rsid w:val="009B0B37"/>
    <w:rsid w:val="009B0C94"/>
    <w:rsid w:val="009B0F0F"/>
    <w:rsid w:val="009B1205"/>
    <w:rsid w:val="009B14F6"/>
    <w:rsid w:val="009B16D3"/>
    <w:rsid w:val="009B1C0D"/>
    <w:rsid w:val="009B1C68"/>
    <w:rsid w:val="009B1F29"/>
    <w:rsid w:val="009B2379"/>
    <w:rsid w:val="009B2434"/>
    <w:rsid w:val="009B2576"/>
    <w:rsid w:val="009B2942"/>
    <w:rsid w:val="009B2B0F"/>
    <w:rsid w:val="009B2B59"/>
    <w:rsid w:val="009B2DD2"/>
    <w:rsid w:val="009B3075"/>
    <w:rsid w:val="009B327A"/>
    <w:rsid w:val="009B3684"/>
    <w:rsid w:val="009B388B"/>
    <w:rsid w:val="009B3A0E"/>
    <w:rsid w:val="009B3E4B"/>
    <w:rsid w:val="009B4798"/>
    <w:rsid w:val="009B4EDF"/>
    <w:rsid w:val="009B5643"/>
    <w:rsid w:val="009B5753"/>
    <w:rsid w:val="009B5754"/>
    <w:rsid w:val="009B5924"/>
    <w:rsid w:val="009B6225"/>
    <w:rsid w:val="009B6302"/>
    <w:rsid w:val="009B646D"/>
    <w:rsid w:val="009B667D"/>
    <w:rsid w:val="009B6B4A"/>
    <w:rsid w:val="009B6FA0"/>
    <w:rsid w:val="009B7853"/>
    <w:rsid w:val="009B7B21"/>
    <w:rsid w:val="009B7E45"/>
    <w:rsid w:val="009C00E1"/>
    <w:rsid w:val="009C0259"/>
    <w:rsid w:val="009C0837"/>
    <w:rsid w:val="009C0ABB"/>
    <w:rsid w:val="009C11D3"/>
    <w:rsid w:val="009C1592"/>
    <w:rsid w:val="009C1629"/>
    <w:rsid w:val="009C16BC"/>
    <w:rsid w:val="009C18C6"/>
    <w:rsid w:val="009C1958"/>
    <w:rsid w:val="009C1B40"/>
    <w:rsid w:val="009C1DEB"/>
    <w:rsid w:val="009C1EBE"/>
    <w:rsid w:val="009C1FE6"/>
    <w:rsid w:val="009C205E"/>
    <w:rsid w:val="009C2A5D"/>
    <w:rsid w:val="009C2D7C"/>
    <w:rsid w:val="009C302F"/>
    <w:rsid w:val="009C31F3"/>
    <w:rsid w:val="009C3479"/>
    <w:rsid w:val="009C3CCC"/>
    <w:rsid w:val="009C3DE7"/>
    <w:rsid w:val="009C3F88"/>
    <w:rsid w:val="009C4079"/>
    <w:rsid w:val="009C40E4"/>
    <w:rsid w:val="009C4282"/>
    <w:rsid w:val="009C4589"/>
    <w:rsid w:val="009C4705"/>
    <w:rsid w:val="009C4792"/>
    <w:rsid w:val="009C47D3"/>
    <w:rsid w:val="009C4A0F"/>
    <w:rsid w:val="009C4A7B"/>
    <w:rsid w:val="009C4EEA"/>
    <w:rsid w:val="009C5159"/>
    <w:rsid w:val="009C52C5"/>
    <w:rsid w:val="009C5416"/>
    <w:rsid w:val="009C5628"/>
    <w:rsid w:val="009C5768"/>
    <w:rsid w:val="009C57F1"/>
    <w:rsid w:val="009C5935"/>
    <w:rsid w:val="009C595A"/>
    <w:rsid w:val="009C5E20"/>
    <w:rsid w:val="009C606A"/>
    <w:rsid w:val="009C6159"/>
    <w:rsid w:val="009C6598"/>
    <w:rsid w:val="009C6BAB"/>
    <w:rsid w:val="009C7506"/>
    <w:rsid w:val="009C753B"/>
    <w:rsid w:val="009C7748"/>
    <w:rsid w:val="009C7AE7"/>
    <w:rsid w:val="009C7D54"/>
    <w:rsid w:val="009C7FA1"/>
    <w:rsid w:val="009D01D4"/>
    <w:rsid w:val="009D0805"/>
    <w:rsid w:val="009D0C06"/>
    <w:rsid w:val="009D0D05"/>
    <w:rsid w:val="009D13D5"/>
    <w:rsid w:val="009D1680"/>
    <w:rsid w:val="009D19D2"/>
    <w:rsid w:val="009D1C8A"/>
    <w:rsid w:val="009D1FD7"/>
    <w:rsid w:val="009D2325"/>
    <w:rsid w:val="009D287D"/>
    <w:rsid w:val="009D3034"/>
    <w:rsid w:val="009D316C"/>
    <w:rsid w:val="009D3456"/>
    <w:rsid w:val="009D34B5"/>
    <w:rsid w:val="009D3A0C"/>
    <w:rsid w:val="009D3AE9"/>
    <w:rsid w:val="009D3D28"/>
    <w:rsid w:val="009D4049"/>
    <w:rsid w:val="009D412C"/>
    <w:rsid w:val="009D4264"/>
    <w:rsid w:val="009D429D"/>
    <w:rsid w:val="009D43E5"/>
    <w:rsid w:val="009D498B"/>
    <w:rsid w:val="009D49F2"/>
    <w:rsid w:val="009D4B6E"/>
    <w:rsid w:val="009D4FDD"/>
    <w:rsid w:val="009D4FEF"/>
    <w:rsid w:val="009D5334"/>
    <w:rsid w:val="009D5677"/>
    <w:rsid w:val="009D5A1F"/>
    <w:rsid w:val="009D5B52"/>
    <w:rsid w:val="009D5E5F"/>
    <w:rsid w:val="009D602D"/>
    <w:rsid w:val="009D61F6"/>
    <w:rsid w:val="009D627F"/>
    <w:rsid w:val="009D64D6"/>
    <w:rsid w:val="009D6769"/>
    <w:rsid w:val="009D6AA3"/>
    <w:rsid w:val="009D7A04"/>
    <w:rsid w:val="009D7C04"/>
    <w:rsid w:val="009D7E73"/>
    <w:rsid w:val="009D7F1D"/>
    <w:rsid w:val="009E0787"/>
    <w:rsid w:val="009E0A60"/>
    <w:rsid w:val="009E0E9F"/>
    <w:rsid w:val="009E0F95"/>
    <w:rsid w:val="009E11AC"/>
    <w:rsid w:val="009E15CB"/>
    <w:rsid w:val="009E1818"/>
    <w:rsid w:val="009E23EF"/>
    <w:rsid w:val="009E25FD"/>
    <w:rsid w:val="009E292D"/>
    <w:rsid w:val="009E2AB3"/>
    <w:rsid w:val="009E2C59"/>
    <w:rsid w:val="009E3001"/>
    <w:rsid w:val="009E3382"/>
    <w:rsid w:val="009E36CB"/>
    <w:rsid w:val="009E3960"/>
    <w:rsid w:val="009E3AD5"/>
    <w:rsid w:val="009E3FD1"/>
    <w:rsid w:val="009E486B"/>
    <w:rsid w:val="009E4B98"/>
    <w:rsid w:val="009E4C49"/>
    <w:rsid w:val="009E4C6E"/>
    <w:rsid w:val="009E4CF3"/>
    <w:rsid w:val="009E4DE9"/>
    <w:rsid w:val="009E5537"/>
    <w:rsid w:val="009E5828"/>
    <w:rsid w:val="009E59A4"/>
    <w:rsid w:val="009E5A0C"/>
    <w:rsid w:val="009E5A67"/>
    <w:rsid w:val="009E5B6C"/>
    <w:rsid w:val="009E61FA"/>
    <w:rsid w:val="009E66F5"/>
    <w:rsid w:val="009E68E3"/>
    <w:rsid w:val="009E69ED"/>
    <w:rsid w:val="009E6ABD"/>
    <w:rsid w:val="009E6B1A"/>
    <w:rsid w:val="009E6E0A"/>
    <w:rsid w:val="009E71DB"/>
    <w:rsid w:val="009E72BA"/>
    <w:rsid w:val="009E775C"/>
    <w:rsid w:val="009E7A0E"/>
    <w:rsid w:val="009E7B66"/>
    <w:rsid w:val="009F00F3"/>
    <w:rsid w:val="009F013C"/>
    <w:rsid w:val="009F0A73"/>
    <w:rsid w:val="009F0B22"/>
    <w:rsid w:val="009F12DA"/>
    <w:rsid w:val="009F1603"/>
    <w:rsid w:val="009F1845"/>
    <w:rsid w:val="009F1C31"/>
    <w:rsid w:val="009F1C55"/>
    <w:rsid w:val="009F2068"/>
    <w:rsid w:val="009F20FA"/>
    <w:rsid w:val="009F22DC"/>
    <w:rsid w:val="009F237F"/>
    <w:rsid w:val="009F347E"/>
    <w:rsid w:val="009F3984"/>
    <w:rsid w:val="009F3988"/>
    <w:rsid w:val="009F3D84"/>
    <w:rsid w:val="009F42A2"/>
    <w:rsid w:val="009F4E9F"/>
    <w:rsid w:val="009F51E3"/>
    <w:rsid w:val="009F57A3"/>
    <w:rsid w:val="009F5879"/>
    <w:rsid w:val="009F5912"/>
    <w:rsid w:val="009F5961"/>
    <w:rsid w:val="009F5DB9"/>
    <w:rsid w:val="009F5EF5"/>
    <w:rsid w:val="009F637C"/>
    <w:rsid w:val="009F65F6"/>
    <w:rsid w:val="009F67BD"/>
    <w:rsid w:val="009F6969"/>
    <w:rsid w:val="009F6D44"/>
    <w:rsid w:val="009F6DAC"/>
    <w:rsid w:val="009F7221"/>
    <w:rsid w:val="009F740F"/>
    <w:rsid w:val="009F77ED"/>
    <w:rsid w:val="009F7D90"/>
    <w:rsid w:val="00A00318"/>
    <w:rsid w:val="00A003B0"/>
    <w:rsid w:val="00A00968"/>
    <w:rsid w:val="00A00CE6"/>
    <w:rsid w:val="00A00CEC"/>
    <w:rsid w:val="00A00E3B"/>
    <w:rsid w:val="00A015B2"/>
    <w:rsid w:val="00A01A93"/>
    <w:rsid w:val="00A01EF5"/>
    <w:rsid w:val="00A020D1"/>
    <w:rsid w:val="00A023E4"/>
    <w:rsid w:val="00A026C6"/>
    <w:rsid w:val="00A02F1F"/>
    <w:rsid w:val="00A033B3"/>
    <w:rsid w:val="00A035AE"/>
    <w:rsid w:val="00A03A56"/>
    <w:rsid w:val="00A04088"/>
    <w:rsid w:val="00A041E0"/>
    <w:rsid w:val="00A043C1"/>
    <w:rsid w:val="00A04477"/>
    <w:rsid w:val="00A04621"/>
    <w:rsid w:val="00A046D3"/>
    <w:rsid w:val="00A04797"/>
    <w:rsid w:val="00A04AE5"/>
    <w:rsid w:val="00A04C1E"/>
    <w:rsid w:val="00A04C79"/>
    <w:rsid w:val="00A04DE7"/>
    <w:rsid w:val="00A05369"/>
    <w:rsid w:val="00A05F16"/>
    <w:rsid w:val="00A05F8E"/>
    <w:rsid w:val="00A06066"/>
    <w:rsid w:val="00A0683E"/>
    <w:rsid w:val="00A06C36"/>
    <w:rsid w:val="00A06CAA"/>
    <w:rsid w:val="00A07052"/>
    <w:rsid w:val="00A07063"/>
    <w:rsid w:val="00A078DC"/>
    <w:rsid w:val="00A078E4"/>
    <w:rsid w:val="00A07937"/>
    <w:rsid w:val="00A07F61"/>
    <w:rsid w:val="00A100BC"/>
    <w:rsid w:val="00A10206"/>
    <w:rsid w:val="00A10708"/>
    <w:rsid w:val="00A10D0D"/>
    <w:rsid w:val="00A116FB"/>
    <w:rsid w:val="00A11C28"/>
    <w:rsid w:val="00A11C93"/>
    <w:rsid w:val="00A12D02"/>
    <w:rsid w:val="00A12D88"/>
    <w:rsid w:val="00A12DAE"/>
    <w:rsid w:val="00A12F7F"/>
    <w:rsid w:val="00A131BF"/>
    <w:rsid w:val="00A137FE"/>
    <w:rsid w:val="00A1382E"/>
    <w:rsid w:val="00A13B2A"/>
    <w:rsid w:val="00A13B8F"/>
    <w:rsid w:val="00A13DF6"/>
    <w:rsid w:val="00A14062"/>
    <w:rsid w:val="00A14329"/>
    <w:rsid w:val="00A147EA"/>
    <w:rsid w:val="00A14B1C"/>
    <w:rsid w:val="00A14CA6"/>
    <w:rsid w:val="00A14F36"/>
    <w:rsid w:val="00A154C2"/>
    <w:rsid w:val="00A155E1"/>
    <w:rsid w:val="00A15640"/>
    <w:rsid w:val="00A157C6"/>
    <w:rsid w:val="00A15B23"/>
    <w:rsid w:val="00A15E50"/>
    <w:rsid w:val="00A15F96"/>
    <w:rsid w:val="00A1638B"/>
    <w:rsid w:val="00A16454"/>
    <w:rsid w:val="00A16964"/>
    <w:rsid w:val="00A16DF9"/>
    <w:rsid w:val="00A16FBA"/>
    <w:rsid w:val="00A170E1"/>
    <w:rsid w:val="00A17178"/>
    <w:rsid w:val="00A175FF"/>
    <w:rsid w:val="00A1767E"/>
    <w:rsid w:val="00A17985"/>
    <w:rsid w:val="00A17ADA"/>
    <w:rsid w:val="00A17B74"/>
    <w:rsid w:val="00A2040A"/>
    <w:rsid w:val="00A204A3"/>
    <w:rsid w:val="00A205AB"/>
    <w:rsid w:val="00A205B3"/>
    <w:rsid w:val="00A20ADF"/>
    <w:rsid w:val="00A20C08"/>
    <w:rsid w:val="00A211E4"/>
    <w:rsid w:val="00A21AB2"/>
    <w:rsid w:val="00A21AD3"/>
    <w:rsid w:val="00A21B8E"/>
    <w:rsid w:val="00A220C3"/>
    <w:rsid w:val="00A226E3"/>
    <w:rsid w:val="00A228FF"/>
    <w:rsid w:val="00A22D9F"/>
    <w:rsid w:val="00A22EAC"/>
    <w:rsid w:val="00A23257"/>
    <w:rsid w:val="00A23DBA"/>
    <w:rsid w:val="00A23F19"/>
    <w:rsid w:val="00A24139"/>
    <w:rsid w:val="00A245EE"/>
    <w:rsid w:val="00A246CF"/>
    <w:rsid w:val="00A24CB9"/>
    <w:rsid w:val="00A24F12"/>
    <w:rsid w:val="00A25180"/>
    <w:rsid w:val="00A25613"/>
    <w:rsid w:val="00A25D8E"/>
    <w:rsid w:val="00A25EAA"/>
    <w:rsid w:val="00A25ECD"/>
    <w:rsid w:val="00A26228"/>
    <w:rsid w:val="00A2623F"/>
    <w:rsid w:val="00A263F9"/>
    <w:rsid w:val="00A26B02"/>
    <w:rsid w:val="00A26BD2"/>
    <w:rsid w:val="00A26CA5"/>
    <w:rsid w:val="00A27385"/>
    <w:rsid w:val="00A30089"/>
    <w:rsid w:val="00A301AE"/>
    <w:rsid w:val="00A3041B"/>
    <w:rsid w:val="00A30483"/>
    <w:rsid w:val="00A305E0"/>
    <w:rsid w:val="00A3073B"/>
    <w:rsid w:val="00A309C9"/>
    <w:rsid w:val="00A30A99"/>
    <w:rsid w:val="00A30B4D"/>
    <w:rsid w:val="00A30BA9"/>
    <w:rsid w:val="00A30BD7"/>
    <w:rsid w:val="00A313B8"/>
    <w:rsid w:val="00A31A99"/>
    <w:rsid w:val="00A32171"/>
    <w:rsid w:val="00A3223C"/>
    <w:rsid w:val="00A32240"/>
    <w:rsid w:val="00A32356"/>
    <w:rsid w:val="00A327D2"/>
    <w:rsid w:val="00A3285B"/>
    <w:rsid w:val="00A32906"/>
    <w:rsid w:val="00A3307B"/>
    <w:rsid w:val="00A332EA"/>
    <w:rsid w:val="00A33640"/>
    <w:rsid w:val="00A34197"/>
    <w:rsid w:val="00A3444A"/>
    <w:rsid w:val="00A34583"/>
    <w:rsid w:val="00A34754"/>
    <w:rsid w:val="00A34795"/>
    <w:rsid w:val="00A347CE"/>
    <w:rsid w:val="00A34A4A"/>
    <w:rsid w:val="00A34B37"/>
    <w:rsid w:val="00A34B7A"/>
    <w:rsid w:val="00A35366"/>
    <w:rsid w:val="00A353C4"/>
    <w:rsid w:val="00A35444"/>
    <w:rsid w:val="00A35580"/>
    <w:rsid w:val="00A3591A"/>
    <w:rsid w:val="00A35B74"/>
    <w:rsid w:val="00A35C97"/>
    <w:rsid w:val="00A35E50"/>
    <w:rsid w:val="00A361AE"/>
    <w:rsid w:val="00A368DA"/>
    <w:rsid w:val="00A36915"/>
    <w:rsid w:val="00A369A0"/>
    <w:rsid w:val="00A36D9B"/>
    <w:rsid w:val="00A36F24"/>
    <w:rsid w:val="00A37032"/>
    <w:rsid w:val="00A40013"/>
    <w:rsid w:val="00A40058"/>
    <w:rsid w:val="00A4011D"/>
    <w:rsid w:val="00A4020F"/>
    <w:rsid w:val="00A40410"/>
    <w:rsid w:val="00A4063F"/>
    <w:rsid w:val="00A40B22"/>
    <w:rsid w:val="00A4136E"/>
    <w:rsid w:val="00A41480"/>
    <w:rsid w:val="00A415A8"/>
    <w:rsid w:val="00A4173E"/>
    <w:rsid w:val="00A41C30"/>
    <w:rsid w:val="00A41CC7"/>
    <w:rsid w:val="00A42156"/>
    <w:rsid w:val="00A424D8"/>
    <w:rsid w:val="00A427DC"/>
    <w:rsid w:val="00A427F3"/>
    <w:rsid w:val="00A42CB6"/>
    <w:rsid w:val="00A42E63"/>
    <w:rsid w:val="00A430F5"/>
    <w:rsid w:val="00A43474"/>
    <w:rsid w:val="00A435CA"/>
    <w:rsid w:val="00A43855"/>
    <w:rsid w:val="00A43859"/>
    <w:rsid w:val="00A43AA6"/>
    <w:rsid w:val="00A43D7A"/>
    <w:rsid w:val="00A4428E"/>
    <w:rsid w:val="00A44CC7"/>
    <w:rsid w:val="00A4529E"/>
    <w:rsid w:val="00A456CB"/>
    <w:rsid w:val="00A45B58"/>
    <w:rsid w:val="00A45E6B"/>
    <w:rsid w:val="00A464D4"/>
    <w:rsid w:val="00A466ED"/>
    <w:rsid w:val="00A467E6"/>
    <w:rsid w:val="00A4698E"/>
    <w:rsid w:val="00A46B72"/>
    <w:rsid w:val="00A46E1A"/>
    <w:rsid w:val="00A47390"/>
    <w:rsid w:val="00A4751F"/>
    <w:rsid w:val="00A47789"/>
    <w:rsid w:val="00A479C7"/>
    <w:rsid w:val="00A47BB3"/>
    <w:rsid w:val="00A5013D"/>
    <w:rsid w:val="00A50433"/>
    <w:rsid w:val="00A50462"/>
    <w:rsid w:val="00A506C2"/>
    <w:rsid w:val="00A508BA"/>
    <w:rsid w:val="00A509D7"/>
    <w:rsid w:val="00A50C5F"/>
    <w:rsid w:val="00A50F7A"/>
    <w:rsid w:val="00A51189"/>
    <w:rsid w:val="00A51219"/>
    <w:rsid w:val="00A51335"/>
    <w:rsid w:val="00A516A7"/>
    <w:rsid w:val="00A519E4"/>
    <w:rsid w:val="00A52013"/>
    <w:rsid w:val="00A5288F"/>
    <w:rsid w:val="00A528E7"/>
    <w:rsid w:val="00A52961"/>
    <w:rsid w:val="00A52C36"/>
    <w:rsid w:val="00A52C65"/>
    <w:rsid w:val="00A53081"/>
    <w:rsid w:val="00A53809"/>
    <w:rsid w:val="00A538F6"/>
    <w:rsid w:val="00A53AC7"/>
    <w:rsid w:val="00A5401F"/>
    <w:rsid w:val="00A5429E"/>
    <w:rsid w:val="00A5442E"/>
    <w:rsid w:val="00A54709"/>
    <w:rsid w:val="00A5482E"/>
    <w:rsid w:val="00A556D5"/>
    <w:rsid w:val="00A55A25"/>
    <w:rsid w:val="00A55E81"/>
    <w:rsid w:val="00A55F6F"/>
    <w:rsid w:val="00A561ED"/>
    <w:rsid w:val="00A56567"/>
    <w:rsid w:val="00A565A4"/>
    <w:rsid w:val="00A566E3"/>
    <w:rsid w:val="00A56A77"/>
    <w:rsid w:val="00A56C67"/>
    <w:rsid w:val="00A56DA9"/>
    <w:rsid w:val="00A571F9"/>
    <w:rsid w:val="00A578DD"/>
    <w:rsid w:val="00A57913"/>
    <w:rsid w:val="00A60002"/>
    <w:rsid w:val="00A602D9"/>
    <w:rsid w:val="00A60984"/>
    <w:rsid w:val="00A609C9"/>
    <w:rsid w:val="00A6106B"/>
    <w:rsid w:val="00A61388"/>
    <w:rsid w:val="00A61C16"/>
    <w:rsid w:val="00A61C26"/>
    <w:rsid w:val="00A6248A"/>
    <w:rsid w:val="00A62864"/>
    <w:rsid w:val="00A62A24"/>
    <w:rsid w:val="00A62C0F"/>
    <w:rsid w:val="00A62D01"/>
    <w:rsid w:val="00A62D1E"/>
    <w:rsid w:val="00A62DD8"/>
    <w:rsid w:val="00A632EA"/>
    <w:rsid w:val="00A633F4"/>
    <w:rsid w:val="00A6340B"/>
    <w:rsid w:val="00A636F7"/>
    <w:rsid w:val="00A637DC"/>
    <w:rsid w:val="00A63EE0"/>
    <w:rsid w:val="00A6470A"/>
    <w:rsid w:val="00A64739"/>
    <w:rsid w:val="00A64DAC"/>
    <w:rsid w:val="00A64DC4"/>
    <w:rsid w:val="00A654FA"/>
    <w:rsid w:val="00A6579D"/>
    <w:rsid w:val="00A659DE"/>
    <w:rsid w:val="00A65A0E"/>
    <w:rsid w:val="00A66442"/>
    <w:rsid w:val="00A66D09"/>
    <w:rsid w:val="00A66DCA"/>
    <w:rsid w:val="00A66E73"/>
    <w:rsid w:val="00A670F2"/>
    <w:rsid w:val="00A67BE8"/>
    <w:rsid w:val="00A67C99"/>
    <w:rsid w:val="00A67D3A"/>
    <w:rsid w:val="00A67F48"/>
    <w:rsid w:val="00A70268"/>
    <w:rsid w:val="00A70793"/>
    <w:rsid w:val="00A708A2"/>
    <w:rsid w:val="00A70C7A"/>
    <w:rsid w:val="00A71147"/>
    <w:rsid w:val="00A712B8"/>
    <w:rsid w:val="00A71B1B"/>
    <w:rsid w:val="00A71B21"/>
    <w:rsid w:val="00A71C9F"/>
    <w:rsid w:val="00A72AD5"/>
    <w:rsid w:val="00A72EB6"/>
    <w:rsid w:val="00A73210"/>
    <w:rsid w:val="00A73BCA"/>
    <w:rsid w:val="00A73CE3"/>
    <w:rsid w:val="00A7411F"/>
    <w:rsid w:val="00A74380"/>
    <w:rsid w:val="00A74697"/>
    <w:rsid w:val="00A74912"/>
    <w:rsid w:val="00A74A05"/>
    <w:rsid w:val="00A75186"/>
    <w:rsid w:val="00A7580C"/>
    <w:rsid w:val="00A7595D"/>
    <w:rsid w:val="00A75B1F"/>
    <w:rsid w:val="00A75D2E"/>
    <w:rsid w:val="00A76CC4"/>
    <w:rsid w:val="00A76D14"/>
    <w:rsid w:val="00A76E63"/>
    <w:rsid w:val="00A76E96"/>
    <w:rsid w:val="00A76F0A"/>
    <w:rsid w:val="00A77975"/>
    <w:rsid w:val="00A77A87"/>
    <w:rsid w:val="00A77AE1"/>
    <w:rsid w:val="00A77B87"/>
    <w:rsid w:val="00A8018E"/>
    <w:rsid w:val="00A80330"/>
    <w:rsid w:val="00A8040C"/>
    <w:rsid w:val="00A8096D"/>
    <w:rsid w:val="00A80B7B"/>
    <w:rsid w:val="00A80D39"/>
    <w:rsid w:val="00A811BD"/>
    <w:rsid w:val="00A81216"/>
    <w:rsid w:val="00A818EA"/>
    <w:rsid w:val="00A81A44"/>
    <w:rsid w:val="00A81B9B"/>
    <w:rsid w:val="00A81D0F"/>
    <w:rsid w:val="00A81E2A"/>
    <w:rsid w:val="00A8217A"/>
    <w:rsid w:val="00A82423"/>
    <w:rsid w:val="00A82584"/>
    <w:rsid w:val="00A826B9"/>
    <w:rsid w:val="00A828A5"/>
    <w:rsid w:val="00A82D0A"/>
    <w:rsid w:val="00A8334A"/>
    <w:rsid w:val="00A833EF"/>
    <w:rsid w:val="00A836AC"/>
    <w:rsid w:val="00A83AA3"/>
    <w:rsid w:val="00A83C13"/>
    <w:rsid w:val="00A83CC7"/>
    <w:rsid w:val="00A84031"/>
    <w:rsid w:val="00A845F0"/>
    <w:rsid w:val="00A8464E"/>
    <w:rsid w:val="00A84796"/>
    <w:rsid w:val="00A8490F"/>
    <w:rsid w:val="00A84B27"/>
    <w:rsid w:val="00A84C22"/>
    <w:rsid w:val="00A85057"/>
    <w:rsid w:val="00A85113"/>
    <w:rsid w:val="00A85509"/>
    <w:rsid w:val="00A85703"/>
    <w:rsid w:val="00A85773"/>
    <w:rsid w:val="00A857D4"/>
    <w:rsid w:val="00A85CA2"/>
    <w:rsid w:val="00A86258"/>
    <w:rsid w:val="00A8633C"/>
    <w:rsid w:val="00A86718"/>
    <w:rsid w:val="00A86761"/>
    <w:rsid w:val="00A87005"/>
    <w:rsid w:val="00A874CE"/>
    <w:rsid w:val="00A87553"/>
    <w:rsid w:val="00A87656"/>
    <w:rsid w:val="00A87B11"/>
    <w:rsid w:val="00A902B2"/>
    <w:rsid w:val="00A9048D"/>
    <w:rsid w:val="00A907CD"/>
    <w:rsid w:val="00A908FB"/>
    <w:rsid w:val="00A90B61"/>
    <w:rsid w:val="00A90D92"/>
    <w:rsid w:val="00A90EB8"/>
    <w:rsid w:val="00A90F0D"/>
    <w:rsid w:val="00A91139"/>
    <w:rsid w:val="00A91B8A"/>
    <w:rsid w:val="00A91C4C"/>
    <w:rsid w:val="00A921F1"/>
    <w:rsid w:val="00A9274C"/>
    <w:rsid w:val="00A927B7"/>
    <w:rsid w:val="00A92901"/>
    <w:rsid w:val="00A92965"/>
    <w:rsid w:val="00A92CCF"/>
    <w:rsid w:val="00A93559"/>
    <w:rsid w:val="00A93D88"/>
    <w:rsid w:val="00A93E3A"/>
    <w:rsid w:val="00A944D5"/>
    <w:rsid w:val="00A94AF3"/>
    <w:rsid w:val="00A94C44"/>
    <w:rsid w:val="00A94D3D"/>
    <w:rsid w:val="00A94E40"/>
    <w:rsid w:val="00A95207"/>
    <w:rsid w:val="00A95763"/>
    <w:rsid w:val="00A957DC"/>
    <w:rsid w:val="00A95B83"/>
    <w:rsid w:val="00A95C5C"/>
    <w:rsid w:val="00A95E3D"/>
    <w:rsid w:val="00A95EBB"/>
    <w:rsid w:val="00A95F51"/>
    <w:rsid w:val="00A95F9F"/>
    <w:rsid w:val="00A96D27"/>
    <w:rsid w:val="00A96F0F"/>
    <w:rsid w:val="00A97080"/>
    <w:rsid w:val="00A979E6"/>
    <w:rsid w:val="00A97A84"/>
    <w:rsid w:val="00A97AD8"/>
    <w:rsid w:val="00A97B28"/>
    <w:rsid w:val="00A97B93"/>
    <w:rsid w:val="00A97BEF"/>
    <w:rsid w:val="00A97EAD"/>
    <w:rsid w:val="00AA0445"/>
    <w:rsid w:val="00AA04A6"/>
    <w:rsid w:val="00AA07C7"/>
    <w:rsid w:val="00AA0D08"/>
    <w:rsid w:val="00AA0E1D"/>
    <w:rsid w:val="00AA14BB"/>
    <w:rsid w:val="00AA1ACC"/>
    <w:rsid w:val="00AA1BE5"/>
    <w:rsid w:val="00AA1C5B"/>
    <w:rsid w:val="00AA1D96"/>
    <w:rsid w:val="00AA2124"/>
    <w:rsid w:val="00AA24D5"/>
    <w:rsid w:val="00AA2A37"/>
    <w:rsid w:val="00AA2B66"/>
    <w:rsid w:val="00AA2C9A"/>
    <w:rsid w:val="00AA2F5B"/>
    <w:rsid w:val="00AA3549"/>
    <w:rsid w:val="00AA3667"/>
    <w:rsid w:val="00AA3695"/>
    <w:rsid w:val="00AA3952"/>
    <w:rsid w:val="00AA40D0"/>
    <w:rsid w:val="00AA4436"/>
    <w:rsid w:val="00AA4475"/>
    <w:rsid w:val="00AA4FAC"/>
    <w:rsid w:val="00AA5107"/>
    <w:rsid w:val="00AA53F3"/>
    <w:rsid w:val="00AA589C"/>
    <w:rsid w:val="00AA6402"/>
    <w:rsid w:val="00AA6E3E"/>
    <w:rsid w:val="00AA7300"/>
    <w:rsid w:val="00AA7570"/>
    <w:rsid w:val="00AA76C4"/>
    <w:rsid w:val="00AA79C2"/>
    <w:rsid w:val="00AA7FBC"/>
    <w:rsid w:val="00AB0117"/>
    <w:rsid w:val="00AB065F"/>
    <w:rsid w:val="00AB0BCC"/>
    <w:rsid w:val="00AB0F89"/>
    <w:rsid w:val="00AB111B"/>
    <w:rsid w:val="00AB118D"/>
    <w:rsid w:val="00AB119C"/>
    <w:rsid w:val="00AB12CE"/>
    <w:rsid w:val="00AB1390"/>
    <w:rsid w:val="00AB1AA5"/>
    <w:rsid w:val="00AB1FDB"/>
    <w:rsid w:val="00AB25BA"/>
    <w:rsid w:val="00AB288B"/>
    <w:rsid w:val="00AB2A54"/>
    <w:rsid w:val="00AB2A88"/>
    <w:rsid w:val="00AB2C7D"/>
    <w:rsid w:val="00AB326E"/>
    <w:rsid w:val="00AB3636"/>
    <w:rsid w:val="00AB38D6"/>
    <w:rsid w:val="00AB3A75"/>
    <w:rsid w:val="00AB3C32"/>
    <w:rsid w:val="00AB4441"/>
    <w:rsid w:val="00AB4667"/>
    <w:rsid w:val="00AB4787"/>
    <w:rsid w:val="00AB549B"/>
    <w:rsid w:val="00AB5572"/>
    <w:rsid w:val="00AB579C"/>
    <w:rsid w:val="00AB5CB2"/>
    <w:rsid w:val="00AB5DE6"/>
    <w:rsid w:val="00AB604B"/>
    <w:rsid w:val="00AB60D8"/>
    <w:rsid w:val="00AB6180"/>
    <w:rsid w:val="00AB6207"/>
    <w:rsid w:val="00AB627B"/>
    <w:rsid w:val="00AB6483"/>
    <w:rsid w:val="00AB6564"/>
    <w:rsid w:val="00AB680D"/>
    <w:rsid w:val="00AB698F"/>
    <w:rsid w:val="00AB6CCF"/>
    <w:rsid w:val="00AB6F01"/>
    <w:rsid w:val="00AB709A"/>
    <w:rsid w:val="00AB71E8"/>
    <w:rsid w:val="00AB7524"/>
    <w:rsid w:val="00AB75FB"/>
    <w:rsid w:val="00AB7600"/>
    <w:rsid w:val="00AB796E"/>
    <w:rsid w:val="00AB79B7"/>
    <w:rsid w:val="00AB7CB5"/>
    <w:rsid w:val="00AC0031"/>
    <w:rsid w:val="00AC0285"/>
    <w:rsid w:val="00AC04A9"/>
    <w:rsid w:val="00AC04FA"/>
    <w:rsid w:val="00AC0516"/>
    <w:rsid w:val="00AC0637"/>
    <w:rsid w:val="00AC079A"/>
    <w:rsid w:val="00AC0ED4"/>
    <w:rsid w:val="00AC1AB3"/>
    <w:rsid w:val="00AC1D02"/>
    <w:rsid w:val="00AC2427"/>
    <w:rsid w:val="00AC2A56"/>
    <w:rsid w:val="00AC2C45"/>
    <w:rsid w:val="00AC2EC3"/>
    <w:rsid w:val="00AC2F2D"/>
    <w:rsid w:val="00AC33D8"/>
    <w:rsid w:val="00AC3480"/>
    <w:rsid w:val="00AC353E"/>
    <w:rsid w:val="00AC3A81"/>
    <w:rsid w:val="00AC3F9F"/>
    <w:rsid w:val="00AC42B8"/>
    <w:rsid w:val="00AC43DA"/>
    <w:rsid w:val="00AC4E9D"/>
    <w:rsid w:val="00AC4F82"/>
    <w:rsid w:val="00AC53DC"/>
    <w:rsid w:val="00AC54E0"/>
    <w:rsid w:val="00AC576E"/>
    <w:rsid w:val="00AC5C08"/>
    <w:rsid w:val="00AC61DA"/>
    <w:rsid w:val="00AC68CE"/>
    <w:rsid w:val="00AC6C97"/>
    <w:rsid w:val="00AC7117"/>
    <w:rsid w:val="00AC7190"/>
    <w:rsid w:val="00AC71BA"/>
    <w:rsid w:val="00AC7833"/>
    <w:rsid w:val="00AC7959"/>
    <w:rsid w:val="00AC7A6B"/>
    <w:rsid w:val="00AC7B63"/>
    <w:rsid w:val="00AC7D9E"/>
    <w:rsid w:val="00AD01E9"/>
    <w:rsid w:val="00AD0E13"/>
    <w:rsid w:val="00AD13CD"/>
    <w:rsid w:val="00AD18B6"/>
    <w:rsid w:val="00AD1D79"/>
    <w:rsid w:val="00AD1F96"/>
    <w:rsid w:val="00AD227A"/>
    <w:rsid w:val="00AD23F8"/>
    <w:rsid w:val="00AD3786"/>
    <w:rsid w:val="00AD3B8D"/>
    <w:rsid w:val="00AD3C8F"/>
    <w:rsid w:val="00AD3D0F"/>
    <w:rsid w:val="00AD3D91"/>
    <w:rsid w:val="00AD3E17"/>
    <w:rsid w:val="00AD4377"/>
    <w:rsid w:val="00AD4621"/>
    <w:rsid w:val="00AD47D3"/>
    <w:rsid w:val="00AD4A22"/>
    <w:rsid w:val="00AD4A63"/>
    <w:rsid w:val="00AD4A8B"/>
    <w:rsid w:val="00AD4B7A"/>
    <w:rsid w:val="00AD519F"/>
    <w:rsid w:val="00AD5A09"/>
    <w:rsid w:val="00AD5D63"/>
    <w:rsid w:val="00AD5FB1"/>
    <w:rsid w:val="00AD687A"/>
    <w:rsid w:val="00AD6C86"/>
    <w:rsid w:val="00AD79FC"/>
    <w:rsid w:val="00AD7B56"/>
    <w:rsid w:val="00AD7D45"/>
    <w:rsid w:val="00AE063E"/>
    <w:rsid w:val="00AE0EE3"/>
    <w:rsid w:val="00AE0F40"/>
    <w:rsid w:val="00AE12D2"/>
    <w:rsid w:val="00AE1525"/>
    <w:rsid w:val="00AE1653"/>
    <w:rsid w:val="00AE1B21"/>
    <w:rsid w:val="00AE1C46"/>
    <w:rsid w:val="00AE1C6E"/>
    <w:rsid w:val="00AE1CB6"/>
    <w:rsid w:val="00AE2AC6"/>
    <w:rsid w:val="00AE2F04"/>
    <w:rsid w:val="00AE2F8E"/>
    <w:rsid w:val="00AE3590"/>
    <w:rsid w:val="00AE36D4"/>
    <w:rsid w:val="00AE3AAA"/>
    <w:rsid w:val="00AE40FF"/>
    <w:rsid w:val="00AE4248"/>
    <w:rsid w:val="00AE4A61"/>
    <w:rsid w:val="00AE4C0B"/>
    <w:rsid w:val="00AE5094"/>
    <w:rsid w:val="00AE516B"/>
    <w:rsid w:val="00AE5302"/>
    <w:rsid w:val="00AE5C7D"/>
    <w:rsid w:val="00AE5CAF"/>
    <w:rsid w:val="00AE5DCC"/>
    <w:rsid w:val="00AE5E42"/>
    <w:rsid w:val="00AE6223"/>
    <w:rsid w:val="00AE67EB"/>
    <w:rsid w:val="00AE69A6"/>
    <w:rsid w:val="00AE6EEC"/>
    <w:rsid w:val="00AE71CA"/>
    <w:rsid w:val="00AE73CF"/>
    <w:rsid w:val="00AE75F4"/>
    <w:rsid w:val="00AE7623"/>
    <w:rsid w:val="00AE7E44"/>
    <w:rsid w:val="00AF02B6"/>
    <w:rsid w:val="00AF042E"/>
    <w:rsid w:val="00AF053B"/>
    <w:rsid w:val="00AF0614"/>
    <w:rsid w:val="00AF0D8C"/>
    <w:rsid w:val="00AF125C"/>
    <w:rsid w:val="00AF12BC"/>
    <w:rsid w:val="00AF16A0"/>
    <w:rsid w:val="00AF1722"/>
    <w:rsid w:val="00AF2223"/>
    <w:rsid w:val="00AF260C"/>
    <w:rsid w:val="00AF2821"/>
    <w:rsid w:val="00AF2A0E"/>
    <w:rsid w:val="00AF2E81"/>
    <w:rsid w:val="00AF2F7D"/>
    <w:rsid w:val="00AF2FE5"/>
    <w:rsid w:val="00AF369D"/>
    <w:rsid w:val="00AF3B8A"/>
    <w:rsid w:val="00AF3F37"/>
    <w:rsid w:val="00AF40BC"/>
    <w:rsid w:val="00AF42D5"/>
    <w:rsid w:val="00AF4823"/>
    <w:rsid w:val="00AF4CAA"/>
    <w:rsid w:val="00AF4CE4"/>
    <w:rsid w:val="00AF4D39"/>
    <w:rsid w:val="00AF5103"/>
    <w:rsid w:val="00AF57EA"/>
    <w:rsid w:val="00AF5842"/>
    <w:rsid w:val="00AF5E35"/>
    <w:rsid w:val="00AF5F0F"/>
    <w:rsid w:val="00AF654C"/>
    <w:rsid w:val="00AF66BA"/>
    <w:rsid w:val="00AF6ADC"/>
    <w:rsid w:val="00AF6EF8"/>
    <w:rsid w:val="00AF7039"/>
    <w:rsid w:val="00AF7286"/>
    <w:rsid w:val="00AF7415"/>
    <w:rsid w:val="00AF7F3C"/>
    <w:rsid w:val="00AF7F4A"/>
    <w:rsid w:val="00B00082"/>
    <w:rsid w:val="00B00CA9"/>
    <w:rsid w:val="00B01053"/>
    <w:rsid w:val="00B010A4"/>
    <w:rsid w:val="00B01416"/>
    <w:rsid w:val="00B0158A"/>
    <w:rsid w:val="00B01600"/>
    <w:rsid w:val="00B01BB9"/>
    <w:rsid w:val="00B01C0B"/>
    <w:rsid w:val="00B01E5B"/>
    <w:rsid w:val="00B023F5"/>
    <w:rsid w:val="00B025F2"/>
    <w:rsid w:val="00B02ABA"/>
    <w:rsid w:val="00B02C5A"/>
    <w:rsid w:val="00B03946"/>
    <w:rsid w:val="00B03B5B"/>
    <w:rsid w:val="00B03BD0"/>
    <w:rsid w:val="00B03CCE"/>
    <w:rsid w:val="00B03DCC"/>
    <w:rsid w:val="00B040CD"/>
    <w:rsid w:val="00B044CF"/>
    <w:rsid w:val="00B0460D"/>
    <w:rsid w:val="00B047A9"/>
    <w:rsid w:val="00B047F5"/>
    <w:rsid w:val="00B04E9E"/>
    <w:rsid w:val="00B05199"/>
    <w:rsid w:val="00B052F8"/>
    <w:rsid w:val="00B05316"/>
    <w:rsid w:val="00B05441"/>
    <w:rsid w:val="00B05483"/>
    <w:rsid w:val="00B06C70"/>
    <w:rsid w:val="00B06F88"/>
    <w:rsid w:val="00B072F9"/>
    <w:rsid w:val="00B076FC"/>
    <w:rsid w:val="00B07B7D"/>
    <w:rsid w:val="00B07FB9"/>
    <w:rsid w:val="00B104FF"/>
    <w:rsid w:val="00B10531"/>
    <w:rsid w:val="00B1088D"/>
    <w:rsid w:val="00B10950"/>
    <w:rsid w:val="00B115AF"/>
    <w:rsid w:val="00B115EB"/>
    <w:rsid w:val="00B1199B"/>
    <w:rsid w:val="00B11B63"/>
    <w:rsid w:val="00B11E47"/>
    <w:rsid w:val="00B12570"/>
    <w:rsid w:val="00B12618"/>
    <w:rsid w:val="00B126B6"/>
    <w:rsid w:val="00B12895"/>
    <w:rsid w:val="00B1326C"/>
    <w:rsid w:val="00B139DB"/>
    <w:rsid w:val="00B13B4C"/>
    <w:rsid w:val="00B14618"/>
    <w:rsid w:val="00B14F2E"/>
    <w:rsid w:val="00B15512"/>
    <w:rsid w:val="00B15C68"/>
    <w:rsid w:val="00B15F1A"/>
    <w:rsid w:val="00B15FF5"/>
    <w:rsid w:val="00B1618B"/>
    <w:rsid w:val="00B16321"/>
    <w:rsid w:val="00B16571"/>
    <w:rsid w:val="00B167B1"/>
    <w:rsid w:val="00B167EC"/>
    <w:rsid w:val="00B169F5"/>
    <w:rsid w:val="00B16D33"/>
    <w:rsid w:val="00B16F0A"/>
    <w:rsid w:val="00B16FEC"/>
    <w:rsid w:val="00B170ED"/>
    <w:rsid w:val="00B17677"/>
    <w:rsid w:val="00B178FE"/>
    <w:rsid w:val="00B17CC5"/>
    <w:rsid w:val="00B17DDA"/>
    <w:rsid w:val="00B17EDF"/>
    <w:rsid w:val="00B17EFF"/>
    <w:rsid w:val="00B201BD"/>
    <w:rsid w:val="00B205D9"/>
    <w:rsid w:val="00B2064E"/>
    <w:rsid w:val="00B207F5"/>
    <w:rsid w:val="00B208DA"/>
    <w:rsid w:val="00B20B99"/>
    <w:rsid w:val="00B20E1B"/>
    <w:rsid w:val="00B20F03"/>
    <w:rsid w:val="00B21752"/>
    <w:rsid w:val="00B218CE"/>
    <w:rsid w:val="00B21B12"/>
    <w:rsid w:val="00B22135"/>
    <w:rsid w:val="00B2239C"/>
    <w:rsid w:val="00B228F6"/>
    <w:rsid w:val="00B22DCD"/>
    <w:rsid w:val="00B22EE6"/>
    <w:rsid w:val="00B23076"/>
    <w:rsid w:val="00B23087"/>
    <w:rsid w:val="00B230C4"/>
    <w:rsid w:val="00B231F9"/>
    <w:rsid w:val="00B2328A"/>
    <w:rsid w:val="00B246C9"/>
    <w:rsid w:val="00B246E8"/>
    <w:rsid w:val="00B24BB0"/>
    <w:rsid w:val="00B24D66"/>
    <w:rsid w:val="00B24D84"/>
    <w:rsid w:val="00B25013"/>
    <w:rsid w:val="00B250DD"/>
    <w:rsid w:val="00B2553D"/>
    <w:rsid w:val="00B25745"/>
    <w:rsid w:val="00B2599B"/>
    <w:rsid w:val="00B2619E"/>
    <w:rsid w:val="00B2660B"/>
    <w:rsid w:val="00B26722"/>
    <w:rsid w:val="00B272AE"/>
    <w:rsid w:val="00B2746C"/>
    <w:rsid w:val="00B277B3"/>
    <w:rsid w:val="00B27985"/>
    <w:rsid w:val="00B279FE"/>
    <w:rsid w:val="00B27E18"/>
    <w:rsid w:val="00B301EE"/>
    <w:rsid w:val="00B30893"/>
    <w:rsid w:val="00B30C01"/>
    <w:rsid w:val="00B30EBC"/>
    <w:rsid w:val="00B312FA"/>
    <w:rsid w:val="00B316F2"/>
    <w:rsid w:val="00B31A0D"/>
    <w:rsid w:val="00B31C89"/>
    <w:rsid w:val="00B324D6"/>
    <w:rsid w:val="00B32627"/>
    <w:rsid w:val="00B32883"/>
    <w:rsid w:val="00B32962"/>
    <w:rsid w:val="00B32C43"/>
    <w:rsid w:val="00B32D02"/>
    <w:rsid w:val="00B32E5F"/>
    <w:rsid w:val="00B330BD"/>
    <w:rsid w:val="00B33255"/>
    <w:rsid w:val="00B332EA"/>
    <w:rsid w:val="00B3341B"/>
    <w:rsid w:val="00B338B0"/>
    <w:rsid w:val="00B3398C"/>
    <w:rsid w:val="00B33E32"/>
    <w:rsid w:val="00B33F2C"/>
    <w:rsid w:val="00B341C1"/>
    <w:rsid w:val="00B34CAE"/>
    <w:rsid w:val="00B34E3D"/>
    <w:rsid w:val="00B34EEC"/>
    <w:rsid w:val="00B34F9E"/>
    <w:rsid w:val="00B35621"/>
    <w:rsid w:val="00B35BCB"/>
    <w:rsid w:val="00B35E72"/>
    <w:rsid w:val="00B36029"/>
    <w:rsid w:val="00B362CE"/>
    <w:rsid w:val="00B36409"/>
    <w:rsid w:val="00B36AB9"/>
    <w:rsid w:val="00B36CE3"/>
    <w:rsid w:val="00B36E3B"/>
    <w:rsid w:val="00B37037"/>
    <w:rsid w:val="00B375FA"/>
    <w:rsid w:val="00B37899"/>
    <w:rsid w:val="00B37A3A"/>
    <w:rsid w:val="00B37C0F"/>
    <w:rsid w:val="00B40278"/>
    <w:rsid w:val="00B402FE"/>
    <w:rsid w:val="00B403C3"/>
    <w:rsid w:val="00B40CA7"/>
    <w:rsid w:val="00B4105D"/>
    <w:rsid w:val="00B41276"/>
    <w:rsid w:val="00B41597"/>
    <w:rsid w:val="00B41866"/>
    <w:rsid w:val="00B41B0D"/>
    <w:rsid w:val="00B41CEE"/>
    <w:rsid w:val="00B41EB9"/>
    <w:rsid w:val="00B41F59"/>
    <w:rsid w:val="00B421EE"/>
    <w:rsid w:val="00B42723"/>
    <w:rsid w:val="00B428F1"/>
    <w:rsid w:val="00B42D06"/>
    <w:rsid w:val="00B433E7"/>
    <w:rsid w:val="00B43697"/>
    <w:rsid w:val="00B43F94"/>
    <w:rsid w:val="00B447DF"/>
    <w:rsid w:val="00B44D4C"/>
    <w:rsid w:val="00B44E29"/>
    <w:rsid w:val="00B450AD"/>
    <w:rsid w:val="00B4515A"/>
    <w:rsid w:val="00B4549A"/>
    <w:rsid w:val="00B459CA"/>
    <w:rsid w:val="00B45BE9"/>
    <w:rsid w:val="00B4624C"/>
    <w:rsid w:val="00B46407"/>
    <w:rsid w:val="00B46480"/>
    <w:rsid w:val="00B46AD4"/>
    <w:rsid w:val="00B46CE1"/>
    <w:rsid w:val="00B470C7"/>
    <w:rsid w:val="00B500B8"/>
    <w:rsid w:val="00B505EB"/>
    <w:rsid w:val="00B505EC"/>
    <w:rsid w:val="00B5061B"/>
    <w:rsid w:val="00B509C0"/>
    <w:rsid w:val="00B50FA7"/>
    <w:rsid w:val="00B514D7"/>
    <w:rsid w:val="00B523A0"/>
    <w:rsid w:val="00B526E9"/>
    <w:rsid w:val="00B52914"/>
    <w:rsid w:val="00B52A62"/>
    <w:rsid w:val="00B52C87"/>
    <w:rsid w:val="00B52DE3"/>
    <w:rsid w:val="00B53253"/>
    <w:rsid w:val="00B535FE"/>
    <w:rsid w:val="00B5391D"/>
    <w:rsid w:val="00B53E0D"/>
    <w:rsid w:val="00B53E1C"/>
    <w:rsid w:val="00B542B8"/>
    <w:rsid w:val="00B554E0"/>
    <w:rsid w:val="00B555B1"/>
    <w:rsid w:val="00B55DEB"/>
    <w:rsid w:val="00B55EA4"/>
    <w:rsid w:val="00B562D1"/>
    <w:rsid w:val="00B565D4"/>
    <w:rsid w:val="00B567BE"/>
    <w:rsid w:val="00B567F0"/>
    <w:rsid w:val="00B56D40"/>
    <w:rsid w:val="00B56DC3"/>
    <w:rsid w:val="00B56F0E"/>
    <w:rsid w:val="00B5754F"/>
    <w:rsid w:val="00B57570"/>
    <w:rsid w:val="00B57CA9"/>
    <w:rsid w:val="00B60060"/>
    <w:rsid w:val="00B6030E"/>
    <w:rsid w:val="00B60579"/>
    <w:rsid w:val="00B60610"/>
    <w:rsid w:val="00B60E05"/>
    <w:rsid w:val="00B61244"/>
    <w:rsid w:val="00B6185D"/>
    <w:rsid w:val="00B61C12"/>
    <w:rsid w:val="00B61C7E"/>
    <w:rsid w:val="00B61D18"/>
    <w:rsid w:val="00B61F31"/>
    <w:rsid w:val="00B6358D"/>
    <w:rsid w:val="00B63613"/>
    <w:rsid w:val="00B63C82"/>
    <w:rsid w:val="00B642BC"/>
    <w:rsid w:val="00B64EF9"/>
    <w:rsid w:val="00B65005"/>
    <w:rsid w:val="00B65383"/>
    <w:rsid w:val="00B65786"/>
    <w:rsid w:val="00B658CF"/>
    <w:rsid w:val="00B65B9F"/>
    <w:rsid w:val="00B65BC2"/>
    <w:rsid w:val="00B65D25"/>
    <w:rsid w:val="00B66031"/>
    <w:rsid w:val="00B66C5D"/>
    <w:rsid w:val="00B66DAD"/>
    <w:rsid w:val="00B6784F"/>
    <w:rsid w:val="00B67A46"/>
    <w:rsid w:val="00B67E93"/>
    <w:rsid w:val="00B701B2"/>
    <w:rsid w:val="00B70226"/>
    <w:rsid w:val="00B7089D"/>
    <w:rsid w:val="00B70C03"/>
    <w:rsid w:val="00B70CF9"/>
    <w:rsid w:val="00B70EBA"/>
    <w:rsid w:val="00B71312"/>
    <w:rsid w:val="00B713F6"/>
    <w:rsid w:val="00B716DD"/>
    <w:rsid w:val="00B71728"/>
    <w:rsid w:val="00B717FF"/>
    <w:rsid w:val="00B71DD7"/>
    <w:rsid w:val="00B71F57"/>
    <w:rsid w:val="00B71FCB"/>
    <w:rsid w:val="00B7210A"/>
    <w:rsid w:val="00B72320"/>
    <w:rsid w:val="00B726BE"/>
    <w:rsid w:val="00B72AF6"/>
    <w:rsid w:val="00B72C21"/>
    <w:rsid w:val="00B72E60"/>
    <w:rsid w:val="00B735F7"/>
    <w:rsid w:val="00B73983"/>
    <w:rsid w:val="00B73BEB"/>
    <w:rsid w:val="00B74A25"/>
    <w:rsid w:val="00B74BFA"/>
    <w:rsid w:val="00B754A7"/>
    <w:rsid w:val="00B758E8"/>
    <w:rsid w:val="00B75AB3"/>
    <w:rsid w:val="00B75D91"/>
    <w:rsid w:val="00B76089"/>
    <w:rsid w:val="00B765C3"/>
    <w:rsid w:val="00B768C5"/>
    <w:rsid w:val="00B769B2"/>
    <w:rsid w:val="00B76EE8"/>
    <w:rsid w:val="00B7783B"/>
    <w:rsid w:val="00B77AC0"/>
    <w:rsid w:val="00B77AE9"/>
    <w:rsid w:val="00B77C49"/>
    <w:rsid w:val="00B77DED"/>
    <w:rsid w:val="00B77EAF"/>
    <w:rsid w:val="00B80120"/>
    <w:rsid w:val="00B80BB1"/>
    <w:rsid w:val="00B80D36"/>
    <w:rsid w:val="00B810D6"/>
    <w:rsid w:val="00B81854"/>
    <w:rsid w:val="00B81910"/>
    <w:rsid w:val="00B81B06"/>
    <w:rsid w:val="00B822FF"/>
    <w:rsid w:val="00B82336"/>
    <w:rsid w:val="00B8274C"/>
    <w:rsid w:val="00B838BA"/>
    <w:rsid w:val="00B83C1C"/>
    <w:rsid w:val="00B83E61"/>
    <w:rsid w:val="00B83E6D"/>
    <w:rsid w:val="00B842DF"/>
    <w:rsid w:val="00B84372"/>
    <w:rsid w:val="00B8477B"/>
    <w:rsid w:val="00B84AC8"/>
    <w:rsid w:val="00B84C5B"/>
    <w:rsid w:val="00B85227"/>
    <w:rsid w:val="00B857A1"/>
    <w:rsid w:val="00B85811"/>
    <w:rsid w:val="00B8592C"/>
    <w:rsid w:val="00B85A6B"/>
    <w:rsid w:val="00B85E81"/>
    <w:rsid w:val="00B86084"/>
    <w:rsid w:val="00B8646D"/>
    <w:rsid w:val="00B8717F"/>
    <w:rsid w:val="00B87761"/>
    <w:rsid w:val="00B877BC"/>
    <w:rsid w:val="00B87C00"/>
    <w:rsid w:val="00B87C11"/>
    <w:rsid w:val="00B87CF6"/>
    <w:rsid w:val="00B87F87"/>
    <w:rsid w:val="00B9026C"/>
    <w:rsid w:val="00B9032B"/>
    <w:rsid w:val="00B90440"/>
    <w:rsid w:val="00B90EB9"/>
    <w:rsid w:val="00B915B0"/>
    <w:rsid w:val="00B919A6"/>
    <w:rsid w:val="00B922E3"/>
    <w:rsid w:val="00B927A9"/>
    <w:rsid w:val="00B92D76"/>
    <w:rsid w:val="00B9325D"/>
    <w:rsid w:val="00B936A8"/>
    <w:rsid w:val="00B93971"/>
    <w:rsid w:val="00B93DD4"/>
    <w:rsid w:val="00B940F9"/>
    <w:rsid w:val="00B94145"/>
    <w:rsid w:val="00B941C1"/>
    <w:rsid w:val="00B9442E"/>
    <w:rsid w:val="00B9495C"/>
    <w:rsid w:val="00B94B9E"/>
    <w:rsid w:val="00B94C9D"/>
    <w:rsid w:val="00B95536"/>
    <w:rsid w:val="00B95563"/>
    <w:rsid w:val="00B957AD"/>
    <w:rsid w:val="00B95C24"/>
    <w:rsid w:val="00B96431"/>
    <w:rsid w:val="00B96710"/>
    <w:rsid w:val="00B972B1"/>
    <w:rsid w:val="00B97558"/>
    <w:rsid w:val="00B97B20"/>
    <w:rsid w:val="00B97FEB"/>
    <w:rsid w:val="00BA0558"/>
    <w:rsid w:val="00BA09A6"/>
    <w:rsid w:val="00BA09C3"/>
    <w:rsid w:val="00BA113C"/>
    <w:rsid w:val="00BA1BCE"/>
    <w:rsid w:val="00BA1DE7"/>
    <w:rsid w:val="00BA2156"/>
    <w:rsid w:val="00BA23E8"/>
    <w:rsid w:val="00BA243B"/>
    <w:rsid w:val="00BA258E"/>
    <w:rsid w:val="00BA2F67"/>
    <w:rsid w:val="00BA3235"/>
    <w:rsid w:val="00BA35EF"/>
    <w:rsid w:val="00BA37BE"/>
    <w:rsid w:val="00BA37C8"/>
    <w:rsid w:val="00BA3881"/>
    <w:rsid w:val="00BA39EC"/>
    <w:rsid w:val="00BA4354"/>
    <w:rsid w:val="00BA43B8"/>
    <w:rsid w:val="00BA497A"/>
    <w:rsid w:val="00BA4A6B"/>
    <w:rsid w:val="00BA4FA8"/>
    <w:rsid w:val="00BA5200"/>
    <w:rsid w:val="00BA5281"/>
    <w:rsid w:val="00BA5785"/>
    <w:rsid w:val="00BA57DD"/>
    <w:rsid w:val="00BA5B1A"/>
    <w:rsid w:val="00BA5CC1"/>
    <w:rsid w:val="00BA5EBB"/>
    <w:rsid w:val="00BA6558"/>
    <w:rsid w:val="00BA65E0"/>
    <w:rsid w:val="00BA7BD7"/>
    <w:rsid w:val="00BA7F11"/>
    <w:rsid w:val="00BB00B2"/>
    <w:rsid w:val="00BB014E"/>
    <w:rsid w:val="00BB05F4"/>
    <w:rsid w:val="00BB0AD1"/>
    <w:rsid w:val="00BB0CE7"/>
    <w:rsid w:val="00BB179E"/>
    <w:rsid w:val="00BB182C"/>
    <w:rsid w:val="00BB1B72"/>
    <w:rsid w:val="00BB1EF8"/>
    <w:rsid w:val="00BB2260"/>
    <w:rsid w:val="00BB24A2"/>
    <w:rsid w:val="00BB270B"/>
    <w:rsid w:val="00BB2C8C"/>
    <w:rsid w:val="00BB2FDF"/>
    <w:rsid w:val="00BB3399"/>
    <w:rsid w:val="00BB35E8"/>
    <w:rsid w:val="00BB379F"/>
    <w:rsid w:val="00BB3851"/>
    <w:rsid w:val="00BB3C5A"/>
    <w:rsid w:val="00BB3CE4"/>
    <w:rsid w:val="00BB3D62"/>
    <w:rsid w:val="00BB4317"/>
    <w:rsid w:val="00BB45D3"/>
    <w:rsid w:val="00BB471D"/>
    <w:rsid w:val="00BB49AE"/>
    <w:rsid w:val="00BB4CE9"/>
    <w:rsid w:val="00BB50A7"/>
    <w:rsid w:val="00BB575C"/>
    <w:rsid w:val="00BB5924"/>
    <w:rsid w:val="00BB5A2B"/>
    <w:rsid w:val="00BB5B87"/>
    <w:rsid w:val="00BB5D3D"/>
    <w:rsid w:val="00BB5FB1"/>
    <w:rsid w:val="00BB64E3"/>
    <w:rsid w:val="00BB65C1"/>
    <w:rsid w:val="00BB6956"/>
    <w:rsid w:val="00BB7520"/>
    <w:rsid w:val="00BB7543"/>
    <w:rsid w:val="00BB7E46"/>
    <w:rsid w:val="00BB7F89"/>
    <w:rsid w:val="00BC0035"/>
    <w:rsid w:val="00BC0303"/>
    <w:rsid w:val="00BC05AD"/>
    <w:rsid w:val="00BC0926"/>
    <w:rsid w:val="00BC0CFD"/>
    <w:rsid w:val="00BC0DEE"/>
    <w:rsid w:val="00BC0F60"/>
    <w:rsid w:val="00BC1350"/>
    <w:rsid w:val="00BC1559"/>
    <w:rsid w:val="00BC1A93"/>
    <w:rsid w:val="00BC1C53"/>
    <w:rsid w:val="00BC2596"/>
    <w:rsid w:val="00BC26D3"/>
    <w:rsid w:val="00BC2B28"/>
    <w:rsid w:val="00BC2E9F"/>
    <w:rsid w:val="00BC30BD"/>
    <w:rsid w:val="00BC3574"/>
    <w:rsid w:val="00BC376B"/>
    <w:rsid w:val="00BC3980"/>
    <w:rsid w:val="00BC3B0C"/>
    <w:rsid w:val="00BC3DE1"/>
    <w:rsid w:val="00BC40D7"/>
    <w:rsid w:val="00BC40E2"/>
    <w:rsid w:val="00BC4403"/>
    <w:rsid w:val="00BC4883"/>
    <w:rsid w:val="00BC4987"/>
    <w:rsid w:val="00BC54E2"/>
    <w:rsid w:val="00BC55B2"/>
    <w:rsid w:val="00BC67EF"/>
    <w:rsid w:val="00BC6829"/>
    <w:rsid w:val="00BC6D78"/>
    <w:rsid w:val="00BC7157"/>
    <w:rsid w:val="00BC7334"/>
    <w:rsid w:val="00BC79E8"/>
    <w:rsid w:val="00BC7A31"/>
    <w:rsid w:val="00BC7B48"/>
    <w:rsid w:val="00BC7B61"/>
    <w:rsid w:val="00BC7C7B"/>
    <w:rsid w:val="00BC7E96"/>
    <w:rsid w:val="00BD0158"/>
    <w:rsid w:val="00BD0615"/>
    <w:rsid w:val="00BD0A00"/>
    <w:rsid w:val="00BD0F1D"/>
    <w:rsid w:val="00BD1111"/>
    <w:rsid w:val="00BD1202"/>
    <w:rsid w:val="00BD1B02"/>
    <w:rsid w:val="00BD1C1A"/>
    <w:rsid w:val="00BD1DEF"/>
    <w:rsid w:val="00BD1EA9"/>
    <w:rsid w:val="00BD21E6"/>
    <w:rsid w:val="00BD248D"/>
    <w:rsid w:val="00BD27E8"/>
    <w:rsid w:val="00BD32DF"/>
    <w:rsid w:val="00BD35FC"/>
    <w:rsid w:val="00BD38A8"/>
    <w:rsid w:val="00BD3B0E"/>
    <w:rsid w:val="00BD3DB1"/>
    <w:rsid w:val="00BD47C1"/>
    <w:rsid w:val="00BD4918"/>
    <w:rsid w:val="00BD4ADB"/>
    <w:rsid w:val="00BD54C4"/>
    <w:rsid w:val="00BD55D8"/>
    <w:rsid w:val="00BD5849"/>
    <w:rsid w:val="00BD5986"/>
    <w:rsid w:val="00BD61FF"/>
    <w:rsid w:val="00BD6478"/>
    <w:rsid w:val="00BD6782"/>
    <w:rsid w:val="00BD67AC"/>
    <w:rsid w:val="00BD6B00"/>
    <w:rsid w:val="00BD6B55"/>
    <w:rsid w:val="00BD7433"/>
    <w:rsid w:val="00BD7659"/>
    <w:rsid w:val="00BD7DCC"/>
    <w:rsid w:val="00BE003A"/>
    <w:rsid w:val="00BE00AD"/>
    <w:rsid w:val="00BE036F"/>
    <w:rsid w:val="00BE0628"/>
    <w:rsid w:val="00BE087D"/>
    <w:rsid w:val="00BE0B00"/>
    <w:rsid w:val="00BE0EDF"/>
    <w:rsid w:val="00BE16DF"/>
    <w:rsid w:val="00BE172E"/>
    <w:rsid w:val="00BE1B6B"/>
    <w:rsid w:val="00BE1BEF"/>
    <w:rsid w:val="00BE1E0A"/>
    <w:rsid w:val="00BE2170"/>
    <w:rsid w:val="00BE226A"/>
    <w:rsid w:val="00BE22E0"/>
    <w:rsid w:val="00BE2307"/>
    <w:rsid w:val="00BE237E"/>
    <w:rsid w:val="00BE2C05"/>
    <w:rsid w:val="00BE313F"/>
    <w:rsid w:val="00BE34C2"/>
    <w:rsid w:val="00BE3A82"/>
    <w:rsid w:val="00BE4458"/>
    <w:rsid w:val="00BE4718"/>
    <w:rsid w:val="00BE4CCF"/>
    <w:rsid w:val="00BE50B1"/>
    <w:rsid w:val="00BE5306"/>
    <w:rsid w:val="00BE5620"/>
    <w:rsid w:val="00BE57C4"/>
    <w:rsid w:val="00BE5AD2"/>
    <w:rsid w:val="00BE5B27"/>
    <w:rsid w:val="00BE5CA3"/>
    <w:rsid w:val="00BE616C"/>
    <w:rsid w:val="00BE6185"/>
    <w:rsid w:val="00BE64B5"/>
    <w:rsid w:val="00BE698A"/>
    <w:rsid w:val="00BE6A19"/>
    <w:rsid w:val="00BE6EDB"/>
    <w:rsid w:val="00BE70B4"/>
    <w:rsid w:val="00BE70E2"/>
    <w:rsid w:val="00BE7141"/>
    <w:rsid w:val="00BE71CF"/>
    <w:rsid w:val="00BE7376"/>
    <w:rsid w:val="00BE7523"/>
    <w:rsid w:val="00BE7659"/>
    <w:rsid w:val="00BE7811"/>
    <w:rsid w:val="00BE7A87"/>
    <w:rsid w:val="00BE7D09"/>
    <w:rsid w:val="00BF0171"/>
    <w:rsid w:val="00BF0816"/>
    <w:rsid w:val="00BF0866"/>
    <w:rsid w:val="00BF0C7A"/>
    <w:rsid w:val="00BF0FEE"/>
    <w:rsid w:val="00BF12E8"/>
    <w:rsid w:val="00BF13C7"/>
    <w:rsid w:val="00BF185C"/>
    <w:rsid w:val="00BF1D3E"/>
    <w:rsid w:val="00BF2764"/>
    <w:rsid w:val="00BF2777"/>
    <w:rsid w:val="00BF2B71"/>
    <w:rsid w:val="00BF2C13"/>
    <w:rsid w:val="00BF33BD"/>
    <w:rsid w:val="00BF3819"/>
    <w:rsid w:val="00BF40D0"/>
    <w:rsid w:val="00BF4181"/>
    <w:rsid w:val="00BF41D5"/>
    <w:rsid w:val="00BF51DF"/>
    <w:rsid w:val="00BF5443"/>
    <w:rsid w:val="00BF56A4"/>
    <w:rsid w:val="00BF5737"/>
    <w:rsid w:val="00BF587D"/>
    <w:rsid w:val="00BF5AA2"/>
    <w:rsid w:val="00BF5AEC"/>
    <w:rsid w:val="00BF5C7A"/>
    <w:rsid w:val="00BF5C82"/>
    <w:rsid w:val="00BF603B"/>
    <w:rsid w:val="00BF629A"/>
    <w:rsid w:val="00BF63FC"/>
    <w:rsid w:val="00BF6654"/>
    <w:rsid w:val="00BF6811"/>
    <w:rsid w:val="00BF68F9"/>
    <w:rsid w:val="00BF7186"/>
    <w:rsid w:val="00BF789F"/>
    <w:rsid w:val="00C000B8"/>
    <w:rsid w:val="00C00180"/>
    <w:rsid w:val="00C00613"/>
    <w:rsid w:val="00C0085A"/>
    <w:rsid w:val="00C00C5B"/>
    <w:rsid w:val="00C00C6B"/>
    <w:rsid w:val="00C0137B"/>
    <w:rsid w:val="00C01562"/>
    <w:rsid w:val="00C0196A"/>
    <w:rsid w:val="00C01D57"/>
    <w:rsid w:val="00C01F04"/>
    <w:rsid w:val="00C020C8"/>
    <w:rsid w:val="00C029C6"/>
    <w:rsid w:val="00C02A03"/>
    <w:rsid w:val="00C02BB5"/>
    <w:rsid w:val="00C02C7C"/>
    <w:rsid w:val="00C0358F"/>
    <w:rsid w:val="00C039E1"/>
    <w:rsid w:val="00C03C09"/>
    <w:rsid w:val="00C03D5F"/>
    <w:rsid w:val="00C03EC4"/>
    <w:rsid w:val="00C04224"/>
    <w:rsid w:val="00C04272"/>
    <w:rsid w:val="00C0454F"/>
    <w:rsid w:val="00C0467D"/>
    <w:rsid w:val="00C04D14"/>
    <w:rsid w:val="00C04D32"/>
    <w:rsid w:val="00C04F56"/>
    <w:rsid w:val="00C0525B"/>
    <w:rsid w:val="00C0546C"/>
    <w:rsid w:val="00C05738"/>
    <w:rsid w:val="00C058D9"/>
    <w:rsid w:val="00C05A97"/>
    <w:rsid w:val="00C063CD"/>
    <w:rsid w:val="00C066B8"/>
    <w:rsid w:val="00C06B8C"/>
    <w:rsid w:val="00C06E04"/>
    <w:rsid w:val="00C07634"/>
    <w:rsid w:val="00C07670"/>
    <w:rsid w:val="00C07937"/>
    <w:rsid w:val="00C07962"/>
    <w:rsid w:val="00C106E0"/>
    <w:rsid w:val="00C1095D"/>
    <w:rsid w:val="00C10A47"/>
    <w:rsid w:val="00C10BD2"/>
    <w:rsid w:val="00C10D1E"/>
    <w:rsid w:val="00C10DF9"/>
    <w:rsid w:val="00C10E3A"/>
    <w:rsid w:val="00C10F1A"/>
    <w:rsid w:val="00C10F4F"/>
    <w:rsid w:val="00C110A6"/>
    <w:rsid w:val="00C11675"/>
    <w:rsid w:val="00C11988"/>
    <w:rsid w:val="00C11A9B"/>
    <w:rsid w:val="00C11B42"/>
    <w:rsid w:val="00C11B55"/>
    <w:rsid w:val="00C11B74"/>
    <w:rsid w:val="00C11DEF"/>
    <w:rsid w:val="00C11E6E"/>
    <w:rsid w:val="00C1293F"/>
    <w:rsid w:val="00C12BF9"/>
    <w:rsid w:val="00C12F72"/>
    <w:rsid w:val="00C13000"/>
    <w:rsid w:val="00C133C0"/>
    <w:rsid w:val="00C141B7"/>
    <w:rsid w:val="00C145DA"/>
    <w:rsid w:val="00C148F9"/>
    <w:rsid w:val="00C14A17"/>
    <w:rsid w:val="00C14B54"/>
    <w:rsid w:val="00C14FF9"/>
    <w:rsid w:val="00C15281"/>
    <w:rsid w:val="00C15390"/>
    <w:rsid w:val="00C15516"/>
    <w:rsid w:val="00C159C3"/>
    <w:rsid w:val="00C15BA6"/>
    <w:rsid w:val="00C15EE3"/>
    <w:rsid w:val="00C15FB3"/>
    <w:rsid w:val="00C16409"/>
    <w:rsid w:val="00C164F1"/>
    <w:rsid w:val="00C16623"/>
    <w:rsid w:val="00C16DC4"/>
    <w:rsid w:val="00C17203"/>
    <w:rsid w:val="00C173FF"/>
    <w:rsid w:val="00C17B04"/>
    <w:rsid w:val="00C203CD"/>
    <w:rsid w:val="00C208BC"/>
    <w:rsid w:val="00C20A77"/>
    <w:rsid w:val="00C20A79"/>
    <w:rsid w:val="00C20AF5"/>
    <w:rsid w:val="00C2116E"/>
    <w:rsid w:val="00C2155A"/>
    <w:rsid w:val="00C2174D"/>
    <w:rsid w:val="00C21C28"/>
    <w:rsid w:val="00C21C42"/>
    <w:rsid w:val="00C21FAB"/>
    <w:rsid w:val="00C225DC"/>
    <w:rsid w:val="00C23342"/>
    <w:rsid w:val="00C23520"/>
    <w:rsid w:val="00C23C54"/>
    <w:rsid w:val="00C23C56"/>
    <w:rsid w:val="00C23C7A"/>
    <w:rsid w:val="00C23C9B"/>
    <w:rsid w:val="00C24317"/>
    <w:rsid w:val="00C24332"/>
    <w:rsid w:val="00C24651"/>
    <w:rsid w:val="00C24757"/>
    <w:rsid w:val="00C248F9"/>
    <w:rsid w:val="00C24A9C"/>
    <w:rsid w:val="00C24B45"/>
    <w:rsid w:val="00C24B90"/>
    <w:rsid w:val="00C251E8"/>
    <w:rsid w:val="00C26503"/>
    <w:rsid w:val="00C26519"/>
    <w:rsid w:val="00C2679C"/>
    <w:rsid w:val="00C267CC"/>
    <w:rsid w:val="00C26840"/>
    <w:rsid w:val="00C27119"/>
    <w:rsid w:val="00C2785F"/>
    <w:rsid w:val="00C27A50"/>
    <w:rsid w:val="00C27CEC"/>
    <w:rsid w:val="00C27DBC"/>
    <w:rsid w:val="00C27FF5"/>
    <w:rsid w:val="00C30023"/>
    <w:rsid w:val="00C303AD"/>
    <w:rsid w:val="00C30497"/>
    <w:rsid w:val="00C3064C"/>
    <w:rsid w:val="00C30664"/>
    <w:rsid w:val="00C309EC"/>
    <w:rsid w:val="00C30F11"/>
    <w:rsid w:val="00C31018"/>
    <w:rsid w:val="00C3102B"/>
    <w:rsid w:val="00C3103C"/>
    <w:rsid w:val="00C311B7"/>
    <w:rsid w:val="00C3150E"/>
    <w:rsid w:val="00C31757"/>
    <w:rsid w:val="00C317D5"/>
    <w:rsid w:val="00C31896"/>
    <w:rsid w:val="00C31A3C"/>
    <w:rsid w:val="00C31AB0"/>
    <w:rsid w:val="00C31AD0"/>
    <w:rsid w:val="00C31B4D"/>
    <w:rsid w:val="00C3227B"/>
    <w:rsid w:val="00C322A4"/>
    <w:rsid w:val="00C32350"/>
    <w:rsid w:val="00C326EA"/>
    <w:rsid w:val="00C32FF6"/>
    <w:rsid w:val="00C337F4"/>
    <w:rsid w:val="00C3383C"/>
    <w:rsid w:val="00C33C59"/>
    <w:rsid w:val="00C33D04"/>
    <w:rsid w:val="00C33E8C"/>
    <w:rsid w:val="00C34114"/>
    <w:rsid w:val="00C344CC"/>
    <w:rsid w:val="00C34D43"/>
    <w:rsid w:val="00C34ED2"/>
    <w:rsid w:val="00C351EC"/>
    <w:rsid w:val="00C35B1E"/>
    <w:rsid w:val="00C363FA"/>
    <w:rsid w:val="00C36773"/>
    <w:rsid w:val="00C36A5C"/>
    <w:rsid w:val="00C36CD3"/>
    <w:rsid w:val="00C37133"/>
    <w:rsid w:val="00C37252"/>
    <w:rsid w:val="00C3779D"/>
    <w:rsid w:val="00C37834"/>
    <w:rsid w:val="00C37B63"/>
    <w:rsid w:val="00C37EB4"/>
    <w:rsid w:val="00C401C5"/>
    <w:rsid w:val="00C405C0"/>
    <w:rsid w:val="00C4087C"/>
    <w:rsid w:val="00C40948"/>
    <w:rsid w:val="00C40A91"/>
    <w:rsid w:val="00C4129D"/>
    <w:rsid w:val="00C41305"/>
    <w:rsid w:val="00C4175E"/>
    <w:rsid w:val="00C418E9"/>
    <w:rsid w:val="00C41A8D"/>
    <w:rsid w:val="00C41D1B"/>
    <w:rsid w:val="00C426DC"/>
    <w:rsid w:val="00C42A3B"/>
    <w:rsid w:val="00C42C94"/>
    <w:rsid w:val="00C42E36"/>
    <w:rsid w:val="00C43138"/>
    <w:rsid w:val="00C4313D"/>
    <w:rsid w:val="00C43166"/>
    <w:rsid w:val="00C43A4C"/>
    <w:rsid w:val="00C43C8F"/>
    <w:rsid w:val="00C43E9A"/>
    <w:rsid w:val="00C4427B"/>
    <w:rsid w:val="00C44431"/>
    <w:rsid w:val="00C444AB"/>
    <w:rsid w:val="00C4467B"/>
    <w:rsid w:val="00C44F15"/>
    <w:rsid w:val="00C44F26"/>
    <w:rsid w:val="00C44FAC"/>
    <w:rsid w:val="00C45139"/>
    <w:rsid w:val="00C45241"/>
    <w:rsid w:val="00C453E2"/>
    <w:rsid w:val="00C4556E"/>
    <w:rsid w:val="00C45CB0"/>
    <w:rsid w:val="00C46602"/>
    <w:rsid w:val="00C4683A"/>
    <w:rsid w:val="00C46B14"/>
    <w:rsid w:val="00C46C91"/>
    <w:rsid w:val="00C46FA7"/>
    <w:rsid w:val="00C47050"/>
    <w:rsid w:val="00C47202"/>
    <w:rsid w:val="00C47207"/>
    <w:rsid w:val="00C47EC7"/>
    <w:rsid w:val="00C47FEE"/>
    <w:rsid w:val="00C502A3"/>
    <w:rsid w:val="00C502B5"/>
    <w:rsid w:val="00C503E4"/>
    <w:rsid w:val="00C5041F"/>
    <w:rsid w:val="00C505D5"/>
    <w:rsid w:val="00C50632"/>
    <w:rsid w:val="00C507F3"/>
    <w:rsid w:val="00C50DE9"/>
    <w:rsid w:val="00C50E6F"/>
    <w:rsid w:val="00C50F48"/>
    <w:rsid w:val="00C511BE"/>
    <w:rsid w:val="00C5120F"/>
    <w:rsid w:val="00C5142E"/>
    <w:rsid w:val="00C51A40"/>
    <w:rsid w:val="00C51E65"/>
    <w:rsid w:val="00C51F63"/>
    <w:rsid w:val="00C52841"/>
    <w:rsid w:val="00C52D3B"/>
    <w:rsid w:val="00C53316"/>
    <w:rsid w:val="00C5355C"/>
    <w:rsid w:val="00C53607"/>
    <w:rsid w:val="00C538CF"/>
    <w:rsid w:val="00C53AB0"/>
    <w:rsid w:val="00C548D4"/>
    <w:rsid w:val="00C54B8B"/>
    <w:rsid w:val="00C551EF"/>
    <w:rsid w:val="00C552C4"/>
    <w:rsid w:val="00C5537D"/>
    <w:rsid w:val="00C55543"/>
    <w:rsid w:val="00C55928"/>
    <w:rsid w:val="00C55D4D"/>
    <w:rsid w:val="00C55EE1"/>
    <w:rsid w:val="00C56081"/>
    <w:rsid w:val="00C5624D"/>
    <w:rsid w:val="00C563D8"/>
    <w:rsid w:val="00C56680"/>
    <w:rsid w:val="00C5746B"/>
    <w:rsid w:val="00C576E6"/>
    <w:rsid w:val="00C577DA"/>
    <w:rsid w:val="00C57B73"/>
    <w:rsid w:val="00C60108"/>
    <w:rsid w:val="00C6056F"/>
    <w:rsid w:val="00C6069D"/>
    <w:rsid w:val="00C60FEB"/>
    <w:rsid w:val="00C6164C"/>
    <w:rsid w:val="00C61861"/>
    <w:rsid w:val="00C61867"/>
    <w:rsid w:val="00C619EE"/>
    <w:rsid w:val="00C619F3"/>
    <w:rsid w:val="00C61B5B"/>
    <w:rsid w:val="00C61D02"/>
    <w:rsid w:val="00C61D93"/>
    <w:rsid w:val="00C61F67"/>
    <w:rsid w:val="00C6217B"/>
    <w:rsid w:val="00C62BE9"/>
    <w:rsid w:val="00C62C84"/>
    <w:rsid w:val="00C62DB0"/>
    <w:rsid w:val="00C634E5"/>
    <w:rsid w:val="00C63B97"/>
    <w:rsid w:val="00C63F41"/>
    <w:rsid w:val="00C64596"/>
    <w:rsid w:val="00C65413"/>
    <w:rsid w:val="00C65523"/>
    <w:rsid w:val="00C65631"/>
    <w:rsid w:val="00C6572F"/>
    <w:rsid w:val="00C657BC"/>
    <w:rsid w:val="00C65966"/>
    <w:rsid w:val="00C6600A"/>
    <w:rsid w:val="00C66450"/>
    <w:rsid w:val="00C67854"/>
    <w:rsid w:val="00C7035A"/>
    <w:rsid w:val="00C7035E"/>
    <w:rsid w:val="00C70587"/>
    <w:rsid w:val="00C70A96"/>
    <w:rsid w:val="00C710BD"/>
    <w:rsid w:val="00C712BD"/>
    <w:rsid w:val="00C71447"/>
    <w:rsid w:val="00C71690"/>
    <w:rsid w:val="00C71AA9"/>
    <w:rsid w:val="00C72DE5"/>
    <w:rsid w:val="00C72E6B"/>
    <w:rsid w:val="00C731C6"/>
    <w:rsid w:val="00C73211"/>
    <w:rsid w:val="00C73705"/>
    <w:rsid w:val="00C73D98"/>
    <w:rsid w:val="00C73E8F"/>
    <w:rsid w:val="00C73FCC"/>
    <w:rsid w:val="00C741C2"/>
    <w:rsid w:val="00C741D7"/>
    <w:rsid w:val="00C742DE"/>
    <w:rsid w:val="00C746AA"/>
    <w:rsid w:val="00C746FD"/>
    <w:rsid w:val="00C74FE7"/>
    <w:rsid w:val="00C7503C"/>
    <w:rsid w:val="00C7512E"/>
    <w:rsid w:val="00C752F9"/>
    <w:rsid w:val="00C7536E"/>
    <w:rsid w:val="00C75710"/>
    <w:rsid w:val="00C7577D"/>
    <w:rsid w:val="00C76319"/>
    <w:rsid w:val="00C76609"/>
    <w:rsid w:val="00C76844"/>
    <w:rsid w:val="00C76E5B"/>
    <w:rsid w:val="00C7725F"/>
    <w:rsid w:val="00C77317"/>
    <w:rsid w:val="00C77336"/>
    <w:rsid w:val="00C7755E"/>
    <w:rsid w:val="00C7783B"/>
    <w:rsid w:val="00C77B37"/>
    <w:rsid w:val="00C80B97"/>
    <w:rsid w:val="00C811E8"/>
    <w:rsid w:val="00C811F6"/>
    <w:rsid w:val="00C815D8"/>
    <w:rsid w:val="00C8256C"/>
    <w:rsid w:val="00C82915"/>
    <w:rsid w:val="00C82D93"/>
    <w:rsid w:val="00C83621"/>
    <w:rsid w:val="00C83630"/>
    <w:rsid w:val="00C83759"/>
    <w:rsid w:val="00C83FE7"/>
    <w:rsid w:val="00C840FE"/>
    <w:rsid w:val="00C84255"/>
    <w:rsid w:val="00C84F79"/>
    <w:rsid w:val="00C855B9"/>
    <w:rsid w:val="00C856AA"/>
    <w:rsid w:val="00C859D1"/>
    <w:rsid w:val="00C85CF4"/>
    <w:rsid w:val="00C85E39"/>
    <w:rsid w:val="00C85FC5"/>
    <w:rsid w:val="00C860E8"/>
    <w:rsid w:val="00C87575"/>
    <w:rsid w:val="00C876A4"/>
    <w:rsid w:val="00C87920"/>
    <w:rsid w:val="00C87E0F"/>
    <w:rsid w:val="00C90694"/>
    <w:rsid w:val="00C90BE2"/>
    <w:rsid w:val="00C90DD9"/>
    <w:rsid w:val="00C90F99"/>
    <w:rsid w:val="00C911D5"/>
    <w:rsid w:val="00C91296"/>
    <w:rsid w:val="00C91464"/>
    <w:rsid w:val="00C91653"/>
    <w:rsid w:val="00C9181E"/>
    <w:rsid w:val="00C9189C"/>
    <w:rsid w:val="00C918A5"/>
    <w:rsid w:val="00C9199D"/>
    <w:rsid w:val="00C919AC"/>
    <w:rsid w:val="00C91DC6"/>
    <w:rsid w:val="00C91E38"/>
    <w:rsid w:val="00C929EC"/>
    <w:rsid w:val="00C92B74"/>
    <w:rsid w:val="00C92FA3"/>
    <w:rsid w:val="00C92FED"/>
    <w:rsid w:val="00C9322A"/>
    <w:rsid w:val="00C93D78"/>
    <w:rsid w:val="00C94735"/>
    <w:rsid w:val="00C94859"/>
    <w:rsid w:val="00C94A3D"/>
    <w:rsid w:val="00C950B1"/>
    <w:rsid w:val="00C959C3"/>
    <w:rsid w:val="00C95B09"/>
    <w:rsid w:val="00C95F9D"/>
    <w:rsid w:val="00C96A44"/>
    <w:rsid w:val="00C96ABC"/>
    <w:rsid w:val="00C96B39"/>
    <w:rsid w:val="00C96CB3"/>
    <w:rsid w:val="00C9769B"/>
    <w:rsid w:val="00C9799A"/>
    <w:rsid w:val="00C97F4E"/>
    <w:rsid w:val="00C97F6A"/>
    <w:rsid w:val="00CA037B"/>
    <w:rsid w:val="00CA05C7"/>
    <w:rsid w:val="00CA0DC0"/>
    <w:rsid w:val="00CA1005"/>
    <w:rsid w:val="00CA10A0"/>
    <w:rsid w:val="00CA1472"/>
    <w:rsid w:val="00CA172A"/>
    <w:rsid w:val="00CA1C94"/>
    <w:rsid w:val="00CA1CA9"/>
    <w:rsid w:val="00CA1F13"/>
    <w:rsid w:val="00CA2090"/>
    <w:rsid w:val="00CA20B0"/>
    <w:rsid w:val="00CA2503"/>
    <w:rsid w:val="00CA2A9A"/>
    <w:rsid w:val="00CA2AA1"/>
    <w:rsid w:val="00CA358F"/>
    <w:rsid w:val="00CA3975"/>
    <w:rsid w:val="00CA3AFD"/>
    <w:rsid w:val="00CA407D"/>
    <w:rsid w:val="00CA4188"/>
    <w:rsid w:val="00CA427A"/>
    <w:rsid w:val="00CA4492"/>
    <w:rsid w:val="00CA4A78"/>
    <w:rsid w:val="00CA4AF4"/>
    <w:rsid w:val="00CA540D"/>
    <w:rsid w:val="00CA5FFC"/>
    <w:rsid w:val="00CA612B"/>
    <w:rsid w:val="00CA6230"/>
    <w:rsid w:val="00CA62B9"/>
    <w:rsid w:val="00CA631A"/>
    <w:rsid w:val="00CA6881"/>
    <w:rsid w:val="00CA6D3E"/>
    <w:rsid w:val="00CA703A"/>
    <w:rsid w:val="00CA7152"/>
    <w:rsid w:val="00CA73D9"/>
    <w:rsid w:val="00CA758E"/>
    <w:rsid w:val="00CA79B0"/>
    <w:rsid w:val="00CA7B05"/>
    <w:rsid w:val="00CA7F6E"/>
    <w:rsid w:val="00CB014B"/>
    <w:rsid w:val="00CB025D"/>
    <w:rsid w:val="00CB04EF"/>
    <w:rsid w:val="00CB08A4"/>
    <w:rsid w:val="00CB0E71"/>
    <w:rsid w:val="00CB1756"/>
    <w:rsid w:val="00CB1B9A"/>
    <w:rsid w:val="00CB248D"/>
    <w:rsid w:val="00CB28F9"/>
    <w:rsid w:val="00CB2AFF"/>
    <w:rsid w:val="00CB326E"/>
    <w:rsid w:val="00CB342D"/>
    <w:rsid w:val="00CB3460"/>
    <w:rsid w:val="00CB398C"/>
    <w:rsid w:val="00CB39A5"/>
    <w:rsid w:val="00CB4128"/>
    <w:rsid w:val="00CB565C"/>
    <w:rsid w:val="00CB5E1F"/>
    <w:rsid w:val="00CB61B9"/>
    <w:rsid w:val="00CB6B24"/>
    <w:rsid w:val="00CB6EC2"/>
    <w:rsid w:val="00CB714A"/>
    <w:rsid w:val="00CB72E2"/>
    <w:rsid w:val="00CB783B"/>
    <w:rsid w:val="00CB7FC9"/>
    <w:rsid w:val="00CC00E4"/>
    <w:rsid w:val="00CC139E"/>
    <w:rsid w:val="00CC18C4"/>
    <w:rsid w:val="00CC2799"/>
    <w:rsid w:val="00CC28DD"/>
    <w:rsid w:val="00CC2AA7"/>
    <w:rsid w:val="00CC2C31"/>
    <w:rsid w:val="00CC2E00"/>
    <w:rsid w:val="00CC3765"/>
    <w:rsid w:val="00CC3770"/>
    <w:rsid w:val="00CC3932"/>
    <w:rsid w:val="00CC3F99"/>
    <w:rsid w:val="00CC4152"/>
    <w:rsid w:val="00CC43FB"/>
    <w:rsid w:val="00CC472A"/>
    <w:rsid w:val="00CC54CE"/>
    <w:rsid w:val="00CC55FA"/>
    <w:rsid w:val="00CC5694"/>
    <w:rsid w:val="00CC5922"/>
    <w:rsid w:val="00CC5B72"/>
    <w:rsid w:val="00CC61F1"/>
    <w:rsid w:val="00CC62E7"/>
    <w:rsid w:val="00CC62FE"/>
    <w:rsid w:val="00CC64F5"/>
    <w:rsid w:val="00CC6746"/>
    <w:rsid w:val="00CC68AB"/>
    <w:rsid w:val="00CC6F7C"/>
    <w:rsid w:val="00CC758C"/>
    <w:rsid w:val="00CC7C65"/>
    <w:rsid w:val="00CD008C"/>
    <w:rsid w:val="00CD095D"/>
    <w:rsid w:val="00CD0A40"/>
    <w:rsid w:val="00CD0B44"/>
    <w:rsid w:val="00CD103E"/>
    <w:rsid w:val="00CD10B1"/>
    <w:rsid w:val="00CD12D3"/>
    <w:rsid w:val="00CD1765"/>
    <w:rsid w:val="00CD19B9"/>
    <w:rsid w:val="00CD1EC1"/>
    <w:rsid w:val="00CD252A"/>
    <w:rsid w:val="00CD26FE"/>
    <w:rsid w:val="00CD2867"/>
    <w:rsid w:val="00CD2E77"/>
    <w:rsid w:val="00CD2FBE"/>
    <w:rsid w:val="00CD342C"/>
    <w:rsid w:val="00CD3AA9"/>
    <w:rsid w:val="00CD3B94"/>
    <w:rsid w:val="00CD411C"/>
    <w:rsid w:val="00CD41C0"/>
    <w:rsid w:val="00CD41DD"/>
    <w:rsid w:val="00CD42D8"/>
    <w:rsid w:val="00CD4637"/>
    <w:rsid w:val="00CD49BF"/>
    <w:rsid w:val="00CD50E6"/>
    <w:rsid w:val="00CD54A5"/>
    <w:rsid w:val="00CD58EB"/>
    <w:rsid w:val="00CD5987"/>
    <w:rsid w:val="00CD5DE5"/>
    <w:rsid w:val="00CD5E03"/>
    <w:rsid w:val="00CD5F4F"/>
    <w:rsid w:val="00CD676A"/>
    <w:rsid w:val="00CD6B2C"/>
    <w:rsid w:val="00CD6CAE"/>
    <w:rsid w:val="00CD6D0F"/>
    <w:rsid w:val="00CD6DDD"/>
    <w:rsid w:val="00CD715C"/>
    <w:rsid w:val="00CD745B"/>
    <w:rsid w:val="00CD7468"/>
    <w:rsid w:val="00CD77FB"/>
    <w:rsid w:val="00CD7C97"/>
    <w:rsid w:val="00CD7DE4"/>
    <w:rsid w:val="00CE021E"/>
    <w:rsid w:val="00CE0372"/>
    <w:rsid w:val="00CE04DA"/>
    <w:rsid w:val="00CE0841"/>
    <w:rsid w:val="00CE0970"/>
    <w:rsid w:val="00CE0B7E"/>
    <w:rsid w:val="00CE0E55"/>
    <w:rsid w:val="00CE0FC8"/>
    <w:rsid w:val="00CE1067"/>
    <w:rsid w:val="00CE1270"/>
    <w:rsid w:val="00CE144B"/>
    <w:rsid w:val="00CE1802"/>
    <w:rsid w:val="00CE18C4"/>
    <w:rsid w:val="00CE1A22"/>
    <w:rsid w:val="00CE1A5A"/>
    <w:rsid w:val="00CE1D91"/>
    <w:rsid w:val="00CE1EF4"/>
    <w:rsid w:val="00CE301C"/>
    <w:rsid w:val="00CE3848"/>
    <w:rsid w:val="00CE3953"/>
    <w:rsid w:val="00CE3D20"/>
    <w:rsid w:val="00CE3DDB"/>
    <w:rsid w:val="00CE3E66"/>
    <w:rsid w:val="00CE4710"/>
    <w:rsid w:val="00CE496F"/>
    <w:rsid w:val="00CE4EEE"/>
    <w:rsid w:val="00CE4F6E"/>
    <w:rsid w:val="00CE5176"/>
    <w:rsid w:val="00CE537C"/>
    <w:rsid w:val="00CE5509"/>
    <w:rsid w:val="00CE5ACD"/>
    <w:rsid w:val="00CE5D52"/>
    <w:rsid w:val="00CE5EBE"/>
    <w:rsid w:val="00CE5FB0"/>
    <w:rsid w:val="00CE600E"/>
    <w:rsid w:val="00CE639D"/>
    <w:rsid w:val="00CE65BD"/>
    <w:rsid w:val="00CE68A9"/>
    <w:rsid w:val="00CE6C8C"/>
    <w:rsid w:val="00CE740D"/>
    <w:rsid w:val="00CE75BE"/>
    <w:rsid w:val="00CE7B56"/>
    <w:rsid w:val="00CE7CA8"/>
    <w:rsid w:val="00CF0075"/>
    <w:rsid w:val="00CF027C"/>
    <w:rsid w:val="00CF0468"/>
    <w:rsid w:val="00CF0568"/>
    <w:rsid w:val="00CF05A6"/>
    <w:rsid w:val="00CF08A3"/>
    <w:rsid w:val="00CF09BA"/>
    <w:rsid w:val="00CF107C"/>
    <w:rsid w:val="00CF114C"/>
    <w:rsid w:val="00CF1493"/>
    <w:rsid w:val="00CF1712"/>
    <w:rsid w:val="00CF17C9"/>
    <w:rsid w:val="00CF1CAE"/>
    <w:rsid w:val="00CF1FFC"/>
    <w:rsid w:val="00CF2274"/>
    <w:rsid w:val="00CF283D"/>
    <w:rsid w:val="00CF2B2D"/>
    <w:rsid w:val="00CF2BC1"/>
    <w:rsid w:val="00CF34AE"/>
    <w:rsid w:val="00CF3B99"/>
    <w:rsid w:val="00CF42DF"/>
    <w:rsid w:val="00CF4305"/>
    <w:rsid w:val="00CF4404"/>
    <w:rsid w:val="00CF45AA"/>
    <w:rsid w:val="00CF50D0"/>
    <w:rsid w:val="00CF62AD"/>
    <w:rsid w:val="00CF6522"/>
    <w:rsid w:val="00CF6B31"/>
    <w:rsid w:val="00CF6C2F"/>
    <w:rsid w:val="00CF6D0C"/>
    <w:rsid w:val="00CF6D95"/>
    <w:rsid w:val="00CF6F3B"/>
    <w:rsid w:val="00CF770D"/>
    <w:rsid w:val="00CF7CB0"/>
    <w:rsid w:val="00CF7E2C"/>
    <w:rsid w:val="00D009DF"/>
    <w:rsid w:val="00D00E16"/>
    <w:rsid w:val="00D00EBB"/>
    <w:rsid w:val="00D0103F"/>
    <w:rsid w:val="00D011B2"/>
    <w:rsid w:val="00D021A5"/>
    <w:rsid w:val="00D02564"/>
    <w:rsid w:val="00D025FF"/>
    <w:rsid w:val="00D02621"/>
    <w:rsid w:val="00D02AA0"/>
    <w:rsid w:val="00D02FA4"/>
    <w:rsid w:val="00D037B8"/>
    <w:rsid w:val="00D03B52"/>
    <w:rsid w:val="00D04C13"/>
    <w:rsid w:val="00D04C98"/>
    <w:rsid w:val="00D04D34"/>
    <w:rsid w:val="00D04DCD"/>
    <w:rsid w:val="00D04F50"/>
    <w:rsid w:val="00D0500D"/>
    <w:rsid w:val="00D05501"/>
    <w:rsid w:val="00D05B1B"/>
    <w:rsid w:val="00D05E77"/>
    <w:rsid w:val="00D0640A"/>
    <w:rsid w:val="00D067E0"/>
    <w:rsid w:val="00D06B4B"/>
    <w:rsid w:val="00D07132"/>
    <w:rsid w:val="00D07501"/>
    <w:rsid w:val="00D0762F"/>
    <w:rsid w:val="00D0797A"/>
    <w:rsid w:val="00D07BE1"/>
    <w:rsid w:val="00D07C12"/>
    <w:rsid w:val="00D07CBB"/>
    <w:rsid w:val="00D07EF0"/>
    <w:rsid w:val="00D07F67"/>
    <w:rsid w:val="00D100B4"/>
    <w:rsid w:val="00D10D72"/>
    <w:rsid w:val="00D10F3B"/>
    <w:rsid w:val="00D11853"/>
    <w:rsid w:val="00D122C6"/>
    <w:rsid w:val="00D123A5"/>
    <w:rsid w:val="00D131B9"/>
    <w:rsid w:val="00D1341E"/>
    <w:rsid w:val="00D134B6"/>
    <w:rsid w:val="00D136F3"/>
    <w:rsid w:val="00D1396D"/>
    <w:rsid w:val="00D13DFA"/>
    <w:rsid w:val="00D144D9"/>
    <w:rsid w:val="00D146E3"/>
    <w:rsid w:val="00D14909"/>
    <w:rsid w:val="00D14A7E"/>
    <w:rsid w:val="00D14D0F"/>
    <w:rsid w:val="00D14D92"/>
    <w:rsid w:val="00D152EF"/>
    <w:rsid w:val="00D15984"/>
    <w:rsid w:val="00D165A3"/>
    <w:rsid w:val="00D167CE"/>
    <w:rsid w:val="00D16DCE"/>
    <w:rsid w:val="00D16EF8"/>
    <w:rsid w:val="00D16F1B"/>
    <w:rsid w:val="00D170EF"/>
    <w:rsid w:val="00D17458"/>
    <w:rsid w:val="00D179AE"/>
    <w:rsid w:val="00D201FA"/>
    <w:rsid w:val="00D20770"/>
    <w:rsid w:val="00D20A89"/>
    <w:rsid w:val="00D20DD6"/>
    <w:rsid w:val="00D212AA"/>
    <w:rsid w:val="00D21518"/>
    <w:rsid w:val="00D21985"/>
    <w:rsid w:val="00D21FAC"/>
    <w:rsid w:val="00D2223E"/>
    <w:rsid w:val="00D223C4"/>
    <w:rsid w:val="00D22A19"/>
    <w:rsid w:val="00D22B45"/>
    <w:rsid w:val="00D22BB0"/>
    <w:rsid w:val="00D23039"/>
    <w:rsid w:val="00D23448"/>
    <w:rsid w:val="00D23603"/>
    <w:rsid w:val="00D237E3"/>
    <w:rsid w:val="00D23800"/>
    <w:rsid w:val="00D23B53"/>
    <w:rsid w:val="00D23F95"/>
    <w:rsid w:val="00D24672"/>
    <w:rsid w:val="00D253EC"/>
    <w:rsid w:val="00D25AAC"/>
    <w:rsid w:val="00D25ABB"/>
    <w:rsid w:val="00D25AD0"/>
    <w:rsid w:val="00D25EAB"/>
    <w:rsid w:val="00D25F0A"/>
    <w:rsid w:val="00D26236"/>
    <w:rsid w:val="00D2637B"/>
    <w:rsid w:val="00D264E3"/>
    <w:rsid w:val="00D265E5"/>
    <w:rsid w:val="00D268BB"/>
    <w:rsid w:val="00D26AB7"/>
    <w:rsid w:val="00D26B33"/>
    <w:rsid w:val="00D26C53"/>
    <w:rsid w:val="00D274A0"/>
    <w:rsid w:val="00D27615"/>
    <w:rsid w:val="00D27AA6"/>
    <w:rsid w:val="00D27AC9"/>
    <w:rsid w:val="00D30198"/>
    <w:rsid w:val="00D304D6"/>
    <w:rsid w:val="00D306D8"/>
    <w:rsid w:val="00D30E89"/>
    <w:rsid w:val="00D30EBF"/>
    <w:rsid w:val="00D315E4"/>
    <w:rsid w:val="00D324D1"/>
    <w:rsid w:val="00D325F1"/>
    <w:rsid w:val="00D32A56"/>
    <w:rsid w:val="00D33102"/>
    <w:rsid w:val="00D331D0"/>
    <w:rsid w:val="00D338DC"/>
    <w:rsid w:val="00D33934"/>
    <w:rsid w:val="00D33B77"/>
    <w:rsid w:val="00D34060"/>
    <w:rsid w:val="00D34172"/>
    <w:rsid w:val="00D3496B"/>
    <w:rsid w:val="00D34CD0"/>
    <w:rsid w:val="00D34D70"/>
    <w:rsid w:val="00D34DCB"/>
    <w:rsid w:val="00D35168"/>
    <w:rsid w:val="00D352E7"/>
    <w:rsid w:val="00D35728"/>
    <w:rsid w:val="00D357ED"/>
    <w:rsid w:val="00D3595A"/>
    <w:rsid w:val="00D35E52"/>
    <w:rsid w:val="00D367B9"/>
    <w:rsid w:val="00D368F5"/>
    <w:rsid w:val="00D369B2"/>
    <w:rsid w:val="00D36E10"/>
    <w:rsid w:val="00D36E1C"/>
    <w:rsid w:val="00D37059"/>
    <w:rsid w:val="00D3715E"/>
    <w:rsid w:val="00D37CC5"/>
    <w:rsid w:val="00D37FD7"/>
    <w:rsid w:val="00D40433"/>
    <w:rsid w:val="00D4043F"/>
    <w:rsid w:val="00D4054D"/>
    <w:rsid w:val="00D4058B"/>
    <w:rsid w:val="00D405DE"/>
    <w:rsid w:val="00D4065D"/>
    <w:rsid w:val="00D4085A"/>
    <w:rsid w:val="00D40976"/>
    <w:rsid w:val="00D40CF2"/>
    <w:rsid w:val="00D4101F"/>
    <w:rsid w:val="00D4155B"/>
    <w:rsid w:val="00D41C4A"/>
    <w:rsid w:val="00D41DC9"/>
    <w:rsid w:val="00D41FC5"/>
    <w:rsid w:val="00D4230F"/>
    <w:rsid w:val="00D42A8F"/>
    <w:rsid w:val="00D42CAD"/>
    <w:rsid w:val="00D42F56"/>
    <w:rsid w:val="00D4318D"/>
    <w:rsid w:val="00D43836"/>
    <w:rsid w:val="00D43A5A"/>
    <w:rsid w:val="00D44212"/>
    <w:rsid w:val="00D443C3"/>
    <w:rsid w:val="00D444A0"/>
    <w:rsid w:val="00D446FA"/>
    <w:rsid w:val="00D44BD9"/>
    <w:rsid w:val="00D45046"/>
    <w:rsid w:val="00D4562E"/>
    <w:rsid w:val="00D4571C"/>
    <w:rsid w:val="00D4574D"/>
    <w:rsid w:val="00D45FEA"/>
    <w:rsid w:val="00D45FF9"/>
    <w:rsid w:val="00D4607B"/>
    <w:rsid w:val="00D463C5"/>
    <w:rsid w:val="00D46D01"/>
    <w:rsid w:val="00D47364"/>
    <w:rsid w:val="00D473DB"/>
    <w:rsid w:val="00D477FB"/>
    <w:rsid w:val="00D47846"/>
    <w:rsid w:val="00D478AB"/>
    <w:rsid w:val="00D47C49"/>
    <w:rsid w:val="00D47F5F"/>
    <w:rsid w:val="00D50719"/>
    <w:rsid w:val="00D508D0"/>
    <w:rsid w:val="00D50A1B"/>
    <w:rsid w:val="00D50C5D"/>
    <w:rsid w:val="00D50E78"/>
    <w:rsid w:val="00D512FB"/>
    <w:rsid w:val="00D5147B"/>
    <w:rsid w:val="00D51828"/>
    <w:rsid w:val="00D5193E"/>
    <w:rsid w:val="00D51AB9"/>
    <w:rsid w:val="00D51D1F"/>
    <w:rsid w:val="00D51E69"/>
    <w:rsid w:val="00D51EF3"/>
    <w:rsid w:val="00D528B0"/>
    <w:rsid w:val="00D52AFF"/>
    <w:rsid w:val="00D53106"/>
    <w:rsid w:val="00D5334E"/>
    <w:rsid w:val="00D53405"/>
    <w:rsid w:val="00D53A1B"/>
    <w:rsid w:val="00D53D26"/>
    <w:rsid w:val="00D53EC9"/>
    <w:rsid w:val="00D53FEA"/>
    <w:rsid w:val="00D54647"/>
    <w:rsid w:val="00D548A4"/>
    <w:rsid w:val="00D549A0"/>
    <w:rsid w:val="00D54CAE"/>
    <w:rsid w:val="00D5551D"/>
    <w:rsid w:val="00D55DE5"/>
    <w:rsid w:val="00D55E78"/>
    <w:rsid w:val="00D561F0"/>
    <w:rsid w:val="00D5654F"/>
    <w:rsid w:val="00D565D6"/>
    <w:rsid w:val="00D5672C"/>
    <w:rsid w:val="00D56ADC"/>
    <w:rsid w:val="00D56C20"/>
    <w:rsid w:val="00D570B3"/>
    <w:rsid w:val="00D57349"/>
    <w:rsid w:val="00D57352"/>
    <w:rsid w:val="00D575CD"/>
    <w:rsid w:val="00D578C6"/>
    <w:rsid w:val="00D57949"/>
    <w:rsid w:val="00D60083"/>
    <w:rsid w:val="00D600E1"/>
    <w:rsid w:val="00D604E3"/>
    <w:rsid w:val="00D60519"/>
    <w:rsid w:val="00D60935"/>
    <w:rsid w:val="00D60B7B"/>
    <w:rsid w:val="00D60C9B"/>
    <w:rsid w:val="00D60DF6"/>
    <w:rsid w:val="00D60EDF"/>
    <w:rsid w:val="00D60EFD"/>
    <w:rsid w:val="00D613A5"/>
    <w:rsid w:val="00D618D1"/>
    <w:rsid w:val="00D61A13"/>
    <w:rsid w:val="00D61C01"/>
    <w:rsid w:val="00D622AA"/>
    <w:rsid w:val="00D6264C"/>
    <w:rsid w:val="00D62ED5"/>
    <w:rsid w:val="00D63113"/>
    <w:rsid w:val="00D6337E"/>
    <w:rsid w:val="00D6340B"/>
    <w:rsid w:val="00D636AB"/>
    <w:rsid w:val="00D63FD0"/>
    <w:rsid w:val="00D64B9D"/>
    <w:rsid w:val="00D650BF"/>
    <w:rsid w:val="00D653EE"/>
    <w:rsid w:val="00D65820"/>
    <w:rsid w:val="00D658CC"/>
    <w:rsid w:val="00D65CA0"/>
    <w:rsid w:val="00D663ED"/>
    <w:rsid w:val="00D664A2"/>
    <w:rsid w:val="00D66A73"/>
    <w:rsid w:val="00D66BD7"/>
    <w:rsid w:val="00D66E55"/>
    <w:rsid w:val="00D66EDC"/>
    <w:rsid w:val="00D672C3"/>
    <w:rsid w:val="00D67461"/>
    <w:rsid w:val="00D67542"/>
    <w:rsid w:val="00D67839"/>
    <w:rsid w:val="00D67AAF"/>
    <w:rsid w:val="00D67CAA"/>
    <w:rsid w:val="00D67D24"/>
    <w:rsid w:val="00D67E1B"/>
    <w:rsid w:val="00D70025"/>
    <w:rsid w:val="00D701FB"/>
    <w:rsid w:val="00D704CB"/>
    <w:rsid w:val="00D70641"/>
    <w:rsid w:val="00D70788"/>
    <w:rsid w:val="00D709F8"/>
    <w:rsid w:val="00D70F11"/>
    <w:rsid w:val="00D7129D"/>
    <w:rsid w:val="00D718C9"/>
    <w:rsid w:val="00D719ED"/>
    <w:rsid w:val="00D71DC1"/>
    <w:rsid w:val="00D71E29"/>
    <w:rsid w:val="00D71F15"/>
    <w:rsid w:val="00D721B4"/>
    <w:rsid w:val="00D728AF"/>
    <w:rsid w:val="00D72C0B"/>
    <w:rsid w:val="00D72E1D"/>
    <w:rsid w:val="00D73134"/>
    <w:rsid w:val="00D73323"/>
    <w:rsid w:val="00D73BFF"/>
    <w:rsid w:val="00D73C2C"/>
    <w:rsid w:val="00D7410A"/>
    <w:rsid w:val="00D742E8"/>
    <w:rsid w:val="00D74532"/>
    <w:rsid w:val="00D74DB3"/>
    <w:rsid w:val="00D74E57"/>
    <w:rsid w:val="00D75067"/>
    <w:rsid w:val="00D75097"/>
    <w:rsid w:val="00D755B1"/>
    <w:rsid w:val="00D75C6B"/>
    <w:rsid w:val="00D75CA9"/>
    <w:rsid w:val="00D766C3"/>
    <w:rsid w:val="00D766CE"/>
    <w:rsid w:val="00D766E2"/>
    <w:rsid w:val="00D76804"/>
    <w:rsid w:val="00D7697F"/>
    <w:rsid w:val="00D76DD7"/>
    <w:rsid w:val="00D7705E"/>
    <w:rsid w:val="00D773D5"/>
    <w:rsid w:val="00D77E11"/>
    <w:rsid w:val="00D8008D"/>
    <w:rsid w:val="00D8028D"/>
    <w:rsid w:val="00D80429"/>
    <w:rsid w:val="00D804A0"/>
    <w:rsid w:val="00D804FD"/>
    <w:rsid w:val="00D808DC"/>
    <w:rsid w:val="00D80E34"/>
    <w:rsid w:val="00D81244"/>
    <w:rsid w:val="00D81C15"/>
    <w:rsid w:val="00D81CFC"/>
    <w:rsid w:val="00D821D3"/>
    <w:rsid w:val="00D82BA5"/>
    <w:rsid w:val="00D83398"/>
    <w:rsid w:val="00D833FD"/>
    <w:rsid w:val="00D834E1"/>
    <w:rsid w:val="00D8355D"/>
    <w:rsid w:val="00D838D2"/>
    <w:rsid w:val="00D839C6"/>
    <w:rsid w:val="00D839D2"/>
    <w:rsid w:val="00D83C7E"/>
    <w:rsid w:val="00D84232"/>
    <w:rsid w:val="00D84380"/>
    <w:rsid w:val="00D84570"/>
    <w:rsid w:val="00D849EB"/>
    <w:rsid w:val="00D84DC6"/>
    <w:rsid w:val="00D85005"/>
    <w:rsid w:val="00D856D7"/>
    <w:rsid w:val="00D8580D"/>
    <w:rsid w:val="00D85B20"/>
    <w:rsid w:val="00D85BCB"/>
    <w:rsid w:val="00D85DB9"/>
    <w:rsid w:val="00D85F50"/>
    <w:rsid w:val="00D86209"/>
    <w:rsid w:val="00D86778"/>
    <w:rsid w:val="00D86E51"/>
    <w:rsid w:val="00D87162"/>
    <w:rsid w:val="00D87239"/>
    <w:rsid w:val="00D8747E"/>
    <w:rsid w:val="00D8798B"/>
    <w:rsid w:val="00D9002E"/>
    <w:rsid w:val="00D9025C"/>
    <w:rsid w:val="00D904AA"/>
    <w:rsid w:val="00D904F3"/>
    <w:rsid w:val="00D9058A"/>
    <w:rsid w:val="00D90D2B"/>
    <w:rsid w:val="00D91399"/>
    <w:rsid w:val="00D9148A"/>
    <w:rsid w:val="00D9188E"/>
    <w:rsid w:val="00D91961"/>
    <w:rsid w:val="00D91A64"/>
    <w:rsid w:val="00D92139"/>
    <w:rsid w:val="00D922EB"/>
    <w:rsid w:val="00D924C4"/>
    <w:rsid w:val="00D92613"/>
    <w:rsid w:val="00D92B57"/>
    <w:rsid w:val="00D92CEA"/>
    <w:rsid w:val="00D9316F"/>
    <w:rsid w:val="00D93585"/>
    <w:rsid w:val="00D936AE"/>
    <w:rsid w:val="00D93962"/>
    <w:rsid w:val="00D93F9B"/>
    <w:rsid w:val="00D947AA"/>
    <w:rsid w:val="00D94EF8"/>
    <w:rsid w:val="00D95031"/>
    <w:rsid w:val="00D953FA"/>
    <w:rsid w:val="00D95637"/>
    <w:rsid w:val="00D95957"/>
    <w:rsid w:val="00D959AD"/>
    <w:rsid w:val="00D9628D"/>
    <w:rsid w:val="00D96385"/>
    <w:rsid w:val="00D965E5"/>
    <w:rsid w:val="00D967DA"/>
    <w:rsid w:val="00D96A11"/>
    <w:rsid w:val="00D96DE7"/>
    <w:rsid w:val="00D9712D"/>
    <w:rsid w:val="00D9728A"/>
    <w:rsid w:val="00D97486"/>
    <w:rsid w:val="00D97931"/>
    <w:rsid w:val="00D97B5E"/>
    <w:rsid w:val="00DA02C4"/>
    <w:rsid w:val="00DA056D"/>
    <w:rsid w:val="00DA0693"/>
    <w:rsid w:val="00DA0961"/>
    <w:rsid w:val="00DA0DC5"/>
    <w:rsid w:val="00DA0EDF"/>
    <w:rsid w:val="00DA1388"/>
    <w:rsid w:val="00DA1639"/>
    <w:rsid w:val="00DA18CE"/>
    <w:rsid w:val="00DA199B"/>
    <w:rsid w:val="00DA1B24"/>
    <w:rsid w:val="00DA1D82"/>
    <w:rsid w:val="00DA2E5A"/>
    <w:rsid w:val="00DA2FC5"/>
    <w:rsid w:val="00DA35E0"/>
    <w:rsid w:val="00DA364B"/>
    <w:rsid w:val="00DA3AFA"/>
    <w:rsid w:val="00DA3C92"/>
    <w:rsid w:val="00DA44F1"/>
    <w:rsid w:val="00DA47B4"/>
    <w:rsid w:val="00DA4E07"/>
    <w:rsid w:val="00DA5100"/>
    <w:rsid w:val="00DA5389"/>
    <w:rsid w:val="00DA546D"/>
    <w:rsid w:val="00DA5ACE"/>
    <w:rsid w:val="00DA5EC4"/>
    <w:rsid w:val="00DA5ED7"/>
    <w:rsid w:val="00DA60D6"/>
    <w:rsid w:val="00DA61FA"/>
    <w:rsid w:val="00DA6363"/>
    <w:rsid w:val="00DA6430"/>
    <w:rsid w:val="00DA64A0"/>
    <w:rsid w:val="00DA6775"/>
    <w:rsid w:val="00DA6924"/>
    <w:rsid w:val="00DA6B8F"/>
    <w:rsid w:val="00DA72E1"/>
    <w:rsid w:val="00DA7D73"/>
    <w:rsid w:val="00DA7FE1"/>
    <w:rsid w:val="00DB0384"/>
    <w:rsid w:val="00DB0AA0"/>
    <w:rsid w:val="00DB0F80"/>
    <w:rsid w:val="00DB1102"/>
    <w:rsid w:val="00DB1334"/>
    <w:rsid w:val="00DB13A2"/>
    <w:rsid w:val="00DB1518"/>
    <w:rsid w:val="00DB194D"/>
    <w:rsid w:val="00DB1C3D"/>
    <w:rsid w:val="00DB1E90"/>
    <w:rsid w:val="00DB2048"/>
    <w:rsid w:val="00DB22CB"/>
    <w:rsid w:val="00DB24C9"/>
    <w:rsid w:val="00DB26B4"/>
    <w:rsid w:val="00DB2F75"/>
    <w:rsid w:val="00DB3271"/>
    <w:rsid w:val="00DB3A09"/>
    <w:rsid w:val="00DB3B25"/>
    <w:rsid w:val="00DB3C48"/>
    <w:rsid w:val="00DB3DF9"/>
    <w:rsid w:val="00DB3E6B"/>
    <w:rsid w:val="00DB4126"/>
    <w:rsid w:val="00DB4131"/>
    <w:rsid w:val="00DB41B2"/>
    <w:rsid w:val="00DB4651"/>
    <w:rsid w:val="00DB485B"/>
    <w:rsid w:val="00DB4935"/>
    <w:rsid w:val="00DB4988"/>
    <w:rsid w:val="00DB4E0C"/>
    <w:rsid w:val="00DB4F94"/>
    <w:rsid w:val="00DB593C"/>
    <w:rsid w:val="00DB7097"/>
    <w:rsid w:val="00DB77D3"/>
    <w:rsid w:val="00DB78C3"/>
    <w:rsid w:val="00DB7AEC"/>
    <w:rsid w:val="00DC0122"/>
    <w:rsid w:val="00DC047F"/>
    <w:rsid w:val="00DC0931"/>
    <w:rsid w:val="00DC0B26"/>
    <w:rsid w:val="00DC18A5"/>
    <w:rsid w:val="00DC2332"/>
    <w:rsid w:val="00DC2661"/>
    <w:rsid w:val="00DC2680"/>
    <w:rsid w:val="00DC26CC"/>
    <w:rsid w:val="00DC2921"/>
    <w:rsid w:val="00DC2986"/>
    <w:rsid w:val="00DC2FB0"/>
    <w:rsid w:val="00DC2FC7"/>
    <w:rsid w:val="00DC3119"/>
    <w:rsid w:val="00DC33A1"/>
    <w:rsid w:val="00DC33CA"/>
    <w:rsid w:val="00DC356D"/>
    <w:rsid w:val="00DC3856"/>
    <w:rsid w:val="00DC3A4E"/>
    <w:rsid w:val="00DC40A5"/>
    <w:rsid w:val="00DC454C"/>
    <w:rsid w:val="00DC48E0"/>
    <w:rsid w:val="00DC4C87"/>
    <w:rsid w:val="00DC50D8"/>
    <w:rsid w:val="00DC53C6"/>
    <w:rsid w:val="00DC54FE"/>
    <w:rsid w:val="00DC5D28"/>
    <w:rsid w:val="00DC5EAC"/>
    <w:rsid w:val="00DC621A"/>
    <w:rsid w:val="00DC6972"/>
    <w:rsid w:val="00DC6B64"/>
    <w:rsid w:val="00DC6BA3"/>
    <w:rsid w:val="00DC6F90"/>
    <w:rsid w:val="00DC7108"/>
    <w:rsid w:val="00DC72B6"/>
    <w:rsid w:val="00DC7307"/>
    <w:rsid w:val="00DC7476"/>
    <w:rsid w:val="00DC7931"/>
    <w:rsid w:val="00DC798E"/>
    <w:rsid w:val="00DC7C4F"/>
    <w:rsid w:val="00DC7D97"/>
    <w:rsid w:val="00DD0262"/>
    <w:rsid w:val="00DD039C"/>
    <w:rsid w:val="00DD05CD"/>
    <w:rsid w:val="00DD0874"/>
    <w:rsid w:val="00DD0DD8"/>
    <w:rsid w:val="00DD1240"/>
    <w:rsid w:val="00DD125E"/>
    <w:rsid w:val="00DD1CF5"/>
    <w:rsid w:val="00DD1F0C"/>
    <w:rsid w:val="00DD22B7"/>
    <w:rsid w:val="00DD2525"/>
    <w:rsid w:val="00DD26B3"/>
    <w:rsid w:val="00DD27EA"/>
    <w:rsid w:val="00DD2D01"/>
    <w:rsid w:val="00DD2F0C"/>
    <w:rsid w:val="00DD330C"/>
    <w:rsid w:val="00DD360E"/>
    <w:rsid w:val="00DD363D"/>
    <w:rsid w:val="00DD3856"/>
    <w:rsid w:val="00DD42CF"/>
    <w:rsid w:val="00DD45CD"/>
    <w:rsid w:val="00DD4985"/>
    <w:rsid w:val="00DD49D5"/>
    <w:rsid w:val="00DD4DD8"/>
    <w:rsid w:val="00DD4F49"/>
    <w:rsid w:val="00DD5434"/>
    <w:rsid w:val="00DD57EA"/>
    <w:rsid w:val="00DD58C0"/>
    <w:rsid w:val="00DD5A6F"/>
    <w:rsid w:val="00DD5B4C"/>
    <w:rsid w:val="00DD5FC5"/>
    <w:rsid w:val="00DD648E"/>
    <w:rsid w:val="00DD6A9F"/>
    <w:rsid w:val="00DD6C37"/>
    <w:rsid w:val="00DD6E18"/>
    <w:rsid w:val="00DD7035"/>
    <w:rsid w:val="00DD73FF"/>
    <w:rsid w:val="00DD7418"/>
    <w:rsid w:val="00DD75E5"/>
    <w:rsid w:val="00DD762F"/>
    <w:rsid w:val="00DD772C"/>
    <w:rsid w:val="00DD7B2A"/>
    <w:rsid w:val="00DD7FA7"/>
    <w:rsid w:val="00DE0017"/>
    <w:rsid w:val="00DE025C"/>
    <w:rsid w:val="00DE0415"/>
    <w:rsid w:val="00DE05F5"/>
    <w:rsid w:val="00DE08A2"/>
    <w:rsid w:val="00DE0CC3"/>
    <w:rsid w:val="00DE0D87"/>
    <w:rsid w:val="00DE0F9B"/>
    <w:rsid w:val="00DE1092"/>
    <w:rsid w:val="00DE11DD"/>
    <w:rsid w:val="00DE12B0"/>
    <w:rsid w:val="00DE1418"/>
    <w:rsid w:val="00DE1506"/>
    <w:rsid w:val="00DE1AFA"/>
    <w:rsid w:val="00DE1C19"/>
    <w:rsid w:val="00DE22CF"/>
    <w:rsid w:val="00DE2560"/>
    <w:rsid w:val="00DE2632"/>
    <w:rsid w:val="00DE2CA0"/>
    <w:rsid w:val="00DE2D86"/>
    <w:rsid w:val="00DE33E4"/>
    <w:rsid w:val="00DE3425"/>
    <w:rsid w:val="00DE3810"/>
    <w:rsid w:val="00DE3A0D"/>
    <w:rsid w:val="00DE3BF5"/>
    <w:rsid w:val="00DE3BFC"/>
    <w:rsid w:val="00DE3D1A"/>
    <w:rsid w:val="00DE3E6F"/>
    <w:rsid w:val="00DE43E2"/>
    <w:rsid w:val="00DE465A"/>
    <w:rsid w:val="00DE4699"/>
    <w:rsid w:val="00DE48EB"/>
    <w:rsid w:val="00DE4B90"/>
    <w:rsid w:val="00DE4EA3"/>
    <w:rsid w:val="00DE4EC4"/>
    <w:rsid w:val="00DE50E4"/>
    <w:rsid w:val="00DE52A3"/>
    <w:rsid w:val="00DE55AF"/>
    <w:rsid w:val="00DE5647"/>
    <w:rsid w:val="00DE56EC"/>
    <w:rsid w:val="00DE573D"/>
    <w:rsid w:val="00DE5BD9"/>
    <w:rsid w:val="00DE5C54"/>
    <w:rsid w:val="00DE5EA7"/>
    <w:rsid w:val="00DE6041"/>
    <w:rsid w:val="00DE63E0"/>
    <w:rsid w:val="00DE64F5"/>
    <w:rsid w:val="00DE6AD2"/>
    <w:rsid w:val="00DE6E00"/>
    <w:rsid w:val="00DE6E25"/>
    <w:rsid w:val="00DE7174"/>
    <w:rsid w:val="00DE72F4"/>
    <w:rsid w:val="00DE7305"/>
    <w:rsid w:val="00DE74AA"/>
    <w:rsid w:val="00DE7C1A"/>
    <w:rsid w:val="00DF012D"/>
    <w:rsid w:val="00DF015A"/>
    <w:rsid w:val="00DF043C"/>
    <w:rsid w:val="00DF0AC5"/>
    <w:rsid w:val="00DF163F"/>
    <w:rsid w:val="00DF19B7"/>
    <w:rsid w:val="00DF1BAD"/>
    <w:rsid w:val="00DF1F2B"/>
    <w:rsid w:val="00DF209E"/>
    <w:rsid w:val="00DF22F9"/>
    <w:rsid w:val="00DF2789"/>
    <w:rsid w:val="00DF28AB"/>
    <w:rsid w:val="00DF2A53"/>
    <w:rsid w:val="00DF2A85"/>
    <w:rsid w:val="00DF2D35"/>
    <w:rsid w:val="00DF3A7D"/>
    <w:rsid w:val="00DF3B41"/>
    <w:rsid w:val="00DF3DC0"/>
    <w:rsid w:val="00DF3DCE"/>
    <w:rsid w:val="00DF4469"/>
    <w:rsid w:val="00DF4CA1"/>
    <w:rsid w:val="00DF4FDC"/>
    <w:rsid w:val="00DF5270"/>
    <w:rsid w:val="00DF58E8"/>
    <w:rsid w:val="00DF5C95"/>
    <w:rsid w:val="00DF61C7"/>
    <w:rsid w:val="00DF64B4"/>
    <w:rsid w:val="00DF65B8"/>
    <w:rsid w:val="00DF681A"/>
    <w:rsid w:val="00DF7667"/>
    <w:rsid w:val="00DF7F25"/>
    <w:rsid w:val="00E00053"/>
    <w:rsid w:val="00E000B5"/>
    <w:rsid w:val="00E00195"/>
    <w:rsid w:val="00E00538"/>
    <w:rsid w:val="00E007B6"/>
    <w:rsid w:val="00E007E5"/>
    <w:rsid w:val="00E00816"/>
    <w:rsid w:val="00E008B6"/>
    <w:rsid w:val="00E008E8"/>
    <w:rsid w:val="00E00A71"/>
    <w:rsid w:val="00E0180E"/>
    <w:rsid w:val="00E018C5"/>
    <w:rsid w:val="00E019A4"/>
    <w:rsid w:val="00E019D7"/>
    <w:rsid w:val="00E01A7B"/>
    <w:rsid w:val="00E01ACD"/>
    <w:rsid w:val="00E02182"/>
    <w:rsid w:val="00E025B5"/>
    <w:rsid w:val="00E02955"/>
    <w:rsid w:val="00E02B7F"/>
    <w:rsid w:val="00E02F13"/>
    <w:rsid w:val="00E03025"/>
    <w:rsid w:val="00E03725"/>
    <w:rsid w:val="00E03861"/>
    <w:rsid w:val="00E03869"/>
    <w:rsid w:val="00E039E7"/>
    <w:rsid w:val="00E03D35"/>
    <w:rsid w:val="00E03FC7"/>
    <w:rsid w:val="00E04578"/>
    <w:rsid w:val="00E045B3"/>
    <w:rsid w:val="00E0513A"/>
    <w:rsid w:val="00E05662"/>
    <w:rsid w:val="00E06158"/>
    <w:rsid w:val="00E0618C"/>
    <w:rsid w:val="00E06384"/>
    <w:rsid w:val="00E066EB"/>
    <w:rsid w:val="00E06969"/>
    <w:rsid w:val="00E06CEE"/>
    <w:rsid w:val="00E07120"/>
    <w:rsid w:val="00E07312"/>
    <w:rsid w:val="00E07917"/>
    <w:rsid w:val="00E0796F"/>
    <w:rsid w:val="00E07BB8"/>
    <w:rsid w:val="00E10A23"/>
    <w:rsid w:val="00E10C8F"/>
    <w:rsid w:val="00E10F17"/>
    <w:rsid w:val="00E1156B"/>
    <w:rsid w:val="00E11D96"/>
    <w:rsid w:val="00E11E19"/>
    <w:rsid w:val="00E11E28"/>
    <w:rsid w:val="00E12128"/>
    <w:rsid w:val="00E12282"/>
    <w:rsid w:val="00E1229D"/>
    <w:rsid w:val="00E12644"/>
    <w:rsid w:val="00E12A2D"/>
    <w:rsid w:val="00E13254"/>
    <w:rsid w:val="00E13484"/>
    <w:rsid w:val="00E13A11"/>
    <w:rsid w:val="00E13A71"/>
    <w:rsid w:val="00E13C10"/>
    <w:rsid w:val="00E13CF4"/>
    <w:rsid w:val="00E13D3A"/>
    <w:rsid w:val="00E1421F"/>
    <w:rsid w:val="00E142A9"/>
    <w:rsid w:val="00E142DB"/>
    <w:rsid w:val="00E14B94"/>
    <w:rsid w:val="00E14C28"/>
    <w:rsid w:val="00E14EA0"/>
    <w:rsid w:val="00E1596C"/>
    <w:rsid w:val="00E159B4"/>
    <w:rsid w:val="00E159C2"/>
    <w:rsid w:val="00E15C11"/>
    <w:rsid w:val="00E16170"/>
    <w:rsid w:val="00E1677C"/>
    <w:rsid w:val="00E167E4"/>
    <w:rsid w:val="00E169A4"/>
    <w:rsid w:val="00E16A52"/>
    <w:rsid w:val="00E16C80"/>
    <w:rsid w:val="00E16FDA"/>
    <w:rsid w:val="00E17290"/>
    <w:rsid w:val="00E175FA"/>
    <w:rsid w:val="00E17DB7"/>
    <w:rsid w:val="00E17DFC"/>
    <w:rsid w:val="00E17E68"/>
    <w:rsid w:val="00E17F65"/>
    <w:rsid w:val="00E2045B"/>
    <w:rsid w:val="00E208E2"/>
    <w:rsid w:val="00E20A33"/>
    <w:rsid w:val="00E210C6"/>
    <w:rsid w:val="00E217C2"/>
    <w:rsid w:val="00E218E3"/>
    <w:rsid w:val="00E21C85"/>
    <w:rsid w:val="00E223BF"/>
    <w:rsid w:val="00E226E2"/>
    <w:rsid w:val="00E22CCB"/>
    <w:rsid w:val="00E23101"/>
    <w:rsid w:val="00E2337D"/>
    <w:rsid w:val="00E2350F"/>
    <w:rsid w:val="00E236D8"/>
    <w:rsid w:val="00E242FD"/>
    <w:rsid w:val="00E246CE"/>
    <w:rsid w:val="00E248EF"/>
    <w:rsid w:val="00E24CAC"/>
    <w:rsid w:val="00E24E35"/>
    <w:rsid w:val="00E2500D"/>
    <w:rsid w:val="00E252AE"/>
    <w:rsid w:val="00E2595D"/>
    <w:rsid w:val="00E259A3"/>
    <w:rsid w:val="00E25A49"/>
    <w:rsid w:val="00E25CBB"/>
    <w:rsid w:val="00E25DA6"/>
    <w:rsid w:val="00E25FB6"/>
    <w:rsid w:val="00E260A9"/>
    <w:rsid w:val="00E26148"/>
    <w:rsid w:val="00E26435"/>
    <w:rsid w:val="00E265E2"/>
    <w:rsid w:val="00E26835"/>
    <w:rsid w:val="00E26B92"/>
    <w:rsid w:val="00E26C5D"/>
    <w:rsid w:val="00E26C81"/>
    <w:rsid w:val="00E26DC8"/>
    <w:rsid w:val="00E2753F"/>
    <w:rsid w:val="00E2776D"/>
    <w:rsid w:val="00E277E9"/>
    <w:rsid w:val="00E2794E"/>
    <w:rsid w:val="00E27B21"/>
    <w:rsid w:val="00E27C49"/>
    <w:rsid w:val="00E27F59"/>
    <w:rsid w:val="00E30A7B"/>
    <w:rsid w:val="00E30BE3"/>
    <w:rsid w:val="00E311D0"/>
    <w:rsid w:val="00E31936"/>
    <w:rsid w:val="00E32131"/>
    <w:rsid w:val="00E3223E"/>
    <w:rsid w:val="00E322AA"/>
    <w:rsid w:val="00E325F5"/>
    <w:rsid w:val="00E32699"/>
    <w:rsid w:val="00E3294C"/>
    <w:rsid w:val="00E32C8A"/>
    <w:rsid w:val="00E32DC7"/>
    <w:rsid w:val="00E33369"/>
    <w:rsid w:val="00E33A4B"/>
    <w:rsid w:val="00E33B86"/>
    <w:rsid w:val="00E33E38"/>
    <w:rsid w:val="00E340C0"/>
    <w:rsid w:val="00E3412E"/>
    <w:rsid w:val="00E34386"/>
    <w:rsid w:val="00E3466C"/>
    <w:rsid w:val="00E34CD6"/>
    <w:rsid w:val="00E34FB5"/>
    <w:rsid w:val="00E351BB"/>
    <w:rsid w:val="00E3530E"/>
    <w:rsid w:val="00E3536B"/>
    <w:rsid w:val="00E36824"/>
    <w:rsid w:val="00E36CF5"/>
    <w:rsid w:val="00E36D74"/>
    <w:rsid w:val="00E374BC"/>
    <w:rsid w:val="00E37D48"/>
    <w:rsid w:val="00E37E81"/>
    <w:rsid w:val="00E4000E"/>
    <w:rsid w:val="00E40064"/>
    <w:rsid w:val="00E40165"/>
    <w:rsid w:val="00E404D1"/>
    <w:rsid w:val="00E408FB"/>
    <w:rsid w:val="00E4099F"/>
    <w:rsid w:val="00E40B91"/>
    <w:rsid w:val="00E40BE2"/>
    <w:rsid w:val="00E40FF9"/>
    <w:rsid w:val="00E41107"/>
    <w:rsid w:val="00E411A2"/>
    <w:rsid w:val="00E41276"/>
    <w:rsid w:val="00E41334"/>
    <w:rsid w:val="00E41ACB"/>
    <w:rsid w:val="00E41C74"/>
    <w:rsid w:val="00E421EB"/>
    <w:rsid w:val="00E427AA"/>
    <w:rsid w:val="00E42809"/>
    <w:rsid w:val="00E430CB"/>
    <w:rsid w:val="00E434C9"/>
    <w:rsid w:val="00E43939"/>
    <w:rsid w:val="00E43A13"/>
    <w:rsid w:val="00E43AFA"/>
    <w:rsid w:val="00E43D7E"/>
    <w:rsid w:val="00E446E1"/>
    <w:rsid w:val="00E44A3B"/>
    <w:rsid w:val="00E44C3D"/>
    <w:rsid w:val="00E44E1D"/>
    <w:rsid w:val="00E452B8"/>
    <w:rsid w:val="00E45714"/>
    <w:rsid w:val="00E45981"/>
    <w:rsid w:val="00E45A5C"/>
    <w:rsid w:val="00E45BD3"/>
    <w:rsid w:val="00E45E9D"/>
    <w:rsid w:val="00E46303"/>
    <w:rsid w:val="00E4635F"/>
    <w:rsid w:val="00E467EA"/>
    <w:rsid w:val="00E469F9"/>
    <w:rsid w:val="00E46B04"/>
    <w:rsid w:val="00E46F72"/>
    <w:rsid w:val="00E472B8"/>
    <w:rsid w:val="00E4742D"/>
    <w:rsid w:val="00E475FF"/>
    <w:rsid w:val="00E476E4"/>
    <w:rsid w:val="00E47812"/>
    <w:rsid w:val="00E47CBB"/>
    <w:rsid w:val="00E47D79"/>
    <w:rsid w:val="00E47F20"/>
    <w:rsid w:val="00E47FBA"/>
    <w:rsid w:val="00E5007B"/>
    <w:rsid w:val="00E502C6"/>
    <w:rsid w:val="00E506DF"/>
    <w:rsid w:val="00E50978"/>
    <w:rsid w:val="00E50D51"/>
    <w:rsid w:val="00E50F52"/>
    <w:rsid w:val="00E512D7"/>
    <w:rsid w:val="00E51395"/>
    <w:rsid w:val="00E518FD"/>
    <w:rsid w:val="00E5207C"/>
    <w:rsid w:val="00E5218A"/>
    <w:rsid w:val="00E524E0"/>
    <w:rsid w:val="00E52668"/>
    <w:rsid w:val="00E52AAB"/>
    <w:rsid w:val="00E52B9D"/>
    <w:rsid w:val="00E52CDA"/>
    <w:rsid w:val="00E533D2"/>
    <w:rsid w:val="00E53AED"/>
    <w:rsid w:val="00E53E36"/>
    <w:rsid w:val="00E541ED"/>
    <w:rsid w:val="00E54AD8"/>
    <w:rsid w:val="00E54CFE"/>
    <w:rsid w:val="00E54EF0"/>
    <w:rsid w:val="00E5562A"/>
    <w:rsid w:val="00E557D3"/>
    <w:rsid w:val="00E55C52"/>
    <w:rsid w:val="00E560F0"/>
    <w:rsid w:val="00E56AD5"/>
    <w:rsid w:val="00E56C5D"/>
    <w:rsid w:val="00E56E99"/>
    <w:rsid w:val="00E57040"/>
    <w:rsid w:val="00E578F9"/>
    <w:rsid w:val="00E57BE4"/>
    <w:rsid w:val="00E602D4"/>
    <w:rsid w:val="00E606F3"/>
    <w:rsid w:val="00E6087F"/>
    <w:rsid w:val="00E60DEA"/>
    <w:rsid w:val="00E60E71"/>
    <w:rsid w:val="00E60F21"/>
    <w:rsid w:val="00E61068"/>
    <w:rsid w:val="00E611D0"/>
    <w:rsid w:val="00E61851"/>
    <w:rsid w:val="00E61C69"/>
    <w:rsid w:val="00E61D21"/>
    <w:rsid w:val="00E62314"/>
    <w:rsid w:val="00E63216"/>
    <w:rsid w:val="00E63481"/>
    <w:rsid w:val="00E636AA"/>
    <w:rsid w:val="00E640E9"/>
    <w:rsid w:val="00E6423E"/>
    <w:rsid w:val="00E644CA"/>
    <w:rsid w:val="00E649A9"/>
    <w:rsid w:val="00E64A3E"/>
    <w:rsid w:val="00E64E34"/>
    <w:rsid w:val="00E64EBA"/>
    <w:rsid w:val="00E65405"/>
    <w:rsid w:val="00E658F8"/>
    <w:rsid w:val="00E65C77"/>
    <w:rsid w:val="00E65D99"/>
    <w:rsid w:val="00E663DE"/>
    <w:rsid w:val="00E6679F"/>
    <w:rsid w:val="00E66DBB"/>
    <w:rsid w:val="00E66F9A"/>
    <w:rsid w:val="00E6709D"/>
    <w:rsid w:val="00E6764E"/>
    <w:rsid w:val="00E677AB"/>
    <w:rsid w:val="00E67A82"/>
    <w:rsid w:val="00E67B27"/>
    <w:rsid w:val="00E67E5B"/>
    <w:rsid w:val="00E7082E"/>
    <w:rsid w:val="00E70BE4"/>
    <w:rsid w:val="00E70BE5"/>
    <w:rsid w:val="00E70F38"/>
    <w:rsid w:val="00E70FC8"/>
    <w:rsid w:val="00E71473"/>
    <w:rsid w:val="00E718EE"/>
    <w:rsid w:val="00E719DA"/>
    <w:rsid w:val="00E71C2B"/>
    <w:rsid w:val="00E71D05"/>
    <w:rsid w:val="00E72439"/>
    <w:rsid w:val="00E7244D"/>
    <w:rsid w:val="00E724A3"/>
    <w:rsid w:val="00E7263E"/>
    <w:rsid w:val="00E729ED"/>
    <w:rsid w:val="00E72C2A"/>
    <w:rsid w:val="00E73306"/>
    <w:rsid w:val="00E734A9"/>
    <w:rsid w:val="00E7390B"/>
    <w:rsid w:val="00E7397B"/>
    <w:rsid w:val="00E73B71"/>
    <w:rsid w:val="00E73B85"/>
    <w:rsid w:val="00E73BD1"/>
    <w:rsid w:val="00E73DFC"/>
    <w:rsid w:val="00E740BD"/>
    <w:rsid w:val="00E74291"/>
    <w:rsid w:val="00E747B1"/>
    <w:rsid w:val="00E7487A"/>
    <w:rsid w:val="00E74ED6"/>
    <w:rsid w:val="00E75A89"/>
    <w:rsid w:val="00E75C06"/>
    <w:rsid w:val="00E769DE"/>
    <w:rsid w:val="00E76DCB"/>
    <w:rsid w:val="00E76FD2"/>
    <w:rsid w:val="00E770EF"/>
    <w:rsid w:val="00E77475"/>
    <w:rsid w:val="00E774C7"/>
    <w:rsid w:val="00E77587"/>
    <w:rsid w:val="00E7781A"/>
    <w:rsid w:val="00E778A2"/>
    <w:rsid w:val="00E77A39"/>
    <w:rsid w:val="00E77B1E"/>
    <w:rsid w:val="00E80332"/>
    <w:rsid w:val="00E80633"/>
    <w:rsid w:val="00E80D1B"/>
    <w:rsid w:val="00E80D63"/>
    <w:rsid w:val="00E8124C"/>
    <w:rsid w:val="00E81647"/>
    <w:rsid w:val="00E819A9"/>
    <w:rsid w:val="00E81DD7"/>
    <w:rsid w:val="00E81E7D"/>
    <w:rsid w:val="00E82821"/>
    <w:rsid w:val="00E82975"/>
    <w:rsid w:val="00E829CD"/>
    <w:rsid w:val="00E82AD3"/>
    <w:rsid w:val="00E832D6"/>
    <w:rsid w:val="00E839CE"/>
    <w:rsid w:val="00E83F29"/>
    <w:rsid w:val="00E83F5A"/>
    <w:rsid w:val="00E8451C"/>
    <w:rsid w:val="00E84DCF"/>
    <w:rsid w:val="00E85297"/>
    <w:rsid w:val="00E852F5"/>
    <w:rsid w:val="00E85668"/>
    <w:rsid w:val="00E856E8"/>
    <w:rsid w:val="00E857EE"/>
    <w:rsid w:val="00E8583A"/>
    <w:rsid w:val="00E85875"/>
    <w:rsid w:val="00E85DF7"/>
    <w:rsid w:val="00E85E66"/>
    <w:rsid w:val="00E86043"/>
    <w:rsid w:val="00E860B1"/>
    <w:rsid w:val="00E867FD"/>
    <w:rsid w:val="00E8685F"/>
    <w:rsid w:val="00E8690B"/>
    <w:rsid w:val="00E86CE2"/>
    <w:rsid w:val="00E86E7F"/>
    <w:rsid w:val="00E86ECA"/>
    <w:rsid w:val="00E86F9F"/>
    <w:rsid w:val="00E872CC"/>
    <w:rsid w:val="00E87B4C"/>
    <w:rsid w:val="00E87B89"/>
    <w:rsid w:val="00E87CF3"/>
    <w:rsid w:val="00E87D82"/>
    <w:rsid w:val="00E90086"/>
    <w:rsid w:val="00E90667"/>
    <w:rsid w:val="00E91345"/>
    <w:rsid w:val="00E9138E"/>
    <w:rsid w:val="00E918A5"/>
    <w:rsid w:val="00E91C2C"/>
    <w:rsid w:val="00E92996"/>
    <w:rsid w:val="00E92BE8"/>
    <w:rsid w:val="00E92D02"/>
    <w:rsid w:val="00E932FE"/>
    <w:rsid w:val="00E93413"/>
    <w:rsid w:val="00E938F2"/>
    <w:rsid w:val="00E944A2"/>
    <w:rsid w:val="00E94ACD"/>
    <w:rsid w:val="00E94DD6"/>
    <w:rsid w:val="00E951F2"/>
    <w:rsid w:val="00E952DB"/>
    <w:rsid w:val="00E958CA"/>
    <w:rsid w:val="00E95AC5"/>
    <w:rsid w:val="00E95ECD"/>
    <w:rsid w:val="00E95F67"/>
    <w:rsid w:val="00E96796"/>
    <w:rsid w:val="00E96C4C"/>
    <w:rsid w:val="00E972E3"/>
    <w:rsid w:val="00E97690"/>
    <w:rsid w:val="00E977A2"/>
    <w:rsid w:val="00E978BF"/>
    <w:rsid w:val="00E978C6"/>
    <w:rsid w:val="00EA0307"/>
    <w:rsid w:val="00EA04C2"/>
    <w:rsid w:val="00EA05C0"/>
    <w:rsid w:val="00EA0F04"/>
    <w:rsid w:val="00EA15B3"/>
    <w:rsid w:val="00EA1C2C"/>
    <w:rsid w:val="00EA1E39"/>
    <w:rsid w:val="00EA1F38"/>
    <w:rsid w:val="00EA1FA1"/>
    <w:rsid w:val="00EA2838"/>
    <w:rsid w:val="00EA2A7D"/>
    <w:rsid w:val="00EA2D56"/>
    <w:rsid w:val="00EA337A"/>
    <w:rsid w:val="00EA35E3"/>
    <w:rsid w:val="00EA3A2A"/>
    <w:rsid w:val="00EA3AED"/>
    <w:rsid w:val="00EA405F"/>
    <w:rsid w:val="00EA4124"/>
    <w:rsid w:val="00EA414B"/>
    <w:rsid w:val="00EA4335"/>
    <w:rsid w:val="00EA433C"/>
    <w:rsid w:val="00EA4358"/>
    <w:rsid w:val="00EA450C"/>
    <w:rsid w:val="00EA4599"/>
    <w:rsid w:val="00EA4725"/>
    <w:rsid w:val="00EA5393"/>
    <w:rsid w:val="00EA5843"/>
    <w:rsid w:val="00EA5993"/>
    <w:rsid w:val="00EA5C46"/>
    <w:rsid w:val="00EA5D37"/>
    <w:rsid w:val="00EA5E96"/>
    <w:rsid w:val="00EA7109"/>
    <w:rsid w:val="00EA7237"/>
    <w:rsid w:val="00EA780B"/>
    <w:rsid w:val="00EA788F"/>
    <w:rsid w:val="00EA7947"/>
    <w:rsid w:val="00EA7A12"/>
    <w:rsid w:val="00EA7CD0"/>
    <w:rsid w:val="00EB0207"/>
    <w:rsid w:val="00EB0363"/>
    <w:rsid w:val="00EB0A55"/>
    <w:rsid w:val="00EB1058"/>
    <w:rsid w:val="00EB135D"/>
    <w:rsid w:val="00EB1A40"/>
    <w:rsid w:val="00EB209A"/>
    <w:rsid w:val="00EB21F2"/>
    <w:rsid w:val="00EB273B"/>
    <w:rsid w:val="00EB2898"/>
    <w:rsid w:val="00EB2D16"/>
    <w:rsid w:val="00EB32A5"/>
    <w:rsid w:val="00EB3436"/>
    <w:rsid w:val="00EB3A2C"/>
    <w:rsid w:val="00EB3B89"/>
    <w:rsid w:val="00EB4220"/>
    <w:rsid w:val="00EB4DE7"/>
    <w:rsid w:val="00EB4DF6"/>
    <w:rsid w:val="00EB54E3"/>
    <w:rsid w:val="00EB56FC"/>
    <w:rsid w:val="00EB5DEF"/>
    <w:rsid w:val="00EB5FB8"/>
    <w:rsid w:val="00EB69C7"/>
    <w:rsid w:val="00EB6BB8"/>
    <w:rsid w:val="00EB6C30"/>
    <w:rsid w:val="00EB6C3F"/>
    <w:rsid w:val="00EB6C58"/>
    <w:rsid w:val="00EB6D1B"/>
    <w:rsid w:val="00EB6E2A"/>
    <w:rsid w:val="00EB7109"/>
    <w:rsid w:val="00EB7187"/>
    <w:rsid w:val="00EB7207"/>
    <w:rsid w:val="00EB762D"/>
    <w:rsid w:val="00EB7E1D"/>
    <w:rsid w:val="00EC031E"/>
    <w:rsid w:val="00EC03BF"/>
    <w:rsid w:val="00EC067B"/>
    <w:rsid w:val="00EC0806"/>
    <w:rsid w:val="00EC09F5"/>
    <w:rsid w:val="00EC0EC0"/>
    <w:rsid w:val="00EC124F"/>
    <w:rsid w:val="00EC14D5"/>
    <w:rsid w:val="00EC1947"/>
    <w:rsid w:val="00EC1989"/>
    <w:rsid w:val="00EC1EC7"/>
    <w:rsid w:val="00EC224E"/>
    <w:rsid w:val="00EC26D3"/>
    <w:rsid w:val="00EC29E0"/>
    <w:rsid w:val="00EC2C1E"/>
    <w:rsid w:val="00EC2CFD"/>
    <w:rsid w:val="00EC2FDA"/>
    <w:rsid w:val="00EC3255"/>
    <w:rsid w:val="00EC3631"/>
    <w:rsid w:val="00EC3879"/>
    <w:rsid w:val="00EC3BB8"/>
    <w:rsid w:val="00EC3C11"/>
    <w:rsid w:val="00EC3DEF"/>
    <w:rsid w:val="00EC3F42"/>
    <w:rsid w:val="00EC41B0"/>
    <w:rsid w:val="00EC43D5"/>
    <w:rsid w:val="00EC47D5"/>
    <w:rsid w:val="00EC4A55"/>
    <w:rsid w:val="00EC4B3C"/>
    <w:rsid w:val="00EC4F02"/>
    <w:rsid w:val="00EC55AB"/>
    <w:rsid w:val="00EC5610"/>
    <w:rsid w:val="00EC5724"/>
    <w:rsid w:val="00EC5791"/>
    <w:rsid w:val="00EC6325"/>
    <w:rsid w:val="00EC6557"/>
    <w:rsid w:val="00EC6891"/>
    <w:rsid w:val="00EC6A61"/>
    <w:rsid w:val="00EC6B98"/>
    <w:rsid w:val="00EC6CE7"/>
    <w:rsid w:val="00EC6F9E"/>
    <w:rsid w:val="00EC7417"/>
    <w:rsid w:val="00EC7709"/>
    <w:rsid w:val="00EC7B04"/>
    <w:rsid w:val="00ED004C"/>
    <w:rsid w:val="00ED0107"/>
    <w:rsid w:val="00ED01B1"/>
    <w:rsid w:val="00ED08E4"/>
    <w:rsid w:val="00ED0E96"/>
    <w:rsid w:val="00ED15C4"/>
    <w:rsid w:val="00ED15FF"/>
    <w:rsid w:val="00ED1A19"/>
    <w:rsid w:val="00ED2751"/>
    <w:rsid w:val="00ED2E34"/>
    <w:rsid w:val="00ED33B7"/>
    <w:rsid w:val="00ED353E"/>
    <w:rsid w:val="00ED3727"/>
    <w:rsid w:val="00ED376F"/>
    <w:rsid w:val="00ED3898"/>
    <w:rsid w:val="00ED3E7B"/>
    <w:rsid w:val="00ED418C"/>
    <w:rsid w:val="00ED41AC"/>
    <w:rsid w:val="00ED4590"/>
    <w:rsid w:val="00ED45D3"/>
    <w:rsid w:val="00ED46A7"/>
    <w:rsid w:val="00ED46CF"/>
    <w:rsid w:val="00ED489F"/>
    <w:rsid w:val="00ED4E8D"/>
    <w:rsid w:val="00ED5886"/>
    <w:rsid w:val="00ED5DD3"/>
    <w:rsid w:val="00ED632D"/>
    <w:rsid w:val="00ED6349"/>
    <w:rsid w:val="00ED63BC"/>
    <w:rsid w:val="00ED64E2"/>
    <w:rsid w:val="00ED6E45"/>
    <w:rsid w:val="00ED6F32"/>
    <w:rsid w:val="00ED7325"/>
    <w:rsid w:val="00ED75B5"/>
    <w:rsid w:val="00ED7B4C"/>
    <w:rsid w:val="00ED7B7A"/>
    <w:rsid w:val="00ED7F77"/>
    <w:rsid w:val="00ED7FBD"/>
    <w:rsid w:val="00EE0072"/>
    <w:rsid w:val="00EE0574"/>
    <w:rsid w:val="00EE06EA"/>
    <w:rsid w:val="00EE0A47"/>
    <w:rsid w:val="00EE132A"/>
    <w:rsid w:val="00EE14B9"/>
    <w:rsid w:val="00EE163D"/>
    <w:rsid w:val="00EE1972"/>
    <w:rsid w:val="00EE1EA6"/>
    <w:rsid w:val="00EE1EC7"/>
    <w:rsid w:val="00EE1ED3"/>
    <w:rsid w:val="00EE2180"/>
    <w:rsid w:val="00EE23F1"/>
    <w:rsid w:val="00EE240B"/>
    <w:rsid w:val="00EE26FC"/>
    <w:rsid w:val="00EE2C2B"/>
    <w:rsid w:val="00EE31A0"/>
    <w:rsid w:val="00EE326E"/>
    <w:rsid w:val="00EE3916"/>
    <w:rsid w:val="00EE392A"/>
    <w:rsid w:val="00EE39A2"/>
    <w:rsid w:val="00EE4565"/>
    <w:rsid w:val="00EE4D4D"/>
    <w:rsid w:val="00EE5093"/>
    <w:rsid w:val="00EE50C8"/>
    <w:rsid w:val="00EE567F"/>
    <w:rsid w:val="00EE657A"/>
    <w:rsid w:val="00EE6676"/>
    <w:rsid w:val="00EE6B6A"/>
    <w:rsid w:val="00EE6C78"/>
    <w:rsid w:val="00EE6DDF"/>
    <w:rsid w:val="00EE7A02"/>
    <w:rsid w:val="00EE7A27"/>
    <w:rsid w:val="00EF0112"/>
    <w:rsid w:val="00EF0CA8"/>
    <w:rsid w:val="00EF0D1C"/>
    <w:rsid w:val="00EF15C8"/>
    <w:rsid w:val="00EF185F"/>
    <w:rsid w:val="00EF1E3D"/>
    <w:rsid w:val="00EF28DA"/>
    <w:rsid w:val="00EF2C91"/>
    <w:rsid w:val="00EF3334"/>
    <w:rsid w:val="00EF3462"/>
    <w:rsid w:val="00EF3B4C"/>
    <w:rsid w:val="00EF403A"/>
    <w:rsid w:val="00EF4043"/>
    <w:rsid w:val="00EF4321"/>
    <w:rsid w:val="00EF4642"/>
    <w:rsid w:val="00EF46F7"/>
    <w:rsid w:val="00EF4AAF"/>
    <w:rsid w:val="00EF4B5D"/>
    <w:rsid w:val="00EF4D0C"/>
    <w:rsid w:val="00EF527E"/>
    <w:rsid w:val="00EF5322"/>
    <w:rsid w:val="00EF54E0"/>
    <w:rsid w:val="00EF55F6"/>
    <w:rsid w:val="00EF6598"/>
    <w:rsid w:val="00EF67E9"/>
    <w:rsid w:val="00EF6ABF"/>
    <w:rsid w:val="00EF7511"/>
    <w:rsid w:val="00EF754B"/>
    <w:rsid w:val="00EF7AFF"/>
    <w:rsid w:val="00EF7D13"/>
    <w:rsid w:val="00F0053D"/>
    <w:rsid w:val="00F009C0"/>
    <w:rsid w:val="00F00E27"/>
    <w:rsid w:val="00F00EE1"/>
    <w:rsid w:val="00F01041"/>
    <w:rsid w:val="00F01075"/>
    <w:rsid w:val="00F011E5"/>
    <w:rsid w:val="00F01278"/>
    <w:rsid w:val="00F01383"/>
    <w:rsid w:val="00F01406"/>
    <w:rsid w:val="00F018B9"/>
    <w:rsid w:val="00F019A7"/>
    <w:rsid w:val="00F01B60"/>
    <w:rsid w:val="00F01B9D"/>
    <w:rsid w:val="00F01E42"/>
    <w:rsid w:val="00F0240D"/>
    <w:rsid w:val="00F03261"/>
    <w:rsid w:val="00F0345D"/>
    <w:rsid w:val="00F03CB2"/>
    <w:rsid w:val="00F03F01"/>
    <w:rsid w:val="00F04027"/>
    <w:rsid w:val="00F04196"/>
    <w:rsid w:val="00F0478B"/>
    <w:rsid w:val="00F051C4"/>
    <w:rsid w:val="00F05226"/>
    <w:rsid w:val="00F055BE"/>
    <w:rsid w:val="00F056E6"/>
    <w:rsid w:val="00F05DF7"/>
    <w:rsid w:val="00F060D3"/>
    <w:rsid w:val="00F06227"/>
    <w:rsid w:val="00F06538"/>
    <w:rsid w:val="00F067A3"/>
    <w:rsid w:val="00F06844"/>
    <w:rsid w:val="00F06A06"/>
    <w:rsid w:val="00F06AF7"/>
    <w:rsid w:val="00F06AFF"/>
    <w:rsid w:val="00F07072"/>
    <w:rsid w:val="00F077ED"/>
    <w:rsid w:val="00F07AE8"/>
    <w:rsid w:val="00F07D76"/>
    <w:rsid w:val="00F10AC3"/>
    <w:rsid w:val="00F10AD1"/>
    <w:rsid w:val="00F10E0D"/>
    <w:rsid w:val="00F10E33"/>
    <w:rsid w:val="00F11766"/>
    <w:rsid w:val="00F11B49"/>
    <w:rsid w:val="00F11D6F"/>
    <w:rsid w:val="00F11F36"/>
    <w:rsid w:val="00F12081"/>
    <w:rsid w:val="00F1219B"/>
    <w:rsid w:val="00F12765"/>
    <w:rsid w:val="00F127E5"/>
    <w:rsid w:val="00F12DC5"/>
    <w:rsid w:val="00F12E56"/>
    <w:rsid w:val="00F130B8"/>
    <w:rsid w:val="00F13117"/>
    <w:rsid w:val="00F13BE2"/>
    <w:rsid w:val="00F13D97"/>
    <w:rsid w:val="00F1454F"/>
    <w:rsid w:val="00F14721"/>
    <w:rsid w:val="00F14739"/>
    <w:rsid w:val="00F14959"/>
    <w:rsid w:val="00F15972"/>
    <w:rsid w:val="00F15DCC"/>
    <w:rsid w:val="00F160CA"/>
    <w:rsid w:val="00F16C52"/>
    <w:rsid w:val="00F16DBA"/>
    <w:rsid w:val="00F16EF3"/>
    <w:rsid w:val="00F170C8"/>
    <w:rsid w:val="00F17197"/>
    <w:rsid w:val="00F1744A"/>
    <w:rsid w:val="00F17DB0"/>
    <w:rsid w:val="00F17DFA"/>
    <w:rsid w:val="00F17F95"/>
    <w:rsid w:val="00F201FE"/>
    <w:rsid w:val="00F20254"/>
    <w:rsid w:val="00F20618"/>
    <w:rsid w:val="00F20C8C"/>
    <w:rsid w:val="00F20F71"/>
    <w:rsid w:val="00F2126B"/>
    <w:rsid w:val="00F2181E"/>
    <w:rsid w:val="00F21AEB"/>
    <w:rsid w:val="00F21E75"/>
    <w:rsid w:val="00F22282"/>
    <w:rsid w:val="00F2244D"/>
    <w:rsid w:val="00F224C9"/>
    <w:rsid w:val="00F22730"/>
    <w:rsid w:val="00F2296A"/>
    <w:rsid w:val="00F22A4B"/>
    <w:rsid w:val="00F22AA3"/>
    <w:rsid w:val="00F22C6F"/>
    <w:rsid w:val="00F22D70"/>
    <w:rsid w:val="00F233C3"/>
    <w:rsid w:val="00F237EC"/>
    <w:rsid w:val="00F2385B"/>
    <w:rsid w:val="00F238DF"/>
    <w:rsid w:val="00F23AEC"/>
    <w:rsid w:val="00F2453C"/>
    <w:rsid w:val="00F246E4"/>
    <w:rsid w:val="00F24780"/>
    <w:rsid w:val="00F2478B"/>
    <w:rsid w:val="00F2505F"/>
    <w:rsid w:val="00F25731"/>
    <w:rsid w:val="00F2591C"/>
    <w:rsid w:val="00F25B11"/>
    <w:rsid w:val="00F25D58"/>
    <w:rsid w:val="00F25E47"/>
    <w:rsid w:val="00F25EEB"/>
    <w:rsid w:val="00F25EEE"/>
    <w:rsid w:val="00F26097"/>
    <w:rsid w:val="00F26236"/>
    <w:rsid w:val="00F2653F"/>
    <w:rsid w:val="00F26962"/>
    <w:rsid w:val="00F26BB0"/>
    <w:rsid w:val="00F27232"/>
    <w:rsid w:val="00F273D5"/>
    <w:rsid w:val="00F27564"/>
    <w:rsid w:val="00F27BBF"/>
    <w:rsid w:val="00F27E43"/>
    <w:rsid w:val="00F303AE"/>
    <w:rsid w:val="00F3067A"/>
    <w:rsid w:val="00F3068B"/>
    <w:rsid w:val="00F3083C"/>
    <w:rsid w:val="00F30E45"/>
    <w:rsid w:val="00F3101A"/>
    <w:rsid w:val="00F31923"/>
    <w:rsid w:val="00F319BF"/>
    <w:rsid w:val="00F319C5"/>
    <w:rsid w:val="00F31D03"/>
    <w:rsid w:val="00F31DB4"/>
    <w:rsid w:val="00F31E6C"/>
    <w:rsid w:val="00F31ECC"/>
    <w:rsid w:val="00F32092"/>
    <w:rsid w:val="00F3261D"/>
    <w:rsid w:val="00F327D9"/>
    <w:rsid w:val="00F32801"/>
    <w:rsid w:val="00F32F4A"/>
    <w:rsid w:val="00F32F53"/>
    <w:rsid w:val="00F33355"/>
    <w:rsid w:val="00F3339A"/>
    <w:rsid w:val="00F333F1"/>
    <w:rsid w:val="00F336B8"/>
    <w:rsid w:val="00F33B35"/>
    <w:rsid w:val="00F33C07"/>
    <w:rsid w:val="00F33D76"/>
    <w:rsid w:val="00F34081"/>
    <w:rsid w:val="00F3560C"/>
    <w:rsid w:val="00F35796"/>
    <w:rsid w:val="00F35893"/>
    <w:rsid w:val="00F35C04"/>
    <w:rsid w:val="00F35CE5"/>
    <w:rsid w:val="00F3627D"/>
    <w:rsid w:val="00F366EA"/>
    <w:rsid w:val="00F36749"/>
    <w:rsid w:val="00F36B81"/>
    <w:rsid w:val="00F36F4C"/>
    <w:rsid w:val="00F37043"/>
    <w:rsid w:val="00F3734B"/>
    <w:rsid w:val="00F40F9F"/>
    <w:rsid w:val="00F4109D"/>
    <w:rsid w:val="00F41123"/>
    <w:rsid w:val="00F415BF"/>
    <w:rsid w:val="00F416FC"/>
    <w:rsid w:val="00F4197F"/>
    <w:rsid w:val="00F419A0"/>
    <w:rsid w:val="00F4209C"/>
    <w:rsid w:val="00F422F5"/>
    <w:rsid w:val="00F423D7"/>
    <w:rsid w:val="00F429AD"/>
    <w:rsid w:val="00F42A0E"/>
    <w:rsid w:val="00F42AB2"/>
    <w:rsid w:val="00F43271"/>
    <w:rsid w:val="00F4389E"/>
    <w:rsid w:val="00F44824"/>
    <w:rsid w:val="00F44C51"/>
    <w:rsid w:val="00F44CD6"/>
    <w:rsid w:val="00F44DC1"/>
    <w:rsid w:val="00F45344"/>
    <w:rsid w:val="00F45767"/>
    <w:rsid w:val="00F457C5"/>
    <w:rsid w:val="00F4581A"/>
    <w:rsid w:val="00F458D5"/>
    <w:rsid w:val="00F45A0E"/>
    <w:rsid w:val="00F45B50"/>
    <w:rsid w:val="00F45FE9"/>
    <w:rsid w:val="00F460BD"/>
    <w:rsid w:val="00F4617D"/>
    <w:rsid w:val="00F46295"/>
    <w:rsid w:val="00F46622"/>
    <w:rsid w:val="00F46F5C"/>
    <w:rsid w:val="00F46FC7"/>
    <w:rsid w:val="00F47420"/>
    <w:rsid w:val="00F47D94"/>
    <w:rsid w:val="00F5013F"/>
    <w:rsid w:val="00F50153"/>
    <w:rsid w:val="00F504C9"/>
    <w:rsid w:val="00F50797"/>
    <w:rsid w:val="00F50B8A"/>
    <w:rsid w:val="00F50C41"/>
    <w:rsid w:val="00F513D4"/>
    <w:rsid w:val="00F516A7"/>
    <w:rsid w:val="00F51D24"/>
    <w:rsid w:val="00F51F8F"/>
    <w:rsid w:val="00F5233C"/>
    <w:rsid w:val="00F52BB8"/>
    <w:rsid w:val="00F52EA4"/>
    <w:rsid w:val="00F52F8E"/>
    <w:rsid w:val="00F53273"/>
    <w:rsid w:val="00F5377C"/>
    <w:rsid w:val="00F5390F"/>
    <w:rsid w:val="00F53D53"/>
    <w:rsid w:val="00F5415A"/>
    <w:rsid w:val="00F545EC"/>
    <w:rsid w:val="00F54650"/>
    <w:rsid w:val="00F548ED"/>
    <w:rsid w:val="00F54C8E"/>
    <w:rsid w:val="00F5600F"/>
    <w:rsid w:val="00F561F2"/>
    <w:rsid w:val="00F5650D"/>
    <w:rsid w:val="00F5669A"/>
    <w:rsid w:val="00F56A16"/>
    <w:rsid w:val="00F56C2C"/>
    <w:rsid w:val="00F56E6A"/>
    <w:rsid w:val="00F56F9D"/>
    <w:rsid w:val="00F57426"/>
    <w:rsid w:val="00F5745A"/>
    <w:rsid w:val="00F575B5"/>
    <w:rsid w:val="00F57A03"/>
    <w:rsid w:val="00F57BF6"/>
    <w:rsid w:val="00F57D10"/>
    <w:rsid w:val="00F57F27"/>
    <w:rsid w:val="00F60146"/>
    <w:rsid w:val="00F601C0"/>
    <w:rsid w:val="00F605AF"/>
    <w:rsid w:val="00F606AA"/>
    <w:rsid w:val="00F6071C"/>
    <w:rsid w:val="00F607E1"/>
    <w:rsid w:val="00F6087C"/>
    <w:rsid w:val="00F60B15"/>
    <w:rsid w:val="00F60EDC"/>
    <w:rsid w:val="00F60F16"/>
    <w:rsid w:val="00F6183B"/>
    <w:rsid w:val="00F61A2E"/>
    <w:rsid w:val="00F61B24"/>
    <w:rsid w:val="00F61DCF"/>
    <w:rsid w:val="00F61F68"/>
    <w:rsid w:val="00F62075"/>
    <w:rsid w:val="00F620EE"/>
    <w:rsid w:val="00F62124"/>
    <w:rsid w:val="00F6230F"/>
    <w:rsid w:val="00F623E9"/>
    <w:rsid w:val="00F625ED"/>
    <w:rsid w:val="00F6268B"/>
    <w:rsid w:val="00F62915"/>
    <w:rsid w:val="00F62DE0"/>
    <w:rsid w:val="00F62F4E"/>
    <w:rsid w:val="00F63231"/>
    <w:rsid w:val="00F63491"/>
    <w:rsid w:val="00F63B68"/>
    <w:rsid w:val="00F63D18"/>
    <w:rsid w:val="00F63DFD"/>
    <w:rsid w:val="00F63FAB"/>
    <w:rsid w:val="00F6417E"/>
    <w:rsid w:val="00F64257"/>
    <w:rsid w:val="00F64551"/>
    <w:rsid w:val="00F64C3C"/>
    <w:rsid w:val="00F64CD2"/>
    <w:rsid w:val="00F64DE8"/>
    <w:rsid w:val="00F65224"/>
    <w:rsid w:val="00F65819"/>
    <w:rsid w:val="00F65B88"/>
    <w:rsid w:val="00F65CD6"/>
    <w:rsid w:val="00F66308"/>
    <w:rsid w:val="00F6656F"/>
    <w:rsid w:val="00F66C0A"/>
    <w:rsid w:val="00F6708F"/>
    <w:rsid w:val="00F67162"/>
    <w:rsid w:val="00F67615"/>
    <w:rsid w:val="00F67850"/>
    <w:rsid w:val="00F678B9"/>
    <w:rsid w:val="00F67FCA"/>
    <w:rsid w:val="00F70303"/>
    <w:rsid w:val="00F703E0"/>
    <w:rsid w:val="00F709D2"/>
    <w:rsid w:val="00F70F12"/>
    <w:rsid w:val="00F70F4B"/>
    <w:rsid w:val="00F71251"/>
    <w:rsid w:val="00F71386"/>
    <w:rsid w:val="00F713DA"/>
    <w:rsid w:val="00F71629"/>
    <w:rsid w:val="00F7187E"/>
    <w:rsid w:val="00F71D24"/>
    <w:rsid w:val="00F7212E"/>
    <w:rsid w:val="00F722CD"/>
    <w:rsid w:val="00F726DE"/>
    <w:rsid w:val="00F7272C"/>
    <w:rsid w:val="00F7275D"/>
    <w:rsid w:val="00F728D7"/>
    <w:rsid w:val="00F72953"/>
    <w:rsid w:val="00F72AB5"/>
    <w:rsid w:val="00F74A41"/>
    <w:rsid w:val="00F74AF0"/>
    <w:rsid w:val="00F74CBF"/>
    <w:rsid w:val="00F7530D"/>
    <w:rsid w:val="00F75A7A"/>
    <w:rsid w:val="00F75CE6"/>
    <w:rsid w:val="00F7610B"/>
    <w:rsid w:val="00F76145"/>
    <w:rsid w:val="00F76C79"/>
    <w:rsid w:val="00F76FE2"/>
    <w:rsid w:val="00F77264"/>
    <w:rsid w:val="00F774E1"/>
    <w:rsid w:val="00F776C9"/>
    <w:rsid w:val="00F778F3"/>
    <w:rsid w:val="00F77B4F"/>
    <w:rsid w:val="00F77D96"/>
    <w:rsid w:val="00F80227"/>
    <w:rsid w:val="00F802B1"/>
    <w:rsid w:val="00F803C8"/>
    <w:rsid w:val="00F80ADD"/>
    <w:rsid w:val="00F8102A"/>
    <w:rsid w:val="00F812B2"/>
    <w:rsid w:val="00F816C6"/>
    <w:rsid w:val="00F8183F"/>
    <w:rsid w:val="00F818B3"/>
    <w:rsid w:val="00F81A2E"/>
    <w:rsid w:val="00F81A87"/>
    <w:rsid w:val="00F81BAF"/>
    <w:rsid w:val="00F81CF4"/>
    <w:rsid w:val="00F81D90"/>
    <w:rsid w:val="00F81EB2"/>
    <w:rsid w:val="00F81EB4"/>
    <w:rsid w:val="00F81EEA"/>
    <w:rsid w:val="00F8253E"/>
    <w:rsid w:val="00F82C9A"/>
    <w:rsid w:val="00F83310"/>
    <w:rsid w:val="00F83414"/>
    <w:rsid w:val="00F8348A"/>
    <w:rsid w:val="00F838FE"/>
    <w:rsid w:val="00F83E51"/>
    <w:rsid w:val="00F8407D"/>
    <w:rsid w:val="00F842AF"/>
    <w:rsid w:val="00F8480F"/>
    <w:rsid w:val="00F84956"/>
    <w:rsid w:val="00F84E02"/>
    <w:rsid w:val="00F84F24"/>
    <w:rsid w:val="00F8504B"/>
    <w:rsid w:val="00F85381"/>
    <w:rsid w:val="00F8540D"/>
    <w:rsid w:val="00F855EC"/>
    <w:rsid w:val="00F85B61"/>
    <w:rsid w:val="00F85F3D"/>
    <w:rsid w:val="00F85F5B"/>
    <w:rsid w:val="00F861DE"/>
    <w:rsid w:val="00F862FA"/>
    <w:rsid w:val="00F86497"/>
    <w:rsid w:val="00F86570"/>
    <w:rsid w:val="00F8717C"/>
    <w:rsid w:val="00F87233"/>
    <w:rsid w:val="00F87672"/>
    <w:rsid w:val="00F87887"/>
    <w:rsid w:val="00F8797B"/>
    <w:rsid w:val="00F87B7D"/>
    <w:rsid w:val="00F904CC"/>
    <w:rsid w:val="00F91C6E"/>
    <w:rsid w:val="00F927A0"/>
    <w:rsid w:val="00F927E0"/>
    <w:rsid w:val="00F9294E"/>
    <w:rsid w:val="00F92A41"/>
    <w:rsid w:val="00F92B4E"/>
    <w:rsid w:val="00F92D8E"/>
    <w:rsid w:val="00F93071"/>
    <w:rsid w:val="00F93468"/>
    <w:rsid w:val="00F937DE"/>
    <w:rsid w:val="00F939BA"/>
    <w:rsid w:val="00F93C0B"/>
    <w:rsid w:val="00F93CDE"/>
    <w:rsid w:val="00F93EF6"/>
    <w:rsid w:val="00F94023"/>
    <w:rsid w:val="00F94150"/>
    <w:rsid w:val="00F9462D"/>
    <w:rsid w:val="00F94797"/>
    <w:rsid w:val="00F948F0"/>
    <w:rsid w:val="00F94A90"/>
    <w:rsid w:val="00F94B1C"/>
    <w:rsid w:val="00F94C84"/>
    <w:rsid w:val="00F94CB3"/>
    <w:rsid w:val="00F94D06"/>
    <w:rsid w:val="00F957D6"/>
    <w:rsid w:val="00F95800"/>
    <w:rsid w:val="00F95C35"/>
    <w:rsid w:val="00F95EDB"/>
    <w:rsid w:val="00F96A42"/>
    <w:rsid w:val="00F971DA"/>
    <w:rsid w:val="00F97BBF"/>
    <w:rsid w:val="00F97FFE"/>
    <w:rsid w:val="00FA03BB"/>
    <w:rsid w:val="00FA0B72"/>
    <w:rsid w:val="00FA0DAF"/>
    <w:rsid w:val="00FA0DF0"/>
    <w:rsid w:val="00FA1972"/>
    <w:rsid w:val="00FA2333"/>
    <w:rsid w:val="00FA249A"/>
    <w:rsid w:val="00FA2C3C"/>
    <w:rsid w:val="00FA3187"/>
    <w:rsid w:val="00FA370D"/>
    <w:rsid w:val="00FA386C"/>
    <w:rsid w:val="00FA3DC9"/>
    <w:rsid w:val="00FA41FE"/>
    <w:rsid w:val="00FA48A6"/>
    <w:rsid w:val="00FA525B"/>
    <w:rsid w:val="00FA52EE"/>
    <w:rsid w:val="00FA54FE"/>
    <w:rsid w:val="00FA59C6"/>
    <w:rsid w:val="00FA5F7F"/>
    <w:rsid w:val="00FA6024"/>
    <w:rsid w:val="00FA602B"/>
    <w:rsid w:val="00FA6199"/>
    <w:rsid w:val="00FA61D5"/>
    <w:rsid w:val="00FA6A8B"/>
    <w:rsid w:val="00FA6A94"/>
    <w:rsid w:val="00FA6F5A"/>
    <w:rsid w:val="00FA7033"/>
    <w:rsid w:val="00FA715B"/>
    <w:rsid w:val="00FA730C"/>
    <w:rsid w:val="00FA7390"/>
    <w:rsid w:val="00FA73A0"/>
    <w:rsid w:val="00FA74AF"/>
    <w:rsid w:val="00FA75DE"/>
    <w:rsid w:val="00FA7711"/>
    <w:rsid w:val="00FA7A19"/>
    <w:rsid w:val="00FA7A87"/>
    <w:rsid w:val="00FA7D19"/>
    <w:rsid w:val="00FB0241"/>
    <w:rsid w:val="00FB07D9"/>
    <w:rsid w:val="00FB09F6"/>
    <w:rsid w:val="00FB0EE0"/>
    <w:rsid w:val="00FB1140"/>
    <w:rsid w:val="00FB1572"/>
    <w:rsid w:val="00FB1DA8"/>
    <w:rsid w:val="00FB1EAE"/>
    <w:rsid w:val="00FB1EF0"/>
    <w:rsid w:val="00FB28AA"/>
    <w:rsid w:val="00FB2DEB"/>
    <w:rsid w:val="00FB36B2"/>
    <w:rsid w:val="00FB36B3"/>
    <w:rsid w:val="00FB3727"/>
    <w:rsid w:val="00FB3DE2"/>
    <w:rsid w:val="00FB403D"/>
    <w:rsid w:val="00FB420A"/>
    <w:rsid w:val="00FB46BB"/>
    <w:rsid w:val="00FB478C"/>
    <w:rsid w:val="00FB492D"/>
    <w:rsid w:val="00FB4A07"/>
    <w:rsid w:val="00FB4B43"/>
    <w:rsid w:val="00FB5479"/>
    <w:rsid w:val="00FB54C3"/>
    <w:rsid w:val="00FB57B2"/>
    <w:rsid w:val="00FB595C"/>
    <w:rsid w:val="00FB5AD4"/>
    <w:rsid w:val="00FB5BAB"/>
    <w:rsid w:val="00FB620E"/>
    <w:rsid w:val="00FB6212"/>
    <w:rsid w:val="00FB6920"/>
    <w:rsid w:val="00FB6D34"/>
    <w:rsid w:val="00FB6EB0"/>
    <w:rsid w:val="00FB718A"/>
    <w:rsid w:val="00FB72CF"/>
    <w:rsid w:val="00FB737D"/>
    <w:rsid w:val="00FB73D0"/>
    <w:rsid w:val="00FC0267"/>
    <w:rsid w:val="00FC0437"/>
    <w:rsid w:val="00FC04B5"/>
    <w:rsid w:val="00FC06CF"/>
    <w:rsid w:val="00FC098A"/>
    <w:rsid w:val="00FC18AC"/>
    <w:rsid w:val="00FC1E97"/>
    <w:rsid w:val="00FC1F3E"/>
    <w:rsid w:val="00FC2228"/>
    <w:rsid w:val="00FC23D4"/>
    <w:rsid w:val="00FC2804"/>
    <w:rsid w:val="00FC2B6B"/>
    <w:rsid w:val="00FC2E36"/>
    <w:rsid w:val="00FC2F71"/>
    <w:rsid w:val="00FC2FA0"/>
    <w:rsid w:val="00FC3308"/>
    <w:rsid w:val="00FC33CD"/>
    <w:rsid w:val="00FC383A"/>
    <w:rsid w:val="00FC3FE6"/>
    <w:rsid w:val="00FC40EA"/>
    <w:rsid w:val="00FC4193"/>
    <w:rsid w:val="00FC422B"/>
    <w:rsid w:val="00FC46E0"/>
    <w:rsid w:val="00FC49E9"/>
    <w:rsid w:val="00FC4CC6"/>
    <w:rsid w:val="00FC4E6C"/>
    <w:rsid w:val="00FC5284"/>
    <w:rsid w:val="00FC5840"/>
    <w:rsid w:val="00FC5AA9"/>
    <w:rsid w:val="00FC5FC8"/>
    <w:rsid w:val="00FC6948"/>
    <w:rsid w:val="00FC6B3F"/>
    <w:rsid w:val="00FC6C3D"/>
    <w:rsid w:val="00FC6CCF"/>
    <w:rsid w:val="00FC6F93"/>
    <w:rsid w:val="00FC7079"/>
    <w:rsid w:val="00FC76A9"/>
    <w:rsid w:val="00FC79DB"/>
    <w:rsid w:val="00FC7A7F"/>
    <w:rsid w:val="00FC7F92"/>
    <w:rsid w:val="00FD029C"/>
    <w:rsid w:val="00FD0973"/>
    <w:rsid w:val="00FD0F45"/>
    <w:rsid w:val="00FD12F2"/>
    <w:rsid w:val="00FD1534"/>
    <w:rsid w:val="00FD1D6C"/>
    <w:rsid w:val="00FD1E4E"/>
    <w:rsid w:val="00FD27F4"/>
    <w:rsid w:val="00FD28E2"/>
    <w:rsid w:val="00FD381B"/>
    <w:rsid w:val="00FD389C"/>
    <w:rsid w:val="00FD3C4B"/>
    <w:rsid w:val="00FD3D07"/>
    <w:rsid w:val="00FD404E"/>
    <w:rsid w:val="00FD4155"/>
    <w:rsid w:val="00FD44FD"/>
    <w:rsid w:val="00FD45B0"/>
    <w:rsid w:val="00FD4B0A"/>
    <w:rsid w:val="00FD4B34"/>
    <w:rsid w:val="00FD4D32"/>
    <w:rsid w:val="00FD4D62"/>
    <w:rsid w:val="00FD5566"/>
    <w:rsid w:val="00FD5598"/>
    <w:rsid w:val="00FD57B3"/>
    <w:rsid w:val="00FD5AFB"/>
    <w:rsid w:val="00FD5B15"/>
    <w:rsid w:val="00FD5E78"/>
    <w:rsid w:val="00FD62C5"/>
    <w:rsid w:val="00FD648B"/>
    <w:rsid w:val="00FD6976"/>
    <w:rsid w:val="00FD6D7E"/>
    <w:rsid w:val="00FD6DDA"/>
    <w:rsid w:val="00FD713C"/>
    <w:rsid w:val="00FD72EA"/>
    <w:rsid w:val="00FD7542"/>
    <w:rsid w:val="00FD7A0E"/>
    <w:rsid w:val="00FE000F"/>
    <w:rsid w:val="00FE0020"/>
    <w:rsid w:val="00FE034E"/>
    <w:rsid w:val="00FE09A4"/>
    <w:rsid w:val="00FE0C34"/>
    <w:rsid w:val="00FE0EAA"/>
    <w:rsid w:val="00FE14F9"/>
    <w:rsid w:val="00FE1675"/>
    <w:rsid w:val="00FE16BA"/>
    <w:rsid w:val="00FE1B62"/>
    <w:rsid w:val="00FE1B69"/>
    <w:rsid w:val="00FE1F0C"/>
    <w:rsid w:val="00FE20B1"/>
    <w:rsid w:val="00FE2632"/>
    <w:rsid w:val="00FE268C"/>
    <w:rsid w:val="00FE29A7"/>
    <w:rsid w:val="00FE2E0B"/>
    <w:rsid w:val="00FE3187"/>
    <w:rsid w:val="00FE33F6"/>
    <w:rsid w:val="00FE3429"/>
    <w:rsid w:val="00FE3CC6"/>
    <w:rsid w:val="00FE444A"/>
    <w:rsid w:val="00FE45C7"/>
    <w:rsid w:val="00FE49E3"/>
    <w:rsid w:val="00FE4A5B"/>
    <w:rsid w:val="00FE4CB7"/>
    <w:rsid w:val="00FE559A"/>
    <w:rsid w:val="00FE61AB"/>
    <w:rsid w:val="00FE61B7"/>
    <w:rsid w:val="00FE62A6"/>
    <w:rsid w:val="00FE647D"/>
    <w:rsid w:val="00FE76E4"/>
    <w:rsid w:val="00FE7B14"/>
    <w:rsid w:val="00FE7DE5"/>
    <w:rsid w:val="00FF01D2"/>
    <w:rsid w:val="00FF0228"/>
    <w:rsid w:val="00FF0A0B"/>
    <w:rsid w:val="00FF0C86"/>
    <w:rsid w:val="00FF12F1"/>
    <w:rsid w:val="00FF1491"/>
    <w:rsid w:val="00FF14F8"/>
    <w:rsid w:val="00FF1647"/>
    <w:rsid w:val="00FF1AE0"/>
    <w:rsid w:val="00FF1EA9"/>
    <w:rsid w:val="00FF2EAB"/>
    <w:rsid w:val="00FF3275"/>
    <w:rsid w:val="00FF334A"/>
    <w:rsid w:val="00FF35DF"/>
    <w:rsid w:val="00FF3799"/>
    <w:rsid w:val="00FF38A7"/>
    <w:rsid w:val="00FF3992"/>
    <w:rsid w:val="00FF3BC6"/>
    <w:rsid w:val="00FF3BCF"/>
    <w:rsid w:val="00FF3D04"/>
    <w:rsid w:val="00FF3E2A"/>
    <w:rsid w:val="00FF4780"/>
    <w:rsid w:val="00FF479F"/>
    <w:rsid w:val="00FF4A04"/>
    <w:rsid w:val="00FF51F3"/>
    <w:rsid w:val="00FF54A1"/>
    <w:rsid w:val="00FF6256"/>
    <w:rsid w:val="00FF629A"/>
    <w:rsid w:val="00FF644A"/>
    <w:rsid w:val="00FF68DA"/>
    <w:rsid w:val="00FF694A"/>
    <w:rsid w:val="00FF6A54"/>
    <w:rsid w:val="00FF6C28"/>
    <w:rsid w:val="00FF7477"/>
    <w:rsid w:val="00FF75E4"/>
    <w:rsid w:val="00FF7869"/>
    <w:rsid w:val="00FF78A9"/>
    <w:rsid w:val="00FF7BD8"/>
    <w:rsid w:val="00FF7C71"/>
    <w:rsid w:val="00FF7C81"/>
    <w:rsid w:val="03784026"/>
    <w:rsid w:val="06498897"/>
    <w:rsid w:val="0CF386AB"/>
    <w:rsid w:val="13BE798F"/>
    <w:rsid w:val="1E62D1BB"/>
    <w:rsid w:val="299FD51E"/>
    <w:rsid w:val="35353527"/>
    <w:rsid w:val="39577C66"/>
    <w:rsid w:val="3BE0A9A1"/>
    <w:rsid w:val="3E2AED89"/>
    <w:rsid w:val="446E934C"/>
    <w:rsid w:val="4776EB83"/>
    <w:rsid w:val="49A1E796"/>
    <w:rsid w:val="4C0681D0"/>
    <w:rsid w:val="4FE4CF3A"/>
    <w:rsid w:val="5BCE9330"/>
    <w:rsid w:val="6112EF80"/>
    <w:rsid w:val="7387D6A6"/>
    <w:rsid w:val="79842DEB"/>
    <w:rsid w:val="7BB41143"/>
    <w:rsid w:val="7E3CE31A"/>
    <w:rsid w:val="7EA4C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sdn.microsoft.com/mshelp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1E7AE0"/>
  <w15:docId w15:val="{D5401402-7156-4BD1-9D33-450FE90D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105A"/>
    <w:pPr>
      <w:spacing w:before="120" w:after="120"/>
      <w:jc w:val="both"/>
    </w:pPr>
    <w:rPr>
      <w:rFonts w:ascii="Tahoma" w:hAnsi="Tahoma"/>
      <w:szCs w:val="24"/>
    </w:rPr>
  </w:style>
  <w:style w:type="paragraph" w:styleId="1">
    <w:name w:val="heading 1"/>
    <w:basedOn w:val="a0"/>
    <w:next w:val="a0"/>
    <w:link w:val="10"/>
    <w:qFormat/>
    <w:rsid w:val="0092105A"/>
    <w:pPr>
      <w:keepNext/>
      <w:numPr>
        <w:numId w:val="1"/>
      </w:numPr>
      <w:outlineLvl w:val="0"/>
    </w:pPr>
    <w:rPr>
      <w:rFonts w:cs="Arial"/>
      <w:bCs/>
      <w:color w:val="80BC48" w:themeColor="accent1"/>
      <w:w w:val="85"/>
      <w:kern w:val="32"/>
      <w:sz w:val="48"/>
      <w:szCs w:val="48"/>
    </w:rPr>
  </w:style>
  <w:style w:type="paragraph" w:styleId="2">
    <w:name w:val="heading 2"/>
    <w:basedOn w:val="a0"/>
    <w:next w:val="a0"/>
    <w:link w:val="20"/>
    <w:qFormat/>
    <w:rsid w:val="0092105A"/>
    <w:pPr>
      <w:keepNext/>
      <w:numPr>
        <w:ilvl w:val="1"/>
        <w:numId w:val="1"/>
      </w:numPr>
      <w:spacing w:before="240" w:after="240"/>
      <w:outlineLvl w:val="1"/>
    </w:pPr>
    <w:rPr>
      <w:rFonts w:cs="Arial"/>
      <w:bCs/>
      <w:iCs/>
      <w:color w:val="80BC48" w:themeColor="accent1"/>
      <w:w w:val="85"/>
      <w:sz w:val="32"/>
      <w:szCs w:val="28"/>
    </w:rPr>
  </w:style>
  <w:style w:type="paragraph" w:styleId="3">
    <w:name w:val="heading 3"/>
    <w:basedOn w:val="a0"/>
    <w:next w:val="a0"/>
    <w:link w:val="30"/>
    <w:qFormat/>
    <w:rsid w:val="0092105A"/>
    <w:pPr>
      <w:keepNext/>
      <w:numPr>
        <w:ilvl w:val="2"/>
        <w:numId w:val="1"/>
      </w:numPr>
      <w:tabs>
        <w:tab w:val="clear" w:pos="1288"/>
        <w:tab w:val="num" w:pos="1582"/>
      </w:tabs>
      <w:spacing w:before="240" w:after="240"/>
      <w:ind w:left="1366"/>
      <w:outlineLvl w:val="2"/>
    </w:pPr>
    <w:rPr>
      <w:rFonts w:cs="Arial"/>
      <w:bCs/>
      <w:color w:val="80BC48" w:themeColor="accent1"/>
      <w:w w:val="85"/>
      <w:sz w:val="32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92105A"/>
    <w:pPr>
      <w:keepNext/>
      <w:spacing w:before="240" w:after="240"/>
      <w:ind w:left="1339" w:hanging="471"/>
      <w:outlineLvl w:val="3"/>
    </w:pPr>
    <w:rPr>
      <w:color w:val="80BC48" w:themeColor="accent1"/>
      <w:w w:val="85"/>
      <w:sz w:val="26"/>
    </w:rPr>
  </w:style>
  <w:style w:type="paragraph" w:styleId="5">
    <w:name w:val="heading 5"/>
    <w:basedOn w:val="4"/>
    <w:next w:val="a"/>
    <w:link w:val="50"/>
    <w:uiPriority w:val="9"/>
    <w:qFormat/>
    <w:rsid w:val="00031E3F"/>
    <w:pPr>
      <w:numPr>
        <w:ilvl w:val="4"/>
      </w:numPr>
      <w:ind w:left="1339" w:hanging="471"/>
      <w:outlineLvl w:val="4"/>
    </w:pPr>
  </w:style>
  <w:style w:type="paragraph" w:styleId="6">
    <w:name w:val="heading 6"/>
    <w:basedOn w:val="a"/>
    <w:next w:val="a0"/>
    <w:link w:val="60"/>
    <w:uiPriority w:val="9"/>
    <w:unhideWhenUsed/>
    <w:qFormat/>
    <w:rsid w:val="00996D4F"/>
    <w:pPr>
      <w:keepNext/>
      <w:keepLines/>
      <w:spacing w:before="200" w:after="0"/>
      <w:jc w:val="left"/>
      <w:outlineLvl w:val="5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7">
    <w:name w:val="heading 7"/>
    <w:basedOn w:val="a"/>
    <w:next w:val="a0"/>
    <w:link w:val="70"/>
    <w:uiPriority w:val="9"/>
    <w:unhideWhenUsed/>
    <w:qFormat/>
    <w:rsid w:val="00996D4F"/>
    <w:pPr>
      <w:keepNext/>
      <w:keepLines/>
      <w:spacing w:before="200" w:after="0"/>
      <w:jc w:val="left"/>
      <w:outlineLvl w:val="6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8">
    <w:name w:val="heading 8"/>
    <w:basedOn w:val="a"/>
    <w:next w:val="a0"/>
    <w:link w:val="80"/>
    <w:uiPriority w:val="9"/>
    <w:unhideWhenUsed/>
    <w:qFormat/>
    <w:rsid w:val="00996D4F"/>
    <w:pPr>
      <w:keepNext/>
      <w:keepLines/>
      <w:spacing w:before="200" w:after="0"/>
      <w:jc w:val="left"/>
      <w:outlineLvl w:val="7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9">
    <w:name w:val="heading 9"/>
    <w:basedOn w:val="a"/>
    <w:next w:val="a0"/>
    <w:link w:val="90"/>
    <w:uiPriority w:val="9"/>
    <w:unhideWhenUsed/>
    <w:qFormat/>
    <w:rsid w:val="00996D4F"/>
    <w:pPr>
      <w:keepNext/>
      <w:keepLines/>
      <w:spacing w:before="200" w:after="0"/>
      <w:jc w:val="left"/>
      <w:outlineLvl w:val="8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B047A9"/>
    <w:pPr>
      <w:pBdr>
        <w:bottom w:val="single" w:sz="4" w:space="1" w:color="auto"/>
      </w:pBdr>
      <w:tabs>
        <w:tab w:val="right" w:pos="9639"/>
      </w:tabs>
    </w:pPr>
    <w:rPr>
      <w:color w:val="7F7F7F"/>
      <w:sz w:val="16"/>
    </w:rPr>
  </w:style>
  <w:style w:type="paragraph" w:styleId="a5">
    <w:name w:val="footer"/>
    <w:basedOn w:val="a"/>
    <w:link w:val="a6"/>
    <w:uiPriority w:val="99"/>
    <w:rsid w:val="00B047A9"/>
    <w:pPr>
      <w:pBdr>
        <w:top w:val="single" w:sz="4" w:space="1" w:color="auto"/>
      </w:pBdr>
      <w:tabs>
        <w:tab w:val="right" w:pos="9639"/>
      </w:tabs>
    </w:pPr>
    <w:rPr>
      <w:color w:val="7F7F7F"/>
      <w:sz w:val="16"/>
    </w:rPr>
  </w:style>
  <w:style w:type="character" w:styleId="a7">
    <w:name w:val="page number"/>
    <w:basedOn w:val="a1"/>
    <w:rsid w:val="00E16C80"/>
  </w:style>
  <w:style w:type="character" w:styleId="a8">
    <w:name w:val="Hyperlink"/>
    <w:uiPriority w:val="99"/>
    <w:rsid w:val="00D54CAE"/>
    <w:rPr>
      <w:color w:val="B5CE4A" w:themeColor="accent2"/>
      <w:u w:val="single"/>
    </w:rPr>
  </w:style>
  <w:style w:type="paragraph" w:styleId="41">
    <w:name w:val="toc 4"/>
    <w:basedOn w:val="a0"/>
    <w:next w:val="a0"/>
    <w:autoRedefine/>
    <w:uiPriority w:val="39"/>
    <w:rsid w:val="00ED41AC"/>
    <w:pPr>
      <w:tabs>
        <w:tab w:val="left" w:pos="2160"/>
        <w:tab w:val="right" w:leader="dot" w:pos="9627"/>
      </w:tabs>
      <w:ind w:left="1276"/>
    </w:pPr>
  </w:style>
  <w:style w:type="paragraph" w:customStyle="1" w:styleId="a9">
    <w:name w:val="Название документа"/>
    <w:basedOn w:val="1"/>
    <w:rsid w:val="006E795E"/>
    <w:pPr>
      <w:numPr>
        <w:numId w:val="0"/>
      </w:numPr>
      <w:jc w:val="center"/>
      <w:outlineLvl w:val="9"/>
    </w:pPr>
    <w:rPr>
      <w:w w:val="80"/>
      <w:sz w:val="72"/>
      <w:szCs w:val="72"/>
    </w:rPr>
  </w:style>
  <w:style w:type="paragraph" w:customStyle="1" w:styleId="aa">
    <w:name w:val="Рисунок"/>
    <w:basedOn w:val="a"/>
    <w:next w:val="ab"/>
    <w:rsid w:val="008735E5"/>
    <w:pPr>
      <w:keepNext/>
      <w:jc w:val="center"/>
    </w:pPr>
  </w:style>
  <w:style w:type="paragraph" w:styleId="ac">
    <w:name w:val="TOC Heading"/>
    <w:basedOn w:val="1"/>
    <w:next w:val="a"/>
    <w:uiPriority w:val="39"/>
    <w:qFormat/>
    <w:rsid w:val="005D1029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w w:val="100"/>
      <w:kern w:val="0"/>
      <w:sz w:val="28"/>
      <w:szCs w:val="28"/>
      <w:lang w:eastAsia="en-US"/>
    </w:rPr>
  </w:style>
  <w:style w:type="paragraph" w:customStyle="1" w:styleId="ad">
    <w:name w:val="Исходный код"/>
    <w:basedOn w:val="a0"/>
    <w:rsid w:val="00E16C80"/>
    <w:pPr>
      <w:shd w:val="clear" w:color="auto" w:fill="F3F3F3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spacing w:before="0" w:after="0"/>
      <w:ind w:firstLine="284"/>
    </w:pPr>
    <w:rPr>
      <w:rFonts w:ascii="Courier New" w:hAnsi="Courier New"/>
    </w:rPr>
  </w:style>
  <w:style w:type="table" w:styleId="ae">
    <w:name w:val="Table Grid"/>
    <w:basedOn w:val="a2"/>
    <w:uiPriority w:val="39"/>
    <w:rsid w:val="005F4751"/>
    <w:pPr>
      <w:spacing w:before="100" w:beforeAutospacing="1" w:after="100" w:afterAutospacing="1"/>
    </w:pPr>
    <w:rPr>
      <w:rFonts w:ascii="Arial" w:hAnsi="Arial"/>
    </w:rPr>
    <w:tblPr>
      <w:tblStyleRowBandSize w:val="1"/>
      <w:tblStyleColBandSize w:val="1"/>
      <w:jc w:val="right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left w:w="57" w:type="dxa"/>
        <w:right w:w="57" w:type="dxa"/>
      </w:tblCellMar>
    </w:tblPr>
    <w:trPr>
      <w:jc w:val="right"/>
    </w:trPr>
    <w:tcPr>
      <w:shd w:val="clear" w:color="auto" w:fill="82B527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Autospacing="1" w:afterLines="0" w:afterAutospacing="1" w:line="240" w:lineRule="auto"/>
        <w:ind w:leftChars="0" w:left="0" w:rightChars="0" w:right="0" w:firstLineChars="0" w:firstLine="0"/>
        <w:contextualSpacing/>
        <w:jc w:val="center"/>
        <w:outlineLvl w:val="9"/>
      </w:pPr>
      <w:rPr>
        <w:rFonts w:ascii="Arial" w:hAnsi="Arial"/>
        <w:b/>
        <w:color w:val="FFFFFF"/>
        <w:sz w:val="20"/>
      </w:rPr>
      <w:tblPr/>
      <w:tcPr>
        <w:shd w:val="clear" w:color="auto" w:fill="82B527"/>
      </w:tcPr>
    </w:tblStylePr>
    <w:tblStylePr w:type="firstCol">
      <w:tblPr/>
      <w:tcPr>
        <w:shd w:val="clear" w:color="auto" w:fill="D9D9D9"/>
      </w:tcPr>
    </w:tblStylePr>
    <w:tblStylePr w:type="band1Horz">
      <w:pPr>
        <w:wordWrap/>
        <w:spacing w:beforeLines="0" w:beforeAutospacing="1" w:afterLines="0" w:afterAutospacing="1" w:line="240" w:lineRule="auto"/>
      </w:pPr>
      <w:rPr>
        <w:rFonts w:ascii="Arial" w:hAnsi="Arial"/>
        <w:sz w:val="22"/>
      </w:rPr>
      <w:tblPr/>
      <w:tcPr>
        <w:shd w:val="clear" w:color="auto" w:fill="E6E6E6"/>
      </w:tcPr>
    </w:tblStylePr>
    <w:tblStylePr w:type="band2Horz">
      <w:pPr>
        <w:wordWrap/>
        <w:spacing w:beforeLines="0" w:beforeAutospacing="1" w:afterLines="0" w:afterAutospacing="1" w:line="240" w:lineRule="auto"/>
      </w:pPr>
      <w:tblPr/>
      <w:tcPr>
        <w:shd w:val="clear" w:color="auto" w:fill="F3F3F3"/>
      </w:tcPr>
    </w:tblStylePr>
  </w:style>
  <w:style w:type="paragraph" w:styleId="af">
    <w:name w:val="Normal (Web)"/>
    <w:basedOn w:val="a"/>
    <w:uiPriority w:val="99"/>
    <w:rsid w:val="00491781"/>
    <w:rPr>
      <w:szCs w:val="20"/>
    </w:rPr>
  </w:style>
  <w:style w:type="paragraph" w:styleId="11">
    <w:name w:val="toc 1"/>
    <w:basedOn w:val="a0"/>
    <w:next w:val="a0"/>
    <w:autoRedefine/>
    <w:uiPriority w:val="39"/>
    <w:rsid w:val="004134E9"/>
    <w:pPr>
      <w:tabs>
        <w:tab w:val="left" w:pos="360"/>
        <w:tab w:val="right" w:leader="dot" w:pos="9627"/>
      </w:tabs>
    </w:pPr>
    <w:rPr>
      <w:b/>
      <w:noProof/>
      <w:szCs w:val="72"/>
    </w:rPr>
  </w:style>
  <w:style w:type="paragraph" w:styleId="21">
    <w:name w:val="toc 2"/>
    <w:basedOn w:val="a0"/>
    <w:next w:val="a0"/>
    <w:autoRedefine/>
    <w:uiPriority w:val="39"/>
    <w:rsid w:val="00ED41AC"/>
    <w:pPr>
      <w:tabs>
        <w:tab w:val="left" w:pos="900"/>
        <w:tab w:val="right" w:leader="dot" w:pos="9627"/>
      </w:tabs>
      <w:ind w:left="425"/>
    </w:pPr>
  </w:style>
  <w:style w:type="paragraph" w:styleId="31">
    <w:name w:val="toc 3"/>
    <w:basedOn w:val="a0"/>
    <w:next w:val="a0"/>
    <w:autoRedefine/>
    <w:uiPriority w:val="39"/>
    <w:rsid w:val="001A4F39"/>
    <w:pPr>
      <w:tabs>
        <w:tab w:val="left" w:pos="1620"/>
        <w:tab w:val="right" w:leader="dot" w:pos="9627"/>
      </w:tabs>
      <w:ind w:left="851"/>
    </w:pPr>
  </w:style>
  <w:style w:type="paragraph" w:styleId="a0">
    <w:name w:val="Body Text"/>
    <w:basedOn w:val="a"/>
    <w:link w:val="af0"/>
    <w:qFormat/>
    <w:rsid w:val="002A015C"/>
  </w:style>
  <w:style w:type="paragraph" w:customStyle="1" w:styleId="af1">
    <w:name w:val="Примечание"/>
    <w:basedOn w:val="a"/>
    <w:rsid w:val="00E16C80"/>
    <w:rPr>
      <w:b/>
      <w:i/>
    </w:rPr>
  </w:style>
  <w:style w:type="paragraph" w:customStyle="1" w:styleId="af2">
    <w:name w:val="Заголовок содержания"/>
    <w:basedOn w:val="1"/>
    <w:next w:val="a"/>
    <w:rsid w:val="006E795E"/>
    <w:pPr>
      <w:pageBreakBefore/>
      <w:numPr>
        <w:numId w:val="0"/>
      </w:numPr>
      <w:outlineLvl w:val="9"/>
    </w:pPr>
  </w:style>
  <w:style w:type="paragraph" w:styleId="HTML">
    <w:name w:val="HTML Preformatted"/>
    <w:basedOn w:val="a"/>
    <w:link w:val="HTML0"/>
    <w:uiPriority w:val="99"/>
    <w:rsid w:val="005F4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keyword">
    <w:name w:val="keyword"/>
    <w:rsid w:val="005F4C88"/>
    <w:rPr>
      <w:color w:val="0000FF"/>
    </w:rPr>
  </w:style>
  <w:style w:type="character" w:customStyle="1" w:styleId="string">
    <w:name w:val="string"/>
    <w:rsid w:val="001C57B0"/>
    <w:rPr>
      <w:color w:val="007777"/>
    </w:rPr>
  </w:style>
  <w:style w:type="paragraph" w:customStyle="1" w:styleId="value">
    <w:name w:val="value"/>
    <w:basedOn w:val="a"/>
    <w:rsid w:val="00616995"/>
    <w:rPr>
      <w:szCs w:val="20"/>
    </w:rPr>
  </w:style>
  <w:style w:type="character" w:customStyle="1" w:styleId="comment">
    <w:name w:val="comment"/>
    <w:rsid w:val="00FD1D6C"/>
    <w:rPr>
      <w:color w:val="008800"/>
    </w:rPr>
  </w:style>
  <w:style w:type="character" w:styleId="HTML1">
    <w:name w:val="HTML Code"/>
    <w:uiPriority w:val="99"/>
    <w:rsid w:val="00222505"/>
    <w:rPr>
      <w:rFonts w:ascii="Courier New" w:eastAsia="Times New Roman" w:hAnsi="Courier New" w:cs="Courier New" w:hint="default"/>
      <w:color w:val="auto"/>
      <w:sz w:val="20"/>
      <w:szCs w:val="25"/>
    </w:rPr>
  </w:style>
  <w:style w:type="character" w:customStyle="1" w:styleId="glossarydef">
    <w:name w:val="glossarydef"/>
    <w:basedOn w:val="a1"/>
    <w:rsid w:val="0068475D"/>
  </w:style>
  <w:style w:type="paragraph" w:customStyle="1" w:styleId="ab">
    <w:name w:val="Название рисунка"/>
    <w:basedOn w:val="a"/>
    <w:next w:val="a0"/>
    <w:link w:val="af3"/>
    <w:rsid w:val="00E95F67"/>
    <w:pPr>
      <w:jc w:val="center"/>
    </w:pPr>
    <w:rPr>
      <w:b/>
      <w:bCs/>
      <w:szCs w:val="20"/>
    </w:rPr>
  </w:style>
  <w:style w:type="paragraph" w:customStyle="1" w:styleId="af4">
    <w:name w:val="Название таблицы"/>
    <w:basedOn w:val="ab"/>
    <w:next w:val="a0"/>
    <w:link w:val="af5"/>
    <w:qFormat/>
    <w:rsid w:val="0092105A"/>
    <w:pPr>
      <w:keepNext/>
      <w:spacing w:before="100" w:beforeAutospacing="1"/>
      <w:jc w:val="right"/>
    </w:pPr>
    <w:rPr>
      <w:b w:val="0"/>
    </w:rPr>
  </w:style>
  <w:style w:type="character" w:styleId="af6">
    <w:name w:val="annotation reference"/>
    <w:semiHidden/>
    <w:rsid w:val="0068475D"/>
    <w:rPr>
      <w:sz w:val="16"/>
      <w:szCs w:val="16"/>
    </w:rPr>
  </w:style>
  <w:style w:type="paragraph" w:styleId="af7">
    <w:name w:val="annotation text"/>
    <w:basedOn w:val="a"/>
    <w:link w:val="af8"/>
    <w:semiHidden/>
    <w:rsid w:val="0068475D"/>
    <w:rPr>
      <w:szCs w:val="20"/>
    </w:rPr>
  </w:style>
  <w:style w:type="paragraph" w:styleId="af9">
    <w:name w:val="Balloon Text"/>
    <w:basedOn w:val="a"/>
    <w:semiHidden/>
    <w:rsid w:val="0068475D"/>
    <w:rPr>
      <w:rFonts w:cs="Tahoma"/>
      <w:sz w:val="16"/>
      <w:szCs w:val="16"/>
    </w:rPr>
  </w:style>
  <w:style w:type="character" w:customStyle="1" w:styleId="af3">
    <w:name w:val="Название рисунка Знак"/>
    <w:link w:val="ab"/>
    <w:rsid w:val="00E95F67"/>
    <w:rPr>
      <w:rFonts w:ascii="Segoe UI" w:hAnsi="Segoe UI"/>
      <w:b/>
      <w:bCs/>
    </w:rPr>
  </w:style>
  <w:style w:type="paragraph" w:styleId="afa">
    <w:name w:val="Document Map"/>
    <w:basedOn w:val="a"/>
    <w:semiHidden/>
    <w:rsid w:val="00570C5E"/>
    <w:pPr>
      <w:shd w:val="clear" w:color="auto" w:fill="000080"/>
    </w:pPr>
    <w:rPr>
      <w:rFonts w:cs="Tahoma"/>
      <w:szCs w:val="20"/>
    </w:rPr>
  </w:style>
  <w:style w:type="character" w:customStyle="1" w:styleId="af0">
    <w:name w:val="Основной текст Знак"/>
    <w:link w:val="a0"/>
    <w:rsid w:val="002A015C"/>
    <w:rPr>
      <w:rFonts w:ascii="Segoe UI" w:hAnsi="Segoe UI"/>
      <w:szCs w:val="24"/>
    </w:rPr>
  </w:style>
  <w:style w:type="character" w:customStyle="1" w:styleId="20">
    <w:name w:val="Заголовок 2 Знак"/>
    <w:link w:val="2"/>
    <w:rsid w:val="0092105A"/>
    <w:rPr>
      <w:rFonts w:ascii="Tahoma" w:hAnsi="Tahoma" w:cs="Arial"/>
      <w:bCs/>
      <w:iCs/>
      <w:color w:val="80BC48" w:themeColor="accent1"/>
      <w:w w:val="85"/>
      <w:sz w:val="32"/>
      <w:szCs w:val="28"/>
    </w:rPr>
  </w:style>
  <w:style w:type="character" w:customStyle="1" w:styleId="30">
    <w:name w:val="Заголовок 3 Знак"/>
    <w:link w:val="3"/>
    <w:qFormat/>
    <w:rsid w:val="0092105A"/>
    <w:rPr>
      <w:rFonts w:ascii="Tahoma" w:hAnsi="Tahoma" w:cs="Arial"/>
      <w:bCs/>
      <w:color w:val="80BC48" w:themeColor="accent1"/>
      <w:w w:val="85"/>
      <w:sz w:val="32"/>
      <w:szCs w:val="26"/>
    </w:rPr>
  </w:style>
  <w:style w:type="character" w:customStyle="1" w:styleId="10">
    <w:name w:val="Заголовок 1 Знак"/>
    <w:link w:val="1"/>
    <w:rsid w:val="0092105A"/>
    <w:rPr>
      <w:rFonts w:ascii="Tahoma" w:hAnsi="Tahoma" w:cs="Arial"/>
      <w:bCs/>
      <w:color w:val="80BC48" w:themeColor="accent1"/>
      <w:w w:val="85"/>
      <w:kern w:val="32"/>
      <w:sz w:val="48"/>
      <w:szCs w:val="48"/>
    </w:rPr>
  </w:style>
  <w:style w:type="paragraph" w:customStyle="1" w:styleId="afb">
    <w:name w:val="Именованный элемент"/>
    <w:basedOn w:val="a0"/>
    <w:link w:val="afc"/>
    <w:rsid w:val="00270EBA"/>
    <w:rPr>
      <w:b/>
      <w:bCs/>
    </w:rPr>
  </w:style>
  <w:style w:type="character" w:customStyle="1" w:styleId="afc">
    <w:name w:val="Именованный элемент Знак"/>
    <w:link w:val="afb"/>
    <w:rsid w:val="00270EBA"/>
    <w:rPr>
      <w:rFonts w:ascii="Arial" w:hAnsi="Arial"/>
      <w:b/>
      <w:bCs/>
      <w:szCs w:val="24"/>
      <w:lang w:val="ru-RU" w:eastAsia="ru-RU" w:bidi="ar-SA"/>
    </w:rPr>
  </w:style>
  <w:style w:type="character" w:customStyle="1" w:styleId="50">
    <w:name w:val="Заголовок 5 Знак"/>
    <w:link w:val="5"/>
    <w:uiPriority w:val="9"/>
    <w:rsid w:val="00031E3F"/>
    <w:rPr>
      <w:rFonts w:ascii="Segoe UI" w:hAnsi="Segoe UI"/>
      <w:b/>
      <w:color w:val="82B527"/>
      <w:w w:val="85"/>
      <w:sz w:val="26"/>
      <w:szCs w:val="24"/>
    </w:rPr>
  </w:style>
  <w:style w:type="paragraph" w:styleId="afd">
    <w:name w:val="caption"/>
    <w:basedOn w:val="a"/>
    <w:next w:val="a"/>
    <w:link w:val="afe"/>
    <w:qFormat/>
    <w:rsid w:val="0092105A"/>
    <w:pPr>
      <w:spacing w:after="200"/>
    </w:pPr>
    <w:rPr>
      <w:bCs/>
      <w:color w:val="4F81BD"/>
      <w:szCs w:val="18"/>
    </w:rPr>
  </w:style>
  <w:style w:type="paragraph" w:styleId="aff">
    <w:name w:val="annotation subject"/>
    <w:basedOn w:val="af7"/>
    <w:next w:val="af7"/>
    <w:link w:val="aff0"/>
    <w:rsid w:val="0063057A"/>
    <w:rPr>
      <w:b/>
      <w:bCs/>
    </w:rPr>
  </w:style>
  <w:style w:type="character" w:customStyle="1" w:styleId="af8">
    <w:name w:val="Текст примечания Знак"/>
    <w:link w:val="af7"/>
    <w:semiHidden/>
    <w:rsid w:val="0063057A"/>
    <w:rPr>
      <w:rFonts w:ascii="Verdana" w:hAnsi="Verdana"/>
    </w:rPr>
  </w:style>
  <w:style w:type="character" w:customStyle="1" w:styleId="aff0">
    <w:name w:val="Тема примечания Знак"/>
    <w:link w:val="aff"/>
    <w:rsid w:val="0063057A"/>
    <w:rPr>
      <w:rFonts w:ascii="Verdana" w:hAnsi="Verdana"/>
      <w:b/>
      <w:bCs/>
    </w:rPr>
  </w:style>
  <w:style w:type="character" w:styleId="aff1">
    <w:name w:val="Placeholder Text"/>
    <w:basedOn w:val="a1"/>
    <w:uiPriority w:val="99"/>
    <w:semiHidden/>
    <w:rsid w:val="000A2CDE"/>
    <w:rPr>
      <w:color w:val="808080"/>
    </w:rPr>
  </w:style>
  <w:style w:type="character" w:customStyle="1" w:styleId="C1HJump">
    <w:name w:val="C1H Jump"/>
    <w:basedOn w:val="afc"/>
    <w:rsid w:val="00B230C4"/>
    <w:rPr>
      <w:rFonts w:ascii="Arial" w:hAnsi="Arial"/>
      <w:b/>
      <w:bCs/>
      <w:color w:val="000000" w:themeColor="text1"/>
      <w:sz w:val="20"/>
      <w:szCs w:val="24"/>
      <w:lang w:val="ru-RU" w:eastAsia="ru-RU" w:bidi="ar-SA"/>
    </w:rPr>
  </w:style>
  <w:style w:type="character" w:customStyle="1" w:styleId="C1HIndexInvisible">
    <w:name w:val="C1H Index Invisible"/>
    <w:basedOn w:val="C1HIndex"/>
    <w:rsid w:val="005D6D36"/>
    <w:rPr>
      <w:rFonts w:ascii="Arial" w:hAnsi="Arial"/>
      <w:b/>
      <w:bCs/>
      <w:vanish/>
      <w:color w:val="808000"/>
      <w:szCs w:val="24"/>
      <w:lang w:val="ru-RU" w:eastAsia="ru-RU" w:bidi="ar-SA"/>
    </w:rPr>
  </w:style>
  <w:style w:type="character" w:customStyle="1" w:styleId="C1HIndex">
    <w:name w:val="C1H Index"/>
    <w:basedOn w:val="afc"/>
    <w:rsid w:val="005D6D36"/>
    <w:rPr>
      <w:rFonts w:ascii="Arial" w:hAnsi="Arial"/>
      <w:b/>
      <w:bCs/>
      <w:color w:val="808000"/>
      <w:szCs w:val="24"/>
      <w:lang w:val="ru-RU" w:eastAsia="ru-RU" w:bidi="ar-SA"/>
    </w:rPr>
  </w:style>
  <w:style w:type="character" w:customStyle="1" w:styleId="C1HGroupInvisible">
    <w:name w:val="C1H Group Invisible"/>
    <w:basedOn w:val="C1HGroup"/>
    <w:rsid w:val="005D6D36"/>
    <w:rPr>
      <w:rFonts w:ascii="Arial" w:hAnsi="Arial"/>
      <w:b/>
      <w:bCs/>
      <w:i/>
      <w:vanish/>
      <w:color w:val="808000"/>
      <w:szCs w:val="24"/>
      <w:lang w:val="ru-RU" w:eastAsia="ru-RU" w:bidi="ar-SA"/>
    </w:rPr>
  </w:style>
  <w:style w:type="character" w:customStyle="1" w:styleId="C1HGroup">
    <w:name w:val="C1H Group"/>
    <w:basedOn w:val="afc"/>
    <w:rsid w:val="005D6D36"/>
    <w:rPr>
      <w:rFonts w:ascii="Arial" w:hAnsi="Arial"/>
      <w:b/>
      <w:bCs/>
      <w:i/>
      <w:color w:val="808000"/>
      <w:szCs w:val="24"/>
      <w:lang w:val="ru-RU" w:eastAsia="ru-RU" w:bidi="ar-SA"/>
    </w:rPr>
  </w:style>
  <w:style w:type="character" w:customStyle="1" w:styleId="C1HLinkTagInvisible">
    <w:name w:val="C1H Link Tag Invisible"/>
    <w:basedOn w:val="C1HLinkTag"/>
    <w:rsid w:val="005D6D36"/>
    <w:rPr>
      <w:rFonts w:ascii="Arial" w:hAnsi="Arial"/>
      <w:b/>
      <w:bCs/>
      <w:vanish/>
      <w:color w:val="3366FF"/>
      <w:szCs w:val="24"/>
      <w:lang w:val="ru-RU" w:eastAsia="ru-RU" w:bidi="ar-SA"/>
    </w:rPr>
  </w:style>
  <w:style w:type="character" w:customStyle="1" w:styleId="C1HLinkTag">
    <w:name w:val="C1H Link Tag"/>
    <w:basedOn w:val="afc"/>
    <w:rsid w:val="005D6D36"/>
    <w:rPr>
      <w:rFonts w:ascii="Arial" w:hAnsi="Arial"/>
      <w:b/>
      <w:bCs/>
      <w:color w:val="3366FF"/>
      <w:szCs w:val="24"/>
      <w:lang w:val="ru-RU" w:eastAsia="ru-RU" w:bidi="ar-SA"/>
    </w:rPr>
  </w:style>
  <w:style w:type="character" w:customStyle="1" w:styleId="C1HTopicProperties">
    <w:name w:val="C1H Topic Properties"/>
    <w:basedOn w:val="afc"/>
    <w:rsid w:val="005D6D36"/>
    <w:rPr>
      <w:rFonts w:ascii="Arial" w:hAnsi="Arial"/>
      <w:b/>
      <w:bCs/>
      <w:vanish/>
      <w:color w:val="800080"/>
      <w:szCs w:val="24"/>
      <w:lang w:val="ru-RU" w:eastAsia="ru-RU" w:bidi="ar-SA"/>
    </w:rPr>
  </w:style>
  <w:style w:type="character" w:customStyle="1" w:styleId="C1HExpandText">
    <w:name w:val="C1H Expand Text"/>
    <w:basedOn w:val="afc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DropdownText">
    <w:name w:val="C1H Dropdown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Text">
    <w:name w:val="C1H Popup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">
    <w:name w:val="C1H Popup"/>
    <w:basedOn w:val="afc"/>
    <w:rsid w:val="005D6D36"/>
    <w:rPr>
      <w:rFonts w:ascii="Arial" w:hAnsi="Arial"/>
      <w:b/>
      <w:bCs/>
      <w:i/>
      <w:color w:val="008000"/>
      <w:szCs w:val="24"/>
      <w:lang w:val="ru-RU" w:eastAsia="ru-RU" w:bidi="ar-SA"/>
    </w:rPr>
  </w:style>
  <w:style w:type="character" w:customStyle="1" w:styleId="C1HKeywordLink">
    <w:name w:val="C1H Keyword Link"/>
    <w:basedOn w:val="C1HIndex"/>
    <w:rsid w:val="005D6D36"/>
    <w:rPr>
      <w:rFonts w:ascii="Arial" w:hAnsi="Arial"/>
      <w:b/>
      <w:bCs/>
      <w:color w:val="808000"/>
      <w:szCs w:val="24"/>
      <w:u w:val="single"/>
      <w:lang w:val="ru-RU" w:eastAsia="ru-RU" w:bidi="ar-SA"/>
    </w:rPr>
  </w:style>
  <w:style w:type="character" w:customStyle="1" w:styleId="C1HGroupLink">
    <w:name w:val="C1H Group Link"/>
    <w:basedOn w:val="C1HGroup"/>
    <w:rsid w:val="005D6D36"/>
    <w:rPr>
      <w:rFonts w:ascii="Arial" w:hAnsi="Arial"/>
      <w:b/>
      <w:bCs/>
      <w:i/>
      <w:color w:val="808000"/>
      <w:szCs w:val="24"/>
      <w:u w:val="single"/>
      <w:lang w:val="ru-RU" w:eastAsia="ru-RU" w:bidi="ar-SA"/>
    </w:rPr>
  </w:style>
  <w:style w:type="character" w:customStyle="1" w:styleId="C1HContextID">
    <w:name w:val="C1H Context ID"/>
    <w:basedOn w:val="afc"/>
    <w:rsid w:val="005D6D36"/>
    <w:rPr>
      <w:rFonts w:ascii="Arial" w:hAnsi="Arial"/>
      <w:b/>
      <w:bCs/>
      <w:vanish/>
      <w:color w:val="FF00FF"/>
      <w:szCs w:val="24"/>
      <w:lang w:val="ru-RU" w:eastAsia="ru-RU" w:bidi="ar-SA"/>
    </w:rPr>
  </w:style>
  <w:style w:type="character" w:customStyle="1" w:styleId="C1HConditional">
    <w:name w:val="C1H Conditional"/>
    <w:basedOn w:val="afc"/>
    <w:rsid w:val="005D6D36"/>
    <w:rPr>
      <w:rFonts w:ascii="Arial" w:hAnsi="Arial"/>
      <w:b/>
      <w:bCs/>
      <w:szCs w:val="24"/>
      <w:shd w:val="clear" w:color="auto" w:fill="D9D9D9"/>
      <w:lang w:val="ru-RU" w:eastAsia="ru-RU" w:bidi="ar-SA"/>
    </w:rPr>
  </w:style>
  <w:style w:type="character" w:customStyle="1" w:styleId="C1HOnline">
    <w:name w:val="C1H Online"/>
    <w:basedOn w:val="afc"/>
    <w:rsid w:val="005D6D36"/>
    <w:rPr>
      <w:rFonts w:ascii="Arial" w:hAnsi="Arial"/>
      <w:b/>
      <w:bCs/>
      <w:szCs w:val="24"/>
      <w:shd w:val="clear" w:color="auto" w:fill="99CCFF"/>
      <w:lang w:val="ru-RU" w:eastAsia="ru-RU" w:bidi="ar-SA"/>
    </w:rPr>
  </w:style>
  <w:style w:type="character" w:customStyle="1" w:styleId="C1HManual">
    <w:name w:val="C1H Manual"/>
    <w:basedOn w:val="afc"/>
    <w:rsid w:val="005D6D36"/>
    <w:rPr>
      <w:rFonts w:ascii="Arial" w:hAnsi="Arial"/>
      <w:b/>
      <w:bCs/>
      <w:szCs w:val="24"/>
      <w:shd w:val="clear" w:color="auto" w:fill="CCFFCC"/>
      <w:lang w:val="ru-RU" w:eastAsia="ru-RU" w:bidi="ar-SA"/>
    </w:rPr>
  </w:style>
  <w:style w:type="character" w:customStyle="1" w:styleId="C1HContentsTitle">
    <w:name w:val="C1H Contents Title"/>
    <w:basedOn w:val="afc"/>
    <w:rsid w:val="005D6D36"/>
    <w:rPr>
      <w:rFonts w:ascii="Arial" w:hAnsi="Arial"/>
      <w:b/>
      <w:bCs/>
      <w:color w:val="993300"/>
      <w:szCs w:val="24"/>
      <w:lang w:val="ru-RU" w:eastAsia="ru-RU" w:bidi="ar-SA"/>
    </w:rPr>
  </w:style>
  <w:style w:type="character" w:customStyle="1" w:styleId="C1HInlineExpand">
    <w:name w:val="C1H Inline Expand"/>
    <w:basedOn w:val="afc"/>
    <w:rsid w:val="005D6D36"/>
    <w:rPr>
      <w:rFonts w:ascii="Arial" w:hAnsi="Arial"/>
      <w:b/>
      <w:bCs/>
      <w:color w:val="008080"/>
      <w:szCs w:val="24"/>
      <w:lang w:val="ru-RU" w:eastAsia="ru-RU" w:bidi="ar-SA"/>
    </w:rPr>
  </w:style>
  <w:style w:type="character" w:customStyle="1" w:styleId="C1HInlinePopup">
    <w:name w:val="C1H Inline Popup"/>
    <w:basedOn w:val="C1HInlineExpand"/>
    <w:rsid w:val="005D6D36"/>
    <w:rPr>
      <w:rFonts w:ascii="Arial" w:hAnsi="Arial"/>
      <w:b/>
      <w:bCs/>
      <w:i/>
      <w:color w:val="008080"/>
      <w:szCs w:val="24"/>
      <w:u w:val="single"/>
      <w:lang w:val="ru-RU" w:eastAsia="ru-RU" w:bidi="ar-SA"/>
    </w:rPr>
  </w:style>
  <w:style w:type="character" w:customStyle="1" w:styleId="C1HInlineDropdown">
    <w:name w:val="C1H Inline Dropdown"/>
    <w:basedOn w:val="C1HInlineExpand"/>
    <w:rsid w:val="005D6D36"/>
    <w:rPr>
      <w:rFonts w:ascii="Arial" w:hAnsi="Arial"/>
      <w:b/>
      <w:bCs/>
      <w:color w:val="008080"/>
      <w:szCs w:val="24"/>
      <w:u w:val="single"/>
      <w:lang w:val="ru-RU" w:eastAsia="ru-RU" w:bidi="ar-SA"/>
    </w:rPr>
  </w:style>
  <w:style w:type="character" w:customStyle="1" w:styleId="C1HVariable">
    <w:name w:val="C1H Variable"/>
    <w:basedOn w:val="afc"/>
    <w:rsid w:val="005D6D36"/>
    <w:rPr>
      <w:rFonts w:ascii="Arial" w:hAnsi="Arial"/>
      <w:b/>
      <w:bCs/>
      <w:i/>
      <w:color w:val="993300"/>
      <w:szCs w:val="24"/>
      <w:lang w:val="ru-RU" w:eastAsia="ru-RU" w:bidi="ar-SA"/>
    </w:rPr>
  </w:style>
  <w:style w:type="paragraph" w:customStyle="1" w:styleId="C1SectionCollapsed">
    <w:name w:val="C1 Section Collapsed"/>
    <w:basedOn w:val="4"/>
    <w:link w:val="C1SectionCollapsed0"/>
    <w:rsid w:val="005D6D36"/>
    <w:pPr>
      <w:outlineLvl w:val="9"/>
    </w:pPr>
  </w:style>
  <w:style w:type="character" w:customStyle="1" w:styleId="C1SectionCollapsed0">
    <w:name w:val="C1 Section Collapsed Знак"/>
    <w:basedOn w:val="af0"/>
    <w:link w:val="C1SectionCollaps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xpanded">
    <w:name w:val="C1 Section Expanded"/>
    <w:basedOn w:val="4"/>
    <w:link w:val="C1SectionExpanded0"/>
    <w:rsid w:val="005D6D36"/>
    <w:pPr>
      <w:outlineLvl w:val="9"/>
    </w:pPr>
  </w:style>
  <w:style w:type="character" w:customStyle="1" w:styleId="C1SectionExpanded0">
    <w:name w:val="C1 Section Expanded Знак"/>
    <w:basedOn w:val="af0"/>
    <w:link w:val="C1SectionExpand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nd">
    <w:name w:val="C1 Section End"/>
    <w:basedOn w:val="a0"/>
    <w:link w:val="C1SectionEnd0"/>
    <w:rsid w:val="005D6D36"/>
  </w:style>
  <w:style w:type="character" w:customStyle="1" w:styleId="C1SectionEnd0">
    <w:name w:val="C1 Section End Знак"/>
    <w:basedOn w:val="af0"/>
    <w:link w:val="C1SectionEnd"/>
    <w:rsid w:val="005D6D36"/>
    <w:rPr>
      <w:rFonts w:ascii="Arial" w:hAnsi="Arial"/>
      <w:szCs w:val="24"/>
      <w:lang w:val="ru-RU" w:eastAsia="ru-RU" w:bidi="ar-SA"/>
    </w:rPr>
  </w:style>
  <w:style w:type="paragraph" w:styleId="12">
    <w:name w:val="index 1"/>
    <w:basedOn w:val="a"/>
    <w:next w:val="a"/>
    <w:autoRedefine/>
    <w:uiPriority w:val="99"/>
    <w:rsid w:val="00FC33CD"/>
    <w:pPr>
      <w:ind w:left="180" w:hanging="180"/>
    </w:pPr>
    <w:rPr>
      <w:rFonts w:asciiTheme="minorHAnsi" w:hAnsiTheme="minorHAnsi"/>
      <w:szCs w:val="18"/>
    </w:rPr>
  </w:style>
  <w:style w:type="paragraph" w:styleId="22">
    <w:name w:val="index 2"/>
    <w:basedOn w:val="a"/>
    <w:next w:val="a"/>
    <w:autoRedefine/>
    <w:rsid w:val="0034603D"/>
    <w:pPr>
      <w:ind w:left="360" w:hanging="180"/>
    </w:pPr>
    <w:rPr>
      <w:rFonts w:asciiTheme="minorHAnsi" w:hAnsiTheme="minorHAnsi"/>
      <w:szCs w:val="18"/>
    </w:rPr>
  </w:style>
  <w:style w:type="paragraph" w:styleId="32">
    <w:name w:val="index 3"/>
    <w:basedOn w:val="a"/>
    <w:next w:val="a"/>
    <w:autoRedefine/>
    <w:rsid w:val="0034603D"/>
    <w:pPr>
      <w:ind w:left="540" w:hanging="180"/>
    </w:pPr>
    <w:rPr>
      <w:rFonts w:asciiTheme="minorHAnsi" w:hAnsiTheme="minorHAnsi"/>
      <w:szCs w:val="18"/>
    </w:rPr>
  </w:style>
  <w:style w:type="paragraph" w:styleId="42">
    <w:name w:val="index 4"/>
    <w:basedOn w:val="a"/>
    <w:next w:val="a"/>
    <w:autoRedefine/>
    <w:rsid w:val="0034603D"/>
    <w:pPr>
      <w:ind w:left="720" w:hanging="180"/>
    </w:pPr>
    <w:rPr>
      <w:rFonts w:asciiTheme="minorHAnsi" w:hAnsiTheme="minorHAnsi"/>
      <w:szCs w:val="18"/>
    </w:rPr>
  </w:style>
  <w:style w:type="paragraph" w:styleId="51">
    <w:name w:val="index 5"/>
    <w:basedOn w:val="a"/>
    <w:next w:val="a"/>
    <w:autoRedefine/>
    <w:rsid w:val="0034603D"/>
    <w:pPr>
      <w:ind w:left="900" w:hanging="180"/>
    </w:pPr>
    <w:rPr>
      <w:rFonts w:asciiTheme="minorHAnsi" w:hAnsiTheme="minorHAnsi"/>
      <w:szCs w:val="18"/>
    </w:rPr>
  </w:style>
  <w:style w:type="paragraph" w:styleId="61">
    <w:name w:val="index 6"/>
    <w:basedOn w:val="a"/>
    <w:next w:val="a"/>
    <w:autoRedefine/>
    <w:rsid w:val="0034603D"/>
    <w:pPr>
      <w:ind w:left="1080" w:hanging="180"/>
    </w:pPr>
    <w:rPr>
      <w:rFonts w:asciiTheme="minorHAnsi" w:hAnsiTheme="minorHAnsi"/>
      <w:szCs w:val="18"/>
    </w:rPr>
  </w:style>
  <w:style w:type="paragraph" w:styleId="71">
    <w:name w:val="index 7"/>
    <w:basedOn w:val="a"/>
    <w:next w:val="a"/>
    <w:autoRedefine/>
    <w:rsid w:val="0034603D"/>
    <w:pPr>
      <w:ind w:left="1260" w:hanging="180"/>
    </w:pPr>
    <w:rPr>
      <w:rFonts w:asciiTheme="minorHAnsi" w:hAnsiTheme="minorHAnsi"/>
      <w:szCs w:val="18"/>
    </w:rPr>
  </w:style>
  <w:style w:type="paragraph" w:styleId="81">
    <w:name w:val="index 8"/>
    <w:basedOn w:val="a"/>
    <w:next w:val="a"/>
    <w:autoRedefine/>
    <w:rsid w:val="0034603D"/>
    <w:pPr>
      <w:ind w:left="1440" w:hanging="180"/>
    </w:pPr>
    <w:rPr>
      <w:rFonts w:asciiTheme="minorHAnsi" w:hAnsiTheme="minorHAnsi"/>
      <w:szCs w:val="18"/>
    </w:rPr>
  </w:style>
  <w:style w:type="paragraph" w:styleId="91">
    <w:name w:val="index 9"/>
    <w:basedOn w:val="a"/>
    <w:next w:val="a"/>
    <w:autoRedefine/>
    <w:rsid w:val="0034603D"/>
    <w:pPr>
      <w:ind w:left="1620" w:hanging="180"/>
    </w:pPr>
    <w:rPr>
      <w:rFonts w:asciiTheme="minorHAnsi" w:hAnsiTheme="minorHAnsi"/>
      <w:szCs w:val="18"/>
    </w:rPr>
  </w:style>
  <w:style w:type="paragraph" w:styleId="aff2">
    <w:name w:val="index heading"/>
    <w:basedOn w:val="a"/>
    <w:next w:val="12"/>
    <w:uiPriority w:val="99"/>
    <w:rsid w:val="0034603D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character" w:customStyle="1" w:styleId="t1">
    <w:name w:val="t1"/>
    <w:basedOn w:val="a1"/>
    <w:rsid w:val="00D84232"/>
    <w:rPr>
      <w:color w:val="990000"/>
    </w:rPr>
  </w:style>
  <w:style w:type="character" w:customStyle="1" w:styleId="m1">
    <w:name w:val="m1"/>
    <w:basedOn w:val="a1"/>
    <w:rsid w:val="00D84232"/>
    <w:rPr>
      <w:color w:val="0000FF"/>
    </w:rPr>
  </w:style>
  <w:style w:type="paragraph" w:styleId="aff3">
    <w:name w:val="List Paragraph"/>
    <w:aliases w:val="список_буллет"/>
    <w:basedOn w:val="a"/>
    <w:link w:val="aff4"/>
    <w:uiPriority w:val="34"/>
    <w:qFormat/>
    <w:rsid w:val="009E3FD1"/>
    <w:pPr>
      <w:ind w:left="720"/>
    </w:pPr>
    <w:rPr>
      <w:rFonts w:eastAsiaTheme="minorHAnsi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767FFD"/>
    <w:pPr>
      <w:ind w:left="1701"/>
    </w:pPr>
    <w:rPr>
      <w:rFonts w:ascii="Arial" w:hAnsi="Arial"/>
    </w:rPr>
  </w:style>
  <w:style w:type="paragraph" w:styleId="aff5">
    <w:name w:val="No Spacing"/>
    <w:link w:val="aff6"/>
    <w:uiPriority w:val="1"/>
    <w:qFormat/>
    <w:rsid w:val="0059337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6">
    <w:name w:val="Без интервала Знак"/>
    <w:basedOn w:val="a1"/>
    <w:link w:val="aff5"/>
    <w:uiPriority w:val="1"/>
    <w:rsid w:val="0059337E"/>
    <w:rPr>
      <w:rFonts w:asciiTheme="minorHAnsi" w:eastAsiaTheme="minorEastAsia" w:hAnsiTheme="minorHAnsi" w:cstheme="minorBidi"/>
      <w:sz w:val="22"/>
      <w:szCs w:val="22"/>
    </w:rPr>
  </w:style>
  <w:style w:type="paragraph" w:customStyle="1" w:styleId="100">
    <w:name w:val="Стиль Заголовок 1 + Слева:  0 пт Первая строка:  0 пт"/>
    <w:basedOn w:val="1"/>
    <w:rsid w:val="00033672"/>
    <w:pPr>
      <w:ind w:left="0" w:firstLine="0"/>
    </w:pPr>
    <w:rPr>
      <w:rFonts w:cs="Times New Roman"/>
      <w:color w:val="66D546"/>
      <w:szCs w:val="20"/>
    </w:rPr>
  </w:style>
  <w:style w:type="character" w:customStyle="1" w:styleId="SegoeUI10RGB120">
    <w:name w:val="Стиль Замещающий текст + Segoe UI 10 пт Другой цвет (RGB(120"/>
    <w:aliases w:val="192,..."/>
    <w:basedOn w:val="aff1"/>
    <w:rsid w:val="00BA5EBB"/>
    <w:rPr>
      <w:rFonts w:ascii="Segoe UI" w:hAnsi="Segoe UI"/>
      <w:color w:val="6EEB00"/>
      <w:sz w:val="20"/>
    </w:rPr>
  </w:style>
  <w:style w:type="paragraph" w:customStyle="1" w:styleId="1000">
    <w:name w:val="Стиль Стиль Заголовок 1 + Слева:  0 пт Первая строка:  0 пт + Друго..."/>
    <w:basedOn w:val="100"/>
    <w:rsid w:val="006E795E"/>
    <w:rPr>
      <w:color w:val="79BB23"/>
    </w:rPr>
  </w:style>
  <w:style w:type="paragraph" w:customStyle="1" w:styleId="aff7">
    <w:name w:val="Стиль Основной текст + По центру"/>
    <w:basedOn w:val="a0"/>
    <w:rsid w:val="006E795E"/>
    <w:pPr>
      <w:jc w:val="center"/>
    </w:pPr>
    <w:rPr>
      <w:color w:val="79BB23"/>
      <w:szCs w:val="20"/>
    </w:rPr>
  </w:style>
  <w:style w:type="paragraph" w:customStyle="1" w:styleId="101">
    <w:name w:val="Стиль Основной текст + полужирный Фон 1 По центру Перед:  0 пт ..."/>
    <w:basedOn w:val="a0"/>
    <w:rsid w:val="006E795E"/>
    <w:pPr>
      <w:spacing w:before="0" w:after="0"/>
      <w:jc w:val="center"/>
    </w:pPr>
    <w:rPr>
      <w:b/>
      <w:bCs/>
      <w:color w:val="79BB23"/>
      <w:szCs w:val="20"/>
    </w:rPr>
  </w:style>
  <w:style w:type="paragraph" w:customStyle="1" w:styleId="1001">
    <w:name w:val="Стиль Заголовок 1 + Слева:  0 см Первая строка:  0 см"/>
    <w:basedOn w:val="1"/>
    <w:rsid w:val="00BF1D3E"/>
    <w:pPr>
      <w:ind w:left="0" w:firstLine="0"/>
    </w:pPr>
    <w:rPr>
      <w:rFonts w:cs="Times New Roman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947AB4"/>
    <w:rPr>
      <w:rFonts w:ascii="Courier New" w:hAnsi="Courier New" w:cs="Courier New"/>
    </w:rPr>
  </w:style>
  <w:style w:type="character" w:customStyle="1" w:styleId="aff8">
    <w:name w:val="Исходный текст"/>
    <w:qFormat/>
    <w:rsid w:val="0092105A"/>
    <w:rPr>
      <w:rFonts w:ascii="Tahoma" w:eastAsia="Liberation Mono" w:hAnsi="Tahoma" w:cs="Liberation Mono"/>
      <w:b w:val="0"/>
      <w:i w:val="0"/>
    </w:rPr>
  </w:style>
  <w:style w:type="paragraph" w:customStyle="1" w:styleId="aff9">
    <w:name w:val="Текст в заданном формате"/>
    <w:basedOn w:val="a"/>
    <w:qFormat/>
    <w:rsid w:val="0092105A"/>
    <w:pPr>
      <w:spacing w:line="360" w:lineRule="auto"/>
    </w:pPr>
    <w:rPr>
      <w:rFonts w:eastAsia="Liberation Mono" w:cs="Liberation Mono"/>
      <w:szCs w:val="20"/>
      <w:lang w:eastAsia="en-US"/>
    </w:rPr>
  </w:style>
  <w:style w:type="character" w:styleId="affa">
    <w:name w:val="Unresolved Mention"/>
    <w:basedOn w:val="a1"/>
    <w:uiPriority w:val="99"/>
    <w:semiHidden/>
    <w:unhideWhenUsed/>
    <w:rsid w:val="00947AB4"/>
    <w:rPr>
      <w:color w:val="605E5C"/>
      <w:shd w:val="clear" w:color="auto" w:fill="E1DFDD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947AB4"/>
    <w:pPr>
      <w:keepNext/>
      <w:spacing w:before="240" w:line="360" w:lineRule="auto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character" w:styleId="affb">
    <w:name w:val="Strong"/>
    <w:basedOn w:val="a1"/>
    <w:uiPriority w:val="22"/>
    <w:qFormat/>
    <w:rsid w:val="00947AB4"/>
    <w:rPr>
      <w:b/>
      <w:bCs/>
    </w:rPr>
  </w:style>
  <w:style w:type="character" w:styleId="affc">
    <w:name w:val="Emphasis"/>
    <w:basedOn w:val="a1"/>
    <w:uiPriority w:val="20"/>
    <w:qFormat/>
    <w:rsid w:val="00947AB4"/>
    <w:rPr>
      <w:i/>
      <w:iCs/>
    </w:rPr>
  </w:style>
  <w:style w:type="character" w:customStyle="1" w:styleId="meta-nav">
    <w:name w:val="meta-nav"/>
    <w:basedOn w:val="a1"/>
    <w:rsid w:val="00947AB4"/>
  </w:style>
  <w:style w:type="character" w:customStyle="1" w:styleId="meta-prep">
    <w:name w:val="meta-prep"/>
    <w:basedOn w:val="a1"/>
    <w:rsid w:val="00947AB4"/>
  </w:style>
  <w:style w:type="character" w:customStyle="1" w:styleId="entry-date">
    <w:name w:val="entry-date"/>
    <w:basedOn w:val="a1"/>
    <w:rsid w:val="00947AB4"/>
  </w:style>
  <w:style w:type="character" w:customStyle="1" w:styleId="meta-sep">
    <w:name w:val="meta-sep"/>
    <w:basedOn w:val="a1"/>
    <w:rsid w:val="00947AB4"/>
  </w:style>
  <w:style w:type="character" w:customStyle="1" w:styleId="author">
    <w:name w:val="author"/>
    <w:basedOn w:val="a1"/>
    <w:rsid w:val="00947AB4"/>
  </w:style>
  <w:style w:type="character" w:customStyle="1" w:styleId="aui-lozenge">
    <w:name w:val="aui-lozenge"/>
    <w:basedOn w:val="a1"/>
    <w:rsid w:val="00730D64"/>
  </w:style>
  <w:style w:type="character" w:styleId="affd">
    <w:name w:val="FollowedHyperlink"/>
    <w:basedOn w:val="a1"/>
    <w:uiPriority w:val="99"/>
    <w:semiHidden/>
    <w:unhideWhenUsed/>
    <w:rsid w:val="00826D47"/>
    <w:rPr>
      <w:color w:val="954F72" w:themeColor="followedHyperlink"/>
      <w:u w:val="single"/>
    </w:rPr>
  </w:style>
  <w:style w:type="character" w:customStyle="1" w:styleId="jira-issue">
    <w:name w:val="jira-issue"/>
    <w:basedOn w:val="a1"/>
    <w:rsid w:val="001151F2"/>
  </w:style>
  <w:style w:type="character" w:customStyle="1" w:styleId="summary">
    <w:name w:val="summary"/>
    <w:basedOn w:val="a1"/>
    <w:rsid w:val="001151F2"/>
  </w:style>
  <w:style w:type="character" w:customStyle="1" w:styleId="shorten">
    <w:name w:val="shorten"/>
    <w:basedOn w:val="a1"/>
    <w:rsid w:val="001151F2"/>
  </w:style>
  <w:style w:type="character" w:customStyle="1" w:styleId="inline-comment-marker">
    <w:name w:val="inline-comment-marker"/>
    <w:basedOn w:val="a1"/>
    <w:rsid w:val="00E14EA0"/>
  </w:style>
  <w:style w:type="character" w:customStyle="1" w:styleId="author-avatar-wrapper">
    <w:name w:val="author-avatar-wrapper"/>
    <w:basedOn w:val="a1"/>
    <w:rsid w:val="00A82584"/>
  </w:style>
  <w:style w:type="table" w:styleId="-45">
    <w:name w:val="Grid Table 4 Accent 5"/>
    <w:basedOn w:val="a2"/>
    <w:uiPriority w:val="49"/>
    <w:rsid w:val="002F5FD4"/>
    <w:tblPr>
      <w:tblStyleRowBandSize w:val="1"/>
      <w:tblStyleColBandSize w:val="1"/>
      <w:tblBorders>
        <w:top w:val="single" w:sz="4" w:space="0" w:color="A1B0C3" w:themeColor="accent5" w:themeTint="99"/>
        <w:left w:val="single" w:sz="4" w:space="0" w:color="A1B0C3" w:themeColor="accent5" w:themeTint="99"/>
        <w:bottom w:val="single" w:sz="4" w:space="0" w:color="A1B0C3" w:themeColor="accent5" w:themeTint="99"/>
        <w:right w:val="single" w:sz="4" w:space="0" w:color="A1B0C3" w:themeColor="accent5" w:themeTint="99"/>
        <w:insideH w:val="single" w:sz="4" w:space="0" w:color="A1B0C3" w:themeColor="accent5" w:themeTint="99"/>
        <w:insideV w:val="single" w:sz="4" w:space="0" w:color="A1B0C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7C9C" w:themeColor="accent5"/>
          <w:left w:val="single" w:sz="4" w:space="0" w:color="647C9C" w:themeColor="accent5"/>
          <w:bottom w:val="single" w:sz="4" w:space="0" w:color="647C9C" w:themeColor="accent5"/>
          <w:right w:val="single" w:sz="4" w:space="0" w:color="647C9C" w:themeColor="accent5"/>
          <w:insideH w:val="nil"/>
          <w:insideV w:val="nil"/>
        </w:tcBorders>
        <w:shd w:val="clear" w:color="auto" w:fill="647C9C" w:themeFill="accent5"/>
      </w:tcPr>
    </w:tblStylePr>
    <w:tblStylePr w:type="lastRow">
      <w:rPr>
        <w:b/>
        <w:bCs/>
      </w:rPr>
      <w:tblPr/>
      <w:tcPr>
        <w:tcBorders>
          <w:top w:val="double" w:sz="4" w:space="0" w:color="647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B" w:themeFill="accent5" w:themeFillTint="33"/>
      </w:tcPr>
    </w:tblStylePr>
    <w:tblStylePr w:type="band1Horz">
      <w:tblPr/>
      <w:tcPr>
        <w:shd w:val="clear" w:color="auto" w:fill="DFE4EB" w:themeFill="accent5" w:themeFillTint="33"/>
      </w:tcPr>
    </w:tblStylePr>
  </w:style>
  <w:style w:type="paragraph" w:customStyle="1" w:styleId="focused">
    <w:name w:val="focused"/>
    <w:basedOn w:val="a"/>
    <w:rsid w:val="0020393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issue-link-key">
    <w:name w:val="issue-link-key"/>
    <w:basedOn w:val="a1"/>
    <w:rsid w:val="00203933"/>
  </w:style>
  <w:style w:type="character" w:customStyle="1" w:styleId="issue-link-summary">
    <w:name w:val="issue-link-summary"/>
    <w:basedOn w:val="a1"/>
    <w:rsid w:val="00203933"/>
  </w:style>
  <w:style w:type="character" w:customStyle="1" w:styleId="line">
    <w:name w:val="line"/>
    <w:basedOn w:val="a1"/>
    <w:rsid w:val="00EA2838"/>
  </w:style>
  <w:style w:type="character" w:customStyle="1" w:styleId="aui-message">
    <w:name w:val="aui-message"/>
    <w:basedOn w:val="a1"/>
    <w:rsid w:val="00D4101F"/>
  </w:style>
  <w:style w:type="paragraph" w:styleId="62">
    <w:name w:val="toc 6"/>
    <w:basedOn w:val="a"/>
    <w:next w:val="a"/>
    <w:autoRedefine/>
    <w:uiPriority w:val="39"/>
    <w:unhideWhenUsed/>
    <w:rsid w:val="00BE34C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BE34C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BE34C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BE34C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e">
    <w:name w:val="Title"/>
    <w:basedOn w:val="a"/>
    <w:next w:val="a"/>
    <w:link w:val="afff"/>
    <w:qFormat/>
    <w:rsid w:val="002520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">
    <w:name w:val="Заголовок Знак"/>
    <w:basedOn w:val="a1"/>
    <w:link w:val="affe"/>
    <w:rsid w:val="00252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VerbatimChar">
    <w:name w:val="Verbatim Char"/>
    <w:basedOn w:val="a1"/>
    <w:link w:val="SourceCode"/>
    <w:rsid w:val="005C527F"/>
    <w:rPr>
      <w:rFonts w:ascii="Consolas" w:hAnsi="Consolas"/>
      <w:sz w:val="22"/>
      <w:shd w:val="clear" w:color="auto" w:fill="F8F8F8"/>
    </w:rPr>
  </w:style>
  <w:style w:type="paragraph" w:customStyle="1" w:styleId="SourceCode">
    <w:name w:val="Source Code"/>
    <w:basedOn w:val="a"/>
    <w:link w:val="VerbatimChar"/>
    <w:rsid w:val="005C527F"/>
    <w:pPr>
      <w:shd w:val="clear" w:color="auto" w:fill="F8F8F8"/>
      <w:wordWrap w:val="0"/>
      <w:spacing w:after="200"/>
    </w:pPr>
    <w:rPr>
      <w:rFonts w:ascii="Consolas" w:hAnsi="Consolas"/>
      <w:sz w:val="22"/>
      <w:szCs w:val="20"/>
    </w:rPr>
  </w:style>
  <w:style w:type="paragraph" w:customStyle="1" w:styleId="Compact">
    <w:name w:val="Compact"/>
    <w:basedOn w:val="a0"/>
    <w:qFormat/>
    <w:rsid w:val="0083241F"/>
    <w:rPr>
      <w:rFonts w:eastAsiaTheme="minorHAnsi" w:cstheme="minorBidi"/>
      <w:lang w:eastAsia="en-US"/>
    </w:rPr>
  </w:style>
  <w:style w:type="character" w:customStyle="1" w:styleId="SectionNumber">
    <w:name w:val="Section Number"/>
    <w:basedOn w:val="a1"/>
    <w:rsid w:val="0071770D"/>
  </w:style>
  <w:style w:type="paragraph" w:customStyle="1" w:styleId="FirstParagraph">
    <w:name w:val="First Paragraph"/>
    <w:basedOn w:val="a0"/>
    <w:next w:val="a0"/>
    <w:qFormat/>
    <w:rsid w:val="00AF7415"/>
    <w:pPr>
      <w:spacing w:before="180" w:after="180"/>
    </w:pPr>
    <w:rPr>
      <w:rFonts w:ascii="Segoe UI" w:eastAsiaTheme="minorHAnsi" w:hAnsi="Segoe UI" w:cstheme="minorBidi"/>
      <w:lang w:eastAsia="en-US"/>
    </w:rPr>
  </w:style>
  <w:style w:type="paragraph" w:styleId="afff0">
    <w:name w:val="Block Text"/>
    <w:basedOn w:val="a0"/>
    <w:next w:val="a0"/>
    <w:uiPriority w:val="9"/>
    <w:unhideWhenUsed/>
    <w:qFormat/>
    <w:rsid w:val="004818D1"/>
    <w:pPr>
      <w:spacing w:before="100" w:after="100"/>
      <w:ind w:left="480" w:right="480"/>
      <w:jc w:val="left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afe">
    <w:name w:val="Название объекта Знак"/>
    <w:basedOn w:val="a1"/>
    <w:link w:val="afd"/>
    <w:rsid w:val="0092105A"/>
    <w:rPr>
      <w:rFonts w:ascii="Tahoma" w:hAnsi="Tahoma"/>
      <w:bCs/>
      <w:color w:val="4F81BD"/>
      <w:szCs w:val="18"/>
    </w:rPr>
  </w:style>
  <w:style w:type="paragraph" w:customStyle="1" w:styleId="67">
    <w:name w:val="Заголовок 67"/>
    <w:basedOn w:val="5"/>
    <w:next w:val="afff1"/>
    <w:autoRedefine/>
    <w:rsid w:val="0055219D"/>
    <w:pPr>
      <w:numPr>
        <w:ilvl w:val="0"/>
        <w:numId w:val="2"/>
      </w:numPr>
      <w:outlineLvl w:val="5"/>
    </w:pPr>
  </w:style>
  <w:style w:type="paragraph" w:styleId="afff1">
    <w:name w:val="List Continue"/>
    <w:basedOn w:val="a"/>
    <w:semiHidden/>
    <w:unhideWhenUsed/>
    <w:rsid w:val="009F5912"/>
    <w:pPr>
      <w:ind w:left="283"/>
      <w:contextualSpacing/>
    </w:pPr>
  </w:style>
  <w:style w:type="paragraph" w:customStyle="1" w:styleId="63">
    <w:name w:val="заголовок6"/>
    <w:basedOn w:val="5"/>
    <w:link w:val="64"/>
    <w:qFormat/>
    <w:rsid w:val="00D66E55"/>
    <w:pPr>
      <w:outlineLvl w:val="5"/>
    </w:pPr>
  </w:style>
  <w:style w:type="paragraph" w:styleId="23">
    <w:name w:val="List Continue 2"/>
    <w:basedOn w:val="a"/>
    <w:semiHidden/>
    <w:unhideWhenUsed/>
    <w:rsid w:val="009F237F"/>
    <w:pPr>
      <w:ind w:left="566"/>
      <w:contextualSpacing/>
    </w:pPr>
  </w:style>
  <w:style w:type="paragraph" w:styleId="53">
    <w:name w:val="List Continue 5"/>
    <w:basedOn w:val="a"/>
    <w:semiHidden/>
    <w:unhideWhenUsed/>
    <w:rsid w:val="009F237F"/>
    <w:pPr>
      <w:ind w:left="1415"/>
      <w:contextualSpacing/>
    </w:pPr>
  </w:style>
  <w:style w:type="character" w:customStyle="1" w:styleId="64">
    <w:name w:val="заголовок6 Знак"/>
    <w:basedOn w:val="50"/>
    <w:link w:val="63"/>
    <w:rsid w:val="00D66E55"/>
    <w:rPr>
      <w:rFonts w:ascii="Segoe UI" w:hAnsi="Segoe UI"/>
      <w:b/>
      <w:color w:val="82B527"/>
      <w:w w:val="85"/>
      <w:sz w:val="26"/>
      <w:szCs w:val="24"/>
    </w:rPr>
  </w:style>
  <w:style w:type="character" w:customStyle="1" w:styleId="40">
    <w:name w:val="Заголовок 4 Знак"/>
    <w:basedOn w:val="a1"/>
    <w:link w:val="4"/>
    <w:uiPriority w:val="9"/>
    <w:rsid w:val="0092105A"/>
    <w:rPr>
      <w:rFonts w:ascii="Tahoma" w:hAnsi="Tahoma"/>
      <w:color w:val="80BC48" w:themeColor="accent1"/>
      <w:w w:val="85"/>
      <w:sz w:val="26"/>
      <w:szCs w:val="24"/>
    </w:rPr>
  </w:style>
  <w:style w:type="paragraph" w:styleId="afff2">
    <w:name w:val="footnote text"/>
    <w:basedOn w:val="a"/>
    <w:link w:val="afff3"/>
    <w:uiPriority w:val="9"/>
    <w:unhideWhenUsed/>
    <w:qFormat/>
    <w:rsid w:val="001E7673"/>
    <w:pPr>
      <w:spacing w:before="0" w:after="0"/>
    </w:pPr>
    <w:rPr>
      <w:szCs w:val="20"/>
    </w:rPr>
  </w:style>
  <w:style w:type="character" w:customStyle="1" w:styleId="afff3">
    <w:name w:val="Текст сноски Знак"/>
    <w:basedOn w:val="a1"/>
    <w:link w:val="afff2"/>
    <w:uiPriority w:val="9"/>
    <w:rsid w:val="001E7673"/>
    <w:rPr>
      <w:rFonts w:ascii="Segoe UI" w:hAnsi="Segoe UI"/>
    </w:rPr>
  </w:style>
  <w:style w:type="character" w:styleId="afff4">
    <w:name w:val="footnote reference"/>
    <w:basedOn w:val="a1"/>
    <w:unhideWhenUsed/>
    <w:rsid w:val="001E7673"/>
    <w:rPr>
      <w:vertAlign w:val="superscript"/>
    </w:rPr>
  </w:style>
  <w:style w:type="character" w:customStyle="1" w:styleId="af5">
    <w:name w:val="Название таблицы Знак"/>
    <w:basedOn w:val="a1"/>
    <w:link w:val="af4"/>
    <w:rsid w:val="0092105A"/>
    <w:rPr>
      <w:rFonts w:ascii="Tahoma" w:hAnsi="Tahoma"/>
      <w:bCs/>
    </w:rPr>
  </w:style>
  <w:style w:type="paragraph" w:customStyle="1" w:styleId="md-end-block">
    <w:name w:val="md-end-block"/>
    <w:basedOn w:val="a"/>
    <w:rsid w:val="00A06C36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md-plain">
    <w:name w:val="md-plain"/>
    <w:basedOn w:val="a1"/>
    <w:rsid w:val="00A06C36"/>
  </w:style>
  <w:style w:type="table" w:customStyle="1" w:styleId="Table">
    <w:name w:val="Table"/>
    <w:semiHidden/>
    <w:unhideWhenUsed/>
    <w:qFormat/>
    <w:rsid w:val="008221F9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text">
    <w:name w:val="text"/>
    <w:basedOn w:val="a1"/>
    <w:rsid w:val="00C46602"/>
  </w:style>
  <w:style w:type="character" w:customStyle="1" w:styleId="yamb-message-infotime">
    <w:name w:val="yamb-message-info__time"/>
    <w:basedOn w:val="a1"/>
    <w:rsid w:val="00C46602"/>
  </w:style>
  <w:style w:type="paragraph" w:styleId="afff5">
    <w:name w:val="Subtitle"/>
    <w:basedOn w:val="a"/>
    <w:next w:val="a"/>
    <w:link w:val="afff6"/>
    <w:qFormat/>
    <w:rsid w:val="0092105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ff6">
    <w:name w:val="Подзаголовок Знак"/>
    <w:basedOn w:val="a1"/>
    <w:link w:val="afff5"/>
    <w:rsid w:val="0092105A"/>
    <w:rPr>
      <w:rFonts w:ascii="Tahoma" w:eastAsiaTheme="minorEastAsia" w:hAnsi="Tahoma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Нижний колонтитул Знак"/>
    <w:basedOn w:val="a1"/>
    <w:link w:val="a5"/>
    <w:uiPriority w:val="99"/>
    <w:rsid w:val="00802D6B"/>
    <w:rPr>
      <w:rFonts w:ascii="Tahoma" w:hAnsi="Tahoma"/>
      <w:color w:val="7F7F7F"/>
      <w:sz w:val="16"/>
      <w:szCs w:val="24"/>
    </w:rPr>
  </w:style>
  <w:style w:type="character" w:customStyle="1" w:styleId="md-softbreak">
    <w:name w:val="md-softbreak"/>
    <w:basedOn w:val="a1"/>
    <w:rsid w:val="00093B63"/>
  </w:style>
  <w:style w:type="paragraph" w:customStyle="1" w:styleId="Default">
    <w:name w:val="Default"/>
    <w:rsid w:val="002876C5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70">
    <w:name w:val="Заголовок 7 Знак"/>
    <w:basedOn w:val="a1"/>
    <w:link w:val="7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80">
    <w:name w:val="Заголовок 8 Знак"/>
    <w:basedOn w:val="a1"/>
    <w:link w:val="8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90">
    <w:name w:val="Заголовок 9 Знак"/>
    <w:basedOn w:val="a1"/>
    <w:link w:val="9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paragraph" w:customStyle="1" w:styleId="Author0">
    <w:name w:val="Author"/>
    <w:next w:val="a0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afff7">
    <w:name w:val="Date"/>
    <w:next w:val="a0"/>
    <w:link w:val="afff8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f8">
    <w:name w:val="Дата Знак"/>
    <w:basedOn w:val="a1"/>
    <w:link w:val="afff7"/>
    <w:rsid w:val="00996D4F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Abstract">
    <w:name w:val="Abstract"/>
    <w:basedOn w:val="a"/>
    <w:next w:val="a0"/>
    <w:qFormat/>
    <w:rsid w:val="00996D4F"/>
    <w:pPr>
      <w:keepNext/>
      <w:keepLines/>
      <w:spacing w:before="300" w:after="300"/>
      <w:jc w:val="left"/>
    </w:pPr>
    <w:rPr>
      <w:rFonts w:asciiTheme="minorHAnsi" w:eastAsiaTheme="minorHAnsi" w:hAnsiTheme="minorHAnsi" w:cstheme="minorBidi"/>
      <w:szCs w:val="20"/>
      <w:lang w:val="en-US" w:eastAsia="en-US"/>
    </w:rPr>
  </w:style>
  <w:style w:type="paragraph" w:styleId="afff9">
    <w:name w:val="Bibliography"/>
    <w:basedOn w:val="a"/>
    <w:qFormat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DefinitionTerm">
    <w:name w:val="Definition Term"/>
    <w:basedOn w:val="a"/>
    <w:next w:val="Definition"/>
    <w:rsid w:val="00996D4F"/>
    <w:pPr>
      <w:keepNext/>
      <w:keepLines/>
      <w:spacing w:before="0" w:after="0"/>
      <w:jc w:val="left"/>
    </w:pPr>
    <w:rPr>
      <w:rFonts w:asciiTheme="minorHAnsi" w:eastAsiaTheme="minorHAnsi" w:hAnsiTheme="minorHAnsi" w:cstheme="minorBidi"/>
      <w:b/>
      <w:sz w:val="24"/>
      <w:lang w:val="en-US" w:eastAsia="en-US"/>
    </w:rPr>
  </w:style>
  <w:style w:type="paragraph" w:customStyle="1" w:styleId="Definition">
    <w:name w:val="Definition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TableCaption">
    <w:name w:val="Table Caption"/>
    <w:basedOn w:val="afd"/>
    <w:rsid w:val="00996D4F"/>
    <w:pPr>
      <w:keepNext/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ImageCaption">
    <w:name w:val="Image Caption"/>
    <w:basedOn w:val="afd"/>
    <w:rsid w:val="00996D4F"/>
    <w:pPr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Figure">
    <w:name w:val="Figure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CaptionedFigure">
    <w:name w:val="Captioned Figure"/>
    <w:basedOn w:val="Figure"/>
    <w:rsid w:val="00996D4F"/>
    <w:pPr>
      <w:keepNext/>
    </w:pPr>
  </w:style>
  <w:style w:type="character" w:customStyle="1" w:styleId="KeywordTok">
    <w:name w:val="Keyword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DataTypeTok">
    <w:name w:val="DataTypeTok"/>
    <w:basedOn w:val="VerbatimChar"/>
    <w:rsid w:val="00996D4F"/>
    <w:rPr>
      <w:rFonts w:ascii="Consolas" w:hAnsi="Consolas"/>
      <w:color w:val="902000"/>
      <w:sz w:val="22"/>
      <w:shd w:val="clear" w:color="auto" w:fill="F8F8F8"/>
    </w:rPr>
  </w:style>
  <w:style w:type="character" w:customStyle="1" w:styleId="DecValTok">
    <w:name w:val="DecVal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BaseNTok">
    <w:name w:val="BaseN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FloatTok">
    <w:name w:val="Float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ConstantTok">
    <w:name w:val="ConstantTok"/>
    <w:basedOn w:val="VerbatimChar"/>
    <w:rsid w:val="00996D4F"/>
    <w:rPr>
      <w:rFonts w:ascii="Consolas" w:hAnsi="Consolas"/>
      <w:color w:val="880000"/>
      <w:sz w:val="22"/>
      <w:shd w:val="clear" w:color="auto" w:fill="F8F8F8"/>
    </w:rPr>
  </w:style>
  <w:style w:type="character" w:customStyle="1" w:styleId="CharTok">
    <w:name w:val="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CharTok">
    <w:name w:val="Special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tringTok">
    <w:name w:val="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StringTok">
    <w:name w:val="SpecialStringTok"/>
    <w:basedOn w:val="VerbatimChar"/>
    <w:rsid w:val="00996D4F"/>
    <w:rPr>
      <w:rFonts w:ascii="Consolas" w:hAnsi="Consolas"/>
      <w:color w:val="BB6688"/>
      <w:sz w:val="22"/>
      <w:shd w:val="clear" w:color="auto" w:fill="F8F8F8"/>
    </w:rPr>
  </w:style>
  <w:style w:type="character" w:customStyle="1" w:styleId="ImportTok">
    <w:name w:val="Import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sid w:val="00996D4F"/>
    <w:rPr>
      <w:rFonts w:ascii="Consolas" w:hAnsi="Consolas"/>
      <w:i/>
      <w:color w:val="60A0B0"/>
      <w:sz w:val="22"/>
      <w:shd w:val="clear" w:color="auto" w:fill="F8F8F8"/>
    </w:rPr>
  </w:style>
  <w:style w:type="character" w:customStyle="1" w:styleId="DocumentationTok">
    <w:name w:val="DocumentationTok"/>
    <w:basedOn w:val="VerbatimChar"/>
    <w:rsid w:val="00996D4F"/>
    <w:rPr>
      <w:rFonts w:ascii="Consolas" w:hAnsi="Consolas"/>
      <w:i/>
      <w:color w:val="BA2121"/>
      <w:sz w:val="22"/>
      <w:shd w:val="clear" w:color="auto" w:fill="F8F8F8"/>
    </w:rPr>
  </w:style>
  <w:style w:type="character" w:customStyle="1" w:styleId="AnnotationTok">
    <w:name w:val="Annot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CommentVarTok">
    <w:name w:val="CommentVar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OtherTok">
    <w:name w:val="OtherTok"/>
    <w:basedOn w:val="VerbatimChar"/>
    <w:rsid w:val="00996D4F"/>
    <w:rPr>
      <w:rFonts w:ascii="Consolas" w:hAnsi="Consolas"/>
      <w:color w:val="007020"/>
      <w:sz w:val="22"/>
      <w:shd w:val="clear" w:color="auto" w:fill="F8F8F8"/>
    </w:rPr>
  </w:style>
  <w:style w:type="character" w:customStyle="1" w:styleId="FunctionTok">
    <w:name w:val="FunctionTok"/>
    <w:basedOn w:val="VerbatimChar"/>
    <w:rsid w:val="00996D4F"/>
    <w:rPr>
      <w:rFonts w:ascii="Consolas" w:hAnsi="Consolas"/>
      <w:color w:val="06287E"/>
      <w:sz w:val="22"/>
      <w:shd w:val="clear" w:color="auto" w:fill="F8F8F8"/>
    </w:rPr>
  </w:style>
  <w:style w:type="character" w:customStyle="1" w:styleId="VariableTok">
    <w:name w:val="VariableTok"/>
    <w:basedOn w:val="VerbatimChar"/>
    <w:rsid w:val="00996D4F"/>
    <w:rPr>
      <w:rFonts w:ascii="Consolas" w:hAnsi="Consolas"/>
      <w:color w:val="19177C"/>
      <w:sz w:val="22"/>
      <w:shd w:val="clear" w:color="auto" w:fill="F8F8F8"/>
    </w:rPr>
  </w:style>
  <w:style w:type="character" w:customStyle="1" w:styleId="ControlFlowTok">
    <w:name w:val="ControlFlow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OperatorTok">
    <w:name w:val="OperatorTok"/>
    <w:basedOn w:val="VerbatimChar"/>
    <w:rsid w:val="00996D4F"/>
    <w:rPr>
      <w:rFonts w:ascii="Consolas" w:hAnsi="Consolas"/>
      <w:color w:val="666666"/>
      <w:sz w:val="22"/>
      <w:shd w:val="clear" w:color="auto" w:fill="F8F8F8"/>
    </w:rPr>
  </w:style>
  <w:style w:type="character" w:customStyle="1" w:styleId="BuiltInTok">
    <w:name w:val="BuiltI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sid w:val="00996D4F"/>
    <w:rPr>
      <w:rFonts w:ascii="Consolas" w:hAnsi="Consolas"/>
      <w:color w:val="BC7A00"/>
      <w:sz w:val="22"/>
      <w:shd w:val="clear" w:color="auto" w:fill="F8F8F8"/>
    </w:rPr>
  </w:style>
  <w:style w:type="character" w:customStyle="1" w:styleId="AttributeTok">
    <w:name w:val="AttributeTok"/>
    <w:basedOn w:val="VerbatimChar"/>
    <w:rsid w:val="00996D4F"/>
    <w:rPr>
      <w:rFonts w:ascii="Consolas" w:hAnsi="Consolas"/>
      <w:color w:val="7D9029"/>
      <w:sz w:val="22"/>
      <w:shd w:val="clear" w:color="auto" w:fill="F8F8F8"/>
    </w:rPr>
  </w:style>
  <w:style w:type="character" w:customStyle="1" w:styleId="RegionMarkerTok">
    <w:name w:val="RegionMarker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WarningTok">
    <w:name w:val="Warning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AlertTok">
    <w:name w:val="Alert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ErrorTok">
    <w:name w:val="Error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NormalTok">
    <w:name w:val="NormalTok"/>
    <w:basedOn w:val="VerbatimChar"/>
    <w:rsid w:val="00996D4F"/>
    <w:rPr>
      <w:rFonts w:ascii="Consolas" w:hAnsi="Consolas"/>
      <w:sz w:val="22"/>
      <w:shd w:val="clear" w:color="auto" w:fill="F8F8F8"/>
    </w:rPr>
  </w:style>
  <w:style w:type="paragraph" w:customStyle="1" w:styleId="msonormal0">
    <w:name w:val="msonormal"/>
    <w:basedOn w:val="a"/>
    <w:rsid w:val="005B3932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AbstractTitle">
    <w:name w:val="Abstract Title"/>
    <w:basedOn w:val="a"/>
    <w:next w:val="Abstract"/>
    <w:qFormat/>
    <w:rsid w:val="00AC0ED4"/>
    <w:pPr>
      <w:keepNext/>
      <w:keepLines/>
      <w:spacing w:before="300" w:after="0"/>
      <w:jc w:val="center"/>
    </w:pPr>
    <w:rPr>
      <w:rFonts w:asciiTheme="minorHAnsi" w:eastAsiaTheme="minorHAnsi" w:hAnsiTheme="minorHAnsi" w:cstheme="minorBidi"/>
      <w:b/>
      <w:color w:val="345A8A"/>
      <w:szCs w:val="20"/>
      <w:lang w:val="en-US" w:eastAsia="en-US"/>
    </w:rPr>
  </w:style>
  <w:style w:type="paragraph" w:customStyle="1" w:styleId="FootnoteBlockText">
    <w:name w:val="Footnote Block Text"/>
    <w:uiPriority w:val="9"/>
    <w:unhideWhenUsed/>
    <w:qFormat/>
    <w:rsid w:val="00AC0ED4"/>
    <w:pPr>
      <w:spacing w:before="100" w:after="100"/>
      <w:ind w:left="480" w:right="48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4">
    <w:name w:val="Абзац списка Знак"/>
    <w:aliases w:val="список_буллет Знак"/>
    <w:link w:val="aff3"/>
    <w:uiPriority w:val="34"/>
    <w:locked/>
    <w:rsid w:val="001A4624"/>
    <w:rPr>
      <w:rFonts w:ascii="Tahoma" w:eastAsiaTheme="minorHAnsi" w:hAnsi="Tahoma"/>
      <w:szCs w:val="22"/>
    </w:rPr>
  </w:style>
  <w:style w:type="paragraph" w:customStyle="1" w:styleId="afffa">
    <w:name w:val="Стиль Название таблицы + По ширине Перед:  Авто"/>
    <w:basedOn w:val="a"/>
    <w:rsid w:val="00C83621"/>
    <w:pPr>
      <w:keepNext/>
      <w:spacing w:before="0" w:beforeAutospacing="1"/>
    </w:pPr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80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79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3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3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08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21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19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605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8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38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503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56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263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9564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4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13788">
                          <w:marLeft w:val="12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3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3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2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2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4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479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8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73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5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35208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29377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426929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0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7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803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84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8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8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41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2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02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37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227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44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79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69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52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82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7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1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23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91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66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0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06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30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31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1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998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8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4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35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9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1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05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89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968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4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pc\Desktop\Z-SPM\Z-SPM%205.6.0\docker.idp.yc.ziiot.ru\infra\appctl-kpi:5.6.1" TargetMode="External"/><Relationship Id="rId18" Type="http://schemas.openxmlformats.org/officeDocument/2006/relationships/hyperlink" Target="file:///C:\Users\pc\Desktop\Z-SPM\Z-SPM%205.6.0\docker.idp.yc.ziiot.ru\idp-pmc\ejco-audit:5.6.1" TargetMode="External"/><Relationship Id="rId26" Type="http://schemas.openxmlformats.org/officeDocument/2006/relationships/hyperlink" Target="file:///C:\Users\pc\Desktop\Z-SPM\Z-SPM%205.6.0\docker.idp.yc.ziiot.ru\idp-pmc\ejco-universalstorage-adapter:5.6.2" TargetMode="External"/><Relationship Id="rId39" Type="http://schemas.openxmlformats.org/officeDocument/2006/relationships/hyperlink" Target="https://jira.zyfra.com/servicedesk/customer/portal/42" TargetMode="External"/><Relationship Id="rId21" Type="http://schemas.openxmlformats.org/officeDocument/2006/relationships/hyperlink" Target="file:///C:\Users\pc\Desktop\Z-SPM\Z-SPM%205.6.0\docker.idp.yc.ziiot.ru\idp-pmc\ejco-notifications-webapi:5.6.1" TargetMode="External"/><Relationship Id="rId34" Type="http://schemas.openxmlformats.org/officeDocument/2006/relationships/hyperlink" Target="file:///C:\Users\pc\Desktop\Z-SPM\Z-SPM%205.6.0\docker.idp.yc.ziiot.ru\idp-pmc\ejco-schedulers-manager:5.6.1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pc\Desktop\Z-SPM\Z-SPM%205.6.0\docker.idp.yc.ziiot.ru\idp-pmc\kpi-rws:5.6.1" TargetMode="External"/><Relationship Id="rId29" Type="http://schemas.openxmlformats.org/officeDocument/2006/relationships/hyperlink" Target="file:///C:\Users\pc\Desktop\Z-SPM\Z-SPM%205.6.0\docker.idp.yc.ziiot.ru\idp-pmc\equipment-condition:5.6.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lab.idp.yc.ziiot.ru/yandex-cloud-idp/devops-tools/helm/5mvps/kpe/-/tags/5.6.1" TargetMode="External"/><Relationship Id="rId24" Type="http://schemas.openxmlformats.org/officeDocument/2006/relationships/hyperlink" Target="file:///C:\Users\pc\Desktop\Z-SPM\Z-SPM%205.6.0\docker.idp.yc.ziiot.ru\idp-pmc\ejco-reportdatacollector:5.6.1" TargetMode="External"/><Relationship Id="rId32" Type="http://schemas.openxmlformats.org/officeDocument/2006/relationships/hyperlink" Target="file:///C:\Users\pc\Desktop\Z-SPM\Z-SPM%205.6.0\docker.idp.yc.ziiot.ru\idp-pmc\sus-shiftinfo-webapi:5.6.1" TargetMode="External"/><Relationship Id="rId37" Type="http://schemas.openxmlformats.org/officeDocument/2006/relationships/hyperlink" Target="https://jira.zyfra.com/browse/IDPZSPM-2262" TargetMode="External"/><Relationship Id="rId40" Type="http://schemas.openxmlformats.org/officeDocument/2006/relationships/hyperlink" Target="mailto:support@idpllc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C:\Users\pc\Desktop\Z-SPM\Z-SPM%205.6.0\docker.idp.yc.ziiot.ru\idp-pmc\kpi-front:5.6.0" TargetMode="External"/><Relationship Id="rId23" Type="http://schemas.openxmlformats.org/officeDocument/2006/relationships/hyperlink" Target="file:///C:\Users\pc\Desktop\Z-SPM\Z-SPM%205.6.0\docker.idp.yc.ziiot.ru\idp-pmc\ejco-referencebook-webapi:5.6.1" TargetMode="External"/><Relationship Id="rId28" Type="http://schemas.openxmlformats.org/officeDocument/2006/relationships/hyperlink" Target="file:///C:\Users\pc\Desktop\Z-SPM\Z-SPM%205.6.0\docker.idp.yc.ziiot.ru\idp-pmc\ejco-events-dispatcher:5.6.1" TargetMode="External"/><Relationship Id="rId36" Type="http://schemas.openxmlformats.org/officeDocument/2006/relationships/hyperlink" Target="https://jira.zyfra.com/browse/IDPZSPM-2393" TargetMode="External"/><Relationship Id="rId10" Type="http://schemas.openxmlformats.org/officeDocument/2006/relationships/hyperlink" Target="https://gitlab.idp.yc.ziiot.ru/yandex-cloud-idp/protected-5mvp/environments/ziiot-app-qa-01/-/tree/Z-SPM-5.6.2/appctl/ejco?ref_type=tags" TargetMode="External"/><Relationship Id="rId19" Type="http://schemas.openxmlformats.org/officeDocument/2006/relationships/hyperlink" Target="file:///C:\Users\pc\Desktop\Z-SPM\Z-SPM%205.6.0\docker.idp.yc.ziiot.ru\idp-pmc\ejco-filestorage:5.6.1" TargetMode="External"/><Relationship Id="rId31" Type="http://schemas.openxmlformats.org/officeDocument/2006/relationships/hyperlink" Target="file:///C:\Users\pc\Desktop\Z-SPM\Z-SPM%205.6.0\docker.idp.yc.ziiot.ru\idp-pmc\ejco-shiftsinfo:5.6.1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file:///C:\Users\pc\Desktop\Z-SPM\Z-SPM%205.6.0\docker.idp.yc.ziiot.ru\infra\zif-redis:6.2.16-v4" TargetMode="External"/><Relationship Id="rId22" Type="http://schemas.openxmlformats.org/officeDocument/2006/relationships/hyperlink" Target="file:///C:\Users\pc\Desktop\Z-SPM\Z-SPM%205.6.0\docker.idp.yc.ziiot.ru\idp-pmc\ejco-realtimewidgetservice:5.6.1" TargetMode="External"/><Relationship Id="rId27" Type="http://schemas.openxmlformats.org/officeDocument/2006/relationships/hyperlink" Target="file:///C:\Users\pc\Desktop\Z-SPM\Z-SPM%205.6.0\docker.idp.yc.ziiot.ru\idp-pmc\ejco-users:5.6.1" TargetMode="External"/><Relationship Id="rId30" Type="http://schemas.openxmlformats.org/officeDocument/2006/relationships/hyperlink" Target="file:///C:\Users\pc\Desktop\Z-SPM\Z-SPM%205.6.0\docker.idp.yc.ziiot.ru\idp-pmc\shifts:5.6.1" TargetMode="External"/><Relationship Id="rId35" Type="http://schemas.openxmlformats.org/officeDocument/2006/relationships/hyperlink" Target="https://gitlab.idp.yc.ziiot.ru/yandex-cloud-idp/protected-5mvp/environments/ziiot-app-qa-01" TargetMode="External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file:///C:\Users\pc\Desktop\Z-SPM\Z-SPM%205.6.0\docker.idp.yc.ziiot.ru\infra\appctl-ejco:5.6.2" TargetMode="External"/><Relationship Id="rId17" Type="http://schemas.openxmlformats.org/officeDocument/2006/relationships/hyperlink" Target="file:///C:\Users\pc\Desktop\Z-SPM\Z-SPM%205.6.0\docker.idp.yc.ziiot.ru\idp-pmc\ejco-front:5.6.1" TargetMode="External"/><Relationship Id="rId25" Type="http://schemas.openxmlformats.org/officeDocument/2006/relationships/hyperlink" Target="file:///C:\Users\pc\Desktop\Z-SPM\Z-SPM%205.6.0\docker.idp.yc.ziiot.ru\idp-pmc\ejco-reporting-webapi:5.6.1" TargetMode="External"/><Relationship Id="rId33" Type="http://schemas.openxmlformats.org/officeDocument/2006/relationships/hyperlink" Target="file:///C:\Users\pc\Desktop\Z-SPM\Z-SPM%205.6.0\docker.idp.yc.ziiot.ru\idp-pmc\ejco-application-configuration:5.6.1" TargetMode="External"/><Relationship Id="rId38" Type="http://schemas.openxmlformats.org/officeDocument/2006/relationships/hyperlink" Target="https://jira.zyfra.com/browse/IDPZSPM-2427" TargetMode="External"/><Relationship Id="rId46" Type="http://schemas.openxmlformats.org/officeDocument/2006/relationships/glossaryDocument" Target="glossary/document.xml"/><Relationship Id="rId20" Type="http://schemas.openxmlformats.org/officeDocument/2006/relationships/hyperlink" Target="file:///C:\Users\pc\Desktop\Z-SPM\Z-SPM%205.6.0\docker.idp.yc.ziiot.ru\idp-pmc\ejco-gatewayrouting:5.6.1" TargetMode="External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lova\AppData\Roaming\Microsoft\Templates\C1H_NOMARGIN_A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8A743241994AA39ED91C4AB93F55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E60503-5007-4080-9D15-DCB713165277}"/>
      </w:docPartPr>
      <w:docPartBody>
        <w:p w:rsidR="00986671" w:rsidRDefault="00C72DE5">
          <w:r w:rsidRPr="007D6CB4">
            <w:rPr>
              <w:rStyle w:val="a3"/>
            </w:rPr>
            <w:t>[Название]</w:t>
          </w:r>
        </w:p>
      </w:docPartBody>
    </w:docPart>
    <w:docPart>
      <w:docPartPr>
        <w:name w:val="20DF288FD5D0413D871E93EBD33079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DCE9F1-A9FE-467B-A76C-7587E380A349}"/>
      </w:docPartPr>
      <w:docPartBody>
        <w:p w:rsidR="00986671" w:rsidRDefault="00C72DE5">
          <w:r w:rsidRPr="007D6CB4">
            <w:rPr>
              <w:rStyle w:val="a3"/>
            </w:rPr>
            <w:t>[Тема]</w:t>
          </w:r>
        </w:p>
      </w:docPartBody>
    </w:docPart>
    <w:docPart>
      <w:docPartPr>
        <w:name w:val="490CC105A90241579BE1542CB1949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D2926B-9CD5-4C0F-BBA7-C3F175707894}"/>
      </w:docPartPr>
      <w:docPartBody>
        <w:p w:rsidR="00D53106" w:rsidRDefault="00D53106">
          <w:r w:rsidRPr="001A5A9D">
            <w:rPr>
              <w:rStyle w:val="a3"/>
            </w:rPr>
            <w:t>[Название]</w:t>
          </w:r>
        </w:p>
      </w:docPartBody>
    </w:docPart>
    <w:docPart>
      <w:docPartPr>
        <w:name w:val="56189DA2AE3B4BB7AD0CCF5DAEC2BF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4FA50-5D96-4C40-A944-76DE23222635}"/>
      </w:docPartPr>
      <w:docPartBody>
        <w:p w:rsidR="00FD5491" w:rsidRDefault="00E91A94" w:rsidP="00E91A94">
          <w:pPr>
            <w:pStyle w:val="56189DA2AE3B4BB7AD0CCF5DAEC2BF94"/>
          </w:pPr>
          <w:r w:rsidRPr="001A5A9D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DE5"/>
    <w:rsid w:val="00006D41"/>
    <w:rsid w:val="00011D11"/>
    <w:rsid w:val="00017F1D"/>
    <w:rsid w:val="00024034"/>
    <w:rsid w:val="00031144"/>
    <w:rsid w:val="00033B49"/>
    <w:rsid w:val="0003735C"/>
    <w:rsid w:val="00037469"/>
    <w:rsid w:val="000405E0"/>
    <w:rsid w:val="00060CE3"/>
    <w:rsid w:val="00063702"/>
    <w:rsid w:val="00063831"/>
    <w:rsid w:val="000751E4"/>
    <w:rsid w:val="00081E7D"/>
    <w:rsid w:val="0009657F"/>
    <w:rsid w:val="000971A2"/>
    <w:rsid w:val="000A2A60"/>
    <w:rsid w:val="000B03F7"/>
    <w:rsid w:val="000C11AE"/>
    <w:rsid w:val="000C3119"/>
    <w:rsid w:val="000C494D"/>
    <w:rsid w:val="000C50E7"/>
    <w:rsid w:val="000C5FDC"/>
    <w:rsid w:val="000C7F5D"/>
    <w:rsid w:val="000E60A9"/>
    <w:rsid w:val="00100330"/>
    <w:rsid w:val="001003B9"/>
    <w:rsid w:val="0010202B"/>
    <w:rsid w:val="0011384E"/>
    <w:rsid w:val="00117B06"/>
    <w:rsid w:val="0012072E"/>
    <w:rsid w:val="00121945"/>
    <w:rsid w:val="0012353B"/>
    <w:rsid w:val="00123569"/>
    <w:rsid w:val="001270C1"/>
    <w:rsid w:val="00130A85"/>
    <w:rsid w:val="00132A0B"/>
    <w:rsid w:val="00150036"/>
    <w:rsid w:val="00151581"/>
    <w:rsid w:val="001545CA"/>
    <w:rsid w:val="0017134F"/>
    <w:rsid w:val="00171EAE"/>
    <w:rsid w:val="00172A19"/>
    <w:rsid w:val="001770EF"/>
    <w:rsid w:val="00184300"/>
    <w:rsid w:val="00186741"/>
    <w:rsid w:val="0019056C"/>
    <w:rsid w:val="0019121A"/>
    <w:rsid w:val="00191624"/>
    <w:rsid w:val="001B17CF"/>
    <w:rsid w:val="001C2A4C"/>
    <w:rsid w:val="001C793E"/>
    <w:rsid w:val="001D0CAE"/>
    <w:rsid w:val="001D5CF0"/>
    <w:rsid w:val="001D70CC"/>
    <w:rsid w:val="001E1E94"/>
    <w:rsid w:val="001F18C3"/>
    <w:rsid w:val="001F369A"/>
    <w:rsid w:val="001F6B73"/>
    <w:rsid w:val="00210C93"/>
    <w:rsid w:val="002234A9"/>
    <w:rsid w:val="002320DF"/>
    <w:rsid w:val="002436E5"/>
    <w:rsid w:val="00253744"/>
    <w:rsid w:val="0025772E"/>
    <w:rsid w:val="002647C1"/>
    <w:rsid w:val="002666AB"/>
    <w:rsid w:val="00296053"/>
    <w:rsid w:val="0029746C"/>
    <w:rsid w:val="002A4D67"/>
    <w:rsid w:val="002A552B"/>
    <w:rsid w:val="002C1552"/>
    <w:rsid w:val="002C15D5"/>
    <w:rsid w:val="002C2552"/>
    <w:rsid w:val="002C2D02"/>
    <w:rsid w:val="002C726C"/>
    <w:rsid w:val="002D02BA"/>
    <w:rsid w:val="002E042F"/>
    <w:rsid w:val="002E076C"/>
    <w:rsid w:val="002F3510"/>
    <w:rsid w:val="002F3A3D"/>
    <w:rsid w:val="00301161"/>
    <w:rsid w:val="003058D8"/>
    <w:rsid w:val="003121DF"/>
    <w:rsid w:val="003167C2"/>
    <w:rsid w:val="00325C82"/>
    <w:rsid w:val="003315EB"/>
    <w:rsid w:val="0034037F"/>
    <w:rsid w:val="003418BF"/>
    <w:rsid w:val="00344EBD"/>
    <w:rsid w:val="00346F0B"/>
    <w:rsid w:val="003504FB"/>
    <w:rsid w:val="00351267"/>
    <w:rsid w:val="00352B22"/>
    <w:rsid w:val="003541B4"/>
    <w:rsid w:val="00354306"/>
    <w:rsid w:val="00360B41"/>
    <w:rsid w:val="00364EFA"/>
    <w:rsid w:val="00364F72"/>
    <w:rsid w:val="00372E08"/>
    <w:rsid w:val="003733AB"/>
    <w:rsid w:val="003746BC"/>
    <w:rsid w:val="003802F1"/>
    <w:rsid w:val="00382A01"/>
    <w:rsid w:val="00385DE6"/>
    <w:rsid w:val="00387734"/>
    <w:rsid w:val="00395B97"/>
    <w:rsid w:val="0039674D"/>
    <w:rsid w:val="003A203D"/>
    <w:rsid w:val="003A65BB"/>
    <w:rsid w:val="003A727A"/>
    <w:rsid w:val="003C232B"/>
    <w:rsid w:val="003C77A5"/>
    <w:rsid w:val="003D01B9"/>
    <w:rsid w:val="003D2581"/>
    <w:rsid w:val="003D46E0"/>
    <w:rsid w:val="003D7A61"/>
    <w:rsid w:val="003E0068"/>
    <w:rsid w:val="003F13ED"/>
    <w:rsid w:val="003F199D"/>
    <w:rsid w:val="003F25AA"/>
    <w:rsid w:val="003F3D64"/>
    <w:rsid w:val="003F451B"/>
    <w:rsid w:val="0040174E"/>
    <w:rsid w:val="00404C91"/>
    <w:rsid w:val="00411F37"/>
    <w:rsid w:val="00425D42"/>
    <w:rsid w:val="004310F1"/>
    <w:rsid w:val="00431961"/>
    <w:rsid w:val="00433230"/>
    <w:rsid w:val="004354D8"/>
    <w:rsid w:val="00442D74"/>
    <w:rsid w:val="00444071"/>
    <w:rsid w:val="00445DD8"/>
    <w:rsid w:val="004573A7"/>
    <w:rsid w:val="00457566"/>
    <w:rsid w:val="00457B67"/>
    <w:rsid w:val="004656D5"/>
    <w:rsid w:val="00465AD5"/>
    <w:rsid w:val="004738F4"/>
    <w:rsid w:val="00475507"/>
    <w:rsid w:val="00480F4B"/>
    <w:rsid w:val="00490196"/>
    <w:rsid w:val="00491154"/>
    <w:rsid w:val="00493CD7"/>
    <w:rsid w:val="00493D13"/>
    <w:rsid w:val="00494C77"/>
    <w:rsid w:val="00497119"/>
    <w:rsid w:val="004A1C83"/>
    <w:rsid w:val="004B34AA"/>
    <w:rsid w:val="004C2E99"/>
    <w:rsid w:val="004D1EF6"/>
    <w:rsid w:val="004D51E0"/>
    <w:rsid w:val="004D7556"/>
    <w:rsid w:val="004F1DE2"/>
    <w:rsid w:val="00501B69"/>
    <w:rsid w:val="0052162F"/>
    <w:rsid w:val="00523476"/>
    <w:rsid w:val="005251B0"/>
    <w:rsid w:val="00532FE2"/>
    <w:rsid w:val="00536C40"/>
    <w:rsid w:val="00545B9A"/>
    <w:rsid w:val="00546A46"/>
    <w:rsid w:val="00550567"/>
    <w:rsid w:val="005609C0"/>
    <w:rsid w:val="00560B9E"/>
    <w:rsid w:val="00565F1A"/>
    <w:rsid w:val="005752BC"/>
    <w:rsid w:val="00583337"/>
    <w:rsid w:val="00586B18"/>
    <w:rsid w:val="0059446D"/>
    <w:rsid w:val="005A3601"/>
    <w:rsid w:val="005D151C"/>
    <w:rsid w:val="005D1BC6"/>
    <w:rsid w:val="005D2423"/>
    <w:rsid w:val="005D725D"/>
    <w:rsid w:val="005E1366"/>
    <w:rsid w:val="005E68C0"/>
    <w:rsid w:val="005E77FE"/>
    <w:rsid w:val="005E79B3"/>
    <w:rsid w:val="005F294B"/>
    <w:rsid w:val="00601F70"/>
    <w:rsid w:val="006037E5"/>
    <w:rsid w:val="00620635"/>
    <w:rsid w:val="00620CD2"/>
    <w:rsid w:val="00621B76"/>
    <w:rsid w:val="0064411F"/>
    <w:rsid w:val="006502F8"/>
    <w:rsid w:val="00657F9C"/>
    <w:rsid w:val="00670CD3"/>
    <w:rsid w:val="00677202"/>
    <w:rsid w:val="00677FB4"/>
    <w:rsid w:val="006834BB"/>
    <w:rsid w:val="006849E4"/>
    <w:rsid w:val="006A585B"/>
    <w:rsid w:val="006B660D"/>
    <w:rsid w:val="006B6CBC"/>
    <w:rsid w:val="006C7D86"/>
    <w:rsid w:val="006E1241"/>
    <w:rsid w:val="006E5C60"/>
    <w:rsid w:val="006F3E23"/>
    <w:rsid w:val="006F5FAF"/>
    <w:rsid w:val="006F6950"/>
    <w:rsid w:val="00702E38"/>
    <w:rsid w:val="007043A4"/>
    <w:rsid w:val="00707347"/>
    <w:rsid w:val="007137E5"/>
    <w:rsid w:val="00717B3B"/>
    <w:rsid w:val="007314DF"/>
    <w:rsid w:val="007341B8"/>
    <w:rsid w:val="00735F1B"/>
    <w:rsid w:val="00737170"/>
    <w:rsid w:val="00737633"/>
    <w:rsid w:val="00741140"/>
    <w:rsid w:val="00761953"/>
    <w:rsid w:val="00765C24"/>
    <w:rsid w:val="00772158"/>
    <w:rsid w:val="00776D73"/>
    <w:rsid w:val="00783DDC"/>
    <w:rsid w:val="007928EB"/>
    <w:rsid w:val="00792B13"/>
    <w:rsid w:val="00795F05"/>
    <w:rsid w:val="007A0735"/>
    <w:rsid w:val="007A0AA7"/>
    <w:rsid w:val="007A1B93"/>
    <w:rsid w:val="007B30EA"/>
    <w:rsid w:val="007C4043"/>
    <w:rsid w:val="007D2126"/>
    <w:rsid w:val="007E0389"/>
    <w:rsid w:val="007E0DA3"/>
    <w:rsid w:val="007E77A2"/>
    <w:rsid w:val="007F4DDE"/>
    <w:rsid w:val="00813D00"/>
    <w:rsid w:val="00815657"/>
    <w:rsid w:val="008167BC"/>
    <w:rsid w:val="008204AD"/>
    <w:rsid w:val="00822DD9"/>
    <w:rsid w:val="00831BEB"/>
    <w:rsid w:val="008365D9"/>
    <w:rsid w:val="00836FE7"/>
    <w:rsid w:val="00852473"/>
    <w:rsid w:val="008749EF"/>
    <w:rsid w:val="00875058"/>
    <w:rsid w:val="00885826"/>
    <w:rsid w:val="008B2BEB"/>
    <w:rsid w:val="008D29DE"/>
    <w:rsid w:val="008D2F2A"/>
    <w:rsid w:val="008D3D01"/>
    <w:rsid w:val="008D5695"/>
    <w:rsid w:val="008E5D18"/>
    <w:rsid w:val="008F0FCF"/>
    <w:rsid w:val="008F19E0"/>
    <w:rsid w:val="009146ED"/>
    <w:rsid w:val="00916342"/>
    <w:rsid w:val="0092426F"/>
    <w:rsid w:val="00930C58"/>
    <w:rsid w:val="00931FA0"/>
    <w:rsid w:val="009502AA"/>
    <w:rsid w:val="00950CCB"/>
    <w:rsid w:val="00956A41"/>
    <w:rsid w:val="00974273"/>
    <w:rsid w:val="00975B76"/>
    <w:rsid w:val="00975DBE"/>
    <w:rsid w:val="00986671"/>
    <w:rsid w:val="009976E7"/>
    <w:rsid w:val="009977B6"/>
    <w:rsid w:val="009A6157"/>
    <w:rsid w:val="009A776F"/>
    <w:rsid w:val="009B55E4"/>
    <w:rsid w:val="009C2AAA"/>
    <w:rsid w:val="009D6FA3"/>
    <w:rsid w:val="009E00FD"/>
    <w:rsid w:val="009E5BE6"/>
    <w:rsid w:val="009E755E"/>
    <w:rsid w:val="009E7788"/>
    <w:rsid w:val="009F4976"/>
    <w:rsid w:val="00A16A04"/>
    <w:rsid w:val="00A40D95"/>
    <w:rsid w:val="00A471B4"/>
    <w:rsid w:val="00A51AE5"/>
    <w:rsid w:val="00A524FF"/>
    <w:rsid w:val="00A66500"/>
    <w:rsid w:val="00A73DD8"/>
    <w:rsid w:val="00A7486E"/>
    <w:rsid w:val="00A75098"/>
    <w:rsid w:val="00A8463C"/>
    <w:rsid w:val="00A93DE7"/>
    <w:rsid w:val="00AA050A"/>
    <w:rsid w:val="00AA17B7"/>
    <w:rsid w:val="00AA7E66"/>
    <w:rsid w:val="00AB49B8"/>
    <w:rsid w:val="00AB5DD1"/>
    <w:rsid w:val="00AB6694"/>
    <w:rsid w:val="00AC57ED"/>
    <w:rsid w:val="00AD1ABE"/>
    <w:rsid w:val="00AD6E52"/>
    <w:rsid w:val="00AF1E35"/>
    <w:rsid w:val="00AF207E"/>
    <w:rsid w:val="00AF2D94"/>
    <w:rsid w:val="00B11E39"/>
    <w:rsid w:val="00B26640"/>
    <w:rsid w:val="00B3146D"/>
    <w:rsid w:val="00B41C2E"/>
    <w:rsid w:val="00B51860"/>
    <w:rsid w:val="00B60CB9"/>
    <w:rsid w:val="00B6453F"/>
    <w:rsid w:val="00B67A8B"/>
    <w:rsid w:val="00B82153"/>
    <w:rsid w:val="00B87922"/>
    <w:rsid w:val="00B94B48"/>
    <w:rsid w:val="00B94DC6"/>
    <w:rsid w:val="00BA2158"/>
    <w:rsid w:val="00BB0943"/>
    <w:rsid w:val="00BC17CF"/>
    <w:rsid w:val="00BC29C7"/>
    <w:rsid w:val="00BC4D4A"/>
    <w:rsid w:val="00BD1189"/>
    <w:rsid w:val="00BF0155"/>
    <w:rsid w:val="00C02ADB"/>
    <w:rsid w:val="00C03943"/>
    <w:rsid w:val="00C14453"/>
    <w:rsid w:val="00C14CC3"/>
    <w:rsid w:val="00C30F90"/>
    <w:rsid w:val="00C32F82"/>
    <w:rsid w:val="00C34BE8"/>
    <w:rsid w:val="00C37800"/>
    <w:rsid w:val="00C50BB2"/>
    <w:rsid w:val="00C63F00"/>
    <w:rsid w:val="00C65DA9"/>
    <w:rsid w:val="00C667A5"/>
    <w:rsid w:val="00C70AC4"/>
    <w:rsid w:val="00C72DE5"/>
    <w:rsid w:val="00C740B8"/>
    <w:rsid w:val="00C76BA1"/>
    <w:rsid w:val="00C806D9"/>
    <w:rsid w:val="00C87123"/>
    <w:rsid w:val="00C94B34"/>
    <w:rsid w:val="00C94B6C"/>
    <w:rsid w:val="00CA7D28"/>
    <w:rsid w:val="00CB080E"/>
    <w:rsid w:val="00CD4F3B"/>
    <w:rsid w:val="00CD50D3"/>
    <w:rsid w:val="00CE7CC0"/>
    <w:rsid w:val="00CE7E98"/>
    <w:rsid w:val="00CF1CB4"/>
    <w:rsid w:val="00CF460A"/>
    <w:rsid w:val="00CF5F1F"/>
    <w:rsid w:val="00CF7E19"/>
    <w:rsid w:val="00D007D0"/>
    <w:rsid w:val="00D01308"/>
    <w:rsid w:val="00D067D7"/>
    <w:rsid w:val="00D21E86"/>
    <w:rsid w:val="00D30813"/>
    <w:rsid w:val="00D32A4D"/>
    <w:rsid w:val="00D336B8"/>
    <w:rsid w:val="00D3643C"/>
    <w:rsid w:val="00D53106"/>
    <w:rsid w:val="00D62830"/>
    <w:rsid w:val="00D72D49"/>
    <w:rsid w:val="00D7626D"/>
    <w:rsid w:val="00D83C1E"/>
    <w:rsid w:val="00D87054"/>
    <w:rsid w:val="00D913BA"/>
    <w:rsid w:val="00D93001"/>
    <w:rsid w:val="00D963D2"/>
    <w:rsid w:val="00DA0C47"/>
    <w:rsid w:val="00DA5627"/>
    <w:rsid w:val="00DB0BEA"/>
    <w:rsid w:val="00DB4496"/>
    <w:rsid w:val="00DC5D7F"/>
    <w:rsid w:val="00DC69D2"/>
    <w:rsid w:val="00DD31D0"/>
    <w:rsid w:val="00DD5017"/>
    <w:rsid w:val="00DD6648"/>
    <w:rsid w:val="00DE4761"/>
    <w:rsid w:val="00E045DB"/>
    <w:rsid w:val="00E167E4"/>
    <w:rsid w:val="00E20C33"/>
    <w:rsid w:val="00E302FA"/>
    <w:rsid w:val="00E3753F"/>
    <w:rsid w:val="00E40D74"/>
    <w:rsid w:val="00E4462D"/>
    <w:rsid w:val="00E56F24"/>
    <w:rsid w:val="00E5708D"/>
    <w:rsid w:val="00E5734F"/>
    <w:rsid w:val="00E57A2E"/>
    <w:rsid w:val="00E65F03"/>
    <w:rsid w:val="00E912C0"/>
    <w:rsid w:val="00E91A94"/>
    <w:rsid w:val="00E9222D"/>
    <w:rsid w:val="00E969E8"/>
    <w:rsid w:val="00EB06AB"/>
    <w:rsid w:val="00EB18FF"/>
    <w:rsid w:val="00EC105E"/>
    <w:rsid w:val="00EC4C28"/>
    <w:rsid w:val="00ED0A1F"/>
    <w:rsid w:val="00ED7132"/>
    <w:rsid w:val="00EF363F"/>
    <w:rsid w:val="00F05452"/>
    <w:rsid w:val="00F14548"/>
    <w:rsid w:val="00F20638"/>
    <w:rsid w:val="00F2445B"/>
    <w:rsid w:val="00F45A48"/>
    <w:rsid w:val="00F46C8F"/>
    <w:rsid w:val="00F63E2F"/>
    <w:rsid w:val="00F67C5B"/>
    <w:rsid w:val="00F72B63"/>
    <w:rsid w:val="00F74E5F"/>
    <w:rsid w:val="00F85D78"/>
    <w:rsid w:val="00F90980"/>
    <w:rsid w:val="00F96667"/>
    <w:rsid w:val="00F97A38"/>
    <w:rsid w:val="00FA1C5B"/>
    <w:rsid w:val="00FA2C2F"/>
    <w:rsid w:val="00FA492E"/>
    <w:rsid w:val="00FB2678"/>
    <w:rsid w:val="00FC2A72"/>
    <w:rsid w:val="00FD4BBD"/>
    <w:rsid w:val="00FD4C03"/>
    <w:rsid w:val="00FD4E31"/>
    <w:rsid w:val="00FD5491"/>
    <w:rsid w:val="00FE1E7B"/>
    <w:rsid w:val="00FE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30A85"/>
    <w:rPr>
      <w:color w:val="808080"/>
    </w:rPr>
  </w:style>
  <w:style w:type="paragraph" w:customStyle="1" w:styleId="56189DA2AE3B4BB7AD0CCF5DAEC2BF94">
    <w:name w:val="56189DA2AE3B4BB7AD0CCF5DAEC2BF94"/>
    <w:rsid w:val="00E91A94"/>
    <w:pPr>
      <w:spacing w:after="160" w:line="259" w:lineRule="auto"/>
    </w:pPr>
  </w:style>
  <w:style w:type="paragraph" w:customStyle="1" w:styleId="983B1BC30EB0418CADD6036FFB4E2D25">
    <w:name w:val="983B1BC30EB0418CADD6036FFB4E2D25"/>
    <w:rsid w:val="00130A85"/>
    <w:pPr>
      <w:spacing w:after="160" w:line="259" w:lineRule="auto"/>
    </w:pPr>
  </w:style>
  <w:style w:type="paragraph" w:customStyle="1" w:styleId="4EFD8B341F7447A4A698CE21B545E687">
    <w:name w:val="4EFD8B341F7447A4A698CE21B545E687"/>
    <w:rsid w:val="00130A8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Грань">
  <a:themeElements>
    <a:clrScheme name="Цифра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0BC48"/>
      </a:accent1>
      <a:accent2>
        <a:srgbClr val="B5CE4A"/>
      </a:accent2>
      <a:accent3>
        <a:srgbClr val="12151A"/>
      </a:accent3>
      <a:accent4>
        <a:srgbClr val="181F26"/>
      </a:accent4>
      <a:accent5>
        <a:srgbClr val="647C9C"/>
      </a:accent5>
      <a:accent6>
        <a:srgbClr val="CAD2DE"/>
      </a:accent6>
      <a:hlink>
        <a:srgbClr val="0563C1"/>
      </a:hlink>
      <a:folHlink>
        <a:srgbClr val="954F72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2BBBC-0639-444E-9C92-0A3FC0F3E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C1H_NOMARGIN_A4.DOT</Template>
  <TotalTime>64</TotalTime>
  <Pages>1</Pages>
  <Words>1931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Сведения о патч-версии</vt:lpstr>
    </vt:vector>
  </TitlesOfParts>
  <Company>ЦИФРА</Company>
  <LinksUpToDate>false</LinksUpToDate>
  <CharactersWithSpaces>12914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 о патч-версии</dc:title>
  <dc:subject>Zyfra Smart Plant Monitoring (Z-SPM) 5.6.2</dc:subject>
  <dc:creator>Федор Пеплин</dc:creator>
  <cp:keywords/>
  <cp:lastModifiedBy>Yuliya Normamatova</cp:lastModifiedBy>
  <cp:revision>7</cp:revision>
  <cp:lastPrinted>2025-08-08T10:38:00Z</cp:lastPrinted>
  <dcterms:created xsi:type="dcterms:W3CDTF">2025-08-05T10:54:00Z</dcterms:created>
  <dcterms:modified xsi:type="dcterms:W3CDTF">2025-08-08T10:38:00Z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1.0</vt:lpwstr>
  </property>
  <property fmtid="{D5CDD505-2E9C-101B-9397-08002B2CF9AE}" pid="3" name="Copyright">
    <vt:lpwstr>Цифровой завод. Группа компаний "Цифра", 2020. Все права защищены.</vt:lpwstr>
  </property>
  <property fmtid="{D5CDD505-2E9C-101B-9397-08002B2CF9AE}" pid="4" name="_NewReviewCycle">
    <vt:lpwstr/>
  </property>
</Properties>
</file>