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1CD32" w14:textId="1EC61149" w:rsidR="00970927" w:rsidRPr="00A826B9" w:rsidRDefault="009F12DA" w:rsidP="00A435CA">
      <w:pPr>
        <w:pStyle w:val="a9"/>
        <w:rPr>
          <w:rFonts w:cs="Tahoma"/>
          <w:bCs w:val="0"/>
          <w:w w:val="100"/>
          <w:lang w:val="en-US"/>
        </w:rPr>
      </w:pPr>
      <w:bookmarkStart w:id="0" w:name="_Hlk96781362"/>
      <w:r w:rsidRPr="00A826B9">
        <w:rPr>
          <w:rFonts w:cs="Tahoma"/>
          <w:bCs w:val="0"/>
          <w:noProof/>
          <w:color w:val="323E4F" w:themeColor="text2" w:themeShade="BF"/>
          <w:w w:val="100"/>
        </w:rPr>
        <w:drawing>
          <wp:anchor distT="0" distB="0" distL="114300" distR="114300" simplePos="0" relativeHeight="251659264" behindDoc="0" locked="0" layoutInCell="1" allowOverlap="1" wp14:anchorId="6A18C47B" wp14:editId="376410E4">
            <wp:simplePos x="0" y="0"/>
            <wp:positionH relativeFrom="page">
              <wp:posOffset>2089982</wp:posOffset>
            </wp:positionH>
            <wp:positionV relativeFrom="paragraph">
              <wp:posOffset>-79318</wp:posOffset>
            </wp:positionV>
            <wp:extent cx="3297600" cy="904829"/>
            <wp:effectExtent l="0" t="0" r="0" b="0"/>
            <wp:wrapNone/>
            <wp:docPr id="2816" name="Рисунок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" name="Рисунок 28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904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9D5CD" w14:textId="69E22781" w:rsidR="00970927" w:rsidRPr="00A826B9" w:rsidRDefault="00970927" w:rsidP="00A435CA">
      <w:pPr>
        <w:pStyle w:val="a9"/>
        <w:rPr>
          <w:rFonts w:cs="Tahoma"/>
          <w:bCs w:val="0"/>
          <w:w w:val="100"/>
        </w:rPr>
      </w:pPr>
    </w:p>
    <w:p w14:paraId="1C9BDCC3" w14:textId="3BBE1F0E" w:rsidR="00970927" w:rsidRPr="00A826B9" w:rsidRDefault="009F12DA" w:rsidP="00A435CA">
      <w:pPr>
        <w:pStyle w:val="a9"/>
        <w:rPr>
          <w:rFonts w:cs="Tahoma"/>
          <w:bCs w:val="0"/>
          <w:w w:val="100"/>
        </w:rPr>
      </w:pPr>
      <w:r w:rsidRPr="00A826B9">
        <w:rPr>
          <w:rFonts w:cs="Tahoma"/>
          <w:bCs w:val="0"/>
          <w:w w:val="100"/>
        </w:rPr>
        <w:br/>
      </w:r>
    </w:p>
    <w:p w14:paraId="2270DCAA" w14:textId="69A82905" w:rsidR="00570C5E" w:rsidRPr="00A826B9" w:rsidRDefault="009872B2" w:rsidP="00A435CA">
      <w:pPr>
        <w:pStyle w:val="a9"/>
        <w:rPr>
          <w:rFonts w:cs="Tahoma"/>
          <w:bCs w:val="0"/>
          <w:w w:val="100"/>
          <w:lang w:val="en-US"/>
        </w:rPr>
      </w:pPr>
      <w:sdt>
        <w:sdtPr>
          <w:rPr>
            <w:rFonts w:cs="Tahoma"/>
            <w:bCs w:val="0"/>
            <w:w w:val="100"/>
            <w:lang w:val="en-US"/>
          </w:rPr>
          <w:alias w:val="Название"/>
          <w:tag w:val=""/>
          <w:id w:val="-269545587"/>
          <w:placeholder>
            <w:docPart w:val="5D8A743241994AA39ED91C4AB93F551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proofErr w:type="spellStart"/>
          <w:r w:rsidR="00C83621" w:rsidRPr="00074B48">
            <w:rPr>
              <w:rFonts w:cs="Tahoma"/>
              <w:bCs w:val="0"/>
              <w:w w:val="100"/>
              <w:lang w:val="en-US"/>
            </w:rPr>
            <w:t>Сведения</w:t>
          </w:r>
          <w:proofErr w:type="spellEnd"/>
          <w:r w:rsidR="00C83621" w:rsidRPr="00074B48">
            <w:rPr>
              <w:rFonts w:cs="Tahoma"/>
              <w:bCs w:val="0"/>
              <w:w w:val="100"/>
              <w:lang w:val="en-US"/>
            </w:rPr>
            <w:t xml:space="preserve"> о </w:t>
          </w:r>
          <w:proofErr w:type="spellStart"/>
          <w:r w:rsidR="00074B48" w:rsidRPr="00074B48">
            <w:rPr>
              <w:rFonts w:cs="Tahoma"/>
              <w:bCs w:val="0"/>
              <w:w w:val="100"/>
              <w:lang w:val="en-US"/>
            </w:rPr>
            <w:t>патч-версии</w:t>
          </w:r>
          <w:proofErr w:type="spellEnd"/>
        </w:sdtContent>
      </w:sdt>
    </w:p>
    <w:p w14:paraId="5ECE2598" w14:textId="33FBFFEC" w:rsidR="000B6743" w:rsidRPr="00A826B9" w:rsidRDefault="009872B2" w:rsidP="006E795E">
      <w:pPr>
        <w:pStyle w:val="aff7"/>
        <w:rPr>
          <w:rFonts w:cs="Tahoma"/>
          <w:color w:val="80BC48"/>
          <w:kern w:val="32"/>
          <w:sz w:val="48"/>
          <w:szCs w:val="48"/>
          <w:lang w:val="en-US"/>
        </w:rPr>
      </w:pPr>
      <w:sdt>
        <w:sdtPr>
          <w:rPr>
            <w:rFonts w:cs="Tahoma"/>
            <w:color w:val="80BC48" w:themeColor="accent1"/>
            <w:kern w:val="32"/>
            <w:sz w:val="48"/>
            <w:szCs w:val="48"/>
            <w:lang w:val="en-US"/>
          </w:rPr>
          <w:alias w:val="Тема"/>
          <w:tag w:val=""/>
          <w:id w:val="-1622598968"/>
          <w:placeholder>
            <w:docPart w:val="20DF288FD5D0413D871E93EBD3307960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proofErr w:type="spellStart"/>
          <w:r w:rsidR="00C83621" w:rsidRPr="00074B48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Zyfra</w:t>
          </w:r>
          <w:proofErr w:type="spellEnd"/>
          <w:r w:rsidR="00C83621" w:rsidRPr="00074B48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 xml:space="preserve"> Smart Plant Monitoring (</w:t>
          </w:r>
          <w:r w:rsidR="00E5218A" w:rsidRPr="00074B48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Z-SPM</w:t>
          </w:r>
          <w:r w:rsidR="00C83621" w:rsidRPr="00074B48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 xml:space="preserve">) </w:t>
          </w:r>
          <w:r w:rsidR="00654B55" w:rsidRPr="00074B48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5</w:t>
          </w:r>
          <w:r w:rsidR="00E5218A" w:rsidRPr="00074B48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.</w:t>
          </w:r>
          <w:r w:rsidR="00654B55" w:rsidRPr="00074B48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6</w:t>
          </w:r>
          <w:r w:rsidR="00074B48" w:rsidRPr="00074B48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.1</w:t>
          </w:r>
        </w:sdtContent>
      </w:sdt>
    </w:p>
    <w:p w14:paraId="25852F22" w14:textId="09B44F59" w:rsidR="00321F29" w:rsidRPr="00074B48" w:rsidRDefault="00321F29" w:rsidP="00A435CA">
      <w:pPr>
        <w:pStyle w:val="a9"/>
        <w:rPr>
          <w:rFonts w:cs="Tahoma"/>
          <w:bCs w:val="0"/>
          <w:w w:val="100"/>
          <w:sz w:val="32"/>
          <w:szCs w:val="32"/>
          <w:lang w:val="en-US"/>
        </w:rPr>
      </w:pPr>
    </w:p>
    <w:p w14:paraId="4BB5362D" w14:textId="750D6AC6" w:rsidR="00555C9E" w:rsidRPr="00A826B9" w:rsidRDefault="008F18F3" w:rsidP="00A347CE">
      <w:pPr>
        <w:rPr>
          <w:rFonts w:cs="Tahoma"/>
          <w:lang w:val="en-US"/>
        </w:rPr>
      </w:pPr>
      <w:r w:rsidRPr="00A826B9">
        <w:rPr>
          <w:rFonts w:cs="Tahoma"/>
          <w:lang w:val="en-US"/>
        </w:rPr>
        <w:br w:type="page"/>
      </w:r>
    </w:p>
    <w:p w14:paraId="5DD296CC" w14:textId="413A24E5" w:rsidR="00EB6C30" w:rsidRPr="00A826B9" w:rsidRDefault="00EB6C30" w:rsidP="00EB6C30">
      <w:pPr>
        <w:pStyle w:val="af2"/>
        <w:rPr>
          <w:rFonts w:cs="Tahoma"/>
          <w:bCs w:val="0"/>
          <w:w w:val="100"/>
        </w:rPr>
      </w:pPr>
      <w:bookmarkStart w:id="1" w:name="_Toc74214207"/>
      <w:bookmarkStart w:id="2" w:name="_Toc74223279"/>
      <w:bookmarkStart w:id="3" w:name="_Toc74225249"/>
      <w:r w:rsidRPr="00A826B9">
        <w:rPr>
          <w:rFonts w:cs="Tahoma"/>
          <w:bCs w:val="0"/>
          <w:w w:val="100"/>
        </w:rPr>
        <w:lastRenderedPageBreak/>
        <w:t>Изменения в документе</w:t>
      </w:r>
    </w:p>
    <w:tbl>
      <w:tblPr>
        <w:tblW w:w="5000" w:type="pct"/>
        <w:jc w:val="right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1115"/>
        <w:gridCol w:w="1842"/>
        <w:gridCol w:w="5512"/>
      </w:tblGrid>
      <w:tr w:rsidR="00EB6C30" w:rsidRPr="00A826B9" w14:paraId="000C8F63" w14:textId="77777777" w:rsidTr="00654B55">
        <w:trPr>
          <w:tblHeader/>
          <w:jc w:val="right"/>
        </w:trPr>
        <w:tc>
          <w:tcPr>
            <w:tcW w:w="458" w:type="pct"/>
            <w:shd w:val="clear" w:color="auto" w:fill="80BC48" w:themeFill="accent1"/>
          </w:tcPr>
          <w:p w14:paraId="72F00751" w14:textId="77777777" w:rsidR="00EB6C30" w:rsidRPr="00A826B9" w:rsidRDefault="00EB6C30" w:rsidP="00EB6C30">
            <w:pPr>
              <w:pStyle w:val="a0"/>
              <w:spacing w:before="0" w:after="60"/>
              <w:jc w:val="center"/>
              <w:rPr>
                <w:rFonts w:cs="Tahoma"/>
                <w:color w:val="FFFFFF" w:themeColor="background1"/>
              </w:rPr>
            </w:pPr>
            <w:r w:rsidRPr="00A826B9">
              <w:rPr>
                <w:rFonts w:cs="Tahoma"/>
                <w:color w:val="FFFFFF" w:themeColor="background1"/>
              </w:rPr>
              <w:t>Версия</w:t>
            </w:r>
          </w:p>
        </w:tc>
        <w:tc>
          <w:tcPr>
            <w:tcW w:w="598" w:type="pct"/>
            <w:shd w:val="clear" w:color="auto" w:fill="80BC48" w:themeFill="accent1"/>
          </w:tcPr>
          <w:p w14:paraId="7D55AE40" w14:textId="77777777" w:rsidR="00EB6C30" w:rsidRPr="00A826B9" w:rsidRDefault="00EB6C30" w:rsidP="00EB6C30">
            <w:pPr>
              <w:pStyle w:val="a0"/>
              <w:spacing w:before="0" w:after="60"/>
              <w:jc w:val="center"/>
              <w:rPr>
                <w:rFonts w:cs="Tahoma"/>
                <w:color w:val="FFFFFF" w:themeColor="background1"/>
              </w:rPr>
            </w:pPr>
            <w:r w:rsidRPr="00A826B9">
              <w:rPr>
                <w:rFonts w:cs="Tahoma"/>
                <w:color w:val="FFFFFF" w:themeColor="background1"/>
              </w:rPr>
              <w:t>Дата</w:t>
            </w:r>
          </w:p>
        </w:tc>
        <w:tc>
          <w:tcPr>
            <w:tcW w:w="988" w:type="pct"/>
            <w:shd w:val="clear" w:color="auto" w:fill="80BC48" w:themeFill="accent1"/>
          </w:tcPr>
          <w:p w14:paraId="5B0AC8F5" w14:textId="77777777" w:rsidR="00EB6C30" w:rsidRPr="00A826B9" w:rsidRDefault="00EB6C30" w:rsidP="00EB6C30">
            <w:pPr>
              <w:pStyle w:val="a0"/>
              <w:spacing w:before="0" w:after="60"/>
              <w:jc w:val="center"/>
              <w:rPr>
                <w:rFonts w:cs="Tahoma"/>
                <w:color w:val="FFFFFF" w:themeColor="background1"/>
              </w:rPr>
            </w:pPr>
            <w:r w:rsidRPr="00A826B9">
              <w:rPr>
                <w:rFonts w:cs="Tahoma"/>
                <w:color w:val="FFFFFF" w:themeColor="background1"/>
              </w:rPr>
              <w:t>Автор</w:t>
            </w:r>
          </w:p>
        </w:tc>
        <w:tc>
          <w:tcPr>
            <w:tcW w:w="2956" w:type="pct"/>
            <w:shd w:val="clear" w:color="auto" w:fill="80BC48" w:themeFill="accent1"/>
          </w:tcPr>
          <w:p w14:paraId="47CC34A6" w14:textId="77777777" w:rsidR="00EB6C30" w:rsidRPr="00A826B9" w:rsidRDefault="00EB6C30" w:rsidP="00EB6C30">
            <w:pPr>
              <w:pStyle w:val="a0"/>
              <w:spacing w:before="0" w:after="60"/>
              <w:jc w:val="center"/>
              <w:rPr>
                <w:rFonts w:cs="Tahoma"/>
                <w:color w:val="FFFFFF" w:themeColor="background1"/>
              </w:rPr>
            </w:pPr>
            <w:r w:rsidRPr="00A826B9">
              <w:rPr>
                <w:rFonts w:cs="Tahoma"/>
                <w:color w:val="FFFFFF" w:themeColor="background1"/>
              </w:rPr>
              <w:t>Описание</w:t>
            </w:r>
          </w:p>
        </w:tc>
      </w:tr>
      <w:tr w:rsidR="00EB6C30" w:rsidRPr="00A826B9" w14:paraId="1B3E2893" w14:textId="77777777" w:rsidTr="00654B55">
        <w:trPr>
          <w:jc w:val="right"/>
        </w:trPr>
        <w:tc>
          <w:tcPr>
            <w:tcW w:w="458" w:type="pct"/>
            <w:shd w:val="clear" w:color="auto" w:fill="D9D9D9"/>
          </w:tcPr>
          <w:p w14:paraId="7CE57C96" w14:textId="21120848" w:rsidR="00EB6C30" w:rsidRPr="00A826B9" w:rsidRDefault="00654B55" w:rsidP="00654B55">
            <w:pPr>
              <w:pStyle w:val="a0"/>
              <w:spacing w:before="0" w:after="60"/>
              <w:jc w:val="center"/>
              <w:rPr>
                <w:rFonts w:cs="Tahoma"/>
              </w:rPr>
            </w:pPr>
            <w:r w:rsidRPr="00A826B9">
              <w:rPr>
                <w:rFonts w:cs="Tahoma"/>
              </w:rPr>
              <w:t>5.6</w:t>
            </w:r>
            <w:r w:rsidR="00EB6C30" w:rsidRPr="00A826B9">
              <w:rPr>
                <w:rFonts w:cs="Tahoma"/>
              </w:rPr>
              <w:t>.</w:t>
            </w:r>
            <w:r w:rsidR="00074B48">
              <w:rPr>
                <w:rFonts w:cs="Tahoma"/>
              </w:rPr>
              <w:t>1</w:t>
            </w:r>
          </w:p>
        </w:tc>
        <w:tc>
          <w:tcPr>
            <w:tcW w:w="598" w:type="pct"/>
            <w:shd w:val="clear" w:color="auto" w:fill="E6E6E6"/>
          </w:tcPr>
          <w:p w14:paraId="0AE98C78" w14:textId="1E30A857" w:rsidR="00EB6C30" w:rsidRPr="00A826B9" w:rsidRDefault="00D53EC9" w:rsidP="00654B55">
            <w:pPr>
              <w:pStyle w:val="a0"/>
              <w:spacing w:before="0" w:after="60"/>
              <w:jc w:val="center"/>
              <w:rPr>
                <w:rFonts w:cs="Tahoma"/>
                <w:lang w:val="en-US"/>
              </w:rPr>
            </w:pPr>
            <w:r>
              <w:rPr>
                <w:rFonts w:cs="Tahoma"/>
              </w:rPr>
              <w:t>02</w:t>
            </w:r>
            <w:r w:rsidR="004675DF" w:rsidRPr="00A826B9">
              <w:rPr>
                <w:rFonts w:cs="Tahoma"/>
                <w:lang w:val="en-US"/>
              </w:rPr>
              <w:t>.</w:t>
            </w:r>
            <w:r w:rsidR="00654B55" w:rsidRPr="00A826B9">
              <w:rPr>
                <w:rFonts w:cs="Tahoma"/>
              </w:rPr>
              <w:t>0</w:t>
            </w:r>
            <w:r>
              <w:rPr>
                <w:rFonts w:cs="Tahoma"/>
              </w:rPr>
              <w:t>6</w:t>
            </w:r>
            <w:r w:rsidR="00E5218A" w:rsidRPr="00A826B9">
              <w:rPr>
                <w:rFonts w:cs="Tahoma"/>
                <w:lang w:val="en-US"/>
              </w:rPr>
              <w:t>.</w:t>
            </w:r>
            <w:r w:rsidR="00EB6C30" w:rsidRPr="00A826B9">
              <w:rPr>
                <w:rFonts w:cs="Tahoma"/>
              </w:rPr>
              <w:t>202</w:t>
            </w:r>
            <w:r w:rsidR="00654B55" w:rsidRPr="00A826B9">
              <w:rPr>
                <w:rFonts w:cs="Tahoma"/>
              </w:rPr>
              <w:t>5</w:t>
            </w:r>
          </w:p>
        </w:tc>
        <w:tc>
          <w:tcPr>
            <w:tcW w:w="988" w:type="pct"/>
            <w:shd w:val="clear" w:color="auto" w:fill="E6E6E6"/>
          </w:tcPr>
          <w:p w14:paraId="3CBE902A" w14:textId="46C7D13D" w:rsidR="00EB6C30" w:rsidRPr="00A826B9" w:rsidRDefault="00654B55" w:rsidP="00654B55">
            <w:pPr>
              <w:pStyle w:val="a0"/>
              <w:spacing w:before="0" w:after="60"/>
              <w:jc w:val="center"/>
              <w:rPr>
                <w:rFonts w:cs="Tahoma"/>
              </w:rPr>
            </w:pPr>
            <w:proofErr w:type="spellStart"/>
            <w:r w:rsidRPr="00A826B9">
              <w:rPr>
                <w:rFonts w:cs="Tahoma"/>
              </w:rPr>
              <w:t>Нормаматова</w:t>
            </w:r>
            <w:proofErr w:type="spellEnd"/>
            <w:r w:rsidRPr="00A826B9">
              <w:rPr>
                <w:rFonts w:cs="Tahoma"/>
              </w:rPr>
              <w:t xml:space="preserve"> Ю.Х.</w:t>
            </w:r>
          </w:p>
        </w:tc>
        <w:tc>
          <w:tcPr>
            <w:tcW w:w="2956" w:type="pct"/>
            <w:shd w:val="clear" w:color="auto" w:fill="E6E6E6"/>
          </w:tcPr>
          <w:p w14:paraId="75AD7A6A" w14:textId="17E16A08" w:rsidR="00EB6C30" w:rsidRPr="00A826B9" w:rsidRDefault="00EB6C30" w:rsidP="00EB6C30">
            <w:pPr>
              <w:pStyle w:val="a0"/>
              <w:spacing w:before="0" w:after="60"/>
              <w:rPr>
                <w:rFonts w:cs="Tahoma"/>
              </w:rPr>
            </w:pPr>
            <w:r w:rsidRPr="00A826B9">
              <w:rPr>
                <w:rFonts w:cs="Tahoma"/>
              </w:rPr>
              <w:t>Создание документа</w:t>
            </w:r>
          </w:p>
        </w:tc>
      </w:tr>
    </w:tbl>
    <w:p w14:paraId="6EC6DB29" w14:textId="617B9F9D" w:rsidR="00EB6C30" w:rsidRPr="00A826B9" w:rsidRDefault="00EB6C30">
      <w:pPr>
        <w:spacing w:before="0" w:after="0"/>
        <w:jc w:val="left"/>
        <w:rPr>
          <w:rFonts w:cs="Tahoma"/>
          <w:color w:val="82B527"/>
          <w:kern w:val="32"/>
          <w:sz w:val="48"/>
          <w:szCs w:val="48"/>
        </w:rPr>
      </w:pPr>
      <w:r w:rsidRPr="00A826B9">
        <w:rPr>
          <w:rFonts w:cs="Tahoma"/>
        </w:rPr>
        <w:br w:type="page"/>
      </w:r>
    </w:p>
    <w:p w14:paraId="77367844" w14:textId="4D27E91B" w:rsidR="00426ABC" w:rsidRPr="00A826B9" w:rsidRDefault="00BD5986" w:rsidP="00426ABC">
      <w:pPr>
        <w:pStyle w:val="af2"/>
        <w:rPr>
          <w:rFonts w:cs="Tahoma"/>
          <w:bCs w:val="0"/>
          <w:w w:val="100"/>
        </w:rPr>
      </w:pPr>
      <w:r w:rsidRPr="00A826B9">
        <w:rPr>
          <w:rFonts w:cs="Tahoma"/>
          <w:bCs w:val="0"/>
          <w:w w:val="100"/>
        </w:rPr>
        <w:lastRenderedPageBreak/>
        <w:t>Содержание</w:t>
      </w:r>
    </w:p>
    <w:p w14:paraId="4DAEAEE9" w14:textId="3F70E16E" w:rsidR="00EB2D16" w:rsidRDefault="00872F37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A826B9">
        <w:rPr>
          <w:rFonts w:cs="Tahoma"/>
          <w:b w:val="0"/>
        </w:rPr>
        <w:fldChar w:fldCharType="begin"/>
      </w:r>
      <w:r w:rsidRPr="00A826B9">
        <w:rPr>
          <w:rFonts w:cs="Tahoma"/>
          <w:b w:val="0"/>
        </w:rPr>
        <w:instrText xml:space="preserve"> TOC \o "1-3" \h \z \u </w:instrText>
      </w:r>
      <w:r w:rsidRPr="00A826B9">
        <w:rPr>
          <w:rFonts w:cs="Tahoma"/>
          <w:b w:val="0"/>
        </w:rPr>
        <w:fldChar w:fldCharType="separate"/>
      </w:r>
      <w:hyperlink w:anchor="_Toc199784144" w:history="1">
        <w:r w:rsidR="00EB2D16" w:rsidRPr="00E2686C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EB2D16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B2D16" w:rsidRPr="00E2686C">
          <w:rPr>
            <w:rStyle w:val="a8"/>
            <w:rFonts w:cs="Tahoma"/>
          </w:rPr>
          <w:t>Общие сведения</w:t>
        </w:r>
        <w:r w:rsidR="00EB2D16">
          <w:rPr>
            <w:webHidden/>
          </w:rPr>
          <w:tab/>
        </w:r>
        <w:r w:rsidR="00EB2D16">
          <w:rPr>
            <w:webHidden/>
          </w:rPr>
          <w:fldChar w:fldCharType="begin"/>
        </w:r>
        <w:r w:rsidR="00EB2D16">
          <w:rPr>
            <w:webHidden/>
          </w:rPr>
          <w:instrText xml:space="preserve"> PAGEREF _Toc199784144 \h </w:instrText>
        </w:r>
        <w:r w:rsidR="00EB2D16">
          <w:rPr>
            <w:webHidden/>
          </w:rPr>
        </w:r>
        <w:r w:rsidR="00EB2D16">
          <w:rPr>
            <w:webHidden/>
          </w:rPr>
          <w:fldChar w:fldCharType="separate"/>
        </w:r>
        <w:r w:rsidR="00EB2D16">
          <w:rPr>
            <w:webHidden/>
          </w:rPr>
          <w:t>5</w:t>
        </w:r>
        <w:r w:rsidR="00EB2D16">
          <w:rPr>
            <w:webHidden/>
          </w:rPr>
          <w:fldChar w:fldCharType="end"/>
        </w:r>
      </w:hyperlink>
    </w:p>
    <w:p w14:paraId="417905B9" w14:textId="19E23A2C" w:rsidR="00EB2D16" w:rsidRDefault="00EB2D1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45" w:history="1">
        <w:r w:rsidRPr="00E2686C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rFonts w:cs="Tahoma"/>
            <w:noProof/>
          </w:rPr>
          <w:t>Официальное наименование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ADD6552" w14:textId="6EDEE511" w:rsidR="00EB2D16" w:rsidRDefault="00EB2D1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46" w:history="1">
        <w:r w:rsidRPr="00E2686C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rFonts w:cs="Tahoma"/>
            <w:noProof/>
          </w:rPr>
          <w:t>Описание функциональности 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A84CFD4" w14:textId="33DB9829" w:rsidR="00EB2D16" w:rsidRDefault="00EB2D1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47" w:history="1">
        <w:r w:rsidRPr="00E2686C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rFonts w:cs="Tahoma"/>
            <w:noProof/>
          </w:rPr>
          <w:t>Функциональное назначение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425FE70" w14:textId="00FE20A1" w:rsidR="00EB2D16" w:rsidRDefault="00EB2D16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99784148" w:history="1">
        <w:r w:rsidRPr="00E2686C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E2686C">
          <w:rPr>
            <w:rStyle w:val="a8"/>
            <w:rFonts w:cs="Tahoma"/>
          </w:rPr>
          <w:t>Кратко о релизе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_Toc199784148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509EE36E" w14:textId="3336E5FA" w:rsidR="00EB2D16" w:rsidRDefault="00EB2D16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99784149" w:history="1">
        <w:r w:rsidRPr="00E2686C">
          <w:rPr>
            <w:rStyle w:val="a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E2686C">
          <w:rPr>
            <w:rStyle w:val="a8"/>
          </w:rPr>
          <w:t>Что нового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_Toc199784149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A87DD81" w14:textId="08158492" w:rsidR="00EB2D16" w:rsidRDefault="00EB2D16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99784150" w:history="1">
        <w:r w:rsidRPr="00E2686C">
          <w:rPr>
            <w:rStyle w:val="a8"/>
            <w:lang w:eastAsia="en-U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E2686C">
          <w:rPr>
            <w:rStyle w:val="a8"/>
            <w:lang w:eastAsia="en-US"/>
          </w:rPr>
          <w:t>Выполненные изменения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_Toc199784150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949A94E" w14:textId="528204C9" w:rsidR="00EB2D16" w:rsidRDefault="00EB2D16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99784151" w:history="1">
        <w:r w:rsidRPr="00E2686C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E2686C">
          <w:rPr>
            <w:rStyle w:val="a8"/>
            <w:rFonts w:cs="Tahoma"/>
          </w:rPr>
          <w:t>Обратно несовместимые изменения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_Toc199784151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9F0F086" w14:textId="1BD3E366" w:rsidR="00EB2D16" w:rsidRDefault="00EB2D1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52" w:history="1">
        <w:r w:rsidRPr="00E2686C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rFonts w:cs="Tahoma"/>
            <w:noProof/>
          </w:rPr>
          <w:t>Обратно несовместимые изменения приложения СУС/ЭЖКО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B4820B2" w14:textId="41968F58" w:rsidR="00EB2D16" w:rsidRDefault="00EB2D1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53" w:history="1">
        <w:r w:rsidRPr="00E2686C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rFonts w:cs="Tahoma"/>
            <w:noProof/>
          </w:rPr>
          <w:t>Обратно несовместимые изменения приложения КПЭ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91B023D" w14:textId="292ABE16" w:rsidR="00EB2D16" w:rsidRDefault="00EB2D16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99784154" w:history="1">
        <w:r w:rsidRPr="00E2686C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E2686C">
          <w:rPr>
            <w:rStyle w:val="a8"/>
            <w:rFonts w:cs="Tahoma"/>
          </w:rPr>
          <w:t>Изменения в работе отдельных сервисов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_Toc199784154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C31B321" w14:textId="78717B24" w:rsidR="00EB2D16" w:rsidRDefault="00EB2D1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55" w:history="1">
        <w:r w:rsidRPr="00E2686C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rFonts w:cs="Tahoma"/>
            <w:noProof/>
          </w:rPr>
          <w:t xml:space="preserve">Изменения в работе сервисов </w:t>
        </w:r>
        <w:r w:rsidRPr="00E2686C">
          <w:rPr>
            <w:rStyle w:val="a8"/>
            <w:rFonts w:cs="Tahoma"/>
            <w:noProof/>
            <w:lang w:val="en-US"/>
          </w:rPr>
          <w:t>C</w:t>
        </w:r>
        <w:r w:rsidRPr="00E2686C">
          <w:rPr>
            <w:rStyle w:val="a8"/>
            <w:rFonts w:cs="Tahoma"/>
            <w:noProof/>
          </w:rPr>
          <w:t>УС/ЭЖКО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9B1D213" w14:textId="4B08B02E" w:rsidR="00EB2D16" w:rsidRDefault="00EB2D1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56" w:history="1">
        <w:r w:rsidRPr="00E2686C">
          <w:rPr>
            <w:rStyle w:val="a8"/>
            <w:rFonts w:cs="Tahoma"/>
            <w:noProof/>
            <w:lang w:val="en-US"/>
          </w:rPr>
          <w:t>6.1.1.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rFonts w:cs="Tahoma"/>
            <w:noProof/>
            <w:lang w:val="en-US"/>
          </w:rPr>
          <w:t>cup-front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5D521FB" w14:textId="0335C98C" w:rsidR="00EB2D16" w:rsidRDefault="00EB2D1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57" w:history="1">
        <w:r w:rsidRPr="00E2686C">
          <w:rPr>
            <w:rStyle w:val="a8"/>
            <w:rFonts w:cs="Tahoma"/>
            <w:noProof/>
            <w:lang w:val="en-US"/>
          </w:rPr>
          <w:t>6.1.2.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noProof/>
            <w:lang w:val="en-US"/>
          </w:rPr>
          <w:t>ejco-audit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C85766B" w14:textId="250F3B58" w:rsidR="00EB2D16" w:rsidRDefault="00EB2D1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58" w:history="1">
        <w:r w:rsidRPr="00E2686C">
          <w:rPr>
            <w:rStyle w:val="a8"/>
            <w:rFonts w:cs="Tahoma"/>
            <w:noProof/>
            <w:lang w:val="en-US"/>
          </w:rPr>
          <w:t>6.1.3.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noProof/>
            <w:lang w:val="en-US"/>
          </w:rPr>
          <w:t>ejco-filestorage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71CD7B7" w14:textId="2BB5434E" w:rsidR="00EB2D16" w:rsidRDefault="00EB2D1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59" w:history="1">
        <w:r w:rsidRPr="00E2686C">
          <w:rPr>
            <w:rStyle w:val="a8"/>
            <w:rFonts w:cs="Tahoma"/>
            <w:noProof/>
          </w:rPr>
          <w:t>6.1.4.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noProof/>
          </w:rPr>
          <w:t>ejco-gatewayrouting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88C5015" w14:textId="3808CF9B" w:rsidR="00EB2D16" w:rsidRDefault="00EB2D1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60" w:history="1">
        <w:r w:rsidRPr="00E2686C">
          <w:rPr>
            <w:rStyle w:val="a8"/>
            <w:rFonts w:cs="Tahoma"/>
            <w:noProof/>
          </w:rPr>
          <w:t>6.1.5.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noProof/>
          </w:rPr>
          <w:t>ejco-notifications-webapi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9E93634" w14:textId="43AC856C" w:rsidR="00EB2D16" w:rsidRDefault="00EB2D1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61" w:history="1">
        <w:r w:rsidRPr="00E2686C">
          <w:rPr>
            <w:rStyle w:val="a8"/>
            <w:rFonts w:cs="Tahoma"/>
            <w:noProof/>
          </w:rPr>
          <w:t>6.1.6.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noProof/>
          </w:rPr>
          <w:t>ejco-realtimewidgetservice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2D15D68" w14:textId="02493D8A" w:rsidR="00EB2D16" w:rsidRDefault="00EB2D1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62" w:history="1">
        <w:r w:rsidRPr="00E2686C">
          <w:rPr>
            <w:rStyle w:val="a8"/>
            <w:rFonts w:cs="Tahoma"/>
            <w:noProof/>
          </w:rPr>
          <w:t>6.1.7.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noProof/>
          </w:rPr>
          <w:t>ejco-referencebook-webapi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4F92391" w14:textId="4C6506A3" w:rsidR="00EB2D16" w:rsidRDefault="00EB2D1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63" w:history="1">
        <w:r w:rsidRPr="00E2686C">
          <w:rPr>
            <w:rStyle w:val="a8"/>
            <w:rFonts w:cs="Tahoma"/>
            <w:noProof/>
          </w:rPr>
          <w:t>6.1.8.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noProof/>
          </w:rPr>
          <w:t>ejco-reportdatacollector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4D641C7" w14:textId="0C0B7E71" w:rsidR="00EB2D16" w:rsidRDefault="00EB2D1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64" w:history="1">
        <w:r w:rsidRPr="00E2686C">
          <w:rPr>
            <w:rStyle w:val="a8"/>
            <w:rFonts w:cs="Tahoma"/>
            <w:noProof/>
          </w:rPr>
          <w:t>6.1.9.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noProof/>
          </w:rPr>
          <w:t>ejco-reporting-webapi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AA62970" w14:textId="4D8CB9C2" w:rsidR="00EB2D16" w:rsidRDefault="00EB2D1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65" w:history="1">
        <w:r w:rsidRPr="00E2686C">
          <w:rPr>
            <w:rStyle w:val="a8"/>
            <w:rFonts w:cs="Tahoma"/>
            <w:noProof/>
          </w:rPr>
          <w:t>6.1.10.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noProof/>
          </w:rPr>
          <w:t>ejco-universalstorage-adapter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39085BA" w14:textId="02738655" w:rsidR="00EB2D16" w:rsidRDefault="00EB2D1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66" w:history="1">
        <w:r w:rsidRPr="00E2686C">
          <w:rPr>
            <w:rStyle w:val="a8"/>
            <w:rFonts w:cs="Tahoma"/>
            <w:noProof/>
          </w:rPr>
          <w:t>6.1.11.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noProof/>
          </w:rPr>
          <w:t>ejco-users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A671AD2" w14:textId="6BD3ACA2" w:rsidR="00EB2D16" w:rsidRDefault="00EB2D1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67" w:history="1">
        <w:r w:rsidRPr="00E2686C">
          <w:rPr>
            <w:rStyle w:val="a8"/>
            <w:rFonts w:cs="Tahoma"/>
            <w:noProof/>
          </w:rPr>
          <w:t>6.1.12.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noProof/>
          </w:rPr>
          <w:t>ejco-events-dispatcher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07CB380" w14:textId="429F89DA" w:rsidR="00EB2D16" w:rsidRDefault="00EB2D1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68" w:history="1">
        <w:r w:rsidRPr="00E2686C">
          <w:rPr>
            <w:rStyle w:val="a8"/>
            <w:rFonts w:cs="Tahoma"/>
            <w:noProof/>
          </w:rPr>
          <w:t>6.1.13.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noProof/>
          </w:rPr>
          <w:t>equipment-condition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AFED45F" w14:textId="09C2F832" w:rsidR="00EB2D16" w:rsidRDefault="00EB2D1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69" w:history="1">
        <w:r w:rsidRPr="00E2686C">
          <w:rPr>
            <w:rStyle w:val="a8"/>
            <w:rFonts w:cs="Tahoma"/>
            <w:noProof/>
          </w:rPr>
          <w:t>6.1.14.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noProof/>
            <w:lang w:val="en-US"/>
          </w:rPr>
          <w:t>shifts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D26140F" w14:textId="15DC5402" w:rsidR="00EB2D16" w:rsidRDefault="00EB2D1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70" w:history="1">
        <w:r w:rsidRPr="00E2686C">
          <w:rPr>
            <w:rStyle w:val="a8"/>
            <w:rFonts w:cs="Tahoma"/>
            <w:noProof/>
            <w:lang w:val="en-US"/>
          </w:rPr>
          <w:t>6.1.15.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noProof/>
            <w:lang w:val="en-US"/>
          </w:rPr>
          <w:t>ejco-shiftsinfo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8DC56B2" w14:textId="5FC0AEAD" w:rsidR="00EB2D16" w:rsidRDefault="00EB2D1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71" w:history="1">
        <w:r w:rsidRPr="00E2686C">
          <w:rPr>
            <w:rStyle w:val="a8"/>
            <w:rFonts w:cs="Tahoma"/>
            <w:noProof/>
            <w:lang w:val="en-US"/>
          </w:rPr>
          <w:t>6.1.16.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noProof/>
            <w:lang w:val="en-US"/>
          </w:rPr>
          <w:t>sus-shiftinfo-webapi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7F6BCF0" w14:textId="7F3985BD" w:rsidR="00EB2D16" w:rsidRDefault="00EB2D1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72" w:history="1">
        <w:r w:rsidRPr="00E2686C">
          <w:rPr>
            <w:rStyle w:val="a8"/>
            <w:rFonts w:cs="Tahoma"/>
            <w:noProof/>
          </w:rPr>
          <w:t>6.1.17.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noProof/>
          </w:rPr>
          <w:t>ejco-application-configuration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FBB0799" w14:textId="2F55C273" w:rsidR="00EB2D16" w:rsidRDefault="00EB2D1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73" w:history="1">
        <w:r w:rsidRPr="00E2686C">
          <w:rPr>
            <w:rStyle w:val="a8"/>
            <w:rFonts w:cs="Tahoma"/>
            <w:noProof/>
          </w:rPr>
          <w:t>6.1.18.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noProof/>
          </w:rPr>
          <w:t>ejco-schedulers-manager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51F4C35" w14:textId="246C15D3" w:rsidR="00EB2D16" w:rsidRDefault="00EB2D1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74" w:history="1">
        <w:r w:rsidRPr="00E2686C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rFonts w:cs="Tahoma"/>
            <w:noProof/>
          </w:rPr>
          <w:t>Изменения в работе сервисов КПЭ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CBB35A5" w14:textId="1E4D63CF" w:rsidR="00EB2D16" w:rsidRDefault="00EB2D16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99784175" w:history="1">
        <w:r w:rsidRPr="00E2686C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E2686C">
          <w:rPr>
            <w:rStyle w:val="a8"/>
            <w:rFonts w:cs="Tahoma"/>
          </w:rPr>
          <w:t>Изменения в конфигурации сервисов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_Toc199784175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5505AABF" w14:textId="42E45DFE" w:rsidR="00EB2D16" w:rsidRDefault="00EB2D1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76" w:history="1">
        <w:r w:rsidRPr="00E2686C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rFonts w:cs="Tahoma"/>
            <w:noProof/>
          </w:rPr>
          <w:t>Изменения в переменных окружения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57436E1" w14:textId="0AEC209A" w:rsidR="00EB2D16" w:rsidRDefault="00EB2D16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77" w:history="1">
        <w:r w:rsidRPr="00E2686C">
          <w:rPr>
            <w:rStyle w:val="a8"/>
            <w:rFonts w:cs="Tahoma"/>
            <w:noProof/>
          </w:rPr>
          <w:t>7.1.1.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noProof/>
          </w:rPr>
          <w:t>equipment-condition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66A393E" w14:textId="0C5B1B0A" w:rsidR="00EB2D16" w:rsidRDefault="00EB2D16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99784178" w:history="1">
        <w:r w:rsidRPr="00E2686C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E2686C">
          <w:rPr>
            <w:rStyle w:val="a8"/>
            <w:rFonts w:cs="Tahoma"/>
          </w:rPr>
          <w:t>Исправленные дефекты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_Toc199784178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1422E1C2" w14:textId="2975F8FD" w:rsidR="00EB2D16" w:rsidRDefault="00EB2D16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99784179" w:history="1">
        <w:r w:rsidRPr="00E2686C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E2686C">
          <w:rPr>
            <w:rStyle w:val="a8"/>
            <w:rFonts w:cs="Tahoma"/>
          </w:rPr>
          <w:t>Сервисы и компоненты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_Toc199784179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193B87FA" w14:textId="2FA96FF0" w:rsidR="00EB2D16" w:rsidRDefault="00EB2D1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80" w:history="1">
        <w:r w:rsidRPr="00E2686C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rFonts w:cs="Tahoma"/>
            <w:noProof/>
          </w:rPr>
          <w:t>Добавленные сервисы и компоненты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BDC33A6" w14:textId="0BBFF544" w:rsidR="00EB2D16" w:rsidRDefault="00EB2D1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81" w:history="1">
        <w:r w:rsidRPr="00E2686C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rFonts w:cs="Tahoma"/>
            <w:noProof/>
          </w:rPr>
          <w:t>Измененные сервисы и компоненты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9B63920" w14:textId="156780CA" w:rsidR="00EB2D16" w:rsidRDefault="00EB2D1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82" w:history="1">
        <w:r w:rsidRPr="00E2686C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noProof/>
          </w:rPr>
          <w:t>Устаревающие сервисы и компоненты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EBA67F4" w14:textId="154B9FD8" w:rsidR="00EB2D16" w:rsidRDefault="00EB2D1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83" w:history="1">
        <w:r w:rsidRPr="00E2686C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noProof/>
          </w:rPr>
          <w:t>Исключенные сервисы и компоненты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032C1A0" w14:textId="58913CD1" w:rsidR="00EB2D16" w:rsidRDefault="00EB2D1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4184" w:history="1">
        <w:r w:rsidRPr="00E2686C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686C">
          <w:rPr>
            <w:rStyle w:val="a8"/>
            <w:rFonts w:cs="Tahoma"/>
            <w:noProof/>
          </w:rPr>
          <w:t>Полный список сервисов и компонентов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_Toc199784184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63AE3A0" w14:textId="13CB9F43" w:rsidR="00EB2D16" w:rsidRDefault="00EB2D16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99784185" w:history="1">
        <w:r w:rsidRPr="00E2686C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E2686C">
          <w:rPr>
            <w:rStyle w:val="a8"/>
            <w:rFonts w:cs="Tahoma"/>
          </w:rPr>
          <w:t>Совместимость с Платформой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_Toc199784185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2C3B5C6D" w14:textId="52554862" w:rsidR="00EB2D16" w:rsidRDefault="00EB2D16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99784186" w:history="1">
        <w:r w:rsidRPr="00E2686C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E2686C">
          <w:rPr>
            <w:rStyle w:val="a8"/>
            <w:rFonts w:cs="Tahoma"/>
          </w:rPr>
          <w:t>Контакты технической поддержки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_Toc199784186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6ECE1FD5" w14:textId="58123601" w:rsidR="00BB6956" w:rsidRPr="00A826B9" w:rsidRDefault="00872F37" w:rsidP="00BB6956">
      <w:pPr>
        <w:pStyle w:val="a0"/>
        <w:rPr>
          <w:rFonts w:cs="Tahoma"/>
        </w:rPr>
      </w:pPr>
      <w:r w:rsidRPr="00A826B9">
        <w:rPr>
          <w:rFonts w:cs="Tahoma"/>
        </w:rPr>
        <w:fldChar w:fldCharType="end"/>
      </w:r>
    </w:p>
    <w:p w14:paraId="44ADBF34" w14:textId="6DDF1295" w:rsidR="00BB6956" w:rsidRPr="00A826B9" w:rsidRDefault="00BB6956" w:rsidP="00BB6956">
      <w:pPr>
        <w:pStyle w:val="a0"/>
        <w:rPr>
          <w:rFonts w:cs="Tahoma"/>
        </w:rPr>
      </w:pPr>
    </w:p>
    <w:p w14:paraId="21D8CFA6" w14:textId="1103FD69" w:rsidR="00BB6956" w:rsidRPr="00A826B9" w:rsidRDefault="00BB6956" w:rsidP="00BB6956">
      <w:pPr>
        <w:pStyle w:val="a0"/>
        <w:rPr>
          <w:rFonts w:cs="Tahoma"/>
        </w:rPr>
      </w:pPr>
    </w:p>
    <w:p w14:paraId="611D70F8" w14:textId="4183D367" w:rsidR="00BB6956" w:rsidRPr="00A826B9" w:rsidRDefault="00BB6956" w:rsidP="00BB6956">
      <w:pPr>
        <w:pStyle w:val="a0"/>
        <w:rPr>
          <w:rFonts w:cs="Tahoma"/>
        </w:rPr>
      </w:pPr>
    </w:p>
    <w:p w14:paraId="7951F32D" w14:textId="57EB009B" w:rsidR="00BB6956" w:rsidRPr="00A826B9" w:rsidRDefault="00BB6956" w:rsidP="00BB6956">
      <w:pPr>
        <w:pStyle w:val="a0"/>
        <w:rPr>
          <w:rFonts w:cs="Tahoma"/>
        </w:rPr>
      </w:pPr>
    </w:p>
    <w:p w14:paraId="6D830C81" w14:textId="578394AB" w:rsidR="00BB6956" w:rsidRPr="00A826B9" w:rsidRDefault="00BB6956" w:rsidP="00BB6956">
      <w:pPr>
        <w:pStyle w:val="a0"/>
        <w:rPr>
          <w:rFonts w:cs="Tahoma"/>
        </w:rPr>
      </w:pPr>
    </w:p>
    <w:p w14:paraId="6DEB3BDC" w14:textId="74645BA8" w:rsidR="00BB6956" w:rsidRPr="00A826B9" w:rsidRDefault="00BB6956" w:rsidP="00BB6956">
      <w:pPr>
        <w:pStyle w:val="a0"/>
        <w:rPr>
          <w:rFonts w:cs="Tahoma"/>
        </w:rPr>
      </w:pPr>
    </w:p>
    <w:p w14:paraId="491D3C3C" w14:textId="019C9B8C" w:rsidR="00BB6956" w:rsidRPr="00A826B9" w:rsidRDefault="00BB6956" w:rsidP="00BB6956">
      <w:pPr>
        <w:pStyle w:val="a0"/>
        <w:rPr>
          <w:rFonts w:cs="Tahoma"/>
        </w:rPr>
      </w:pPr>
    </w:p>
    <w:p w14:paraId="700803DA" w14:textId="7E88B2A9" w:rsidR="00BB6956" w:rsidRPr="00A826B9" w:rsidRDefault="00BB6956" w:rsidP="00BB6956">
      <w:pPr>
        <w:pStyle w:val="a0"/>
        <w:rPr>
          <w:rFonts w:cs="Tahoma"/>
        </w:rPr>
      </w:pPr>
    </w:p>
    <w:p w14:paraId="5D3AFB7F" w14:textId="3426B0D6" w:rsidR="00BB6956" w:rsidRDefault="00BB6956" w:rsidP="00BB6956">
      <w:pPr>
        <w:pStyle w:val="a0"/>
        <w:rPr>
          <w:rFonts w:cs="Tahoma"/>
        </w:rPr>
      </w:pPr>
    </w:p>
    <w:p w14:paraId="4B5AE253" w14:textId="6B231FD5" w:rsidR="003C4D0D" w:rsidRDefault="003C4D0D" w:rsidP="00BB6956">
      <w:pPr>
        <w:pStyle w:val="a0"/>
        <w:rPr>
          <w:rFonts w:cs="Tahoma"/>
        </w:rPr>
      </w:pPr>
    </w:p>
    <w:p w14:paraId="3D891D6C" w14:textId="503A9991" w:rsidR="003C4D0D" w:rsidRDefault="003C4D0D" w:rsidP="00BB6956">
      <w:pPr>
        <w:pStyle w:val="a0"/>
        <w:rPr>
          <w:rFonts w:cs="Tahoma"/>
        </w:rPr>
      </w:pPr>
    </w:p>
    <w:p w14:paraId="732227A4" w14:textId="0057A1DD" w:rsidR="003C4D0D" w:rsidRDefault="003C4D0D" w:rsidP="00BB6956">
      <w:pPr>
        <w:pStyle w:val="a0"/>
        <w:rPr>
          <w:rFonts w:cs="Tahoma"/>
        </w:rPr>
      </w:pPr>
    </w:p>
    <w:p w14:paraId="3CE94253" w14:textId="5BA235FB" w:rsidR="003C4D0D" w:rsidRDefault="003C4D0D" w:rsidP="00BB6956">
      <w:pPr>
        <w:pStyle w:val="a0"/>
        <w:rPr>
          <w:rFonts w:cs="Tahoma"/>
        </w:rPr>
      </w:pPr>
    </w:p>
    <w:p w14:paraId="78FDBF83" w14:textId="39A902EB" w:rsidR="003C4D0D" w:rsidRDefault="003C4D0D" w:rsidP="00BB6956">
      <w:pPr>
        <w:pStyle w:val="a0"/>
        <w:rPr>
          <w:rFonts w:cs="Tahoma"/>
        </w:rPr>
      </w:pPr>
    </w:p>
    <w:p w14:paraId="23E1D4CE" w14:textId="29AD97BD" w:rsidR="003C4D0D" w:rsidRDefault="003C4D0D" w:rsidP="00BB6956">
      <w:pPr>
        <w:pStyle w:val="a0"/>
        <w:rPr>
          <w:rFonts w:cs="Tahoma"/>
        </w:rPr>
      </w:pPr>
    </w:p>
    <w:p w14:paraId="03A2EA48" w14:textId="1C027D9D" w:rsidR="003C4D0D" w:rsidRDefault="003C4D0D" w:rsidP="00BB6956">
      <w:pPr>
        <w:pStyle w:val="a0"/>
        <w:rPr>
          <w:rFonts w:cs="Tahoma"/>
        </w:rPr>
      </w:pPr>
    </w:p>
    <w:p w14:paraId="26999F04" w14:textId="6E763205" w:rsidR="003C4D0D" w:rsidRDefault="003C4D0D" w:rsidP="00BB6956">
      <w:pPr>
        <w:pStyle w:val="a0"/>
        <w:rPr>
          <w:rFonts w:cs="Tahoma"/>
        </w:rPr>
      </w:pPr>
    </w:p>
    <w:p w14:paraId="4769D44A" w14:textId="4201F911" w:rsidR="003C4D0D" w:rsidRDefault="003C4D0D" w:rsidP="00BB6956">
      <w:pPr>
        <w:pStyle w:val="a0"/>
        <w:rPr>
          <w:rFonts w:cs="Tahoma"/>
        </w:rPr>
      </w:pPr>
    </w:p>
    <w:p w14:paraId="60BCE760" w14:textId="4A0544C9" w:rsidR="003C4D0D" w:rsidRDefault="003C4D0D" w:rsidP="00BB6956">
      <w:pPr>
        <w:pStyle w:val="a0"/>
        <w:rPr>
          <w:rFonts w:cs="Tahoma"/>
        </w:rPr>
      </w:pPr>
    </w:p>
    <w:p w14:paraId="472CB6F9" w14:textId="19745423" w:rsidR="003C4D0D" w:rsidRDefault="003C4D0D" w:rsidP="00BB6956">
      <w:pPr>
        <w:pStyle w:val="a0"/>
        <w:rPr>
          <w:rFonts w:cs="Tahoma"/>
        </w:rPr>
      </w:pPr>
    </w:p>
    <w:p w14:paraId="1ECC88DA" w14:textId="27AAC746" w:rsidR="003C4D0D" w:rsidRDefault="003C4D0D" w:rsidP="00BB6956">
      <w:pPr>
        <w:pStyle w:val="a0"/>
        <w:rPr>
          <w:rFonts w:cs="Tahoma"/>
        </w:rPr>
      </w:pPr>
    </w:p>
    <w:p w14:paraId="5DAB851F" w14:textId="181ED50C" w:rsidR="003C4D0D" w:rsidRDefault="003C4D0D" w:rsidP="00BB6956">
      <w:pPr>
        <w:pStyle w:val="a0"/>
        <w:rPr>
          <w:rFonts w:cs="Tahoma"/>
        </w:rPr>
      </w:pPr>
    </w:p>
    <w:p w14:paraId="71DFFE94" w14:textId="39367013" w:rsidR="003C4D0D" w:rsidRDefault="003C4D0D" w:rsidP="00BB6956">
      <w:pPr>
        <w:pStyle w:val="a0"/>
        <w:rPr>
          <w:rFonts w:cs="Tahoma"/>
        </w:rPr>
      </w:pPr>
    </w:p>
    <w:p w14:paraId="78764990" w14:textId="6CF11025" w:rsidR="003C4D0D" w:rsidRDefault="003C4D0D" w:rsidP="00BB6956">
      <w:pPr>
        <w:pStyle w:val="a0"/>
        <w:rPr>
          <w:rFonts w:cs="Tahoma"/>
        </w:rPr>
      </w:pPr>
    </w:p>
    <w:p w14:paraId="77055EF0" w14:textId="24181500" w:rsidR="003C4D0D" w:rsidRDefault="003C4D0D" w:rsidP="00BB6956">
      <w:pPr>
        <w:pStyle w:val="a0"/>
        <w:rPr>
          <w:rFonts w:cs="Tahoma"/>
        </w:rPr>
      </w:pPr>
    </w:p>
    <w:p w14:paraId="4AEA658F" w14:textId="77777777" w:rsidR="003C4D0D" w:rsidRPr="00A826B9" w:rsidRDefault="003C4D0D" w:rsidP="00BB6956">
      <w:pPr>
        <w:pStyle w:val="a0"/>
        <w:rPr>
          <w:rFonts w:cs="Tahoma"/>
        </w:rPr>
      </w:pPr>
    </w:p>
    <w:p w14:paraId="4A515559" w14:textId="77777777" w:rsidR="00510F49" w:rsidRPr="00A826B9" w:rsidRDefault="00510F49" w:rsidP="00BB6956">
      <w:pPr>
        <w:pStyle w:val="a0"/>
        <w:rPr>
          <w:rFonts w:cs="Tahoma"/>
        </w:rPr>
      </w:pPr>
    </w:p>
    <w:p w14:paraId="6653F007" w14:textId="7CA55C2D" w:rsidR="00C83621" w:rsidRPr="00A826B9" w:rsidRDefault="00E311D0" w:rsidP="00C83621">
      <w:pPr>
        <w:pStyle w:val="1"/>
        <w:rPr>
          <w:rFonts w:cs="Tahoma"/>
          <w:w w:val="100"/>
        </w:rPr>
      </w:pPr>
      <w:bookmarkStart w:id="4" w:name="_Toc199784144"/>
      <w:r w:rsidRPr="00A826B9">
        <w:rPr>
          <w:rFonts w:cs="Tahoma"/>
          <w:w w:val="100"/>
        </w:rPr>
        <w:lastRenderedPageBreak/>
        <w:t>Общие сведения</w:t>
      </w:r>
      <w:bookmarkEnd w:id="4"/>
    </w:p>
    <w:p w14:paraId="0E20D9A0" w14:textId="77777777" w:rsidR="00654B55" w:rsidRPr="00A826B9" w:rsidRDefault="00654B55" w:rsidP="00654B55">
      <w:pPr>
        <w:pStyle w:val="2"/>
        <w:tabs>
          <w:tab w:val="left" w:pos="1134"/>
        </w:tabs>
        <w:rPr>
          <w:rFonts w:cs="Tahoma"/>
        </w:rPr>
      </w:pPr>
      <w:bookmarkStart w:id="5" w:name="_Toc196741878"/>
      <w:bookmarkStart w:id="6" w:name="_Toc199784145"/>
      <w:r w:rsidRPr="00A826B9">
        <w:rPr>
          <w:rFonts w:cs="Tahoma"/>
        </w:rPr>
        <w:t>Официальное наименование</w:t>
      </w:r>
      <w:bookmarkEnd w:id="5"/>
      <w:bookmarkEnd w:id="6"/>
    </w:p>
    <w:p w14:paraId="1D4982AE" w14:textId="77777777" w:rsidR="00654B55" w:rsidRPr="00A826B9" w:rsidRDefault="00654B55" w:rsidP="00654B55">
      <w:pPr>
        <w:pStyle w:val="a0"/>
        <w:rPr>
          <w:rFonts w:cs="Tahoma"/>
          <w:szCs w:val="20"/>
        </w:rPr>
      </w:pPr>
      <w:r w:rsidRPr="00A826B9">
        <w:rPr>
          <w:rFonts w:cs="Tahoma"/>
          <w:szCs w:val="20"/>
        </w:rPr>
        <w:t xml:space="preserve">Полное официальное наименование </w:t>
      </w:r>
      <w:r w:rsidRPr="00A826B9">
        <w:rPr>
          <w:rFonts w:cs="Tahoma"/>
        </w:rPr>
        <w:t>—</w:t>
      </w:r>
      <w:r w:rsidRPr="00A826B9">
        <w:rPr>
          <w:rFonts w:cs="Tahoma"/>
          <w:szCs w:val="20"/>
        </w:rPr>
        <w:t xml:space="preserve"> </w:t>
      </w:r>
      <w:proofErr w:type="spellStart"/>
      <w:r w:rsidRPr="00A826B9">
        <w:rPr>
          <w:rFonts w:cs="Tahoma"/>
          <w:b/>
          <w:szCs w:val="20"/>
          <w:lang w:val="en-US"/>
        </w:rPr>
        <w:t>Zyfra</w:t>
      </w:r>
      <w:proofErr w:type="spellEnd"/>
      <w:r w:rsidRPr="00A826B9">
        <w:rPr>
          <w:rFonts w:cs="Tahoma"/>
          <w:b/>
          <w:szCs w:val="20"/>
        </w:rPr>
        <w:t xml:space="preserve"> </w:t>
      </w:r>
      <w:r w:rsidRPr="00A826B9">
        <w:rPr>
          <w:rFonts w:cs="Tahoma"/>
          <w:b/>
          <w:szCs w:val="20"/>
          <w:lang w:val="en-US"/>
        </w:rPr>
        <w:t>Smart</w:t>
      </w:r>
      <w:r w:rsidRPr="00A826B9">
        <w:rPr>
          <w:rFonts w:cs="Tahoma"/>
          <w:b/>
          <w:szCs w:val="20"/>
        </w:rPr>
        <w:t xml:space="preserve"> </w:t>
      </w:r>
      <w:r w:rsidRPr="00A826B9">
        <w:rPr>
          <w:rFonts w:cs="Tahoma"/>
          <w:b/>
          <w:szCs w:val="20"/>
          <w:lang w:val="en-US"/>
        </w:rPr>
        <w:t>Plant</w:t>
      </w:r>
      <w:r w:rsidRPr="00A826B9">
        <w:rPr>
          <w:rFonts w:cs="Tahoma"/>
          <w:b/>
          <w:szCs w:val="20"/>
        </w:rPr>
        <w:t xml:space="preserve"> </w:t>
      </w:r>
      <w:r w:rsidRPr="00A826B9">
        <w:rPr>
          <w:rFonts w:cs="Tahoma"/>
          <w:b/>
          <w:szCs w:val="20"/>
          <w:lang w:val="en-US"/>
        </w:rPr>
        <w:t>Monitoring</w:t>
      </w:r>
      <w:r w:rsidRPr="00A826B9">
        <w:rPr>
          <w:rFonts w:cs="Tahoma"/>
          <w:szCs w:val="20"/>
        </w:rPr>
        <w:t>/</w:t>
      </w:r>
      <w:r w:rsidRPr="00A826B9">
        <w:rPr>
          <w:rFonts w:cs="Tahoma"/>
          <w:b/>
          <w:szCs w:val="20"/>
        </w:rPr>
        <w:t xml:space="preserve"> Интеллектуальное управление событиями на производстве</w:t>
      </w:r>
      <w:r w:rsidRPr="00A826B9">
        <w:rPr>
          <w:rFonts w:cs="Tahoma"/>
          <w:szCs w:val="20"/>
        </w:rPr>
        <w:t>.</w:t>
      </w:r>
    </w:p>
    <w:p w14:paraId="2826FF7D" w14:textId="77777777" w:rsidR="00654B55" w:rsidRPr="00A826B9" w:rsidRDefault="00654B55" w:rsidP="00654B55">
      <w:pPr>
        <w:pStyle w:val="2"/>
        <w:rPr>
          <w:rFonts w:cs="Tahoma"/>
        </w:rPr>
      </w:pPr>
      <w:bookmarkStart w:id="7" w:name="_Toc196741879"/>
      <w:bookmarkStart w:id="8" w:name="_Toc199784146"/>
      <w:r w:rsidRPr="00A826B9">
        <w:rPr>
          <w:rFonts w:cs="Tahoma"/>
        </w:rPr>
        <w:t>Описание функциональности приложения</w:t>
      </w:r>
      <w:bookmarkEnd w:id="7"/>
      <w:bookmarkEnd w:id="8"/>
    </w:p>
    <w:p w14:paraId="7B2433AD" w14:textId="2DB74A73" w:rsidR="00654B55" w:rsidRPr="00A826B9" w:rsidRDefault="00654B55" w:rsidP="00654B55">
      <w:pPr>
        <w:pStyle w:val="afffa"/>
        <w:rPr>
          <w:rFonts w:cs="Tahoma"/>
          <w:b w:val="0"/>
        </w:rPr>
      </w:pPr>
      <w:proofErr w:type="spellStart"/>
      <w:r w:rsidRPr="00A826B9">
        <w:rPr>
          <w:rFonts w:cs="Tahoma"/>
        </w:rPr>
        <w:t>Zyfra</w:t>
      </w:r>
      <w:proofErr w:type="spellEnd"/>
      <w:r w:rsidRPr="00A826B9">
        <w:rPr>
          <w:rFonts w:cs="Tahoma"/>
        </w:rPr>
        <w:t xml:space="preserve"> </w:t>
      </w:r>
      <w:proofErr w:type="spellStart"/>
      <w:r w:rsidRPr="00A826B9">
        <w:rPr>
          <w:rFonts w:cs="Tahoma"/>
        </w:rPr>
        <w:t>Smart</w:t>
      </w:r>
      <w:proofErr w:type="spellEnd"/>
      <w:r w:rsidRPr="00A826B9">
        <w:rPr>
          <w:rFonts w:cs="Tahoma"/>
        </w:rPr>
        <w:t xml:space="preserve"> </w:t>
      </w:r>
      <w:proofErr w:type="spellStart"/>
      <w:r w:rsidRPr="00A826B9">
        <w:rPr>
          <w:rFonts w:cs="Tahoma"/>
        </w:rPr>
        <w:t>Plant</w:t>
      </w:r>
      <w:proofErr w:type="spellEnd"/>
      <w:r w:rsidRPr="00A826B9">
        <w:rPr>
          <w:rFonts w:cs="Tahoma"/>
        </w:rPr>
        <w:t xml:space="preserve"> </w:t>
      </w:r>
      <w:proofErr w:type="spellStart"/>
      <w:r w:rsidRPr="00A826B9">
        <w:rPr>
          <w:rFonts w:cs="Tahoma"/>
        </w:rPr>
        <w:t>Monitoring</w:t>
      </w:r>
      <w:proofErr w:type="spellEnd"/>
      <w:r w:rsidRPr="00A826B9">
        <w:rPr>
          <w:rFonts w:cs="Tahoma"/>
          <w:b w:val="0"/>
        </w:rPr>
        <w:t xml:space="preserve"> </w:t>
      </w:r>
      <w:r w:rsidRPr="00A826B9">
        <w:rPr>
          <w:rFonts w:cs="Tahoma"/>
        </w:rPr>
        <w:t>—</w:t>
      </w:r>
      <w:r w:rsidRPr="00A826B9">
        <w:rPr>
          <w:rFonts w:cs="Tahoma"/>
          <w:b w:val="0"/>
        </w:rPr>
        <w:t xml:space="preserve"> система обеспечения эффективного интеллектуального управления производством за счет автоматизации процессов формирования производственных задач и распоряжений, мониторинга и регистрации отклонений в работе, автоматического формирования событий и работ по устранению простоев, расчета и прогнозирования эффективного режима работы оборудования производственных объектов, контроля запаса по качеству выпускаемой продукции, с автоматическим формированием отчетности по всем перечисленным процессам.</w:t>
      </w:r>
    </w:p>
    <w:p w14:paraId="54F285A7" w14:textId="77777777" w:rsidR="00654B55" w:rsidRPr="00A826B9" w:rsidRDefault="00654B55" w:rsidP="00654B55">
      <w:pPr>
        <w:pStyle w:val="a0"/>
        <w:rPr>
          <w:rFonts w:cs="Tahoma"/>
        </w:rPr>
      </w:pPr>
      <w:r w:rsidRPr="00A826B9">
        <w:rPr>
          <w:rFonts w:cs="Tahoma"/>
        </w:rPr>
        <w:t xml:space="preserve">Продукт </w:t>
      </w:r>
      <w:r w:rsidRPr="00A826B9">
        <w:rPr>
          <w:rFonts w:cs="Tahoma"/>
          <w:b/>
        </w:rPr>
        <w:t>Z-SPM</w:t>
      </w:r>
      <w:r w:rsidRPr="00A826B9">
        <w:rPr>
          <w:rFonts w:cs="Tahoma"/>
        </w:rPr>
        <w:t xml:space="preserve"> поставляется в составе двух приложений:</w:t>
      </w:r>
    </w:p>
    <w:p w14:paraId="76FE38D9" w14:textId="77777777" w:rsidR="00654B55" w:rsidRPr="00A826B9" w:rsidRDefault="00654B55" w:rsidP="00F00EE1">
      <w:pPr>
        <w:pStyle w:val="a0"/>
        <w:numPr>
          <w:ilvl w:val="0"/>
          <w:numId w:val="3"/>
        </w:numPr>
        <w:rPr>
          <w:rFonts w:cs="Tahoma"/>
        </w:rPr>
      </w:pPr>
      <w:r w:rsidRPr="00A826B9">
        <w:rPr>
          <w:rFonts w:cs="Tahoma"/>
        </w:rPr>
        <w:t>ЭЖКО/СУС</w:t>
      </w:r>
    </w:p>
    <w:p w14:paraId="6BAFDE5D" w14:textId="2155738A" w:rsidR="00654B55" w:rsidRPr="00A826B9" w:rsidRDefault="00654B55" w:rsidP="00F00EE1">
      <w:pPr>
        <w:pStyle w:val="a0"/>
        <w:numPr>
          <w:ilvl w:val="0"/>
          <w:numId w:val="3"/>
        </w:numPr>
        <w:rPr>
          <w:rFonts w:cs="Tahoma"/>
        </w:rPr>
      </w:pPr>
      <w:r w:rsidRPr="00A826B9">
        <w:rPr>
          <w:rFonts w:cs="Tahoma"/>
        </w:rPr>
        <w:t>КПЭ</w:t>
      </w:r>
    </w:p>
    <w:p w14:paraId="36DF68D0" w14:textId="77777777" w:rsidR="00654B55" w:rsidRPr="00A826B9" w:rsidRDefault="00654B55" w:rsidP="00654B55">
      <w:pPr>
        <w:pStyle w:val="2"/>
        <w:tabs>
          <w:tab w:val="left" w:pos="1134"/>
          <w:tab w:val="left" w:pos="1276"/>
        </w:tabs>
        <w:rPr>
          <w:rFonts w:cs="Tahoma"/>
        </w:rPr>
      </w:pPr>
      <w:bookmarkStart w:id="9" w:name="_Toc196741880"/>
      <w:bookmarkStart w:id="10" w:name="_Toc199784147"/>
      <w:r w:rsidRPr="00A826B9">
        <w:rPr>
          <w:rFonts w:cs="Tahoma"/>
        </w:rPr>
        <w:t>Функциональное назначение</w:t>
      </w:r>
      <w:bookmarkEnd w:id="9"/>
      <w:bookmarkEnd w:id="10"/>
    </w:p>
    <w:p w14:paraId="33C4BBDF" w14:textId="77777777" w:rsidR="00654B55" w:rsidRPr="00A826B9" w:rsidRDefault="00654B55" w:rsidP="00F00EE1">
      <w:pPr>
        <w:pStyle w:val="aff3"/>
        <w:numPr>
          <w:ilvl w:val="0"/>
          <w:numId w:val="4"/>
        </w:numPr>
        <w:spacing w:before="0" w:after="200"/>
        <w:rPr>
          <w:rStyle w:val="affb"/>
          <w:rFonts w:cs="Tahoma"/>
          <w:b w:val="0"/>
        </w:rPr>
      </w:pPr>
      <w:r w:rsidRPr="00A826B9">
        <w:rPr>
          <w:rStyle w:val="affb"/>
          <w:rFonts w:cs="Tahoma"/>
          <w:b w:val="0"/>
        </w:rPr>
        <w:t>Обеспечение оперативности предоставления информации по отклонениям, состоянию производственных объектов, бригад на сменах и показателей производства.</w:t>
      </w:r>
    </w:p>
    <w:p w14:paraId="1D68185B" w14:textId="77777777" w:rsidR="00654B55" w:rsidRPr="00A826B9" w:rsidRDefault="00654B55" w:rsidP="00F00EE1">
      <w:pPr>
        <w:pStyle w:val="aff3"/>
        <w:numPr>
          <w:ilvl w:val="0"/>
          <w:numId w:val="4"/>
        </w:numPr>
        <w:spacing w:before="0" w:after="200"/>
        <w:rPr>
          <w:rStyle w:val="affb"/>
          <w:rFonts w:cs="Tahoma"/>
          <w:b w:val="0"/>
        </w:rPr>
      </w:pPr>
      <w:r w:rsidRPr="00A826B9">
        <w:rPr>
          <w:rStyle w:val="affb"/>
          <w:rFonts w:cs="Tahoma"/>
          <w:b w:val="0"/>
        </w:rPr>
        <w:t>Обеспечение достоверности предоставляемой информации.</w:t>
      </w:r>
    </w:p>
    <w:p w14:paraId="3D7B1355" w14:textId="77777777" w:rsidR="00654B55" w:rsidRPr="00A826B9" w:rsidRDefault="00654B55" w:rsidP="00F00EE1">
      <w:pPr>
        <w:pStyle w:val="aff3"/>
        <w:numPr>
          <w:ilvl w:val="0"/>
          <w:numId w:val="4"/>
        </w:numPr>
        <w:spacing w:before="0" w:after="200"/>
        <w:rPr>
          <w:rStyle w:val="affb"/>
          <w:rFonts w:cs="Tahoma"/>
          <w:b w:val="0"/>
        </w:rPr>
      </w:pPr>
      <w:r w:rsidRPr="00A826B9">
        <w:rPr>
          <w:rStyle w:val="affb"/>
          <w:rFonts w:cs="Tahoma"/>
          <w:b w:val="0"/>
        </w:rPr>
        <w:t>Обеспечение прослеживаемости и прозрачности процесса контроля производства.</w:t>
      </w:r>
    </w:p>
    <w:p w14:paraId="7B3EC879" w14:textId="329DB794" w:rsidR="00C83621" w:rsidRPr="00A826B9" w:rsidRDefault="00C83621" w:rsidP="00C83621">
      <w:pPr>
        <w:pStyle w:val="a0"/>
        <w:rPr>
          <w:rFonts w:cs="Tahoma"/>
        </w:rPr>
      </w:pPr>
    </w:p>
    <w:p w14:paraId="679878B6" w14:textId="389885DD" w:rsidR="00C83621" w:rsidRPr="00A826B9" w:rsidRDefault="00C83621" w:rsidP="00C83621">
      <w:pPr>
        <w:pStyle w:val="a0"/>
        <w:rPr>
          <w:rFonts w:cs="Tahoma"/>
        </w:rPr>
      </w:pPr>
    </w:p>
    <w:p w14:paraId="4E543F88" w14:textId="562B8F45" w:rsidR="00C83621" w:rsidRPr="00A826B9" w:rsidRDefault="00C83621" w:rsidP="00C83621">
      <w:pPr>
        <w:pStyle w:val="a0"/>
        <w:rPr>
          <w:rFonts w:cs="Tahoma"/>
        </w:rPr>
      </w:pPr>
    </w:p>
    <w:p w14:paraId="60243297" w14:textId="719496DF" w:rsidR="00C83621" w:rsidRPr="00A826B9" w:rsidRDefault="00C83621" w:rsidP="00C83621">
      <w:pPr>
        <w:pStyle w:val="a0"/>
        <w:rPr>
          <w:rFonts w:cs="Tahoma"/>
        </w:rPr>
      </w:pPr>
    </w:p>
    <w:p w14:paraId="6C6CDB6D" w14:textId="66456620" w:rsidR="00C83621" w:rsidRPr="00A826B9" w:rsidRDefault="00C83621" w:rsidP="00C83621">
      <w:pPr>
        <w:pStyle w:val="a0"/>
        <w:rPr>
          <w:rFonts w:cs="Tahoma"/>
        </w:rPr>
      </w:pPr>
    </w:p>
    <w:p w14:paraId="0F6BC3CD" w14:textId="158E0121" w:rsidR="00C83621" w:rsidRPr="00A826B9" w:rsidRDefault="00C83621" w:rsidP="00C83621">
      <w:pPr>
        <w:pStyle w:val="a0"/>
        <w:rPr>
          <w:rFonts w:cs="Tahoma"/>
        </w:rPr>
      </w:pPr>
    </w:p>
    <w:p w14:paraId="03CE1A4C" w14:textId="1000E068" w:rsidR="00C83621" w:rsidRPr="00A826B9" w:rsidRDefault="00C83621" w:rsidP="00C83621">
      <w:pPr>
        <w:pStyle w:val="a0"/>
        <w:rPr>
          <w:rFonts w:cs="Tahoma"/>
        </w:rPr>
      </w:pPr>
    </w:p>
    <w:p w14:paraId="0CADBA32" w14:textId="4491E7CA" w:rsidR="00C83621" w:rsidRPr="00A826B9" w:rsidRDefault="00C83621" w:rsidP="00C83621">
      <w:pPr>
        <w:pStyle w:val="a0"/>
        <w:rPr>
          <w:rFonts w:cs="Tahoma"/>
        </w:rPr>
      </w:pPr>
    </w:p>
    <w:p w14:paraId="2C760CEC" w14:textId="7C2E3E02" w:rsidR="00C83621" w:rsidRPr="00A826B9" w:rsidRDefault="00C83621" w:rsidP="00C83621">
      <w:pPr>
        <w:pStyle w:val="a0"/>
        <w:rPr>
          <w:rFonts w:cs="Tahoma"/>
        </w:rPr>
      </w:pPr>
    </w:p>
    <w:p w14:paraId="150DDF85" w14:textId="26C15635" w:rsidR="00C83621" w:rsidRPr="00A826B9" w:rsidRDefault="00C83621" w:rsidP="00C83621">
      <w:pPr>
        <w:pStyle w:val="a0"/>
        <w:rPr>
          <w:rFonts w:cs="Tahoma"/>
        </w:rPr>
      </w:pPr>
    </w:p>
    <w:p w14:paraId="6214EB45" w14:textId="2DD4785F" w:rsidR="00C83621" w:rsidRPr="00A826B9" w:rsidRDefault="00C83621" w:rsidP="00C83621">
      <w:pPr>
        <w:pStyle w:val="a0"/>
        <w:rPr>
          <w:rFonts w:cs="Tahoma"/>
        </w:rPr>
      </w:pPr>
    </w:p>
    <w:p w14:paraId="4B1A8E6E" w14:textId="7B830A60" w:rsidR="00C83621" w:rsidRPr="00A826B9" w:rsidRDefault="00C83621" w:rsidP="00C83621">
      <w:pPr>
        <w:pStyle w:val="a0"/>
        <w:rPr>
          <w:rFonts w:cs="Tahoma"/>
        </w:rPr>
      </w:pPr>
    </w:p>
    <w:p w14:paraId="6D31EC93" w14:textId="7523628E" w:rsidR="00654B55" w:rsidRPr="00A826B9" w:rsidRDefault="00654B55" w:rsidP="00C83621">
      <w:pPr>
        <w:pStyle w:val="a0"/>
        <w:rPr>
          <w:rFonts w:cs="Tahoma"/>
        </w:rPr>
      </w:pPr>
    </w:p>
    <w:p w14:paraId="6988D041" w14:textId="77777777" w:rsidR="00654B55" w:rsidRPr="00A826B9" w:rsidRDefault="00654B55" w:rsidP="00C83621">
      <w:pPr>
        <w:pStyle w:val="a0"/>
        <w:rPr>
          <w:rFonts w:cs="Tahoma"/>
        </w:rPr>
      </w:pPr>
    </w:p>
    <w:p w14:paraId="0DDC78FC" w14:textId="522B5F69" w:rsidR="00C83621" w:rsidRPr="00A826B9" w:rsidRDefault="009E3960" w:rsidP="00C83621">
      <w:pPr>
        <w:pStyle w:val="1"/>
        <w:rPr>
          <w:rFonts w:cs="Tahoma"/>
        </w:rPr>
      </w:pPr>
      <w:bookmarkStart w:id="11" w:name="_Toc199784148"/>
      <w:r>
        <w:rPr>
          <w:rFonts w:cs="Tahoma"/>
        </w:rPr>
        <w:lastRenderedPageBreak/>
        <w:t>Кратко</w:t>
      </w:r>
      <w:r w:rsidR="00C83621" w:rsidRPr="00A826B9">
        <w:rPr>
          <w:rFonts w:cs="Tahoma"/>
        </w:rPr>
        <w:t xml:space="preserve"> о релизе</w:t>
      </w:r>
      <w:bookmarkEnd w:id="11"/>
    </w:p>
    <w:p w14:paraId="57049E95" w14:textId="6AE6F6D1" w:rsidR="00654B55" w:rsidRPr="00A826B9" w:rsidRDefault="00D53EC9" w:rsidP="00654B55">
      <w:pPr>
        <w:pStyle w:val="a0"/>
        <w:rPr>
          <w:rFonts w:cs="Tahoma"/>
        </w:rPr>
      </w:pPr>
      <w:r>
        <w:rPr>
          <w:rFonts w:cs="Tahoma"/>
        </w:rPr>
        <w:t>2</w:t>
      </w:r>
      <w:r w:rsidR="00654B55" w:rsidRPr="00A826B9">
        <w:rPr>
          <w:rFonts w:cs="Tahoma"/>
        </w:rPr>
        <w:t xml:space="preserve"> </w:t>
      </w:r>
      <w:r>
        <w:rPr>
          <w:rFonts w:cs="Tahoma"/>
        </w:rPr>
        <w:t>июн</w:t>
      </w:r>
      <w:r w:rsidR="00074B48">
        <w:rPr>
          <w:rFonts w:cs="Tahoma"/>
        </w:rPr>
        <w:t>я</w:t>
      </w:r>
      <w:r w:rsidR="00654B55" w:rsidRPr="00A826B9">
        <w:rPr>
          <w:rFonts w:cs="Tahoma"/>
        </w:rPr>
        <w:t xml:space="preserve"> 2025 года вышла новая версия </w:t>
      </w:r>
      <w:proofErr w:type="spellStart"/>
      <w:r w:rsidR="00654B55" w:rsidRPr="00A826B9">
        <w:rPr>
          <w:rFonts w:cs="Tahoma"/>
          <w:b/>
        </w:rPr>
        <w:t>Zyfra</w:t>
      </w:r>
      <w:proofErr w:type="spellEnd"/>
      <w:r w:rsidR="00654B55" w:rsidRPr="00A826B9">
        <w:rPr>
          <w:rFonts w:cs="Tahoma"/>
          <w:b/>
        </w:rPr>
        <w:t xml:space="preserve"> </w:t>
      </w:r>
      <w:proofErr w:type="spellStart"/>
      <w:r w:rsidR="00654B55" w:rsidRPr="00A826B9">
        <w:rPr>
          <w:rFonts w:cs="Tahoma"/>
          <w:b/>
        </w:rPr>
        <w:t>Smart</w:t>
      </w:r>
      <w:proofErr w:type="spellEnd"/>
      <w:r w:rsidR="00654B55" w:rsidRPr="00A826B9">
        <w:rPr>
          <w:rFonts w:cs="Tahoma"/>
          <w:b/>
        </w:rPr>
        <w:t xml:space="preserve"> </w:t>
      </w:r>
      <w:proofErr w:type="spellStart"/>
      <w:r w:rsidR="00654B55" w:rsidRPr="00A826B9">
        <w:rPr>
          <w:rFonts w:cs="Tahoma"/>
          <w:b/>
        </w:rPr>
        <w:t>Plant</w:t>
      </w:r>
      <w:proofErr w:type="spellEnd"/>
      <w:r w:rsidR="00654B55" w:rsidRPr="00A826B9">
        <w:rPr>
          <w:rFonts w:cs="Tahoma"/>
          <w:b/>
        </w:rPr>
        <w:t xml:space="preserve"> </w:t>
      </w:r>
      <w:proofErr w:type="spellStart"/>
      <w:r w:rsidR="00654B55" w:rsidRPr="00A826B9">
        <w:rPr>
          <w:rFonts w:cs="Tahoma"/>
          <w:b/>
        </w:rPr>
        <w:t>Monitoring</w:t>
      </w:r>
      <w:proofErr w:type="spellEnd"/>
      <w:r w:rsidR="00654B55" w:rsidRPr="00A826B9">
        <w:rPr>
          <w:rFonts w:cs="Tahoma"/>
          <w:b/>
        </w:rPr>
        <w:t xml:space="preserve"> (Z-SPM) 5.6.</w:t>
      </w:r>
      <w:r w:rsidR="00074B48">
        <w:rPr>
          <w:rFonts w:cs="Tahoma"/>
          <w:b/>
        </w:rPr>
        <w:t>1</w:t>
      </w:r>
      <w:r w:rsidR="00654B55" w:rsidRPr="00A826B9">
        <w:rPr>
          <w:rFonts w:cs="Tahoma"/>
        </w:rPr>
        <w:t xml:space="preserve"> (предыдущая версия </w:t>
      </w:r>
      <w:r w:rsidR="00074B48">
        <w:rPr>
          <w:rFonts w:cs="Tahoma"/>
        </w:rPr>
        <w:t>5.6.0</w:t>
      </w:r>
      <w:r w:rsidR="00654B55" w:rsidRPr="00A826B9">
        <w:rPr>
          <w:rFonts w:cs="Tahoma"/>
        </w:rPr>
        <w:t>).</w:t>
      </w:r>
    </w:p>
    <w:p w14:paraId="684387D3" w14:textId="1654C524" w:rsidR="00654B55" w:rsidRPr="00A826B9" w:rsidRDefault="00654B55" w:rsidP="00654B55">
      <w:pPr>
        <w:pStyle w:val="afd"/>
        <w:keepNext/>
        <w:jc w:val="right"/>
        <w:rPr>
          <w:rFonts w:cs="Tahoma"/>
          <w:color w:val="auto"/>
        </w:rPr>
      </w:pPr>
      <w:r w:rsidRPr="00A826B9">
        <w:rPr>
          <w:rFonts w:cs="Tahoma"/>
          <w:color w:val="auto"/>
        </w:rPr>
        <w:t xml:space="preserve">Таблица </w:t>
      </w:r>
      <w:r w:rsidRPr="00A826B9">
        <w:rPr>
          <w:rFonts w:cs="Tahoma"/>
          <w:color w:val="auto"/>
        </w:rPr>
        <w:fldChar w:fldCharType="begin"/>
      </w:r>
      <w:r w:rsidRPr="00A826B9">
        <w:rPr>
          <w:rFonts w:cs="Tahoma"/>
          <w:color w:val="auto"/>
        </w:rPr>
        <w:instrText xml:space="preserve"> SEQ Таблица \* ARABIC </w:instrText>
      </w:r>
      <w:r w:rsidRPr="00A826B9">
        <w:rPr>
          <w:rFonts w:cs="Tahoma"/>
          <w:color w:val="auto"/>
        </w:rPr>
        <w:fldChar w:fldCharType="separate"/>
      </w:r>
      <w:r w:rsidR="00EB2D16">
        <w:rPr>
          <w:rFonts w:cs="Tahoma"/>
          <w:noProof/>
          <w:color w:val="auto"/>
        </w:rPr>
        <w:t>1</w:t>
      </w:r>
      <w:r w:rsidRPr="00A826B9">
        <w:rPr>
          <w:rFonts w:cs="Tahoma"/>
          <w:color w:val="auto"/>
        </w:rPr>
        <w:fldChar w:fldCharType="end"/>
      </w:r>
      <w:r w:rsidRPr="00A826B9">
        <w:rPr>
          <w:rFonts w:cs="Tahoma"/>
          <w:color w:val="auto"/>
        </w:rPr>
        <w:t>. Основная информация релиза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55"/>
        <w:gridCol w:w="3669"/>
      </w:tblGrid>
      <w:tr w:rsidR="00E26148" w:rsidRPr="00A826B9" w14:paraId="6AFD77BF" w14:textId="77777777" w:rsidTr="00654B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5872C01D" w14:textId="1F45CF49" w:rsidR="00E26148" w:rsidRPr="00A826B9" w:rsidRDefault="00E26148" w:rsidP="00E26148">
            <w:pPr>
              <w:pStyle w:val="a0"/>
              <w:jc w:val="center"/>
              <w:rPr>
                <w:rFonts w:cs="Tahoma"/>
                <w:b w:val="0"/>
              </w:rPr>
            </w:pPr>
            <w:r w:rsidRPr="00A826B9">
              <w:rPr>
                <w:rFonts w:cs="Tahoma"/>
                <w:b w:val="0"/>
              </w:rPr>
              <w:t>Параметр</w:t>
            </w:r>
          </w:p>
        </w:tc>
        <w:tc>
          <w:tcPr>
            <w:tcW w:w="3669" w:type="dxa"/>
          </w:tcPr>
          <w:p w14:paraId="454108DA" w14:textId="752A0755" w:rsidR="00E26148" w:rsidRPr="00A826B9" w:rsidRDefault="00E26148" w:rsidP="00E26148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</w:rPr>
            </w:pPr>
            <w:r w:rsidRPr="00A826B9">
              <w:rPr>
                <w:rFonts w:cs="Tahoma"/>
                <w:b w:val="0"/>
              </w:rPr>
              <w:t>Значение</w:t>
            </w:r>
          </w:p>
        </w:tc>
      </w:tr>
      <w:tr w:rsidR="00E26148" w:rsidRPr="009872B2" w14:paraId="0C5E11A5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18E7D173" w14:textId="6EF27426" w:rsidR="00E26148" w:rsidRPr="00A826B9" w:rsidRDefault="00E26148" w:rsidP="003046FD">
            <w:pPr>
              <w:pStyle w:val="a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Наименование продукта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105AF462" w14:textId="0E42FE62" w:rsidR="00E26148" w:rsidRPr="00A826B9" w:rsidRDefault="00E26148" w:rsidP="003046FD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  <w:lang w:val="en-US"/>
              </w:rPr>
              <w:t>Zyfra</w:t>
            </w:r>
            <w:proofErr w:type="spellEnd"/>
            <w:r w:rsidRPr="00A826B9">
              <w:rPr>
                <w:rFonts w:cs="Tahoma"/>
                <w:sz w:val="20"/>
                <w:szCs w:val="20"/>
                <w:lang w:val="en-US"/>
              </w:rPr>
              <w:t xml:space="preserve"> Smart Plant Monitoring (Z-SPM)</w:t>
            </w:r>
          </w:p>
        </w:tc>
      </w:tr>
      <w:tr w:rsidR="00E26148" w:rsidRPr="00A826B9" w14:paraId="200F2B95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0FD7A9B5" w14:textId="15D74FA3" w:rsidR="00E26148" w:rsidRPr="00A826B9" w:rsidRDefault="00E26148" w:rsidP="003046FD">
            <w:pPr>
              <w:pStyle w:val="a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Версия продукта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5F963229" w14:textId="0822285B" w:rsidR="00E26148" w:rsidRPr="00A826B9" w:rsidRDefault="00654B55" w:rsidP="003046FD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 w:rsidR="00074B48">
              <w:rPr>
                <w:rFonts w:cs="Tahoma"/>
                <w:szCs w:val="20"/>
              </w:rPr>
              <w:t>1</w:t>
            </w:r>
          </w:p>
        </w:tc>
      </w:tr>
      <w:tr w:rsidR="00E26148" w:rsidRPr="00A826B9" w14:paraId="2E93CEFB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0107C10F" w14:textId="3BBBF22B" w:rsidR="00E26148" w:rsidRPr="00A826B9" w:rsidRDefault="00E26148" w:rsidP="00E26148">
            <w:pPr>
              <w:pStyle w:val="a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 xml:space="preserve">Дата </w:t>
            </w:r>
            <w:r w:rsidR="000F2395" w:rsidRPr="00A826B9">
              <w:rPr>
                <w:rFonts w:cs="Tahoma"/>
                <w:sz w:val="20"/>
                <w:szCs w:val="20"/>
              </w:rPr>
              <w:t xml:space="preserve">выпуска </w:t>
            </w:r>
            <w:r w:rsidRPr="00A826B9">
              <w:rPr>
                <w:rFonts w:cs="Tahoma"/>
                <w:sz w:val="20"/>
                <w:szCs w:val="20"/>
              </w:rPr>
              <w:t>релиза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21860C55" w14:textId="652C8BF4" w:rsidR="00E26148" w:rsidRPr="00A826B9" w:rsidRDefault="00D53EC9" w:rsidP="00E26148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2</w:t>
            </w:r>
            <w:r w:rsidR="00F60EDC" w:rsidRPr="00A826B9">
              <w:rPr>
                <w:rFonts w:cs="Tahoma"/>
                <w:sz w:val="20"/>
                <w:szCs w:val="20"/>
              </w:rPr>
              <w:t>.</w:t>
            </w:r>
            <w:r w:rsidR="00654B55" w:rsidRPr="00A826B9">
              <w:rPr>
                <w:rFonts w:cs="Tahoma"/>
                <w:sz w:val="20"/>
                <w:szCs w:val="20"/>
              </w:rPr>
              <w:t>0</w:t>
            </w:r>
            <w:r>
              <w:rPr>
                <w:rFonts w:cs="Tahoma"/>
                <w:sz w:val="20"/>
                <w:szCs w:val="20"/>
              </w:rPr>
              <w:t>6</w:t>
            </w:r>
            <w:r w:rsidR="00601EA0" w:rsidRPr="00A826B9">
              <w:rPr>
                <w:rFonts w:cs="Tahoma"/>
                <w:sz w:val="20"/>
                <w:szCs w:val="20"/>
              </w:rPr>
              <w:t>.</w:t>
            </w:r>
            <w:r w:rsidR="00E26148" w:rsidRPr="00A826B9">
              <w:rPr>
                <w:rFonts w:cs="Tahoma"/>
                <w:sz w:val="20"/>
                <w:szCs w:val="20"/>
              </w:rPr>
              <w:t>202</w:t>
            </w:r>
            <w:r w:rsidR="00654B55" w:rsidRPr="00A826B9">
              <w:rPr>
                <w:rFonts w:cs="Tahoma"/>
                <w:sz w:val="20"/>
                <w:szCs w:val="20"/>
              </w:rPr>
              <w:t>5</w:t>
            </w:r>
          </w:p>
        </w:tc>
      </w:tr>
      <w:tr w:rsidR="00E26148" w:rsidRPr="00A826B9" w14:paraId="7C5FC6BA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777837B4" w14:textId="055DA28E" w:rsidR="00E26148" w:rsidRPr="00A826B9" w:rsidRDefault="00E26148" w:rsidP="00E26148">
            <w:pPr>
              <w:pStyle w:val="a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 xml:space="preserve">Предыдущая версия 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59FDE5A5" w14:textId="24FEBC97" w:rsidR="00E26148" w:rsidRPr="00A826B9" w:rsidRDefault="00074B48" w:rsidP="00E26148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5.6.0</w:t>
            </w:r>
          </w:p>
        </w:tc>
      </w:tr>
      <w:tr w:rsidR="004B7EA2" w:rsidRPr="00A826B9" w14:paraId="45466BD7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6048D7CE" w14:textId="0122B080" w:rsidR="004B7EA2" w:rsidRPr="00A826B9" w:rsidRDefault="004B7EA2" w:rsidP="00E26148">
            <w:pPr>
              <w:pStyle w:val="a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Версия СУС/ЭЖКО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658BF517" w14:textId="1BAF6F71" w:rsidR="004B7EA2" w:rsidRPr="00A826B9" w:rsidRDefault="004C584B" w:rsidP="00E26148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</w:t>
            </w:r>
            <w:r w:rsidR="00654B55" w:rsidRPr="00A826B9">
              <w:rPr>
                <w:rFonts w:cs="Tahoma"/>
                <w:sz w:val="20"/>
                <w:szCs w:val="20"/>
              </w:rPr>
              <w:t>6.</w:t>
            </w:r>
            <w:r w:rsidR="00074B48">
              <w:rPr>
                <w:rFonts w:cs="Tahoma"/>
                <w:sz w:val="20"/>
                <w:szCs w:val="20"/>
              </w:rPr>
              <w:t>1</w:t>
            </w:r>
          </w:p>
        </w:tc>
      </w:tr>
      <w:tr w:rsidR="004B7EA2" w:rsidRPr="00A826B9" w14:paraId="5CB6F7EF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5279226E" w14:textId="25A2377C" w:rsidR="004B7EA2" w:rsidRPr="00A826B9" w:rsidRDefault="004B7EA2" w:rsidP="00E26148">
            <w:pPr>
              <w:pStyle w:val="a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Версия КПЭ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0C2AB037" w14:textId="70E3A835" w:rsidR="004B7EA2" w:rsidRPr="00A826B9" w:rsidRDefault="00654B55" w:rsidP="00E26148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 w:rsidR="00074B48">
              <w:rPr>
                <w:rFonts w:cs="Tahoma"/>
                <w:szCs w:val="20"/>
              </w:rPr>
              <w:t>1</w:t>
            </w:r>
          </w:p>
        </w:tc>
      </w:tr>
      <w:tr w:rsidR="00E26148" w:rsidRPr="00A826B9" w14:paraId="7C6078C7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0157BAF8" w14:textId="345D540A" w:rsidR="00E26148" w:rsidRPr="00A826B9" w:rsidRDefault="00783034" w:rsidP="00E26148">
            <w:pPr>
              <w:pStyle w:val="a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 xml:space="preserve">Поддерживаемые </w:t>
            </w:r>
            <w:r w:rsidR="00E26148" w:rsidRPr="00A826B9">
              <w:rPr>
                <w:rFonts w:cs="Tahoma"/>
                <w:sz w:val="20"/>
                <w:szCs w:val="20"/>
              </w:rPr>
              <w:t>верси</w:t>
            </w:r>
            <w:r w:rsidRPr="00A826B9">
              <w:rPr>
                <w:rFonts w:cs="Tahoma"/>
                <w:sz w:val="20"/>
                <w:szCs w:val="20"/>
              </w:rPr>
              <w:t>и</w:t>
            </w:r>
            <w:r w:rsidR="00E26148" w:rsidRPr="00A826B9">
              <w:rPr>
                <w:rFonts w:cs="Tahoma"/>
                <w:sz w:val="20"/>
                <w:szCs w:val="20"/>
              </w:rPr>
              <w:t xml:space="preserve"> </w:t>
            </w:r>
            <w:r w:rsidR="000E6A7D" w:rsidRPr="00A826B9">
              <w:rPr>
                <w:rFonts w:cs="Tahoma"/>
                <w:sz w:val="20"/>
                <w:szCs w:val="20"/>
              </w:rPr>
              <w:t>П</w:t>
            </w:r>
            <w:r w:rsidR="00E26148" w:rsidRPr="00A826B9">
              <w:rPr>
                <w:rFonts w:cs="Tahoma"/>
                <w:sz w:val="20"/>
                <w:szCs w:val="20"/>
              </w:rPr>
              <w:t xml:space="preserve">латформы 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1DAC7711" w14:textId="1A01A806" w:rsidR="00E26148" w:rsidRPr="00A826B9" w:rsidRDefault="00654B55" w:rsidP="00E26148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2.20.2</w:t>
            </w:r>
          </w:p>
        </w:tc>
      </w:tr>
      <w:tr w:rsidR="000E6A7D" w:rsidRPr="00A826B9" w14:paraId="0EE8C890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22F79C73" w14:textId="1415EB4E" w:rsidR="000E6A7D" w:rsidRPr="00A826B9" w:rsidRDefault="000E6A7D" w:rsidP="00E26148">
            <w:pPr>
              <w:pStyle w:val="a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Версии Платформы, на которых проводилось тестирование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1039A7D8" w14:textId="17999ECD" w:rsidR="000E6A7D" w:rsidRPr="00A826B9" w:rsidRDefault="009467CE" w:rsidP="00E26148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2.20</w:t>
            </w:r>
          </w:p>
        </w:tc>
      </w:tr>
      <w:bookmarkEnd w:id="1"/>
      <w:bookmarkEnd w:id="2"/>
      <w:bookmarkEnd w:id="3"/>
    </w:tbl>
    <w:p w14:paraId="0C73D5DF" w14:textId="51EB90CA" w:rsidR="00654B55" w:rsidRPr="00A826B9" w:rsidRDefault="00654B55" w:rsidP="00654B55">
      <w:pPr>
        <w:rPr>
          <w:rFonts w:cs="Tahoma"/>
        </w:rPr>
      </w:pPr>
    </w:p>
    <w:p w14:paraId="3266B833" w14:textId="1FE5DC5D" w:rsidR="00654B55" w:rsidRPr="00A826B9" w:rsidRDefault="00654B55" w:rsidP="00654B55">
      <w:pPr>
        <w:pStyle w:val="afd"/>
        <w:keepNext/>
        <w:jc w:val="right"/>
        <w:rPr>
          <w:rFonts w:cs="Tahoma"/>
          <w:color w:val="auto"/>
        </w:rPr>
      </w:pPr>
      <w:r w:rsidRPr="00A826B9">
        <w:rPr>
          <w:rFonts w:cs="Tahoma"/>
          <w:color w:val="auto"/>
        </w:rPr>
        <w:t xml:space="preserve">Таблица </w:t>
      </w:r>
      <w:r w:rsidRPr="00A826B9">
        <w:rPr>
          <w:rFonts w:cs="Tahoma"/>
          <w:color w:val="auto"/>
        </w:rPr>
        <w:fldChar w:fldCharType="begin"/>
      </w:r>
      <w:r w:rsidRPr="00A826B9">
        <w:rPr>
          <w:rFonts w:cs="Tahoma"/>
          <w:color w:val="auto"/>
        </w:rPr>
        <w:instrText xml:space="preserve"> SEQ Таблица \* ARABIC </w:instrText>
      </w:r>
      <w:r w:rsidRPr="00A826B9">
        <w:rPr>
          <w:rFonts w:cs="Tahoma"/>
          <w:color w:val="auto"/>
        </w:rPr>
        <w:fldChar w:fldCharType="separate"/>
      </w:r>
      <w:r w:rsidR="00EB2D16">
        <w:rPr>
          <w:rFonts w:cs="Tahoma"/>
          <w:noProof/>
          <w:color w:val="auto"/>
        </w:rPr>
        <w:t>2</w:t>
      </w:r>
      <w:r w:rsidRPr="00A826B9">
        <w:rPr>
          <w:rFonts w:cs="Tahoma"/>
          <w:color w:val="auto"/>
        </w:rPr>
        <w:fldChar w:fldCharType="end"/>
      </w:r>
      <w:r w:rsidRPr="00A826B9">
        <w:rPr>
          <w:rFonts w:cs="Tahoma"/>
          <w:color w:val="auto"/>
        </w:rPr>
        <w:t xml:space="preserve">. </w:t>
      </w:r>
      <w:r w:rsidR="005B468D">
        <w:rPr>
          <w:rFonts w:cs="Tahoma"/>
          <w:color w:val="auto"/>
        </w:rPr>
        <w:t>Компоненты развертывания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55"/>
        <w:gridCol w:w="3669"/>
      </w:tblGrid>
      <w:tr w:rsidR="00654B55" w:rsidRPr="00A826B9" w14:paraId="100CE2EE" w14:textId="77777777" w:rsidTr="005B46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021C5F91" w14:textId="0B82AC35" w:rsidR="00654B55" w:rsidRPr="004F5EE8" w:rsidRDefault="00654B55" w:rsidP="00654B55">
            <w:pPr>
              <w:jc w:val="center"/>
              <w:rPr>
                <w:rFonts w:cs="Tahoma"/>
                <w:b w:val="0"/>
                <w:szCs w:val="20"/>
              </w:rPr>
            </w:pPr>
            <w:r w:rsidRPr="004F5EE8">
              <w:rPr>
                <w:rFonts w:cs="Tahoma"/>
                <w:b w:val="0"/>
                <w:szCs w:val="20"/>
              </w:rPr>
              <w:t>Параметр</w:t>
            </w:r>
          </w:p>
        </w:tc>
        <w:tc>
          <w:tcPr>
            <w:tcW w:w="3669" w:type="dxa"/>
          </w:tcPr>
          <w:p w14:paraId="158AFCB2" w14:textId="1B550C35" w:rsidR="00654B55" w:rsidRPr="004F5EE8" w:rsidRDefault="00654B55" w:rsidP="00654B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4F5EE8">
              <w:rPr>
                <w:rFonts w:cs="Tahoma"/>
                <w:b w:val="0"/>
                <w:szCs w:val="20"/>
              </w:rPr>
              <w:t>Значение</w:t>
            </w:r>
          </w:p>
        </w:tc>
      </w:tr>
      <w:tr w:rsidR="00005F7A" w:rsidRPr="00A826B9" w14:paraId="395C6BCC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 w:val="restart"/>
          </w:tcPr>
          <w:p w14:paraId="596A79A9" w14:textId="2338B5E4" w:rsidR="00005F7A" w:rsidRPr="004F5EE8" w:rsidRDefault="00D575CD" w:rsidP="00C83630">
            <w:pPr>
              <w:tabs>
                <w:tab w:val="left" w:pos="2216"/>
              </w:tabs>
              <w:rPr>
                <w:rFonts w:cs="Tahoma"/>
                <w:sz w:val="20"/>
                <w:szCs w:val="20"/>
              </w:rPr>
            </w:pPr>
            <w:r w:rsidRPr="004F5EE8">
              <w:rPr>
                <w:rFonts w:cs="Tahoma"/>
                <w:sz w:val="20"/>
                <w:szCs w:val="20"/>
                <w:lang w:val="en-US"/>
              </w:rPr>
              <w:t>Helm-</w:t>
            </w:r>
            <w:proofErr w:type="spellStart"/>
            <w:r w:rsidRPr="004F5EE8">
              <w:rPr>
                <w:rFonts w:cs="Tahoma"/>
                <w:sz w:val="20"/>
                <w:szCs w:val="20"/>
              </w:rPr>
              <w:t>чарт</w:t>
            </w:r>
            <w:r w:rsidR="00C83630" w:rsidRPr="004F5EE8">
              <w:rPr>
                <w:rFonts w:cs="Tahoma"/>
                <w:sz w:val="20"/>
                <w:szCs w:val="20"/>
              </w:rPr>
              <w:t>ы</w:t>
            </w:r>
            <w:proofErr w:type="spellEnd"/>
            <w:r w:rsidR="00C83630" w:rsidRPr="004F5EE8">
              <w:rPr>
                <w:rFonts w:cs="Tahoma"/>
                <w:sz w:val="20"/>
                <w:szCs w:val="20"/>
              </w:rPr>
              <w:tab/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64CA20E2" w14:textId="20F82B7F" w:rsidR="00005F7A" w:rsidRPr="004F5EE8" w:rsidRDefault="009872B2" w:rsidP="00654B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10" w:history="1">
              <w:proofErr w:type="spellStart"/>
              <w:r w:rsidR="00D575CD" w:rsidRPr="004F5EE8">
                <w:rPr>
                  <w:rStyle w:val="a8"/>
                  <w:rFonts w:cs="Tahoma"/>
                  <w:sz w:val="20"/>
                  <w:szCs w:val="20"/>
                </w:rPr>
                <w:t>helm-ejco</w:t>
              </w:r>
              <w:proofErr w:type="spellEnd"/>
            </w:hyperlink>
          </w:p>
        </w:tc>
      </w:tr>
      <w:tr w:rsidR="00005F7A" w:rsidRPr="00A826B9" w14:paraId="518A1A1E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09A4D73B" w14:textId="77777777" w:rsidR="00005F7A" w:rsidRPr="004F5EE8" w:rsidRDefault="00005F7A" w:rsidP="00654B55">
            <w:pPr>
              <w:rPr>
                <w:rFonts w:cs="Tahoma"/>
                <w:szCs w:val="20"/>
              </w:rPr>
            </w:pPr>
          </w:p>
        </w:tc>
        <w:bookmarkStart w:id="12" w:name="_Hlk197508275"/>
        <w:tc>
          <w:tcPr>
            <w:tcW w:w="3669" w:type="dxa"/>
            <w:shd w:val="clear" w:color="auto" w:fill="F2F2F2" w:themeFill="background1" w:themeFillShade="F2"/>
          </w:tcPr>
          <w:p w14:paraId="13E19E7F" w14:textId="0B31EF2C" w:rsidR="00005F7A" w:rsidRPr="004F5EE8" w:rsidRDefault="00005F7A" w:rsidP="00654B5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4F5EE8">
              <w:fldChar w:fldCharType="begin"/>
            </w:r>
            <w:r w:rsidR="004F5EE8" w:rsidRPr="004F5EE8">
              <w:rPr>
                <w:szCs w:val="20"/>
              </w:rPr>
              <w:instrText>HYPERLINK "https://gitlab.idp.yc.ziiot.ru/yandex-cloud-idp/devops-tools/helm/5mvps/kpe/-/tags/5.6.1"</w:instrText>
            </w:r>
            <w:r w:rsidRPr="004F5EE8">
              <w:fldChar w:fldCharType="separate"/>
            </w:r>
            <w:proofErr w:type="spellStart"/>
            <w:r w:rsidR="00D575CD" w:rsidRPr="004F5EE8">
              <w:rPr>
                <w:rStyle w:val="a8"/>
                <w:rFonts w:cs="Tahoma"/>
                <w:szCs w:val="20"/>
              </w:rPr>
              <w:t>helm-kpi</w:t>
            </w:r>
            <w:proofErr w:type="spellEnd"/>
            <w:r w:rsidRPr="004F5EE8">
              <w:rPr>
                <w:rStyle w:val="a8"/>
                <w:rFonts w:cs="Tahoma"/>
                <w:szCs w:val="20"/>
              </w:rPr>
              <w:fldChar w:fldCharType="end"/>
            </w:r>
            <w:bookmarkEnd w:id="12"/>
          </w:p>
        </w:tc>
      </w:tr>
      <w:tr w:rsidR="00CE18C4" w:rsidRPr="00A826B9" w14:paraId="1086B3FB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 w:val="restart"/>
          </w:tcPr>
          <w:p w14:paraId="3DE36F3F" w14:textId="080FED2C" w:rsidR="00CE18C4" w:rsidRPr="004F5EE8" w:rsidRDefault="00CE18C4" w:rsidP="00D575CD">
            <w:pPr>
              <w:rPr>
                <w:rFonts w:cs="Tahoma"/>
                <w:sz w:val="20"/>
                <w:szCs w:val="20"/>
              </w:rPr>
            </w:pPr>
            <w:r w:rsidRPr="004F5EE8">
              <w:rPr>
                <w:rFonts w:cs="Tahoma"/>
                <w:sz w:val="20"/>
                <w:szCs w:val="20"/>
                <w:lang w:val="en-US"/>
              </w:rPr>
              <w:t>Docker-</w:t>
            </w:r>
            <w:r w:rsidRPr="004F5EE8">
              <w:rPr>
                <w:rFonts w:cs="Tahoma"/>
                <w:sz w:val="20"/>
                <w:szCs w:val="20"/>
              </w:rPr>
              <w:t>образы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592F8ED0" w14:textId="59B7ABE7" w:rsidR="00CE18C4" w:rsidRPr="004F5EE8" w:rsidRDefault="009872B2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11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appctl-ejco</w:t>
              </w:r>
              <w:proofErr w:type="spellEnd"/>
            </w:hyperlink>
          </w:p>
        </w:tc>
      </w:tr>
      <w:tr w:rsidR="00CE18C4" w:rsidRPr="00A826B9" w14:paraId="07C01B28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73FC88BB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3A166226" w14:textId="077DF578" w:rsidR="00CE18C4" w:rsidRPr="004F5EE8" w:rsidRDefault="009872B2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12" w:history="1">
              <w:proofErr w:type="spellStart"/>
              <w:r w:rsidR="00CE18C4" w:rsidRPr="004F5EE8">
                <w:rPr>
                  <w:rStyle w:val="a8"/>
                  <w:rFonts w:cs="Tahoma"/>
                  <w:szCs w:val="20"/>
                </w:rPr>
                <w:t>appctl-kpi</w:t>
              </w:r>
              <w:proofErr w:type="spellEnd"/>
            </w:hyperlink>
          </w:p>
        </w:tc>
      </w:tr>
      <w:tr w:rsidR="00CE18C4" w:rsidRPr="00A826B9" w14:paraId="7763CDBF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0F9A0384" w14:textId="77777777" w:rsidR="00CE18C4" w:rsidRPr="004F5EE8" w:rsidRDefault="00CE18C4" w:rsidP="00D575CD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2285859E" w14:textId="5C4C0B3C" w:rsidR="00CE18C4" w:rsidRPr="004F5EE8" w:rsidRDefault="009872B2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13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  <w:lang w:val="en-US"/>
                </w:rPr>
                <w:t>redis</w:t>
              </w:r>
              <w:proofErr w:type="spellEnd"/>
            </w:hyperlink>
          </w:p>
        </w:tc>
      </w:tr>
      <w:tr w:rsidR="00CE18C4" w:rsidRPr="00A826B9" w14:paraId="74A10025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4AD8FFF0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01DF753B" w14:textId="275CAF55" w:rsidR="00CE18C4" w:rsidRPr="004F5EE8" w:rsidRDefault="009872B2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14" w:history="1">
              <w:r w:rsidR="00CE18C4" w:rsidRPr="004F5EE8">
                <w:rPr>
                  <w:rStyle w:val="a8"/>
                  <w:rFonts w:cs="Tahoma"/>
                  <w:szCs w:val="20"/>
                  <w:lang w:val="en-US"/>
                </w:rPr>
                <w:t>cup-front</w:t>
              </w:r>
            </w:hyperlink>
          </w:p>
        </w:tc>
      </w:tr>
      <w:tr w:rsidR="00CE18C4" w:rsidRPr="00A826B9" w14:paraId="6A5E3DA6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2950C79E" w14:textId="77777777" w:rsidR="00CE18C4" w:rsidRPr="004F5EE8" w:rsidRDefault="00CE18C4" w:rsidP="00654B55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1B06AE6D" w14:textId="593B71CF" w:rsidR="00CE18C4" w:rsidRPr="004F5EE8" w:rsidRDefault="009872B2" w:rsidP="00654B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15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core-realtimewidgetservice</w:t>
              </w:r>
              <w:proofErr w:type="spellEnd"/>
            </w:hyperlink>
          </w:p>
        </w:tc>
      </w:tr>
      <w:tr w:rsidR="00CE18C4" w:rsidRPr="00A826B9" w14:paraId="2D4A5B1F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3C6FF008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2D583DDF" w14:textId="07C17B81" w:rsidR="00CE18C4" w:rsidRPr="004F5EE8" w:rsidRDefault="009872B2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16" w:history="1">
              <w:proofErr w:type="spellStart"/>
              <w:r w:rsidR="00CE18C4" w:rsidRPr="004F5EE8">
                <w:rPr>
                  <w:rStyle w:val="a8"/>
                  <w:rFonts w:cs="Tahoma"/>
                  <w:szCs w:val="20"/>
                </w:rPr>
                <w:t>cup-front</w:t>
              </w:r>
              <w:proofErr w:type="spellEnd"/>
            </w:hyperlink>
          </w:p>
        </w:tc>
      </w:tr>
      <w:tr w:rsidR="00CE18C4" w:rsidRPr="00A826B9" w14:paraId="3FAF2D9D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607CB9B4" w14:textId="77777777" w:rsidR="00CE18C4" w:rsidRPr="004F5EE8" w:rsidRDefault="00CE18C4" w:rsidP="00D575CD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2BED0A41" w14:textId="23A199DD" w:rsidR="00CE18C4" w:rsidRPr="004F5EE8" w:rsidRDefault="009872B2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17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ejco-audit</w:t>
              </w:r>
              <w:proofErr w:type="spellEnd"/>
            </w:hyperlink>
          </w:p>
        </w:tc>
      </w:tr>
      <w:tr w:rsidR="00CE18C4" w:rsidRPr="00A826B9" w14:paraId="3AFE7AD4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3E75BD3F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45E9F23A" w14:textId="0CB4473A" w:rsidR="00CE18C4" w:rsidRPr="004F5EE8" w:rsidRDefault="009872B2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18" w:history="1">
              <w:proofErr w:type="spellStart"/>
              <w:r w:rsidR="007459A8" w:rsidRPr="004F5EE8">
                <w:rPr>
                  <w:rStyle w:val="a8"/>
                  <w:rFonts w:cs="Tahoma"/>
                  <w:szCs w:val="20"/>
                </w:rPr>
                <w:t>ejco-filestorage</w:t>
              </w:r>
              <w:proofErr w:type="spellEnd"/>
            </w:hyperlink>
          </w:p>
        </w:tc>
      </w:tr>
      <w:tr w:rsidR="00CE18C4" w:rsidRPr="00A826B9" w14:paraId="15134C2C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4FBAF619" w14:textId="77777777" w:rsidR="00CE18C4" w:rsidRPr="004F5EE8" w:rsidRDefault="00CE18C4" w:rsidP="00D575CD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52800A2D" w14:textId="19C36B3F" w:rsidR="00CE18C4" w:rsidRPr="004F5EE8" w:rsidRDefault="009872B2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19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ejco-gatewayrouting</w:t>
              </w:r>
              <w:proofErr w:type="spellEnd"/>
            </w:hyperlink>
          </w:p>
        </w:tc>
      </w:tr>
      <w:tr w:rsidR="00CE18C4" w:rsidRPr="00A826B9" w14:paraId="121E0F34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205DF613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4FB5F252" w14:textId="6AD85770" w:rsidR="00CE18C4" w:rsidRPr="004F5EE8" w:rsidRDefault="009872B2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20" w:history="1">
              <w:proofErr w:type="spellStart"/>
              <w:r w:rsidR="00CE18C4" w:rsidRPr="004F5EE8">
                <w:rPr>
                  <w:rStyle w:val="a8"/>
                  <w:rFonts w:cs="Tahoma"/>
                  <w:szCs w:val="20"/>
                </w:rPr>
                <w:t>ejco-notifications-webapi</w:t>
              </w:r>
              <w:proofErr w:type="spellEnd"/>
            </w:hyperlink>
          </w:p>
        </w:tc>
      </w:tr>
      <w:tr w:rsidR="00CE18C4" w:rsidRPr="00A826B9" w14:paraId="385EDC01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263A0872" w14:textId="77777777" w:rsidR="00CE18C4" w:rsidRPr="004F5EE8" w:rsidRDefault="00CE18C4" w:rsidP="00D575CD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1B62CCFE" w14:textId="183EF3E1" w:rsidR="00CE18C4" w:rsidRPr="004F5EE8" w:rsidRDefault="009872B2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21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ejco-realtimewidgetservice</w:t>
              </w:r>
              <w:proofErr w:type="spellEnd"/>
            </w:hyperlink>
          </w:p>
        </w:tc>
      </w:tr>
      <w:tr w:rsidR="00CE18C4" w:rsidRPr="00A826B9" w14:paraId="552DF036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2A2AE0E4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4A024C17" w14:textId="69F24BF8" w:rsidR="00CE18C4" w:rsidRPr="004F5EE8" w:rsidRDefault="009872B2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22" w:history="1">
              <w:proofErr w:type="spellStart"/>
              <w:r w:rsidR="00CE18C4" w:rsidRPr="004F5EE8">
                <w:rPr>
                  <w:rStyle w:val="a8"/>
                  <w:rFonts w:cs="Tahoma"/>
                  <w:szCs w:val="20"/>
                </w:rPr>
                <w:t>ejco-referencebook-webapi</w:t>
              </w:r>
              <w:proofErr w:type="spellEnd"/>
            </w:hyperlink>
          </w:p>
        </w:tc>
      </w:tr>
      <w:tr w:rsidR="00CE18C4" w:rsidRPr="00A826B9" w14:paraId="361A9A6F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77955A45" w14:textId="77777777" w:rsidR="00CE18C4" w:rsidRPr="004F5EE8" w:rsidRDefault="00CE18C4" w:rsidP="00D575CD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37B50200" w14:textId="21984589" w:rsidR="00CE18C4" w:rsidRPr="004F5EE8" w:rsidRDefault="009872B2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23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ejco-reportdatacollector</w:t>
              </w:r>
              <w:proofErr w:type="spellEnd"/>
            </w:hyperlink>
          </w:p>
        </w:tc>
      </w:tr>
      <w:tr w:rsidR="00CE18C4" w:rsidRPr="00A826B9" w14:paraId="38A2A8A5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35A36566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5875C20F" w14:textId="3E495493" w:rsidR="00CE18C4" w:rsidRPr="004F5EE8" w:rsidRDefault="009872B2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24" w:history="1">
              <w:proofErr w:type="spellStart"/>
              <w:r w:rsidR="00CE18C4" w:rsidRPr="004F5EE8">
                <w:rPr>
                  <w:rStyle w:val="a8"/>
                  <w:rFonts w:cs="Tahoma"/>
                  <w:szCs w:val="20"/>
                </w:rPr>
                <w:t>ejco-reporting-webapi</w:t>
              </w:r>
              <w:proofErr w:type="spellEnd"/>
            </w:hyperlink>
          </w:p>
        </w:tc>
      </w:tr>
      <w:tr w:rsidR="00CE18C4" w:rsidRPr="00A826B9" w14:paraId="7E5F35D5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532C8AB2" w14:textId="77777777" w:rsidR="00CE18C4" w:rsidRPr="004F5EE8" w:rsidRDefault="00CE18C4" w:rsidP="00D575CD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6ED1B6D0" w14:textId="43D3E92D" w:rsidR="00CE18C4" w:rsidRPr="004F5EE8" w:rsidRDefault="009872B2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25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ejco-universalstorage-adapter</w:t>
              </w:r>
              <w:proofErr w:type="spellEnd"/>
            </w:hyperlink>
          </w:p>
        </w:tc>
      </w:tr>
      <w:tr w:rsidR="00CE18C4" w:rsidRPr="00A826B9" w14:paraId="3D34C041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25A1185A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303004CC" w14:textId="19ED626D" w:rsidR="00CE18C4" w:rsidRPr="004F5EE8" w:rsidRDefault="009872B2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26" w:history="1">
              <w:proofErr w:type="spellStart"/>
              <w:r w:rsidR="00CE18C4" w:rsidRPr="004F5EE8">
                <w:rPr>
                  <w:rStyle w:val="a8"/>
                  <w:rFonts w:cs="Tahoma"/>
                  <w:szCs w:val="20"/>
                </w:rPr>
                <w:t>ejco-users</w:t>
              </w:r>
              <w:proofErr w:type="spellEnd"/>
            </w:hyperlink>
          </w:p>
        </w:tc>
      </w:tr>
      <w:tr w:rsidR="00CE18C4" w:rsidRPr="00A826B9" w14:paraId="5D5BED93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2BC055A8" w14:textId="77777777" w:rsidR="00CE18C4" w:rsidRPr="004F5EE8" w:rsidRDefault="00CE18C4" w:rsidP="00D575CD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0CA2D1EB" w14:textId="69AD33B7" w:rsidR="00CE18C4" w:rsidRPr="004F5EE8" w:rsidRDefault="009872B2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27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ejco-events-dispatche</w:t>
              </w:r>
              <w:proofErr w:type="spellEnd"/>
              <w:r w:rsidR="00CE18C4" w:rsidRPr="004F5EE8">
                <w:rPr>
                  <w:rStyle w:val="a8"/>
                  <w:rFonts w:cs="Tahoma"/>
                  <w:sz w:val="20"/>
                  <w:szCs w:val="20"/>
                  <w:lang w:val="en-US"/>
                </w:rPr>
                <w:t>r</w:t>
              </w:r>
            </w:hyperlink>
          </w:p>
        </w:tc>
      </w:tr>
      <w:tr w:rsidR="00CE18C4" w:rsidRPr="00A826B9" w14:paraId="39E7D5A4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2AB60C00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24F72F8C" w14:textId="02B2CBD6" w:rsidR="00CE18C4" w:rsidRPr="004F5EE8" w:rsidRDefault="009872B2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28" w:history="1">
              <w:proofErr w:type="spellStart"/>
              <w:r w:rsidR="00CE18C4" w:rsidRPr="004F5EE8">
                <w:rPr>
                  <w:rStyle w:val="a8"/>
                  <w:rFonts w:cs="Tahoma"/>
                  <w:szCs w:val="20"/>
                </w:rPr>
                <w:t>equipment-condition</w:t>
              </w:r>
              <w:proofErr w:type="spellEnd"/>
            </w:hyperlink>
          </w:p>
        </w:tc>
      </w:tr>
      <w:tr w:rsidR="00CE18C4" w:rsidRPr="00A826B9" w14:paraId="78CE2369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28355271" w14:textId="77777777" w:rsidR="00CE18C4" w:rsidRPr="004F5EE8" w:rsidRDefault="00CE18C4" w:rsidP="00D575CD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20A86F9A" w14:textId="10619E97" w:rsidR="00CE18C4" w:rsidRPr="004F5EE8" w:rsidRDefault="009872B2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29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shifts</w:t>
              </w:r>
              <w:proofErr w:type="spellEnd"/>
            </w:hyperlink>
          </w:p>
        </w:tc>
      </w:tr>
      <w:tr w:rsidR="00CE18C4" w:rsidRPr="00A826B9" w14:paraId="19A777C9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17316364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5CBEAAB3" w14:textId="644722CC" w:rsidR="00CE18C4" w:rsidRPr="004F5EE8" w:rsidRDefault="009872B2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30" w:history="1">
              <w:proofErr w:type="spellStart"/>
              <w:r w:rsidR="007459A8" w:rsidRPr="004F5EE8">
                <w:rPr>
                  <w:rStyle w:val="a8"/>
                  <w:rFonts w:cs="Tahoma"/>
                  <w:szCs w:val="20"/>
                </w:rPr>
                <w:t>ejco-shiftsinfo</w:t>
              </w:r>
              <w:proofErr w:type="spellEnd"/>
            </w:hyperlink>
          </w:p>
        </w:tc>
      </w:tr>
      <w:tr w:rsidR="00CE18C4" w:rsidRPr="00A826B9" w14:paraId="76831E10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48AB1CEE" w14:textId="77777777" w:rsidR="00CE18C4" w:rsidRPr="004F5EE8" w:rsidRDefault="00CE18C4" w:rsidP="00D575CD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6781B82A" w14:textId="0E7401D0" w:rsidR="00CE18C4" w:rsidRPr="004F5EE8" w:rsidRDefault="009872B2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31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sus-shiftinfo-webapi</w:t>
              </w:r>
              <w:proofErr w:type="spellEnd"/>
            </w:hyperlink>
          </w:p>
        </w:tc>
      </w:tr>
      <w:tr w:rsidR="00CE18C4" w:rsidRPr="00A826B9" w14:paraId="6F424E0B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1F2540DA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7335BA8B" w14:textId="087E5978" w:rsidR="00CE18C4" w:rsidRPr="004F5EE8" w:rsidRDefault="009872B2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32" w:history="1">
              <w:proofErr w:type="spellStart"/>
              <w:r w:rsidR="00CE18C4" w:rsidRPr="004F5EE8">
                <w:rPr>
                  <w:rStyle w:val="a8"/>
                  <w:rFonts w:cs="Tahoma"/>
                  <w:szCs w:val="20"/>
                </w:rPr>
                <w:t>ejco-application-configuration</w:t>
              </w:r>
              <w:proofErr w:type="spellEnd"/>
            </w:hyperlink>
          </w:p>
        </w:tc>
      </w:tr>
      <w:tr w:rsidR="00CE18C4" w:rsidRPr="00A826B9" w14:paraId="0BBAB60B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5DB8FD65" w14:textId="77777777" w:rsidR="00CE18C4" w:rsidRPr="004F5EE8" w:rsidRDefault="00CE18C4" w:rsidP="00D575CD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1CDE0035" w14:textId="3FB31F7B" w:rsidR="00CE18C4" w:rsidRPr="004F5EE8" w:rsidRDefault="009872B2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33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ejco-schedulers-manager</w:t>
              </w:r>
              <w:proofErr w:type="spellEnd"/>
            </w:hyperlink>
          </w:p>
        </w:tc>
      </w:tr>
      <w:tr w:rsidR="000F2395" w:rsidRPr="00A826B9" w14:paraId="2304083D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7B8FF335" w14:textId="5B62E172" w:rsidR="000F2395" w:rsidRPr="004F5EE8" w:rsidRDefault="006446BD" w:rsidP="00654B55">
            <w:pPr>
              <w:rPr>
                <w:rFonts w:cs="Tahoma"/>
                <w:szCs w:val="20"/>
              </w:rPr>
            </w:pPr>
            <w:r w:rsidRPr="004F5EE8">
              <w:rPr>
                <w:rFonts w:cs="Tahoma"/>
                <w:szCs w:val="20"/>
              </w:rPr>
              <w:t>Конфигурация развёртывания на примере стенда qa-01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5C722BB8" w14:textId="6A60000F" w:rsidR="000F2395" w:rsidRPr="004F5EE8" w:rsidRDefault="009872B2" w:rsidP="00654B5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34" w:history="1">
              <w:r w:rsidR="000F2395" w:rsidRPr="004F5EE8">
                <w:rPr>
                  <w:rStyle w:val="a8"/>
                  <w:rFonts w:cs="Tahoma"/>
                  <w:szCs w:val="20"/>
                </w:rPr>
                <w:t>ziiot-app-qa-01</w:t>
              </w:r>
            </w:hyperlink>
          </w:p>
        </w:tc>
      </w:tr>
    </w:tbl>
    <w:p w14:paraId="48EBDEC4" w14:textId="1BCDD9F3" w:rsidR="00005F7A" w:rsidRDefault="00005F7A" w:rsidP="00654B55">
      <w:pPr>
        <w:rPr>
          <w:rFonts w:cs="Tahoma"/>
        </w:rPr>
      </w:pPr>
    </w:p>
    <w:p w14:paraId="432F0376" w14:textId="77777777" w:rsidR="00005F7A" w:rsidRPr="00A826B9" w:rsidRDefault="00005F7A" w:rsidP="00654B55">
      <w:pPr>
        <w:rPr>
          <w:rFonts w:cs="Tahoma"/>
        </w:rPr>
      </w:pPr>
    </w:p>
    <w:p w14:paraId="057BC7AD" w14:textId="1FCD8DAB" w:rsidR="00C46C91" w:rsidRPr="00A826B9" w:rsidRDefault="00005F7A" w:rsidP="00005F7A">
      <w:pPr>
        <w:pStyle w:val="1"/>
      </w:pPr>
      <w:bookmarkStart w:id="13" w:name="_Toc199784149"/>
      <w:r>
        <w:lastRenderedPageBreak/>
        <w:t>Что нового</w:t>
      </w:r>
      <w:bookmarkEnd w:id="13"/>
    </w:p>
    <w:p w14:paraId="7D52B2AB" w14:textId="1225CB33" w:rsidR="00247699" w:rsidRPr="00A826B9" w:rsidRDefault="00247699" w:rsidP="00654B55">
      <w:pPr>
        <w:rPr>
          <w:rFonts w:cs="Tahoma"/>
        </w:rPr>
      </w:pPr>
      <w:r w:rsidRPr="00A826B9">
        <w:rPr>
          <w:rFonts w:cs="Tahoma"/>
        </w:rPr>
        <w:t xml:space="preserve">В рамках </w:t>
      </w:r>
      <w:proofErr w:type="spellStart"/>
      <w:r w:rsidR="00AD687A">
        <w:rPr>
          <w:rFonts w:cs="Tahoma"/>
        </w:rPr>
        <w:t>патч</w:t>
      </w:r>
      <w:proofErr w:type="spellEnd"/>
      <w:r w:rsidR="00AD687A">
        <w:rPr>
          <w:rFonts w:cs="Tahoma"/>
        </w:rPr>
        <w:t>-версии</w:t>
      </w:r>
      <w:r w:rsidRPr="00A826B9">
        <w:rPr>
          <w:rFonts w:cs="Tahoma"/>
        </w:rPr>
        <w:t xml:space="preserve"> обновлены функции и улучшена работоспособность сервисов</w:t>
      </w:r>
      <w:r w:rsidR="00783034" w:rsidRPr="00A826B9">
        <w:rPr>
          <w:rFonts w:cs="Tahoma"/>
        </w:rPr>
        <w:t xml:space="preserve"> приложений</w:t>
      </w:r>
      <w:r w:rsidRPr="00A826B9">
        <w:rPr>
          <w:rFonts w:cs="Tahoma"/>
        </w:rPr>
        <w:t xml:space="preserve">. </w:t>
      </w:r>
    </w:p>
    <w:p w14:paraId="095FDCE9" w14:textId="10BD6A9B" w:rsidR="00C83621" w:rsidRPr="00A826B9" w:rsidRDefault="00654B55" w:rsidP="00654B55">
      <w:pPr>
        <w:pStyle w:val="4"/>
        <w:ind w:left="471"/>
        <w:rPr>
          <w:rFonts w:cs="Tahoma"/>
          <w:lang w:eastAsia="en-US"/>
        </w:rPr>
      </w:pPr>
      <w:bookmarkStart w:id="14" w:name="_Toc148111371"/>
      <w:r w:rsidRPr="00A826B9">
        <w:rPr>
          <w:rFonts w:cs="Tahoma"/>
          <w:lang w:eastAsia="en-US"/>
        </w:rPr>
        <w:t>Ключевые функциональные изменения</w:t>
      </w:r>
    </w:p>
    <w:p w14:paraId="4DDB7BD6" w14:textId="543A5EAB" w:rsidR="00654B55" w:rsidRPr="00AD687A" w:rsidRDefault="00AD687A" w:rsidP="00AD687A">
      <w:pPr>
        <w:pStyle w:val="aff3"/>
        <w:numPr>
          <w:ilvl w:val="0"/>
          <w:numId w:val="19"/>
        </w:numPr>
        <w:rPr>
          <w:rFonts w:cs="Tahoma"/>
          <w:szCs w:val="20"/>
          <w:lang w:eastAsia="en-US"/>
        </w:rPr>
      </w:pPr>
      <w:r w:rsidRPr="00AD687A">
        <w:rPr>
          <w:rFonts w:cs="Tahoma"/>
          <w:szCs w:val="20"/>
          <w:lang w:eastAsia="en-US"/>
        </w:rPr>
        <w:t>Реализовано л</w:t>
      </w:r>
      <w:r w:rsidR="009349CE" w:rsidRPr="00AD687A">
        <w:rPr>
          <w:rFonts w:cs="Tahoma"/>
          <w:szCs w:val="20"/>
          <w:lang w:eastAsia="en-US"/>
        </w:rPr>
        <w:t>огирование действий пользователя</w:t>
      </w:r>
      <w:r w:rsidRPr="00AD687A">
        <w:rPr>
          <w:rFonts w:cs="Tahoma"/>
          <w:szCs w:val="20"/>
          <w:lang w:eastAsia="en-US"/>
        </w:rPr>
        <w:t>.</w:t>
      </w:r>
    </w:p>
    <w:p w14:paraId="5E4EB17E" w14:textId="7AB7469C" w:rsidR="00AD687A" w:rsidRDefault="00AD687A" w:rsidP="00AD687A">
      <w:pPr>
        <w:pStyle w:val="aff3"/>
        <w:numPr>
          <w:ilvl w:val="0"/>
          <w:numId w:val="19"/>
        </w:numPr>
        <w:rPr>
          <w:rFonts w:cs="Tahoma"/>
          <w:szCs w:val="20"/>
          <w:lang w:eastAsia="en-US"/>
        </w:rPr>
      </w:pPr>
      <w:r w:rsidRPr="00AD687A">
        <w:rPr>
          <w:rFonts w:cs="Tahoma"/>
          <w:szCs w:val="20"/>
          <w:lang w:eastAsia="en-US"/>
        </w:rPr>
        <w:t>Перенесено описание объекта событий из блока изменений показателя.</w:t>
      </w:r>
    </w:p>
    <w:p w14:paraId="641CD76A" w14:textId="040BA2A8" w:rsidR="00AD687A" w:rsidRDefault="00AD687A" w:rsidP="00AD687A">
      <w:pPr>
        <w:rPr>
          <w:rFonts w:cs="Tahoma"/>
          <w:szCs w:val="20"/>
          <w:lang w:eastAsia="en-US"/>
        </w:rPr>
      </w:pPr>
    </w:p>
    <w:p w14:paraId="4D6BAA06" w14:textId="36667B5A" w:rsidR="00AD687A" w:rsidRDefault="00AD687A" w:rsidP="00AD687A">
      <w:pPr>
        <w:rPr>
          <w:rFonts w:cs="Tahoma"/>
          <w:szCs w:val="20"/>
          <w:lang w:eastAsia="en-US"/>
        </w:rPr>
      </w:pPr>
    </w:p>
    <w:p w14:paraId="1496F700" w14:textId="7E8E8387" w:rsidR="00AD687A" w:rsidRDefault="00AD687A" w:rsidP="00AD687A">
      <w:pPr>
        <w:rPr>
          <w:rFonts w:cs="Tahoma"/>
          <w:szCs w:val="20"/>
          <w:lang w:eastAsia="en-US"/>
        </w:rPr>
      </w:pPr>
    </w:p>
    <w:p w14:paraId="3C58CBA7" w14:textId="35899804" w:rsidR="00AD687A" w:rsidRDefault="00AD687A" w:rsidP="00AD687A">
      <w:pPr>
        <w:rPr>
          <w:rFonts w:cs="Tahoma"/>
          <w:szCs w:val="20"/>
          <w:lang w:eastAsia="en-US"/>
        </w:rPr>
      </w:pPr>
    </w:p>
    <w:p w14:paraId="7A999CD4" w14:textId="722266E0" w:rsidR="00AD687A" w:rsidRDefault="00AD687A" w:rsidP="00AD687A">
      <w:pPr>
        <w:rPr>
          <w:rFonts w:cs="Tahoma"/>
          <w:szCs w:val="20"/>
          <w:lang w:eastAsia="en-US"/>
        </w:rPr>
      </w:pPr>
    </w:p>
    <w:p w14:paraId="2CD194F0" w14:textId="7F4B94E0" w:rsidR="00AD687A" w:rsidRDefault="00AD687A" w:rsidP="00AD687A">
      <w:pPr>
        <w:rPr>
          <w:rFonts w:cs="Tahoma"/>
          <w:szCs w:val="20"/>
          <w:lang w:eastAsia="en-US"/>
        </w:rPr>
      </w:pPr>
    </w:p>
    <w:p w14:paraId="119B3F7A" w14:textId="0BDEE698" w:rsidR="00AD687A" w:rsidRDefault="00AD687A" w:rsidP="00AD687A">
      <w:pPr>
        <w:rPr>
          <w:rFonts w:cs="Tahoma"/>
          <w:szCs w:val="20"/>
          <w:lang w:eastAsia="en-US"/>
        </w:rPr>
      </w:pPr>
    </w:p>
    <w:p w14:paraId="0140FC56" w14:textId="351D1BAD" w:rsidR="00AD687A" w:rsidRDefault="00AD687A" w:rsidP="00AD687A">
      <w:pPr>
        <w:rPr>
          <w:rFonts w:cs="Tahoma"/>
          <w:szCs w:val="20"/>
          <w:lang w:eastAsia="en-US"/>
        </w:rPr>
      </w:pPr>
    </w:p>
    <w:p w14:paraId="38BB8AAD" w14:textId="0DC3D120" w:rsidR="00AD687A" w:rsidRDefault="00AD687A" w:rsidP="00AD687A">
      <w:pPr>
        <w:rPr>
          <w:rFonts w:cs="Tahoma"/>
          <w:szCs w:val="20"/>
          <w:lang w:eastAsia="en-US"/>
        </w:rPr>
      </w:pPr>
    </w:p>
    <w:p w14:paraId="2C3A7252" w14:textId="59408862" w:rsidR="00AD687A" w:rsidRDefault="00AD687A" w:rsidP="00AD687A">
      <w:pPr>
        <w:rPr>
          <w:rFonts w:cs="Tahoma"/>
          <w:szCs w:val="20"/>
          <w:lang w:eastAsia="en-US"/>
        </w:rPr>
      </w:pPr>
    </w:p>
    <w:p w14:paraId="1BBCF437" w14:textId="3AF1A8F0" w:rsidR="00AD687A" w:rsidRDefault="00AD687A" w:rsidP="00AD687A">
      <w:pPr>
        <w:rPr>
          <w:rFonts w:cs="Tahoma"/>
          <w:szCs w:val="20"/>
          <w:lang w:eastAsia="en-US"/>
        </w:rPr>
      </w:pPr>
    </w:p>
    <w:p w14:paraId="63EAD98D" w14:textId="43A8D24F" w:rsidR="00AD687A" w:rsidRDefault="00AD687A" w:rsidP="00AD687A">
      <w:pPr>
        <w:rPr>
          <w:rFonts w:cs="Tahoma"/>
          <w:szCs w:val="20"/>
          <w:lang w:eastAsia="en-US"/>
        </w:rPr>
      </w:pPr>
    </w:p>
    <w:p w14:paraId="3E99039B" w14:textId="0F2C2229" w:rsidR="00AD687A" w:rsidRDefault="00AD687A" w:rsidP="00AD687A">
      <w:pPr>
        <w:rPr>
          <w:rFonts w:cs="Tahoma"/>
          <w:szCs w:val="20"/>
          <w:lang w:eastAsia="en-US"/>
        </w:rPr>
      </w:pPr>
    </w:p>
    <w:p w14:paraId="2B2731FF" w14:textId="19B5D8D5" w:rsidR="00AD687A" w:rsidRDefault="00AD687A" w:rsidP="00AD687A">
      <w:pPr>
        <w:rPr>
          <w:rFonts w:cs="Tahoma"/>
          <w:szCs w:val="20"/>
          <w:lang w:eastAsia="en-US"/>
        </w:rPr>
      </w:pPr>
    </w:p>
    <w:p w14:paraId="704C2B02" w14:textId="351ADE71" w:rsidR="00AD687A" w:rsidRDefault="00AD687A" w:rsidP="00AD687A">
      <w:pPr>
        <w:rPr>
          <w:rFonts w:cs="Tahoma"/>
          <w:szCs w:val="20"/>
          <w:lang w:eastAsia="en-US"/>
        </w:rPr>
      </w:pPr>
    </w:p>
    <w:p w14:paraId="62D4727C" w14:textId="0B38EC4C" w:rsidR="00AD687A" w:rsidRDefault="00AD687A" w:rsidP="00AD687A">
      <w:pPr>
        <w:rPr>
          <w:rFonts w:cs="Tahoma"/>
          <w:szCs w:val="20"/>
          <w:lang w:eastAsia="en-US"/>
        </w:rPr>
      </w:pPr>
    </w:p>
    <w:p w14:paraId="21CDCCA5" w14:textId="6F308FC9" w:rsidR="00AD687A" w:rsidRDefault="00AD687A" w:rsidP="00AD687A">
      <w:pPr>
        <w:rPr>
          <w:rFonts w:cs="Tahoma"/>
          <w:szCs w:val="20"/>
          <w:lang w:eastAsia="en-US"/>
        </w:rPr>
      </w:pPr>
    </w:p>
    <w:p w14:paraId="3508F48D" w14:textId="339A99AB" w:rsidR="00AD687A" w:rsidRDefault="00AD687A" w:rsidP="00AD687A">
      <w:pPr>
        <w:rPr>
          <w:rFonts w:cs="Tahoma"/>
          <w:szCs w:val="20"/>
          <w:lang w:eastAsia="en-US"/>
        </w:rPr>
      </w:pPr>
    </w:p>
    <w:p w14:paraId="4D0603CC" w14:textId="7ACC784E" w:rsidR="00AD687A" w:rsidRDefault="00AD687A" w:rsidP="00AD687A">
      <w:pPr>
        <w:rPr>
          <w:rFonts w:cs="Tahoma"/>
          <w:szCs w:val="20"/>
          <w:lang w:eastAsia="en-US"/>
        </w:rPr>
      </w:pPr>
    </w:p>
    <w:p w14:paraId="11304851" w14:textId="04530832" w:rsidR="00AD687A" w:rsidRDefault="00AD687A" w:rsidP="00AD687A">
      <w:pPr>
        <w:rPr>
          <w:rFonts w:cs="Tahoma"/>
          <w:szCs w:val="20"/>
          <w:lang w:eastAsia="en-US"/>
        </w:rPr>
      </w:pPr>
    </w:p>
    <w:p w14:paraId="006E258F" w14:textId="1CA385B1" w:rsidR="00AD687A" w:rsidRDefault="00AD687A" w:rsidP="00AD687A">
      <w:pPr>
        <w:rPr>
          <w:rFonts w:cs="Tahoma"/>
          <w:szCs w:val="20"/>
          <w:lang w:eastAsia="en-US"/>
        </w:rPr>
      </w:pPr>
    </w:p>
    <w:p w14:paraId="484C8742" w14:textId="3AEDB78C" w:rsidR="00AD687A" w:rsidRDefault="00AD687A" w:rsidP="00AD687A">
      <w:pPr>
        <w:rPr>
          <w:rFonts w:cs="Tahoma"/>
          <w:szCs w:val="20"/>
          <w:lang w:eastAsia="en-US"/>
        </w:rPr>
      </w:pPr>
    </w:p>
    <w:p w14:paraId="4CA73972" w14:textId="46539E1C" w:rsidR="00AD687A" w:rsidRDefault="00AD687A" w:rsidP="00AD687A">
      <w:pPr>
        <w:rPr>
          <w:rFonts w:cs="Tahoma"/>
          <w:szCs w:val="20"/>
          <w:lang w:eastAsia="en-US"/>
        </w:rPr>
      </w:pPr>
    </w:p>
    <w:p w14:paraId="10E56DE5" w14:textId="4CB595E0" w:rsidR="00AD687A" w:rsidRDefault="00AD687A" w:rsidP="00AD687A">
      <w:pPr>
        <w:rPr>
          <w:rFonts w:cs="Tahoma"/>
          <w:szCs w:val="20"/>
          <w:lang w:eastAsia="en-US"/>
        </w:rPr>
      </w:pPr>
    </w:p>
    <w:p w14:paraId="6D43883E" w14:textId="52CE9281" w:rsidR="00AD687A" w:rsidRDefault="00AD687A" w:rsidP="00AD687A">
      <w:pPr>
        <w:rPr>
          <w:rFonts w:cs="Tahoma"/>
          <w:szCs w:val="20"/>
          <w:lang w:eastAsia="en-US"/>
        </w:rPr>
      </w:pPr>
    </w:p>
    <w:p w14:paraId="59D752ED" w14:textId="349535CD" w:rsidR="00AD687A" w:rsidRDefault="00AD687A" w:rsidP="00AD687A">
      <w:pPr>
        <w:rPr>
          <w:rFonts w:cs="Tahoma"/>
          <w:szCs w:val="20"/>
          <w:lang w:eastAsia="en-US"/>
        </w:rPr>
      </w:pPr>
    </w:p>
    <w:p w14:paraId="5B3DBBEF" w14:textId="6A5F9E15" w:rsidR="00AD687A" w:rsidRDefault="00AD687A" w:rsidP="00AD687A">
      <w:pPr>
        <w:rPr>
          <w:rFonts w:cs="Tahoma"/>
          <w:szCs w:val="20"/>
          <w:lang w:eastAsia="en-US"/>
        </w:rPr>
      </w:pPr>
    </w:p>
    <w:p w14:paraId="714078CC" w14:textId="51671CE6" w:rsidR="00AD687A" w:rsidRDefault="00AD687A" w:rsidP="00AD687A">
      <w:pPr>
        <w:rPr>
          <w:rFonts w:cs="Tahoma"/>
          <w:szCs w:val="20"/>
          <w:lang w:eastAsia="en-US"/>
        </w:rPr>
      </w:pPr>
    </w:p>
    <w:p w14:paraId="7BCC87E1" w14:textId="7085CB41" w:rsidR="00AD687A" w:rsidRDefault="00AD687A" w:rsidP="00AD687A">
      <w:pPr>
        <w:rPr>
          <w:rFonts w:cs="Tahoma"/>
          <w:szCs w:val="20"/>
          <w:lang w:eastAsia="en-US"/>
        </w:rPr>
      </w:pPr>
    </w:p>
    <w:p w14:paraId="57D37B04" w14:textId="77777777" w:rsidR="00AD687A" w:rsidRDefault="00AD687A" w:rsidP="00AD687A">
      <w:pPr>
        <w:rPr>
          <w:rFonts w:cs="Tahoma"/>
          <w:szCs w:val="20"/>
          <w:lang w:eastAsia="en-US"/>
        </w:rPr>
      </w:pPr>
    </w:p>
    <w:p w14:paraId="2C34072C" w14:textId="54BC0BF7" w:rsidR="00AD687A" w:rsidRDefault="00AD687A" w:rsidP="00AD687A">
      <w:pPr>
        <w:pStyle w:val="1"/>
        <w:rPr>
          <w:lang w:eastAsia="en-US"/>
        </w:rPr>
      </w:pPr>
      <w:bookmarkStart w:id="15" w:name="_Toc199784150"/>
      <w:r>
        <w:rPr>
          <w:lang w:eastAsia="en-US"/>
        </w:rPr>
        <w:lastRenderedPageBreak/>
        <w:t>Выполненные изменения</w:t>
      </w:r>
      <w:bookmarkEnd w:id="15"/>
    </w:p>
    <w:p w14:paraId="4D23F226" w14:textId="53A4006D" w:rsidR="00AD687A" w:rsidRDefault="00AD687A" w:rsidP="00AD687A">
      <w:pPr>
        <w:pStyle w:val="a0"/>
        <w:rPr>
          <w:lang w:eastAsia="en-US"/>
        </w:rPr>
      </w:pPr>
      <w:r w:rsidRPr="00AD687A">
        <w:rPr>
          <w:lang w:eastAsia="en-US"/>
        </w:rPr>
        <w:t>Полный список выполненных изменений см. ниже</w:t>
      </w:r>
      <w:r>
        <w:rPr>
          <w:lang w:eastAsia="en-US"/>
        </w:rPr>
        <w:t xml:space="preserve"> (Таблица ):</w:t>
      </w:r>
    </w:p>
    <w:p w14:paraId="31285A6B" w14:textId="56FB963B" w:rsidR="00AD687A" w:rsidRPr="00AD687A" w:rsidRDefault="00AD687A" w:rsidP="00AD687A">
      <w:pPr>
        <w:pStyle w:val="afd"/>
        <w:keepNext/>
        <w:jc w:val="right"/>
        <w:rPr>
          <w:color w:val="auto"/>
        </w:rPr>
      </w:pPr>
      <w:r w:rsidRPr="00AD687A">
        <w:rPr>
          <w:color w:val="auto"/>
        </w:rPr>
        <w:t xml:space="preserve">Таблица </w:t>
      </w:r>
      <w:r w:rsidRPr="00AD687A">
        <w:rPr>
          <w:color w:val="auto"/>
        </w:rPr>
        <w:fldChar w:fldCharType="begin"/>
      </w:r>
      <w:r w:rsidRPr="00AD687A">
        <w:rPr>
          <w:color w:val="auto"/>
        </w:rPr>
        <w:instrText xml:space="preserve"> SEQ Таблица \* ARABIC </w:instrText>
      </w:r>
      <w:r w:rsidRPr="00AD687A">
        <w:rPr>
          <w:color w:val="auto"/>
        </w:rPr>
        <w:fldChar w:fldCharType="separate"/>
      </w:r>
      <w:r w:rsidR="00EB2D16">
        <w:rPr>
          <w:noProof/>
          <w:color w:val="auto"/>
        </w:rPr>
        <w:t>3</w:t>
      </w:r>
      <w:r w:rsidRPr="00AD687A">
        <w:rPr>
          <w:color w:val="auto"/>
        </w:rPr>
        <w:fldChar w:fldCharType="end"/>
      </w:r>
      <w:r w:rsidRPr="00AD687A">
        <w:rPr>
          <w:color w:val="auto"/>
        </w:rPr>
        <w:t xml:space="preserve">. Выполненные изменения </w:t>
      </w:r>
      <w:proofErr w:type="spellStart"/>
      <w:r w:rsidRPr="00AD687A">
        <w:rPr>
          <w:color w:val="auto"/>
        </w:rPr>
        <w:t>патч</w:t>
      </w:r>
      <w:proofErr w:type="spellEnd"/>
      <w:r w:rsidRPr="00AD687A">
        <w:rPr>
          <w:color w:val="auto"/>
        </w:rPr>
        <w:t xml:space="preserve">-версии </w:t>
      </w:r>
      <w:r w:rsidRPr="00AD687A">
        <w:rPr>
          <w:color w:val="auto"/>
          <w:lang w:val="en-US"/>
        </w:rPr>
        <w:t>Z</w:t>
      </w:r>
      <w:r w:rsidRPr="00AD687A">
        <w:rPr>
          <w:color w:val="auto"/>
        </w:rPr>
        <w:t>-</w:t>
      </w:r>
      <w:r w:rsidRPr="00AD687A">
        <w:rPr>
          <w:color w:val="auto"/>
          <w:lang w:val="en-US"/>
        </w:rPr>
        <w:t>SPM</w:t>
      </w:r>
      <w:r w:rsidRPr="00AD687A">
        <w:rPr>
          <w:color w:val="auto"/>
        </w:rPr>
        <w:t xml:space="preserve"> 5.6.1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97"/>
        <w:gridCol w:w="6089"/>
        <w:gridCol w:w="1137"/>
        <w:gridCol w:w="1401"/>
      </w:tblGrid>
      <w:tr w:rsidR="00AD687A" w14:paraId="5BA2F76E" w14:textId="77777777" w:rsidTr="00AD6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</w:tcPr>
          <w:p w14:paraId="5D1D524C" w14:textId="0E55A365" w:rsidR="00AD687A" w:rsidRPr="00AD687A" w:rsidRDefault="00AD687A" w:rsidP="00AD687A">
            <w:pPr>
              <w:pStyle w:val="a0"/>
              <w:jc w:val="center"/>
              <w:rPr>
                <w:b w:val="0"/>
                <w:szCs w:val="20"/>
                <w:lang w:eastAsia="en-US"/>
              </w:rPr>
            </w:pPr>
            <w:r w:rsidRPr="00AD687A">
              <w:rPr>
                <w:b w:val="0"/>
                <w:szCs w:val="20"/>
                <w:lang w:eastAsia="en-US"/>
              </w:rPr>
              <w:t>Ключ</w:t>
            </w:r>
          </w:p>
        </w:tc>
        <w:tc>
          <w:tcPr>
            <w:tcW w:w="6089" w:type="dxa"/>
          </w:tcPr>
          <w:p w14:paraId="48EB189B" w14:textId="35677D2F" w:rsidR="00AD687A" w:rsidRPr="00AD687A" w:rsidRDefault="00AD687A" w:rsidP="00AD687A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0"/>
                <w:lang w:eastAsia="en-US"/>
              </w:rPr>
            </w:pPr>
            <w:r w:rsidRPr="00AD687A">
              <w:rPr>
                <w:b w:val="0"/>
                <w:szCs w:val="20"/>
                <w:lang w:eastAsia="en-US"/>
              </w:rPr>
              <w:t>Тема</w:t>
            </w:r>
          </w:p>
        </w:tc>
        <w:tc>
          <w:tcPr>
            <w:tcW w:w="1137" w:type="dxa"/>
          </w:tcPr>
          <w:p w14:paraId="7E1BDAD5" w14:textId="146E4CB3" w:rsidR="00AD687A" w:rsidRPr="00AD687A" w:rsidRDefault="00AD687A" w:rsidP="00AD687A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0"/>
                <w:lang w:eastAsia="en-US"/>
              </w:rPr>
            </w:pPr>
            <w:r w:rsidRPr="00AD687A">
              <w:rPr>
                <w:b w:val="0"/>
                <w:szCs w:val="20"/>
                <w:lang w:eastAsia="en-US"/>
              </w:rPr>
              <w:t>Приоритет</w:t>
            </w:r>
          </w:p>
        </w:tc>
        <w:tc>
          <w:tcPr>
            <w:tcW w:w="1401" w:type="dxa"/>
          </w:tcPr>
          <w:p w14:paraId="0DA70622" w14:textId="194F713C" w:rsidR="00AD687A" w:rsidRPr="00AD687A" w:rsidRDefault="00AD687A" w:rsidP="00AD687A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0"/>
                <w:lang w:eastAsia="en-US"/>
              </w:rPr>
            </w:pPr>
            <w:r w:rsidRPr="00AD687A">
              <w:rPr>
                <w:b w:val="0"/>
                <w:szCs w:val="20"/>
                <w:lang w:eastAsia="en-US"/>
              </w:rPr>
              <w:t>Компонент</w:t>
            </w:r>
          </w:p>
        </w:tc>
      </w:tr>
      <w:tr w:rsidR="00AD687A" w14:paraId="24612ECC" w14:textId="77777777" w:rsidTr="00AD6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</w:tcPr>
          <w:p w14:paraId="6245A901" w14:textId="5A7952E6" w:rsidR="00AD687A" w:rsidRPr="00AD687A" w:rsidRDefault="009872B2" w:rsidP="00AD687A">
            <w:pPr>
              <w:pStyle w:val="a0"/>
              <w:jc w:val="center"/>
              <w:rPr>
                <w:sz w:val="20"/>
                <w:szCs w:val="20"/>
                <w:lang w:eastAsia="en-US"/>
              </w:rPr>
            </w:pPr>
            <w:hyperlink r:id="rId35" w:history="1">
              <w:r w:rsidR="00AD687A" w:rsidRPr="00AD687A">
                <w:rPr>
                  <w:rStyle w:val="a8"/>
                  <w:sz w:val="20"/>
                  <w:szCs w:val="20"/>
                  <w:lang w:eastAsia="en-US"/>
                </w:rPr>
                <w:t>#2368</w:t>
              </w:r>
            </w:hyperlink>
          </w:p>
        </w:tc>
        <w:tc>
          <w:tcPr>
            <w:tcW w:w="6089" w:type="dxa"/>
          </w:tcPr>
          <w:p w14:paraId="25717A56" w14:textId="3529DB93" w:rsidR="00AD687A" w:rsidRPr="00AD687A" w:rsidRDefault="00AD687A" w:rsidP="00AD687A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D687A">
              <w:rPr>
                <w:sz w:val="20"/>
                <w:szCs w:val="20"/>
                <w:lang w:eastAsia="en-US"/>
              </w:rPr>
              <w:t>Перенести описание объекта событий из блока изменений показателя</w:t>
            </w:r>
          </w:p>
        </w:tc>
        <w:tc>
          <w:tcPr>
            <w:tcW w:w="1137" w:type="dxa"/>
          </w:tcPr>
          <w:p w14:paraId="0D6EE919" w14:textId="7AF52509" w:rsidR="00AD687A" w:rsidRPr="00AD687A" w:rsidRDefault="00AD687A" w:rsidP="00AD687A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AD687A">
              <w:rPr>
                <w:sz w:val="20"/>
                <w:szCs w:val="20"/>
                <w:lang w:eastAsia="en-US"/>
              </w:rPr>
              <w:t>Критичный</w:t>
            </w:r>
          </w:p>
        </w:tc>
        <w:tc>
          <w:tcPr>
            <w:tcW w:w="1401" w:type="dxa"/>
          </w:tcPr>
          <w:p w14:paraId="72F10BDE" w14:textId="77777777" w:rsidR="00AD687A" w:rsidRPr="00AD687A" w:rsidRDefault="00AD687A" w:rsidP="00AD687A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</w:p>
        </w:tc>
      </w:tr>
      <w:tr w:rsidR="00AD687A" w14:paraId="657BF39C" w14:textId="77777777" w:rsidTr="00AD68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</w:tcPr>
          <w:p w14:paraId="7D4F88ED" w14:textId="128FE82F" w:rsidR="00AD687A" w:rsidRPr="00AD687A" w:rsidRDefault="009872B2" w:rsidP="00AD687A">
            <w:pPr>
              <w:pStyle w:val="a0"/>
              <w:jc w:val="center"/>
              <w:rPr>
                <w:szCs w:val="20"/>
                <w:lang w:eastAsia="en-US"/>
              </w:rPr>
            </w:pPr>
            <w:hyperlink r:id="rId36" w:history="1">
              <w:r w:rsidR="00AD687A" w:rsidRPr="00AD687A">
                <w:rPr>
                  <w:rStyle w:val="a8"/>
                  <w:szCs w:val="20"/>
                  <w:lang w:eastAsia="en-US"/>
                </w:rPr>
                <w:t>#2366</w:t>
              </w:r>
            </w:hyperlink>
          </w:p>
        </w:tc>
        <w:tc>
          <w:tcPr>
            <w:tcW w:w="6089" w:type="dxa"/>
          </w:tcPr>
          <w:p w14:paraId="6F44ED45" w14:textId="35CB1B3B" w:rsidR="00AD687A" w:rsidRPr="00AD687A" w:rsidRDefault="00AD687A" w:rsidP="00AD687A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  <w:lang w:eastAsia="en-US"/>
              </w:rPr>
            </w:pPr>
            <w:r w:rsidRPr="00AD687A">
              <w:rPr>
                <w:szCs w:val="20"/>
                <w:lang w:eastAsia="en-US"/>
              </w:rPr>
              <w:t>Логирование действий пользователя</w:t>
            </w:r>
          </w:p>
        </w:tc>
        <w:tc>
          <w:tcPr>
            <w:tcW w:w="1137" w:type="dxa"/>
          </w:tcPr>
          <w:p w14:paraId="424F75F7" w14:textId="4BE07D33" w:rsidR="00AD687A" w:rsidRPr="00AD687A" w:rsidRDefault="00AD687A" w:rsidP="00AD687A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  <w:lang w:eastAsia="en-US"/>
              </w:rPr>
            </w:pPr>
            <w:r w:rsidRPr="00AD687A">
              <w:rPr>
                <w:szCs w:val="20"/>
                <w:lang w:eastAsia="en-US"/>
              </w:rPr>
              <w:t>Средний</w:t>
            </w:r>
          </w:p>
        </w:tc>
        <w:tc>
          <w:tcPr>
            <w:tcW w:w="1401" w:type="dxa"/>
          </w:tcPr>
          <w:p w14:paraId="7D6D4EFB" w14:textId="77777777" w:rsidR="00AD687A" w:rsidRPr="00AD687A" w:rsidRDefault="00AD687A" w:rsidP="00AD687A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  <w:lang w:eastAsia="en-US"/>
              </w:rPr>
            </w:pPr>
          </w:p>
        </w:tc>
      </w:tr>
    </w:tbl>
    <w:p w14:paraId="55B14910" w14:textId="77777777" w:rsidR="00AD687A" w:rsidRPr="00AD687A" w:rsidRDefault="00AD687A" w:rsidP="00AD687A">
      <w:pPr>
        <w:pStyle w:val="a0"/>
        <w:rPr>
          <w:lang w:eastAsia="en-US"/>
        </w:rPr>
      </w:pPr>
    </w:p>
    <w:p w14:paraId="42A42F76" w14:textId="77777777" w:rsidR="00AD687A" w:rsidRPr="00A826B9" w:rsidRDefault="00AD687A" w:rsidP="00654B55">
      <w:pPr>
        <w:rPr>
          <w:rFonts w:cs="Tahoma"/>
          <w:szCs w:val="20"/>
          <w:lang w:eastAsia="en-US"/>
        </w:rPr>
      </w:pPr>
    </w:p>
    <w:p w14:paraId="45CFD8B3" w14:textId="102469DD" w:rsidR="00C83621" w:rsidRPr="00A826B9" w:rsidRDefault="00C83621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5FFE0C6A" w14:textId="5ECAF002" w:rsidR="00C83621" w:rsidRPr="00A826B9" w:rsidRDefault="00C83621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2A665A8A" w14:textId="721DCF2D" w:rsidR="00C83621" w:rsidRPr="00A826B9" w:rsidRDefault="00C83621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7CA1E8B4" w14:textId="66606D30" w:rsidR="00C83621" w:rsidRPr="00A826B9" w:rsidRDefault="00C83621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1C49B25E" w14:textId="7DA4AAF1" w:rsidR="00C83621" w:rsidRDefault="00C83621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313EE107" w14:textId="544B9E96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740FC08C" w14:textId="1B5AB5D2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01FDEF9E" w14:textId="05DE27F7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36AFDE9D" w14:textId="13FBFA21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44B78B05" w14:textId="505D2026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1FA729C6" w14:textId="6AFA4DD8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1F894B29" w14:textId="711528C0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53C94B2E" w14:textId="6C56003F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3A54573D" w14:textId="50A39DCB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2FE95E65" w14:textId="26D726E1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26FB4594" w14:textId="10A90F51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40BD5404" w14:textId="3A4D0322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377DF57C" w14:textId="763F707B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7ACB2819" w14:textId="5ECE4C61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2B550479" w14:textId="77996A9F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539C5FB4" w14:textId="311065AB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5D190C76" w14:textId="250005AD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0CE68C87" w14:textId="03A9BFE2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2232F45B" w14:textId="17D503D4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62009B67" w14:textId="4C56B1E2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34F3016C" w14:textId="698A494C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792AEA3B" w14:textId="7E68E2C6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18D0C430" w14:textId="1C031B77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3E415648" w14:textId="6B97EEE1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3EB42F11" w14:textId="217E666F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092C8034" w14:textId="0B3EF022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088F0665" w14:textId="71F51373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61F81CE9" w14:textId="0679F37C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0F7E918D" w14:textId="05A275DD" w:rsidR="00005F7A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44905622" w14:textId="77777777" w:rsidR="00005F7A" w:rsidRPr="00A826B9" w:rsidRDefault="00005F7A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0C0A270A" w14:textId="68B8F329" w:rsidR="00C83621" w:rsidRDefault="00C83621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1A555A1E" w14:textId="576EEBCA" w:rsidR="00074B48" w:rsidRDefault="00074B48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55589BBE" w14:textId="435BAF6D" w:rsidR="00074B48" w:rsidRDefault="00074B48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2F65B58D" w14:textId="6BF2AA9A" w:rsidR="00074B48" w:rsidRDefault="00074B48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5787C19E" w14:textId="0E1BA4FD" w:rsidR="00074B48" w:rsidRDefault="00074B48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5595488A" w14:textId="5B0CACAC" w:rsidR="00074B48" w:rsidRDefault="00074B48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10493AD3" w14:textId="64625930" w:rsidR="00074B48" w:rsidRDefault="00074B48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15D1BA29" w14:textId="77777777" w:rsidR="00654B55" w:rsidRPr="00A826B9" w:rsidRDefault="00654B55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0C3B3148" w14:textId="02E159F9" w:rsidR="003161FE" w:rsidRPr="00A826B9" w:rsidRDefault="00AD687A" w:rsidP="00D90D2B">
      <w:pPr>
        <w:pStyle w:val="1"/>
        <w:ind w:hanging="539"/>
        <w:rPr>
          <w:rFonts w:cs="Tahoma"/>
          <w:w w:val="100"/>
        </w:rPr>
      </w:pPr>
      <w:bookmarkStart w:id="16" w:name="_Toc199784151"/>
      <w:r>
        <w:rPr>
          <w:rFonts w:cs="Tahoma"/>
          <w:w w:val="100"/>
        </w:rPr>
        <w:lastRenderedPageBreak/>
        <w:t>Обратно несовместимые изменения</w:t>
      </w:r>
      <w:bookmarkEnd w:id="16"/>
    </w:p>
    <w:p w14:paraId="55DE5BA4" w14:textId="4DBA3A55" w:rsidR="003161FE" w:rsidRPr="00A826B9" w:rsidRDefault="003161FE" w:rsidP="003161FE">
      <w:pPr>
        <w:pStyle w:val="a0"/>
        <w:rPr>
          <w:rFonts w:cs="Tahoma"/>
        </w:rPr>
      </w:pPr>
      <w:r w:rsidRPr="00A826B9">
        <w:rPr>
          <w:rFonts w:cs="Tahoma"/>
          <w:b/>
        </w:rPr>
        <w:t>ВНИМАНИЕ!</w:t>
      </w:r>
      <w:r w:rsidRPr="00A826B9">
        <w:rPr>
          <w:rFonts w:cs="Tahoma"/>
        </w:rPr>
        <w:t xml:space="preserve"> В данном разделе приводится перечень наиболее важных изменений, которые могут оказать влияние на работу взаимодействующих сервисов</w:t>
      </w:r>
      <w:r w:rsidR="009A1054" w:rsidRPr="00A826B9">
        <w:rPr>
          <w:rFonts w:cs="Tahoma"/>
        </w:rPr>
        <w:t>.</w:t>
      </w:r>
    </w:p>
    <w:p w14:paraId="76EAD5D5" w14:textId="78DCCB17" w:rsidR="00260CBF" w:rsidRDefault="00AD687A" w:rsidP="00BB6956">
      <w:pPr>
        <w:pStyle w:val="2"/>
        <w:rPr>
          <w:rFonts w:cs="Tahoma"/>
        </w:rPr>
      </w:pPr>
      <w:bookmarkStart w:id="17" w:name="X02a3ed3d065036b2dd02b3571c5e892dee40c74"/>
      <w:bookmarkStart w:id="18" w:name="zif-events"/>
      <w:bookmarkStart w:id="19" w:name="X36b76742633c3aec27d80723d6e77e9c190ff03"/>
      <w:bookmarkStart w:id="20" w:name="X2a631c69334e3e50549d1b1b8f6bf2e4a1d5f5b"/>
      <w:bookmarkStart w:id="21" w:name="zif-sm-directories"/>
      <w:bookmarkStart w:id="22" w:name="X53693d7f38819bc72ad37ddbebff5368682c1b4"/>
      <w:bookmarkStart w:id="23" w:name="критические-изменения-модуля-«расчеты»"/>
      <w:bookmarkStart w:id="24" w:name="_Toc199784152"/>
      <w:r>
        <w:rPr>
          <w:rFonts w:cs="Tahoma"/>
        </w:rPr>
        <w:t>Обратно несовместимые</w:t>
      </w:r>
      <w:r w:rsidR="00260CBF" w:rsidRPr="00A826B9">
        <w:rPr>
          <w:rFonts w:cs="Tahoma"/>
        </w:rPr>
        <w:t xml:space="preserve"> изменения</w:t>
      </w:r>
      <w:r w:rsidR="008079A6" w:rsidRPr="00A826B9">
        <w:rPr>
          <w:rFonts w:cs="Tahoma"/>
        </w:rPr>
        <w:t xml:space="preserve"> приложения </w:t>
      </w:r>
      <w:r w:rsidR="00FF1647" w:rsidRPr="00A826B9">
        <w:rPr>
          <w:rFonts w:cs="Tahoma"/>
        </w:rPr>
        <w:t>СУС/</w:t>
      </w:r>
      <w:r w:rsidR="008079A6" w:rsidRPr="00A826B9">
        <w:rPr>
          <w:rFonts w:cs="Tahoma"/>
        </w:rPr>
        <w:t>ЭЖКО</w:t>
      </w:r>
      <w:bookmarkStart w:id="25" w:name="zif-calc-store"/>
      <w:bookmarkEnd w:id="24"/>
    </w:p>
    <w:p w14:paraId="47B18E34" w14:textId="69A59FE3" w:rsidR="009078B1" w:rsidRPr="009078B1" w:rsidRDefault="009078B1" w:rsidP="009078B1">
      <w:pPr>
        <w:pStyle w:val="a0"/>
        <w:rPr>
          <w:rFonts w:cs="Tahoma"/>
        </w:rPr>
      </w:pPr>
      <w:r w:rsidRPr="00A826B9">
        <w:rPr>
          <w:rFonts w:cs="Tahoma"/>
        </w:rPr>
        <w:t xml:space="preserve">В </w:t>
      </w:r>
      <w:r>
        <w:rPr>
          <w:rFonts w:cs="Tahoma"/>
        </w:rPr>
        <w:t xml:space="preserve">текущей </w:t>
      </w:r>
      <w:proofErr w:type="spellStart"/>
      <w:r>
        <w:rPr>
          <w:rFonts w:cs="Tahoma"/>
        </w:rPr>
        <w:t>патч</w:t>
      </w:r>
      <w:proofErr w:type="spellEnd"/>
      <w:r>
        <w:rPr>
          <w:rFonts w:cs="Tahoma"/>
        </w:rPr>
        <w:t xml:space="preserve">-версии </w:t>
      </w:r>
      <w:r w:rsidR="00AD687A">
        <w:rPr>
          <w:rFonts w:cs="Tahoma"/>
        </w:rPr>
        <w:t>о</w:t>
      </w:r>
      <w:r w:rsidR="00AD687A" w:rsidRPr="00AD687A">
        <w:rPr>
          <w:rFonts w:cs="Tahoma"/>
        </w:rPr>
        <w:t>братно несовместимы</w:t>
      </w:r>
      <w:r w:rsidR="00AD687A">
        <w:rPr>
          <w:rFonts w:cs="Tahoma"/>
        </w:rPr>
        <w:t>х</w:t>
      </w:r>
      <w:r w:rsidRPr="00A826B9">
        <w:rPr>
          <w:rFonts w:cs="Tahoma"/>
        </w:rPr>
        <w:t xml:space="preserve"> изменений не было.</w:t>
      </w:r>
    </w:p>
    <w:p w14:paraId="1B2BE739" w14:textId="507AF1E6" w:rsidR="00BB6956" w:rsidRPr="00A826B9" w:rsidRDefault="00AD687A" w:rsidP="00BB6956">
      <w:pPr>
        <w:pStyle w:val="2"/>
        <w:rPr>
          <w:rFonts w:cs="Tahoma"/>
        </w:rPr>
      </w:pPr>
      <w:bookmarkStart w:id="26" w:name="X7cbe24c29ba20c1fdc2cb0d84e82c79811ae685"/>
      <w:bookmarkStart w:id="27" w:name="_Toc199784153"/>
      <w:r>
        <w:rPr>
          <w:rFonts w:cs="Tahoma"/>
        </w:rPr>
        <w:t>Обратно несовместимые</w:t>
      </w:r>
      <w:r w:rsidR="00BB6956" w:rsidRPr="00A826B9">
        <w:rPr>
          <w:rFonts w:cs="Tahoma"/>
        </w:rPr>
        <w:t xml:space="preserve"> изменения приложения КПЭ</w:t>
      </w:r>
      <w:bookmarkEnd w:id="27"/>
    </w:p>
    <w:bookmarkEnd w:id="26"/>
    <w:p w14:paraId="4F6AB09A" w14:textId="73867ECB" w:rsidR="00C83621" w:rsidRPr="00A826B9" w:rsidRDefault="00AD687A" w:rsidP="00C83621">
      <w:pPr>
        <w:pStyle w:val="a0"/>
        <w:rPr>
          <w:rFonts w:cs="Tahoma"/>
        </w:rPr>
      </w:pPr>
      <w:r w:rsidRPr="00AD687A">
        <w:rPr>
          <w:rFonts w:cs="Tahoma"/>
        </w:rPr>
        <w:t xml:space="preserve">В текущей </w:t>
      </w:r>
      <w:proofErr w:type="spellStart"/>
      <w:r w:rsidRPr="00AD687A">
        <w:rPr>
          <w:rFonts w:cs="Tahoma"/>
        </w:rPr>
        <w:t>патч</w:t>
      </w:r>
      <w:proofErr w:type="spellEnd"/>
      <w:r w:rsidRPr="00AD687A">
        <w:rPr>
          <w:rFonts w:cs="Tahoma"/>
        </w:rPr>
        <w:t>-версии обратно несовместимых изменений не было.</w:t>
      </w:r>
    </w:p>
    <w:p w14:paraId="422E230D" w14:textId="2DD5BCC8" w:rsidR="00C83621" w:rsidRPr="00A826B9" w:rsidRDefault="00C83621" w:rsidP="00C83621">
      <w:pPr>
        <w:pStyle w:val="a0"/>
        <w:rPr>
          <w:rFonts w:cs="Tahoma"/>
        </w:rPr>
      </w:pPr>
    </w:p>
    <w:p w14:paraId="7BB808D6" w14:textId="76226159" w:rsidR="00C83621" w:rsidRPr="00A826B9" w:rsidRDefault="00C83621" w:rsidP="00C83621">
      <w:pPr>
        <w:pStyle w:val="a0"/>
        <w:rPr>
          <w:rFonts w:cs="Tahoma"/>
        </w:rPr>
      </w:pPr>
    </w:p>
    <w:p w14:paraId="1FFD95A2" w14:textId="61EE54D8" w:rsidR="00C83621" w:rsidRPr="00A826B9" w:rsidRDefault="00C83621" w:rsidP="00C83621">
      <w:pPr>
        <w:pStyle w:val="a0"/>
        <w:rPr>
          <w:rFonts w:cs="Tahoma"/>
        </w:rPr>
      </w:pPr>
    </w:p>
    <w:p w14:paraId="0F39BF29" w14:textId="23DC88DA" w:rsidR="00C83621" w:rsidRPr="00A826B9" w:rsidRDefault="00C83621" w:rsidP="00C83621">
      <w:pPr>
        <w:pStyle w:val="a0"/>
        <w:rPr>
          <w:rFonts w:cs="Tahoma"/>
        </w:rPr>
      </w:pPr>
    </w:p>
    <w:p w14:paraId="5E7ACC37" w14:textId="5D9CABF6" w:rsidR="00C83621" w:rsidRPr="00A826B9" w:rsidRDefault="00C83621" w:rsidP="00C83621">
      <w:pPr>
        <w:pStyle w:val="a0"/>
        <w:rPr>
          <w:rFonts w:cs="Tahoma"/>
        </w:rPr>
      </w:pPr>
    </w:p>
    <w:p w14:paraId="5E7DF66D" w14:textId="11D989D4" w:rsidR="00C83621" w:rsidRPr="00A826B9" w:rsidRDefault="00C83621" w:rsidP="00C83621">
      <w:pPr>
        <w:pStyle w:val="a0"/>
        <w:rPr>
          <w:rFonts w:cs="Tahoma"/>
        </w:rPr>
      </w:pPr>
    </w:p>
    <w:p w14:paraId="618943A3" w14:textId="59A28C1F" w:rsidR="00C83621" w:rsidRPr="00A826B9" w:rsidRDefault="00C83621" w:rsidP="00C83621">
      <w:pPr>
        <w:pStyle w:val="a0"/>
        <w:rPr>
          <w:rFonts w:cs="Tahoma"/>
        </w:rPr>
      </w:pPr>
    </w:p>
    <w:p w14:paraId="4BE65F12" w14:textId="4613EDDB" w:rsidR="00C83621" w:rsidRPr="00A826B9" w:rsidRDefault="00C83621" w:rsidP="00C83621">
      <w:pPr>
        <w:pStyle w:val="a0"/>
        <w:rPr>
          <w:rFonts w:cs="Tahoma"/>
        </w:rPr>
      </w:pPr>
    </w:p>
    <w:p w14:paraId="0598BB7C" w14:textId="6B317976" w:rsidR="00C83621" w:rsidRPr="00A826B9" w:rsidRDefault="00C83621" w:rsidP="00C83621">
      <w:pPr>
        <w:pStyle w:val="a0"/>
        <w:rPr>
          <w:rFonts w:cs="Tahoma"/>
        </w:rPr>
      </w:pPr>
    </w:p>
    <w:p w14:paraId="640D930F" w14:textId="18CA6214" w:rsidR="00C83621" w:rsidRPr="00A826B9" w:rsidRDefault="00C83621" w:rsidP="00C83621">
      <w:pPr>
        <w:pStyle w:val="a0"/>
        <w:rPr>
          <w:rFonts w:cs="Tahoma"/>
        </w:rPr>
      </w:pPr>
    </w:p>
    <w:p w14:paraId="27214673" w14:textId="3157DA48" w:rsidR="00C83621" w:rsidRPr="00A826B9" w:rsidRDefault="00C83621" w:rsidP="00C83621">
      <w:pPr>
        <w:pStyle w:val="a0"/>
        <w:rPr>
          <w:rFonts w:cs="Tahoma"/>
        </w:rPr>
      </w:pPr>
    </w:p>
    <w:p w14:paraId="125DBCD3" w14:textId="02355D75" w:rsidR="00C83621" w:rsidRPr="00A826B9" w:rsidRDefault="00C83621" w:rsidP="00C83621">
      <w:pPr>
        <w:pStyle w:val="a0"/>
        <w:rPr>
          <w:rFonts w:cs="Tahoma"/>
        </w:rPr>
      </w:pPr>
    </w:p>
    <w:p w14:paraId="544EF0E6" w14:textId="260BEE76" w:rsidR="00C83621" w:rsidRPr="00A826B9" w:rsidRDefault="00C83621" w:rsidP="00C83621">
      <w:pPr>
        <w:pStyle w:val="a0"/>
        <w:rPr>
          <w:rFonts w:cs="Tahoma"/>
        </w:rPr>
      </w:pPr>
    </w:p>
    <w:p w14:paraId="32C7E229" w14:textId="15AE3FE2" w:rsidR="00C83621" w:rsidRPr="00A826B9" w:rsidRDefault="00C83621" w:rsidP="00C83621">
      <w:pPr>
        <w:pStyle w:val="a0"/>
        <w:rPr>
          <w:rFonts w:cs="Tahoma"/>
        </w:rPr>
      </w:pPr>
    </w:p>
    <w:p w14:paraId="58D58BE1" w14:textId="5D1D918D" w:rsidR="00C83621" w:rsidRPr="00A826B9" w:rsidRDefault="00C83621" w:rsidP="00C83621">
      <w:pPr>
        <w:pStyle w:val="a0"/>
        <w:rPr>
          <w:rFonts w:cs="Tahoma"/>
        </w:rPr>
      </w:pPr>
    </w:p>
    <w:p w14:paraId="5265AB49" w14:textId="6EE87910" w:rsidR="00C83621" w:rsidRPr="00A826B9" w:rsidRDefault="00C83621" w:rsidP="00C83621">
      <w:pPr>
        <w:pStyle w:val="a0"/>
        <w:rPr>
          <w:rFonts w:cs="Tahoma"/>
        </w:rPr>
      </w:pPr>
    </w:p>
    <w:p w14:paraId="67794EE0" w14:textId="36EECBB9" w:rsidR="00C83621" w:rsidRPr="00A826B9" w:rsidRDefault="00C83621" w:rsidP="00C83621">
      <w:pPr>
        <w:pStyle w:val="a0"/>
        <w:rPr>
          <w:rFonts w:cs="Tahoma"/>
        </w:rPr>
      </w:pPr>
    </w:p>
    <w:p w14:paraId="020A3F65" w14:textId="61A4F855" w:rsidR="00C83621" w:rsidRPr="00A826B9" w:rsidRDefault="00C83621" w:rsidP="00C83621">
      <w:pPr>
        <w:pStyle w:val="a0"/>
        <w:rPr>
          <w:rFonts w:cs="Tahoma"/>
        </w:rPr>
      </w:pPr>
    </w:p>
    <w:p w14:paraId="10D7BE9B" w14:textId="07BDD02F" w:rsidR="007F2733" w:rsidRPr="00A826B9" w:rsidRDefault="007F2733" w:rsidP="00C83621">
      <w:pPr>
        <w:pStyle w:val="a0"/>
        <w:rPr>
          <w:rFonts w:cs="Tahoma"/>
        </w:rPr>
      </w:pPr>
    </w:p>
    <w:p w14:paraId="17E85525" w14:textId="77777777" w:rsidR="007F2733" w:rsidRPr="00A826B9" w:rsidRDefault="007F2733" w:rsidP="00C83621">
      <w:pPr>
        <w:pStyle w:val="a0"/>
        <w:rPr>
          <w:rFonts w:cs="Tahoma"/>
        </w:rPr>
      </w:pPr>
    </w:p>
    <w:p w14:paraId="6A451BE9" w14:textId="05041AB7" w:rsidR="00C83621" w:rsidRPr="00A826B9" w:rsidRDefault="00C83621" w:rsidP="00C83621">
      <w:pPr>
        <w:pStyle w:val="a0"/>
        <w:rPr>
          <w:rFonts w:cs="Tahoma"/>
        </w:rPr>
      </w:pPr>
    </w:p>
    <w:p w14:paraId="098186CC" w14:textId="77777777" w:rsidR="00C83621" w:rsidRPr="00A826B9" w:rsidRDefault="00C83621" w:rsidP="00C83621">
      <w:pPr>
        <w:pStyle w:val="a0"/>
        <w:rPr>
          <w:rFonts w:cs="Tahoma"/>
        </w:rPr>
      </w:pPr>
    </w:p>
    <w:p w14:paraId="32527D67" w14:textId="0761AB9C" w:rsidR="00334BA3" w:rsidRPr="00A826B9" w:rsidRDefault="00334BA3" w:rsidP="00334BA3">
      <w:pPr>
        <w:pStyle w:val="1"/>
        <w:ind w:hanging="539"/>
        <w:rPr>
          <w:rFonts w:cs="Tahoma"/>
          <w:w w:val="100"/>
        </w:rPr>
      </w:pPr>
      <w:bookmarkStart w:id="28" w:name="_Toc199784154"/>
      <w:r w:rsidRPr="00A826B9">
        <w:rPr>
          <w:rFonts w:cs="Tahoma"/>
          <w:w w:val="100"/>
        </w:rPr>
        <w:lastRenderedPageBreak/>
        <w:t>Изменения в работе отдельных сервисов</w:t>
      </w:r>
      <w:bookmarkEnd w:id="28"/>
    </w:p>
    <w:p w14:paraId="7062BA90" w14:textId="0C2C72CE" w:rsidR="00580074" w:rsidRPr="00A826B9" w:rsidRDefault="00580074" w:rsidP="002B3929">
      <w:pPr>
        <w:pStyle w:val="2"/>
        <w:tabs>
          <w:tab w:val="clear" w:pos="934"/>
          <w:tab w:val="left" w:pos="851"/>
          <w:tab w:val="left" w:pos="1276"/>
        </w:tabs>
        <w:ind w:left="567" w:firstLine="0"/>
        <w:rPr>
          <w:rFonts w:cs="Tahoma"/>
        </w:rPr>
      </w:pPr>
      <w:bookmarkStart w:id="29" w:name="_Toc199784155"/>
      <w:r w:rsidRPr="00A826B9">
        <w:rPr>
          <w:rFonts w:cs="Tahoma"/>
        </w:rPr>
        <w:t xml:space="preserve">Изменения в работе сервисов </w:t>
      </w:r>
      <w:r w:rsidRPr="00A826B9">
        <w:rPr>
          <w:rFonts w:cs="Tahoma"/>
          <w:lang w:val="en-US"/>
        </w:rPr>
        <w:t>C</w:t>
      </w:r>
      <w:r w:rsidRPr="00A826B9">
        <w:rPr>
          <w:rFonts w:cs="Tahoma"/>
        </w:rPr>
        <w:t>УС/ЭЖКО</w:t>
      </w:r>
      <w:bookmarkEnd w:id="29"/>
    </w:p>
    <w:p w14:paraId="203D103F" w14:textId="7C8DAD57" w:rsidR="007F2733" w:rsidRPr="00A826B9" w:rsidRDefault="007F2733" w:rsidP="007F2733">
      <w:pPr>
        <w:pStyle w:val="3"/>
        <w:rPr>
          <w:rFonts w:cs="Tahoma"/>
          <w:lang w:val="en-US"/>
        </w:rPr>
      </w:pPr>
      <w:bookmarkStart w:id="30" w:name="_Toc199784156"/>
      <w:r w:rsidRPr="00A826B9">
        <w:rPr>
          <w:rFonts w:cs="Tahoma"/>
          <w:lang w:val="en-US"/>
        </w:rPr>
        <w:t>cup-front</w:t>
      </w:r>
      <w:bookmarkEnd w:id="30"/>
    </w:p>
    <w:p w14:paraId="1F7D2188" w14:textId="1BD4B999" w:rsidR="00D22A19" w:rsidRPr="00D22A19" w:rsidRDefault="00D22A19" w:rsidP="00D22A19">
      <w:pPr>
        <w:pStyle w:val="4"/>
      </w:pPr>
      <w:r>
        <w:t>Исправлено</w:t>
      </w:r>
    </w:p>
    <w:p w14:paraId="669AEEAE" w14:textId="798BC887" w:rsidR="00D22A19" w:rsidRDefault="00D22A19" w:rsidP="00D22A19">
      <w:pPr>
        <w:pStyle w:val="a0"/>
        <w:numPr>
          <w:ilvl w:val="0"/>
          <w:numId w:val="20"/>
        </w:numPr>
        <w:rPr>
          <w:rFonts w:cs="Tahoma"/>
        </w:rPr>
      </w:pPr>
      <w:r w:rsidRPr="00D22A19">
        <w:rPr>
          <w:rFonts w:cs="Tahoma"/>
        </w:rPr>
        <w:t xml:space="preserve">Исправить колонки в Изменениях показателей отклонения </w:t>
      </w:r>
      <w:hyperlink r:id="rId37" w:history="1">
        <w:r w:rsidRPr="00D22A19">
          <w:rPr>
            <w:rStyle w:val="a8"/>
            <w:rFonts w:cs="Tahoma"/>
          </w:rPr>
          <w:t>#2398</w:t>
        </w:r>
      </w:hyperlink>
    </w:p>
    <w:p w14:paraId="5C45AA08" w14:textId="731C4676" w:rsidR="00D22A19" w:rsidRDefault="00D22A19" w:rsidP="00D22A19">
      <w:pPr>
        <w:pStyle w:val="4"/>
      </w:pPr>
      <w:r>
        <w:t>Изменено</w:t>
      </w:r>
    </w:p>
    <w:p w14:paraId="1EC81D99" w14:textId="5BFE1DC6" w:rsidR="00D22A19" w:rsidRDefault="00D22A19" w:rsidP="00D22A19">
      <w:pPr>
        <w:pStyle w:val="a0"/>
        <w:numPr>
          <w:ilvl w:val="0"/>
          <w:numId w:val="20"/>
        </w:numPr>
      </w:pPr>
      <w:r>
        <w:t>Перенести описание объекта событий из блока изменений</w:t>
      </w:r>
      <w:r w:rsidRPr="00D22A19">
        <w:t xml:space="preserve"> </w:t>
      </w:r>
      <w:r>
        <w:t xml:space="preserve">показателя </w:t>
      </w:r>
      <w:hyperlink r:id="rId38" w:history="1">
        <w:r w:rsidRPr="00D22A19">
          <w:rPr>
            <w:rStyle w:val="a8"/>
          </w:rPr>
          <w:t>#2377</w:t>
        </w:r>
      </w:hyperlink>
    </w:p>
    <w:p w14:paraId="3EC921F3" w14:textId="40273306" w:rsidR="00D604E3" w:rsidRPr="00D53EC9" w:rsidRDefault="00D604E3" w:rsidP="00D604E3">
      <w:pPr>
        <w:pStyle w:val="a0"/>
      </w:pPr>
    </w:p>
    <w:p w14:paraId="3ADD3569" w14:textId="643D3FD5" w:rsidR="00D604E3" w:rsidRDefault="00D604E3" w:rsidP="00D604E3">
      <w:pPr>
        <w:pStyle w:val="3"/>
        <w:rPr>
          <w:lang w:val="en-US"/>
        </w:rPr>
      </w:pPr>
      <w:bookmarkStart w:id="31" w:name="_Toc199784157"/>
      <w:proofErr w:type="spellStart"/>
      <w:r>
        <w:rPr>
          <w:lang w:val="en-US"/>
        </w:rPr>
        <w:t>ejco</w:t>
      </w:r>
      <w:proofErr w:type="spellEnd"/>
      <w:r>
        <w:rPr>
          <w:lang w:val="en-US"/>
        </w:rPr>
        <w:t>-audit</w:t>
      </w:r>
      <w:bookmarkEnd w:id="31"/>
    </w:p>
    <w:p w14:paraId="2536B0F6" w14:textId="77777777" w:rsidR="00D604E3" w:rsidRDefault="00D604E3" w:rsidP="00D604E3">
      <w:pPr>
        <w:pStyle w:val="4"/>
        <w:rPr>
          <w:rFonts w:ascii="Times New Roman" w:hAnsi="Times New Roman"/>
          <w:szCs w:val="27"/>
        </w:rPr>
      </w:pPr>
      <w:r>
        <w:t>Изменено</w:t>
      </w:r>
    </w:p>
    <w:p w14:paraId="3E2F9DFE" w14:textId="5DAFFAD3" w:rsidR="00D604E3" w:rsidRDefault="00D604E3" w:rsidP="00D604E3">
      <w:pPr>
        <w:numPr>
          <w:ilvl w:val="0"/>
          <w:numId w:val="21"/>
        </w:numPr>
        <w:spacing w:before="100" w:beforeAutospacing="1" w:after="100" w:afterAutospacing="1"/>
        <w:jc w:val="left"/>
      </w:pPr>
      <w:r>
        <w:t xml:space="preserve">Добавлено логирование значений </w:t>
      </w:r>
      <w:proofErr w:type="spellStart"/>
      <w:r>
        <w:t>UserId</w:t>
      </w:r>
      <w:proofErr w:type="spellEnd"/>
      <w:r>
        <w:t xml:space="preserve"> и </w:t>
      </w:r>
      <w:proofErr w:type="spellStart"/>
      <w:r>
        <w:t>UserName</w:t>
      </w:r>
      <w:proofErr w:type="spellEnd"/>
      <w:r>
        <w:t xml:space="preserve"> </w:t>
      </w:r>
      <w:hyperlink r:id="rId39" w:tgtFrame="_blank" w:history="1">
        <w:r>
          <w:rPr>
            <w:rStyle w:val="a8"/>
          </w:rPr>
          <w:t>#2361</w:t>
        </w:r>
      </w:hyperlink>
    </w:p>
    <w:p w14:paraId="43366B76" w14:textId="77777777" w:rsidR="00AC68CE" w:rsidRDefault="00AC68CE" w:rsidP="00AC68CE">
      <w:pPr>
        <w:spacing w:before="100" w:beforeAutospacing="1" w:after="100" w:afterAutospacing="1"/>
        <w:jc w:val="left"/>
      </w:pPr>
    </w:p>
    <w:p w14:paraId="559EF441" w14:textId="4621637D" w:rsidR="00D604E3" w:rsidRPr="00D604E3" w:rsidRDefault="00AC68CE" w:rsidP="00D604E3">
      <w:pPr>
        <w:pStyle w:val="3"/>
        <w:rPr>
          <w:lang w:val="en-US"/>
        </w:rPr>
      </w:pPr>
      <w:bookmarkStart w:id="32" w:name="_Toc199784158"/>
      <w:proofErr w:type="spellStart"/>
      <w:r w:rsidRPr="00AC68CE">
        <w:rPr>
          <w:lang w:val="en-US"/>
        </w:rPr>
        <w:t>ejco-filestorage</w:t>
      </w:r>
      <w:bookmarkEnd w:id="32"/>
      <w:proofErr w:type="spellEnd"/>
    </w:p>
    <w:p w14:paraId="5565CDDF" w14:textId="77777777" w:rsidR="00AC68CE" w:rsidRDefault="00AC68CE" w:rsidP="00AC68CE">
      <w:pPr>
        <w:pStyle w:val="4"/>
        <w:rPr>
          <w:rFonts w:ascii="Times New Roman" w:hAnsi="Times New Roman"/>
          <w:szCs w:val="27"/>
        </w:rPr>
      </w:pPr>
      <w:r>
        <w:t>Изменено</w:t>
      </w:r>
    </w:p>
    <w:p w14:paraId="3D97D887" w14:textId="0E5BAABE" w:rsidR="00AC68CE" w:rsidRDefault="00AC68CE" w:rsidP="00AC68CE">
      <w:pPr>
        <w:numPr>
          <w:ilvl w:val="0"/>
          <w:numId w:val="21"/>
        </w:numPr>
        <w:spacing w:before="100" w:beforeAutospacing="1" w:after="100" w:afterAutospacing="1"/>
        <w:jc w:val="left"/>
      </w:pPr>
      <w:r>
        <w:t xml:space="preserve">Добавлено логирование значений </w:t>
      </w:r>
      <w:proofErr w:type="spellStart"/>
      <w:r>
        <w:t>UserId</w:t>
      </w:r>
      <w:proofErr w:type="spellEnd"/>
      <w:r>
        <w:t xml:space="preserve"> и </w:t>
      </w:r>
      <w:proofErr w:type="spellStart"/>
      <w:r>
        <w:t>UserName</w:t>
      </w:r>
      <w:proofErr w:type="spellEnd"/>
      <w:r>
        <w:t xml:space="preserve"> </w:t>
      </w:r>
      <w:hyperlink r:id="rId40" w:tgtFrame="_blank" w:history="1">
        <w:r>
          <w:rPr>
            <w:rStyle w:val="a8"/>
          </w:rPr>
          <w:t>#2361</w:t>
        </w:r>
      </w:hyperlink>
    </w:p>
    <w:p w14:paraId="6DB1EBCD" w14:textId="77777777" w:rsidR="00AC68CE" w:rsidRDefault="00AC68CE" w:rsidP="00AC68CE">
      <w:pPr>
        <w:spacing w:before="100" w:beforeAutospacing="1" w:after="100" w:afterAutospacing="1"/>
        <w:jc w:val="left"/>
      </w:pPr>
    </w:p>
    <w:p w14:paraId="1CC6A90B" w14:textId="0982E4B7" w:rsidR="00D604E3" w:rsidRDefault="00AC68CE" w:rsidP="00AC68CE">
      <w:pPr>
        <w:pStyle w:val="3"/>
      </w:pPr>
      <w:bookmarkStart w:id="33" w:name="_Toc199784159"/>
      <w:proofErr w:type="spellStart"/>
      <w:r w:rsidRPr="00AC68CE">
        <w:t>ejco-gatewayrouting</w:t>
      </w:r>
      <w:bookmarkEnd w:id="33"/>
      <w:proofErr w:type="spellEnd"/>
    </w:p>
    <w:p w14:paraId="75A0D53B" w14:textId="77777777" w:rsidR="00AC68CE" w:rsidRDefault="00AC68CE" w:rsidP="00AC68CE">
      <w:pPr>
        <w:pStyle w:val="4"/>
        <w:rPr>
          <w:rFonts w:ascii="Times New Roman" w:hAnsi="Times New Roman"/>
          <w:szCs w:val="27"/>
        </w:rPr>
      </w:pPr>
      <w:r>
        <w:t>Изменено</w:t>
      </w:r>
    </w:p>
    <w:p w14:paraId="36213B1C" w14:textId="77777777" w:rsidR="00AC68CE" w:rsidRDefault="00AC68CE" w:rsidP="00AC68CE">
      <w:pPr>
        <w:numPr>
          <w:ilvl w:val="0"/>
          <w:numId w:val="21"/>
        </w:numPr>
        <w:spacing w:before="100" w:beforeAutospacing="1" w:after="100" w:afterAutospacing="1"/>
        <w:jc w:val="left"/>
      </w:pPr>
      <w:r>
        <w:t xml:space="preserve">Добавлено логирование значений </w:t>
      </w:r>
      <w:proofErr w:type="spellStart"/>
      <w:r>
        <w:t>UserId</w:t>
      </w:r>
      <w:proofErr w:type="spellEnd"/>
      <w:r>
        <w:t xml:space="preserve"> и </w:t>
      </w:r>
      <w:proofErr w:type="spellStart"/>
      <w:r>
        <w:t>UserName</w:t>
      </w:r>
      <w:proofErr w:type="spellEnd"/>
      <w:r>
        <w:t xml:space="preserve"> </w:t>
      </w:r>
      <w:hyperlink r:id="rId41" w:tgtFrame="_blank" w:history="1">
        <w:r>
          <w:rPr>
            <w:rStyle w:val="a8"/>
          </w:rPr>
          <w:t>#2361</w:t>
        </w:r>
      </w:hyperlink>
    </w:p>
    <w:p w14:paraId="36EA5CB8" w14:textId="33E5729F" w:rsidR="00AC68CE" w:rsidRDefault="00AC68CE" w:rsidP="00D604E3">
      <w:pPr>
        <w:pStyle w:val="a0"/>
      </w:pPr>
    </w:p>
    <w:p w14:paraId="046B0240" w14:textId="140FC465" w:rsidR="00AC68CE" w:rsidRDefault="00AC68CE" w:rsidP="00AC68CE">
      <w:pPr>
        <w:pStyle w:val="3"/>
      </w:pPr>
      <w:bookmarkStart w:id="34" w:name="_Toc199784160"/>
      <w:proofErr w:type="spellStart"/>
      <w:r w:rsidRPr="00AC68CE">
        <w:t>ejco-notifications-webapi</w:t>
      </w:r>
      <w:bookmarkEnd w:id="34"/>
      <w:proofErr w:type="spellEnd"/>
    </w:p>
    <w:p w14:paraId="1A327C5C" w14:textId="77777777" w:rsidR="00AC68CE" w:rsidRDefault="00AC68CE" w:rsidP="00AC68CE">
      <w:pPr>
        <w:pStyle w:val="4"/>
        <w:rPr>
          <w:rFonts w:ascii="Times New Roman" w:hAnsi="Times New Roman"/>
          <w:szCs w:val="27"/>
        </w:rPr>
      </w:pPr>
      <w:r>
        <w:t>Изменено</w:t>
      </w:r>
    </w:p>
    <w:p w14:paraId="1DD9A081" w14:textId="77777777" w:rsidR="00AC68CE" w:rsidRDefault="00AC68CE" w:rsidP="00AC68CE">
      <w:pPr>
        <w:numPr>
          <w:ilvl w:val="0"/>
          <w:numId w:val="21"/>
        </w:numPr>
        <w:spacing w:before="100" w:beforeAutospacing="1" w:after="100" w:afterAutospacing="1"/>
        <w:jc w:val="left"/>
      </w:pPr>
      <w:r>
        <w:t xml:space="preserve">Добавлено логирование значений </w:t>
      </w:r>
      <w:proofErr w:type="spellStart"/>
      <w:r>
        <w:t>UserId</w:t>
      </w:r>
      <w:proofErr w:type="spellEnd"/>
      <w:r>
        <w:t xml:space="preserve"> и </w:t>
      </w:r>
      <w:proofErr w:type="spellStart"/>
      <w:r>
        <w:t>UserName</w:t>
      </w:r>
      <w:proofErr w:type="spellEnd"/>
      <w:r>
        <w:t xml:space="preserve"> </w:t>
      </w:r>
      <w:hyperlink r:id="rId42" w:tgtFrame="_blank" w:history="1">
        <w:r>
          <w:rPr>
            <w:rStyle w:val="a8"/>
          </w:rPr>
          <w:t>#2361</w:t>
        </w:r>
      </w:hyperlink>
    </w:p>
    <w:p w14:paraId="3F62538B" w14:textId="3BEE2272" w:rsidR="00AC68CE" w:rsidRDefault="00AC68CE" w:rsidP="00D604E3">
      <w:pPr>
        <w:pStyle w:val="a0"/>
      </w:pPr>
    </w:p>
    <w:p w14:paraId="39AC3B64" w14:textId="1908FAE1" w:rsidR="00AC68CE" w:rsidRDefault="00AC68CE" w:rsidP="00AC68CE">
      <w:pPr>
        <w:pStyle w:val="3"/>
      </w:pPr>
      <w:bookmarkStart w:id="35" w:name="_Toc199784161"/>
      <w:proofErr w:type="spellStart"/>
      <w:r w:rsidRPr="00AC68CE">
        <w:lastRenderedPageBreak/>
        <w:t>ejco-realtimewidgetservice</w:t>
      </w:r>
      <w:bookmarkEnd w:id="35"/>
      <w:proofErr w:type="spellEnd"/>
    </w:p>
    <w:p w14:paraId="3361631B" w14:textId="77777777" w:rsidR="00AC68CE" w:rsidRDefault="00AC68CE" w:rsidP="00AC68CE">
      <w:pPr>
        <w:pStyle w:val="4"/>
        <w:rPr>
          <w:rFonts w:ascii="Times New Roman" w:hAnsi="Times New Roman"/>
          <w:szCs w:val="27"/>
        </w:rPr>
      </w:pPr>
      <w:r>
        <w:t>Изменено</w:t>
      </w:r>
    </w:p>
    <w:p w14:paraId="3A23DB26" w14:textId="77777777" w:rsidR="00AC68CE" w:rsidRDefault="00AC68CE" w:rsidP="00AC68CE">
      <w:pPr>
        <w:numPr>
          <w:ilvl w:val="0"/>
          <w:numId w:val="21"/>
        </w:numPr>
        <w:spacing w:before="100" w:beforeAutospacing="1" w:after="100" w:afterAutospacing="1"/>
        <w:jc w:val="left"/>
      </w:pPr>
      <w:r>
        <w:t xml:space="preserve">Добавлено логирование значений </w:t>
      </w:r>
      <w:proofErr w:type="spellStart"/>
      <w:r>
        <w:t>UserId</w:t>
      </w:r>
      <w:proofErr w:type="spellEnd"/>
      <w:r>
        <w:t xml:space="preserve"> и </w:t>
      </w:r>
      <w:proofErr w:type="spellStart"/>
      <w:r>
        <w:t>UserName</w:t>
      </w:r>
      <w:proofErr w:type="spellEnd"/>
      <w:r>
        <w:t xml:space="preserve"> </w:t>
      </w:r>
      <w:hyperlink r:id="rId43" w:tgtFrame="_blank" w:history="1">
        <w:r>
          <w:rPr>
            <w:rStyle w:val="a8"/>
          </w:rPr>
          <w:t>#2361</w:t>
        </w:r>
      </w:hyperlink>
    </w:p>
    <w:p w14:paraId="31F12305" w14:textId="19E04149" w:rsidR="00AC68CE" w:rsidRDefault="00AC68CE" w:rsidP="00D604E3">
      <w:pPr>
        <w:pStyle w:val="a0"/>
      </w:pPr>
    </w:p>
    <w:p w14:paraId="4B3549D6" w14:textId="32329920" w:rsidR="00911C1F" w:rsidRDefault="00911C1F" w:rsidP="00911C1F">
      <w:pPr>
        <w:pStyle w:val="3"/>
      </w:pPr>
      <w:bookmarkStart w:id="36" w:name="_Toc199784162"/>
      <w:proofErr w:type="spellStart"/>
      <w:r w:rsidRPr="00911C1F">
        <w:t>ejco-referencebook-webapi</w:t>
      </w:r>
      <w:bookmarkEnd w:id="36"/>
      <w:proofErr w:type="spellEnd"/>
    </w:p>
    <w:p w14:paraId="182A21FA" w14:textId="77777777" w:rsidR="00911C1F" w:rsidRDefault="00911C1F" w:rsidP="00911C1F">
      <w:pPr>
        <w:pStyle w:val="4"/>
        <w:rPr>
          <w:rFonts w:ascii="Times New Roman" w:hAnsi="Times New Roman"/>
          <w:szCs w:val="27"/>
        </w:rPr>
      </w:pPr>
      <w:r>
        <w:t>Изменено</w:t>
      </w:r>
    </w:p>
    <w:p w14:paraId="2366219B" w14:textId="77777777" w:rsidR="00911C1F" w:rsidRDefault="00911C1F" w:rsidP="00911C1F">
      <w:pPr>
        <w:numPr>
          <w:ilvl w:val="0"/>
          <w:numId w:val="21"/>
        </w:numPr>
        <w:spacing w:before="100" w:beforeAutospacing="1" w:after="100" w:afterAutospacing="1"/>
        <w:jc w:val="left"/>
      </w:pPr>
      <w:r>
        <w:t xml:space="preserve">Добавлено логирование значений </w:t>
      </w:r>
      <w:proofErr w:type="spellStart"/>
      <w:r>
        <w:t>UserId</w:t>
      </w:r>
      <w:proofErr w:type="spellEnd"/>
      <w:r>
        <w:t xml:space="preserve"> и </w:t>
      </w:r>
      <w:proofErr w:type="spellStart"/>
      <w:r>
        <w:t>UserName</w:t>
      </w:r>
      <w:proofErr w:type="spellEnd"/>
      <w:r>
        <w:t xml:space="preserve"> </w:t>
      </w:r>
      <w:hyperlink r:id="rId44" w:tgtFrame="_blank" w:history="1">
        <w:r>
          <w:rPr>
            <w:rStyle w:val="a8"/>
          </w:rPr>
          <w:t>#2361</w:t>
        </w:r>
      </w:hyperlink>
    </w:p>
    <w:p w14:paraId="0156A731" w14:textId="2023EA1D" w:rsidR="00911C1F" w:rsidRDefault="00911C1F" w:rsidP="00D604E3">
      <w:pPr>
        <w:pStyle w:val="a0"/>
      </w:pPr>
    </w:p>
    <w:p w14:paraId="1CD913DC" w14:textId="39A42B04" w:rsidR="00911C1F" w:rsidRDefault="00911C1F" w:rsidP="00911C1F">
      <w:pPr>
        <w:pStyle w:val="3"/>
      </w:pPr>
      <w:bookmarkStart w:id="37" w:name="_Toc199784163"/>
      <w:proofErr w:type="spellStart"/>
      <w:r w:rsidRPr="00911C1F">
        <w:t>ejco-reportdatacollector</w:t>
      </w:r>
      <w:bookmarkEnd w:id="37"/>
      <w:proofErr w:type="spellEnd"/>
    </w:p>
    <w:p w14:paraId="38A704F7" w14:textId="77777777" w:rsidR="00911C1F" w:rsidRDefault="00911C1F" w:rsidP="00911C1F">
      <w:pPr>
        <w:pStyle w:val="4"/>
        <w:rPr>
          <w:rFonts w:ascii="Times New Roman" w:hAnsi="Times New Roman"/>
          <w:szCs w:val="27"/>
        </w:rPr>
      </w:pPr>
      <w:r>
        <w:t>Изменено</w:t>
      </w:r>
    </w:p>
    <w:p w14:paraId="7A764E0B" w14:textId="77777777" w:rsidR="00911C1F" w:rsidRDefault="00911C1F" w:rsidP="00911C1F">
      <w:pPr>
        <w:numPr>
          <w:ilvl w:val="0"/>
          <w:numId w:val="21"/>
        </w:numPr>
        <w:spacing w:before="100" w:beforeAutospacing="1" w:after="100" w:afterAutospacing="1"/>
        <w:jc w:val="left"/>
      </w:pPr>
      <w:r>
        <w:t xml:space="preserve">Добавлено логирование значений </w:t>
      </w:r>
      <w:proofErr w:type="spellStart"/>
      <w:r>
        <w:t>UserId</w:t>
      </w:r>
      <w:proofErr w:type="spellEnd"/>
      <w:r>
        <w:t xml:space="preserve"> и </w:t>
      </w:r>
      <w:proofErr w:type="spellStart"/>
      <w:r>
        <w:t>UserName</w:t>
      </w:r>
      <w:proofErr w:type="spellEnd"/>
      <w:r>
        <w:t xml:space="preserve"> </w:t>
      </w:r>
      <w:hyperlink r:id="rId45" w:tgtFrame="_blank" w:history="1">
        <w:r>
          <w:rPr>
            <w:rStyle w:val="a8"/>
          </w:rPr>
          <w:t>#2361</w:t>
        </w:r>
      </w:hyperlink>
    </w:p>
    <w:p w14:paraId="6A1302B4" w14:textId="279D05CB" w:rsidR="00911C1F" w:rsidRDefault="00911C1F" w:rsidP="00911C1F">
      <w:pPr>
        <w:pStyle w:val="a0"/>
      </w:pPr>
    </w:p>
    <w:p w14:paraId="4DF3F1B8" w14:textId="3629B12C" w:rsidR="00911C1F" w:rsidRPr="00911C1F" w:rsidRDefault="00911C1F" w:rsidP="00911C1F">
      <w:pPr>
        <w:pStyle w:val="3"/>
      </w:pPr>
      <w:bookmarkStart w:id="38" w:name="_Toc199784164"/>
      <w:proofErr w:type="spellStart"/>
      <w:r w:rsidRPr="00911C1F">
        <w:t>ejco-reporting-webapi</w:t>
      </w:r>
      <w:bookmarkEnd w:id="38"/>
      <w:proofErr w:type="spellEnd"/>
    </w:p>
    <w:p w14:paraId="1AEF35BE" w14:textId="77777777" w:rsidR="00911C1F" w:rsidRDefault="00911C1F" w:rsidP="00911C1F">
      <w:pPr>
        <w:pStyle w:val="4"/>
        <w:rPr>
          <w:rFonts w:ascii="Times New Roman" w:hAnsi="Times New Roman"/>
          <w:szCs w:val="27"/>
        </w:rPr>
      </w:pPr>
      <w:r>
        <w:t>Изменено</w:t>
      </w:r>
    </w:p>
    <w:p w14:paraId="65ED86E6" w14:textId="77777777" w:rsidR="00911C1F" w:rsidRDefault="00911C1F" w:rsidP="00911C1F">
      <w:pPr>
        <w:numPr>
          <w:ilvl w:val="0"/>
          <w:numId w:val="21"/>
        </w:numPr>
        <w:spacing w:before="100" w:beforeAutospacing="1" w:after="100" w:afterAutospacing="1"/>
        <w:jc w:val="left"/>
      </w:pPr>
      <w:r>
        <w:t xml:space="preserve">Добавлено логирование значений </w:t>
      </w:r>
      <w:proofErr w:type="spellStart"/>
      <w:r>
        <w:t>UserId</w:t>
      </w:r>
      <w:proofErr w:type="spellEnd"/>
      <w:r>
        <w:t xml:space="preserve"> и </w:t>
      </w:r>
      <w:proofErr w:type="spellStart"/>
      <w:r>
        <w:t>UserName</w:t>
      </w:r>
      <w:proofErr w:type="spellEnd"/>
      <w:r>
        <w:t xml:space="preserve"> </w:t>
      </w:r>
      <w:hyperlink r:id="rId46" w:tgtFrame="_blank" w:history="1">
        <w:r>
          <w:rPr>
            <w:rStyle w:val="a8"/>
          </w:rPr>
          <w:t>#2361</w:t>
        </w:r>
      </w:hyperlink>
    </w:p>
    <w:p w14:paraId="584A07B3" w14:textId="645D0D54" w:rsidR="00911C1F" w:rsidRDefault="00911C1F" w:rsidP="00D604E3">
      <w:pPr>
        <w:pStyle w:val="a0"/>
      </w:pPr>
    </w:p>
    <w:p w14:paraId="60D53F4F" w14:textId="0228CD6A" w:rsidR="00911C1F" w:rsidRDefault="00911C1F" w:rsidP="00911C1F">
      <w:pPr>
        <w:pStyle w:val="3"/>
      </w:pPr>
      <w:bookmarkStart w:id="39" w:name="_Toc199784165"/>
      <w:proofErr w:type="spellStart"/>
      <w:r w:rsidRPr="00911C1F">
        <w:t>ejco-universalstorage-adapter</w:t>
      </w:r>
      <w:bookmarkEnd w:id="39"/>
      <w:proofErr w:type="spellEnd"/>
    </w:p>
    <w:p w14:paraId="524CE388" w14:textId="031205BA" w:rsidR="00911C1F" w:rsidRDefault="00911C1F" w:rsidP="00911C1F">
      <w:pPr>
        <w:pStyle w:val="4"/>
      </w:pPr>
      <w:r>
        <w:t>Изменено</w:t>
      </w:r>
    </w:p>
    <w:p w14:paraId="7A482513" w14:textId="6F796CCC" w:rsidR="00911C1F" w:rsidRDefault="00911C1F" w:rsidP="00911C1F">
      <w:pPr>
        <w:pStyle w:val="a0"/>
        <w:numPr>
          <w:ilvl w:val="0"/>
          <w:numId w:val="20"/>
        </w:numPr>
      </w:pPr>
      <w:r>
        <w:t xml:space="preserve">Добавлено логирование значений </w:t>
      </w:r>
      <w:proofErr w:type="spellStart"/>
      <w:r>
        <w:t>UserId</w:t>
      </w:r>
      <w:proofErr w:type="spellEnd"/>
      <w:r>
        <w:t xml:space="preserve"> и </w:t>
      </w:r>
      <w:proofErr w:type="spellStart"/>
      <w:r>
        <w:t>UserName</w:t>
      </w:r>
      <w:proofErr w:type="spellEnd"/>
      <w:r>
        <w:t xml:space="preserve"> </w:t>
      </w:r>
      <w:hyperlink r:id="rId47" w:tgtFrame="_blank" w:history="1">
        <w:r>
          <w:rPr>
            <w:rStyle w:val="a8"/>
          </w:rPr>
          <w:t>#2361</w:t>
        </w:r>
      </w:hyperlink>
    </w:p>
    <w:p w14:paraId="2CAB0C36" w14:textId="6572550F" w:rsidR="00911C1F" w:rsidRDefault="00911C1F" w:rsidP="00911C1F">
      <w:pPr>
        <w:pStyle w:val="4"/>
      </w:pPr>
      <w:r>
        <w:t>Добавлено</w:t>
      </w:r>
    </w:p>
    <w:p w14:paraId="1536664A" w14:textId="64FAB764" w:rsidR="00911C1F" w:rsidRDefault="00911C1F" w:rsidP="00911C1F">
      <w:pPr>
        <w:pStyle w:val="a0"/>
        <w:numPr>
          <w:ilvl w:val="0"/>
          <w:numId w:val="20"/>
        </w:numPr>
      </w:pPr>
      <w:r>
        <w:t xml:space="preserve">Метод постраничного поиска объектов </w:t>
      </w:r>
      <w:hyperlink r:id="rId48" w:tgtFrame="_blank" w:history="1">
        <w:r>
          <w:rPr>
            <w:rStyle w:val="a8"/>
          </w:rPr>
          <w:t>#2362</w:t>
        </w:r>
      </w:hyperlink>
    </w:p>
    <w:p w14:paraId="015A6FE4" w14:textId="05833B46" w:rsidR="00911C1F" w:rsidRDefault="00911C1F" w:rsidP="00911C1F">
      <w:pPr>
        <w:pStyle w:val="a0"/>
      </w:pPr>
    </w:p>
    <w:p w14:paraId="73EADB40" w14:textId="394CFF9F" w:rsidR="00911C1F" w:rsidRDefault="00911C1F" w:rsidP="00911C1F">
      <w:pPr>
        <w:pStyle w:val="3"/>
      </w:pPr>
      <w:bookmarkStart w:id="40" w:name="_Toc199784166"/>
      <w:proofErr w:type="spellStart"/>
      <w:r w:rsidRPr="00911C1F">
        <w:t>ejco-users</w:t>
      </w:r>
      <w:bookmarkEnd w:id="40"/>
      <w:proofErr w:type="spellEnd"/>
    </w:p>
    <w:p w14:paraId="0F70F98E" w14:textId="77777777" w:rsidR="00911C1F" w:rsidRDefault="00911C1F" w:rsidP="00911C1F">
      <w:pPr>
        <w:pStyle w:val="4"/>
      </w:pPr>
      <w:r>
        <w:t>Изменено</w:t>
      </w:r>
    </w:p>
    <w:p w14:paraId="7C2277C7" w14:textId="77777777" w:rsidR="00911C1F" w:rsidRDefault="00911C1F" w:rsidP="00911C1F">
      <w:pPr>
        <w:pStyle w:val="a0"/>
        <w:numPr>
          <w:ilvl w:val="0"/>
          <w:numId w:val="20"/>
        </w:numPr>
      </w:pPr>
      <w:r>
        <w:t xml:space="preserve">Добавлено логирование значений </w:t>
      </w:r>
      <w:proofErr w:type="spellStart"/>
      <w:r>
        <w:t>UserId</w:t>
      </w:r>
      <w:proofErr w:type="spellEnd"/>
      <w:r>
        <w:t xml:space="preserve"> и </w:t>
      </w:r>
      <w:proofErr w:type="spellStart"/>
      <w:r>
        <w:t>UserName</w:t>
      </w:r>
      <w:proofErr w:type="spellEnd"/>
      <w:r>
        <w:t xml:space="preserve"> </w:t>
      </w:r>
      <w:hyperlink r:id="rId49" w:tgtFrame="_blank" w:history="1">
        <w:r>
          <w:rPr>
            <w:rStyle w:val="a8"/>
          </w:rPr>
          <w:t>#2361</w:t>
        </w:r>
      </w:hyperlink>
    </w:p>
    <w:p w14:paraId="37DD8FCB" w14:textId="5159FA2A" w:rsidR="00911C1F" w:rsidRDefault="00911C1F" w:rsidP="00D604E3">
      <w:pPr>
        <w:pStyle w:val="a0"/>
      </w:pPr>
    </w:p>
    <w:p w14:paraId="03DEF441" w14:textId="17FE80F1" w:rsidR="00911C1F" w:rsidRDefault="00911C1F" w:rsidP="00911C1F">
      <w:pPr>
        <w:pStyle w:val="3"/>
      </w:pPr>
      <w:bookmarkStart w:id="41" w:name="_Toc199784167"/>
      <w:proofErr w:type="spellStart"/>
      <w:r w:rsidRPr="00911C1F">
        <w:lastRenderedPageBreak/>
        <w:t>ejco-events-dispatcher</w:t>
      </w:r>
      <w:bookmarkEnd w:id="41"/>
      <w:proofErr w:type="spellEnd"/>
    </w:p>
    <w:p w14:paraId="0C7C4D02" w14:textId="77777777" w:rsidR="00911C1F" w:rsidRDefault="00911C1F" w:rsidP="00911C1F">
      <w:pPr>
        <w:pStyle w:val="4"/>
      </w:pPr>
      <w:r>
        <w:t>Изменено</w:t>
      </w:r>
    </w:p>
    <w:p w14:paraId="17A2F7DB" w14:textId="77777777" w:rsidR="00911C1F" w:rsidRDefault="00911C1F" w:rsidP="00911C1F">
      <w:pPr>
        <w:pStyle w:val="a0"/>
        <w:numPr>
          <w:ilvl w:val="0"/>
          <w:numId w:val="20"/>
        </w:numPr>
      </w:pPr>
      <w:r>
        <w:t xml:space="preserve">Добавлено логирование значений </w:t>
      </w:r>
      <w:proofErr w:type="spellStart"/>
      <w:r>
        <w:t>UserId</w:t>
      </w:r>
      <w:proofErr w:type="spellEnd"/>
      <w:r>
        <w:t xml:space="preserve"> и </w:t>
      </w:r>
      <w:proofErr w:type="spellStart"/>
      <w:r>
        <w:t>UserName</w:t>
      </w:r>
      <w:proofErr w:type="spellEnd"/>
      <w:r>
        <w:t xml:space="preserve"> </w:t>
      </w:r>
      <w:hyperlink r:id="rId50" w:tgtFrame="_blank" w:history="1">
        <w:r>
          <w:rPr>
            <w:rStyle w:val="a8"/>
          </w:rPr>
          <w:t>#2361</w:t>
        </w:r>
      </w:hyperlink>
    </w:p>
    <w:p w14:paraId="7D387401" w14:textId="620B53E3" w:rsidR="00911C1F" w:rsidRDefault="00911C1F" w:rsidP="00D604E3">
      <w:pPr>
        <w:pStyle w:val="a0"/>
      </w:pPr>
    </w:p>
    <w:p w14:paraId="679E28AB" w14:textId="504E7C7D" w:rsidR="00911C1F" w:rsidRDefault="00911C1F" w:rsidP="00911C1F">
      <w:pPr>
        <w:pStyle w:val="3"/>
      </w:pPr>
      <w:bookmarkStart w:id="42" w:name="_Toc199784168"/>
      <w:proofErr w:type="spellStart"/>
      <w:r w:rsidRPr="00911C1F">
        <w:t>equipment-condition</w:t>
      </w:r>
      <w:bookmarkEnd w:id="42"/>
      <w:proofErr w:type="spellEnd"/>
    </w:p>
    <w:p w14:paraId="43647A6C" w14:textId="77777777" w:rsidR="00911C1F" w:rsidRDefault="00911C1F" w:rsidP="00911C1F">
      <w:pPr>
        <w:pStyle w:val="4"/>
        <w:rPr>
          <w:rFonts w:ascii="Times New Roman" w:hAnsi="Times New Roman"/>
          <w:szCs w:val="27"/>
        </w:rPr>
      </w:pPr>
      <w:r>
        <w:t>Изменено</w:t>
      </w:r>
    </w:p>
    <w:p w14:paraId="19646B56" w14:textId="77777777" w:rsidR="009872B2" w:rsidRDefault="00911C1F" w:rsidP="009872B2">
      <w:pPr>
        <w:numPr>
          <w:ilvl w:val="0"/>
          <w:numId w:val="23"/>
        </w:numPr>
        <w:spacing w:before="100" w:beforeAutospacing="1" w:after="100" w:afterAutospacing="1"/>
        <w:jc w:val="left"/>
      </w:pPr>
      <w:r>
        <w:t xml:space="preserve">Постраничное получения оборудования при синхронизации </w:t>
      </w:r>
      <w:hyperlink r:id="rId51" w:tgtFrame="_blank" w:history="1">
        <w:r>
          <w:rPr>
            <w:rStyle w:val="a8"/>
          </w:rPr>
          <w:t>#2362</w:t>
        </w:r>
      </w:hyperlink>
      <w:r>
        <w:t xml:space="preserve"> </w:t>
      </w:r>
    </w:p>
    <w:p w14:paraId="632F6AD4" w14:textId="101F3C99" w:rsidR="00911C1F" w:rsidRDefault="00911C1F" w:rsidP="009872B2">
      <w:pPr>
        <w:numPr>
          <w:ilvl w:val="0"/>
          <w:numId w:val="23"/>
        </w:numPr>
        <w:spacing w:before="100" w:beforeAutospacing="1" w:after="100" w:afterAutospacing="1"/>
        <w:jc w:val="left"/>
      </w:pPr>
      <w:r>
        <w:t xml:space="preserve">Добавлено логирование значений </w:t>
      </w:r>
      <w:proofErr w:type="spellStart"/>
      <w:r>
        <w:t>UserId</w:t>
      </w:r>
      <w:proofErr w:type="spellEnd"/>
      <w:r>
        <w:t xml:space="preserve"> и </w:t>
      </w:r>
      <w:proofErr w:type="spellStart"/>
      <w:r>
        <w:t>UserName</w:t>
      </w:r>
      <w:proofErr w:type="spellEnd"/>
      <w:r>
        <w:t xml:space="preserve"> </w:t>
      </w:r>
      <w:hyperlink r:id="rId52" w:tgtFrame="_blank" w:history="1">
        <w:r>
          <w:rPr>
            <w:rStyle w:val="a8"/>
          </w:rPr>
          <w:t>#2361</w:t>
        </w:r>
      </w:hyperlink>
    </w:p>
    <w:p w14:paraId="6EDA7F1B" w14:textId="314ABE38" w:rsidR="00911C1F" w:rsidRDefault="00911C1F" w:rsidP="00D604E3">
      <w:pPr>
        <w:pStyle w:val="a0"/>
      </w:pPr>
    </w:p>
    <w:p w14:paraId="1B703A38" w14:textId="333223C6" w:rsidR="00911C1F" w:rsidRDefault="00911C1F" w:rsidP="00911C1F">
      <w:pPr>
        <w:pStyle w:val="3"/>
      </w:pPr>
      <w:bookmarkStart w:id="43" w:name="_Toc199784169"/>
      <w:r>
        <w:rPr>
          <w:lang w:val="en-US"/>
        </w:rPr>
        <w:t>shifts</w:t>
      </w:r>
      <w:bookmarkEnd w:id="43"/>
    </w:p>
    <w:p w14:paraId="4078D52B" w14:textId="77777777" w:rsidR="00911C1F" w:rsidRDefault="00911C1F" w:rsidP="00911C1F">
      <w:pPr>
        <w:pStyle w:val="4"/>
      </w:pPr>
      <w:r>
        <w:t>Изменено</w:t>
      </w:r>
    </w:p>
    <w:p w14:paraId="7696B4A0" w14:textId="77777777" w:rsidR="00911C1F" w:rsidRDefault="00911C1F" w:rsidP="00911C1F">
      <w:pPr>
        <w:pStyle w:val="a0"/>
        <w:numPr>
          <w:ilvl w:val="0"/>
          <w:numId w:val="20"/>
        </w:numPr>
      </w:pPr>
      <w:r>
        <w:t xml:space="preserve">Добавлено логирование значений </w:t>
      </w:r>
      <w:proofErr w:type="spellStart"/>
      <w:r>
        <w:t>UserId</w:t>
      </w:r>
      <w:proofErr w:type="spellEnd"/>
      <w:r>
        <w:t xml:space="preserve"> и </w:t>
      </w:r>
      <w:proofErr w:type="spellStart"/>
      <w:r>
        <w:t>UserName</w:t>
      </w:r>
      <w:proofErr w:type="spellEnd"/>
      <w:r>
        <w:t xml:space="preserve"> </w:t>
      </w:r>
      <w:hyperlink r:id="rId53" w:tgtFrame="_blank" w:history="1">
        <w:r>
          <w:rPr>
            <w:rStyle w:val="a8"/>
          </w:rPr>
          <w:t>#2361</w:t>
        </w:r>
      </w:hyperlink>
    </w:p>
    <w:p w14:paraId="1B89FBF1" w14:textId="0E9C4E72" w:rsidR="00911C1F" w:rsidRDefault="00911C1F" w:rsidP="00D604E3">
      <w:pPr>
        <w:pStyle w:val="a0"/>
      </w:pPr>
    </w:p>
    <w:p w14:paraId="1D7A29AF" w14:textId="63A7533A" w:rsidR="00911C1F" w:rsidRPr="00911C1F" w:rsidRDefault="00911C1F" w:rsidP="00911C1F">
      <w:pPr>
        <w:pStyle w:val="3"/>
        <w:rPr>
          <w:lang w:val="en-US"/>
        </w:rPr>
      </w:pPr>
      <w:bookmarkStart w:id="44" w:name="_Toc199784170"/>
      <w:proofErr w:type="spellStart"/>
      <w:r w:rsidRPr="00911C1F">
        <w:rPr>
          <w:lang w:val="en-US"/>
        </w:rPr>
        <w:t>ejco-shiftsinfo</w:t>
      </w:r>
      <w:bookmarkEnd w:id="44"/>
      <w:proofErr w:type="spellEnd"/>
    </w:p>
    <w:p w14:paraId="6A93B193" w14:textId="77777777" w:rsidR="00EB2D16" w:rsidRDefault="00EB2D16" w:rsidP="00EB2D16">
      <w:pPr>
        <w:pStyle w:val="4"/>
      </w:pPr>
      <w:r>
        <w:t>Изменено</w:t>
      </w:r>
    </w:p>
    <w:p w14:paraId="3F1046D1" w14:textId="77777777" w:rsidR="00EB2D16" w:rsidRDefault="00EB2D16" w:rsidP="00EB2D16">
      <w:pPr>
        <w:pStyle w:val="a0"/>
        <w:numPr>
          <w:ilvl w:val="0"/>
          <w:numId w:val="20"/>
        </w:numPr>
      </w:pPr>
      <w:r>
        <w:t xml:space="preserve">Добавлено логирование значений </w:t>
      </w:r>
      <w:proofErr w:type="spellStart"/>
      <w:r>
        <w:t>UserId</w:t>
      </w:r>
      <w:proofErr w:type="spellEnd"/>
      <w:r>
        <w:t xml:space="preserve"> и </w:t>
      </w:r>
      <w:proofErr w:type="spellStart"/>
      <w:r>
        <w:t>UserName</w:t>
      </w:r>
      <w:proofErr w:type="spellEnd"/>
      <w:r>
        <w:t xml:space="preserve"> </w:t>
      </w:r>
      <w:hyperlink r:id="rId54" w:tgtFrame="_blank" w:history="1">
        <w:r>
          <w:rPr>
            <w:rStyle w:val="a8"/>
          </w:rPr>
          <w:t>#2361</w:t>
        </w:r>
      </w:hyperlink>
    </w:p>
    <w:p w14:paraId="2A0DD5D9" w14:textId="2530CA57" w:rsidR="00911C1F" w:rsidRDefault="00911C1F" w:rsidP="00D604E3">
      <w:pPr>
        <w:pStyle w:val="a0"/>
      </w:pPr>
    </w:p>
    <w:p w14:paraId="5BCF1F28" w14:textId="1D585EF8" w:rsidR="00911C1F" w:rsidRPr="00911C1F" w:rsidRDefault="00911C1F" w:rsidP="00911C1F">
      <w:pPr>
        <w:pStyle w:val="3"/>
        <w:rPr>
          <w:lang w:val="en-US"/>
        </w:rPr>
      </w:pPr>
      <w:bookmarkStart w:id="45" w:name="_Toc199784171"/>
      <w:r w:rsidRPr="00911C1F">
        <w:rPr>
          <w:lang w:val="en-US"/>
        </w:rPr>
        <w:t>sus-</w:t>
      </w:r>
      <w:proofErr w:type="spellStart"/>
      <w:r w:rsidRPr="00911C1F">
        <w:rPr>
          <w:lang w:val="en-US"/>
        </w:rPr>
        <w:t>shiftinfo</w:t>
      </w:r>
      <w:proofErr w:type="spellEnd"/>
      <w:r w:rsidRPr="00911C1F">
        <w:rPr>
          <w:lang w:val="en-US"/>
        </w:rPr>
        <w:t>-</w:t>
      </w:r>
      <w:proofErr w:type="spellStart"/>
      <w:r w:rsidRPr="00911C1F">
        <w:rPr>
          <w:lang w:val="en-US"/>
        </w:rPr>
        <w:t>webapi</w:t>
      </w:r>
      <w:bookmarkEnd w:id="45"/>
      <w:proofErr w:type="spellEnd"/>
    </w:p>
    <w:p w14:paraId="3FDBA952" w14:textId="77777777" w:rsidR="00D53EC9" w:rsidRDefault="00D53EC9" w:rsidP="00D53EC9">
      <w:pPr>
        <w:pStyle w:val="4"/>
      </w:pPr>
      <w:r>
        <w:t>Изменено</w:t>
      </w:r>
    </w:p>
    <w:p w14:paraId="68FB81F5" w14:textId="77777777" w:rsidR="00D53EC9" w:rsidRDefault="00D53EC9" w:rsidP="00D53EC9">
      <w:pPr>
        <w:pStyle w:val="a0"/>
        <w:numPr>
          <w:ilvl w:val="0"/>
          <w:numId w:val="20"/>
        </w:numPr>
      </w:pPr>
      <w:r>
        <w:t xml:space="preserve">Добавлено логирование значений </w:t>
      </w:r>
      <w:proofErr w:type="spellStart"/>
      <w:r>
        <w:t>UserId</w:t>
      </w:r>
      <w:proofErr w:type="spellEnd"/>
      <w:r>
        <w:t xml:space="preserve"> и </w:t>
      </w:r>
      <w:proofErr w:type="spellStart"/>
      <w:r>
        <w:t>UserName</w:t>
      </w:r>
      <w:proofErr w:type="spellEnd"/>
      <w:r>
        <w:t xml:space="preserve"> </w:t>
      </w:r>
      <w:hyperlink r:id="rId55" w:tgtFrame="_blank" w:history="1">
        <w:r>
          <w:rPr>
            <w:rStyle w:val="a8"/>
          </w:rPr>
          <w:t>#2361</w:t>
        </w:r>
      </w:hyperlink>
    </w:p>
    <w:p w14:paraId="5AD5D09F" w14:textId="6DE456DD" w:rsidR="00911C1F" w:rsidRDefault="00911C1F" w:rsidP="00D604E3">
      <w:pPr>
        <w:pStyle w:val="a0"/>
      </w:pPr>
    </w:p>
    <w:p w14:paraId="6BE554C4" w14:textId="208BB622" w:rsidR="00911C1F" w:rsidRDefault="00911C1F" w:rsidP="00911C1F">
      <w:pPr>
        <w:pStyle w:val="3"/>
      </w:pPr>
      <w:bookmarkStart w:id="46" w:name="_Toc199784172"/>
      <w:proofErr w:type="spellStart"/>
      <w:r w:rsidRPr="00911C1F">
        <w:t>ejco-application-configuration</w:t>
      </w:r>
      <w:bookmarkEnd w:id="46"/>
      <w:proofErr w:type="spellEnd"/>
    </w:p>
    <w:p w14:paraId="7B59F062" w14:textId="77777777" w:rsidR="00C83630" w:rsidRDefault="00C83630" w:rsidP="00C83630">
      <w:pPr>
        <w:pStyle w:val="4"/>
      </w:pPr>
      <w:r>
        <w:t>Изменено</w:t>
      </w:r>
    </w:p>
    <w:p w14:paraId="4467D577" w14:textId="77777777" w:rsidR="00C83630" w:rsidRDefault="00C83630" w:rsidP="00C83630">
      <w:pPr>
        <w:pStyle w:val="a0"/>
        <w:numPr>
          <w:ilvl w:val="0"/>
          <w:numId w:val="20"/>
        </w:numPr>
      </w:pPr>
      <w:r>
        <w:t xml:space="preserve">Добавлено логирование значений </w:t>
      </w:r>
      <w:proofErr w:type="spellStart"/>
      <w:r>
        <w:t>UserId</w:t>
      </w:r>
      <w:proofErr w:type="spellEnd"/>
      <w:r>
        <w:t xml:space="preserve"> и </w:t>
      </w:r>
      <w:proofErr w:type="spellStart"/>
      <w:r>
        <w:t>UserName</w:t>
      </w:r>
      <w:proofErr w:type="spellEnd"/>
      <w:r>
        <w:t xml:space="preserve"> </w:t>
      </w:r>
      <w:hyperlink r:id="rId56" w:tgtFrame="_blank" w:history="1">
        <w:r>
          <w:rPr>
            <w:rStyle w:val="a8"/>
          </w:rPr>
          <w:t>#2361</w:t>
        </w:r>
      </w:hyperlink>
    </w:p>
    <w:p w14:paraId="70BBA25A" w14:textId="69504058" w:rsidR="00911C1F" w:rsidRDefault="00911C1F" w:rsidP="00911C1F">
      <w:pPr>
        <w:pStyle w:val="a0"/>
      </w:pPr>
    </w:p>
    <w:p w14:paraId="46C14E4E" w14:textId="22970B8F" w:rsidR="00911C1F" w:rsidRDefault="00911C1F" w:rsidP="00911C1F">
      <w:pPr>
        <w:pStyle w:val="3"/>
      </w:pPr>
      <w:bookmarkStart w:id="47" w:name="_Toc199784173"/>
      <w:proofErr w:type="spellStart"/>
      <w:r w:rsidRPr="00911C1F">
        <w:t>ejco-schedulers-manager</w:t>
      </w:r>
      <w:bookmarkEnd w:id="47"/>
      <w:proofErr w:type="spellEnd"/>
    </w:p>
    <w:p w14:paraId="5E75056E" w14:textId="77777777" w:rsidR="00C83630" w:rsidRDefault="00C83630" w:rsidP="00C83630">
      <w:pPr>
        <w:pStyle w:val="4"/>
      </w:pPr>
      <w:r>
        <w:t>Изменено</w:t>
      </w:r>
    </w:p>
    <w:p w14:paraId="17A33170" w14:textId="1E126F2B" w:rsidR="00911C1F" w:rsidRPr="00911C1F" w:rsidRDefault="00C83630" w:rsidP="00911C1F">
      <w:pPr>
        <w:pStyle w:val="a0"/>
        <w:numPr>
          <w:ilvl w:val="0"/>
          <w:numId w:val="20"/>
        </w:numPr>
      </w:pPr>
      <w:r>
        <w:t xml:space="preserve">Добавлено логирование значений </w:t>
      </w:r>
      <w:proofErr w:type="spellStart"/>
      <w:r>
        <w:t>UserId</w:t>
      </w:r>
      <w:proofErr w:type="spellEnd"/>
      <w:r>
        <w:t xml:space="preserve"> и </w:t>
      </w:r>
      <w:proofErr w:type="spellStart"/>
      <w:r>
        <w:t>UserName</w:t>
      </w:r>
      <w:proofErr w:type="spellEnd"/>
      <w:r>
        <w:t xml:space="preserve"> </w:t>
      </w:r>
      <w:hyperlink r:id="rId57" w:tgtFrame="_blank" w:history="1">
        <w:r>
          <w:rPr>
            <w:rStyle w:val="a8"/>
          </w:rPr>
          <w:t>#2361</w:t>
        </w:r>
      </w:hyperlink>
      <w:bookmarkStart w:id="48" w:name="_GoBack"/>
      <w:bookmarkEnd w:id="48"/>
    </w:p>
    <w:p w14:paraId="5A58B0D0" w14:textId="345AD1E2" w:rsidR="00C83621" w:rsidRPr="00A826B9" w:rsidRDefault="00801E26" w:rsidP="006657D4">
      <w:pPr>
        <w:pStyle w:val="2"/>
        <w:rPr>
          <w:rFonts w:cs="Tahoma"/>
        </w:rPr>
      </w:pPr>
      <w:bookmarkStart w:id="49" w:name="_Toc199784174"/>
      <w:r w:rsidRPr="00A826B9">
        <w:rPr>
          <w:rFonts w:cs="Tahoma"/>
        </w:rPr>
        <w:lastRenderedPageBreak/>
        <w:t>Изменения в работе сервисов КПЭ</w:t>
      </w:r>
      <w:bookmarkEnd w:id="49"/>
    </w:p>
    <w:bookmarkEnd w:id="14"/>
    <w:bookmarkEnd w:id="17"/>
    <w:bookmarkEnd w:id="18"/>
    <w:bookmarkEnd w:id="19"/>
    <w:bookmarkEnd w:id="20"/>
    <w:bookmarkEnd w:id="21"/>
    <w:bookmarkEnd w:id="22"/>
    <w:bookmarkEnd w:id="23"/>
    <w:bookmarkEnd w:id="25"/>
    <w:p w14:paraId="48F9DE82" w14:textId="4556BDAD" w:rsidR="00A826B9" w:rsidRDefault="00AC68CE" w:rsidP="00A826B9">
      <w:r>
        <w:t xml:space="preserve">В текущей </w:t>
      </w:r>
      <w:proofErr w:type="spellStart"/>
      <w:r>
        <w:t>патч</w:t>
      </w:r>
      <w:proofErr w:type="spellEnd"/>
      <w:r>
        <w:t>-версии изменения в работе сервисов КПЭ отсут</w:t>
      </w:r>
      <w:r w:rsidR="00D53EC9">
        <w:t>ст</w:t>
      </w:r>
      <w:r>
        <w:t>вуют.</w:t>
      </w:r>
    </w:p>
    <w:p w14:paraId="7638CC53" w14:textId="42AF748B" w:rsidR="009349CE" w:rsidRDefault="009349CE" w:rsidP="00A826B9"/>
    <w:p w14:paraId="6016DB1A" w14:textId="67E04FC8" w:rsidR="009349CE" w:rsidRDefault="009349CE" w:rsidP="00A826B9"/>
    <w:p w14:paraId="2361959B" w14:textId="71B52F00" w:rsidR="009349CE" w:rsidRDefault="009349CE" w:rsidP="00A826B9"/>
    <w:p w14:paraId="4ED90F15" w14:textId="77777777" w:rsidR="009349CE" w:rsidRDefault="009349CE" w:rsidP="00A826B9"/>
    <w:p w14:paraId="02B49ACD" w14:textId="65A35BD9" w:rsidR="00A826B9" w:rsidRDefault="00A826B9" w:rsidP="00A826B9"/>
    <w:p w14:paraId="7E53FBDE" w14:textId="18FAB889" w:rsidR="00A826B9" w:rsidRDefault="00A826B9" w:rsidP="00A826B9"/>
    <w:p w14:paraId="65861F28" w14:textId="656634FE" w:rsidR="00C83630" w:rsidRDefault="00C83630" w:rsidP="00A826B9"/>
    <w:p w14:paraId="1D0BF0F5" w14:textId="5BF3989A" w:rsidR="00C83630" w:rsidRDefault="00C83630" w:rsidP="00A826B9"/>
    <w:p w14:paraId="2B3231B4" w14:textId="372ECD33" w:rsidR="00C83630" w:rsidRDefault="00C83630" w:rsidP="00A826B9"/>
    <w:p w14:paraId="1982F8B8" w14:textId="2CD52416" w:rsidR="00C83630" w:rsidRDefault="00C83630" w:rsidP="00A826B9"/>
    <w:p w14:paraId="07D63916" w14:textId="601EA2BB" w:rsidR="00C83630" w:rsidRDefault="00C83630" w:rsidP="00A826B9"/>
    <w:p w14:paraId="1255CEE8" w14:textId="333EE5A6" w:rsidR="00C83630" w:rsidRDefault="00C83630" w:rsidP="00A826B9"/>
    <w:p w14:paraId="0EFCECF2" w14:textId="13794031" w:rsidR="00C83630" w:rsidRDefault="00C83630" w:rsidP="00A826B9"/>
    <w:p w14:paraId="2DA05BC3" w14:textId="2A3818AC" w:rsidR="00C83630" w:rsidRDefault="00C83630" w:rsidP="00A826B9"/>
    <w:p w14:paraId="451749B6" w14:textId="19EAB5AF" w:rsidR="00C83630" w:rsidRDefault="00C83630" w:rsidP="00A826B9"/>
    <w:p w14:paraId="5C48C281" w14:textId="00AB515D" w:rsidR="00C83630" w:rsidRDefault="00C83630" w:rsidP="00A826B9"/>
    <w:p w14:paraId="475D0DCA" w14:textId="0FCD5A6F" w:rsidR="00C83630" w:rsidRDefault="00C83630" w:rsidP="00A826B9"/>
    <w:p w14:paraId="5413107E" w14:textId="612FE233" w:rsidR="00C83630" w:rsidRDefault="00C83630" w:rsidP="00A826B9"/>
    <w:p w14:paraId="05059EBD" w14:textId="642346AB" w:rsidR="00C83630" w:rsidRDefault="00C83630" w:rsidP="00A826B9"/>
    <w:p w14:paraId="385B07CE" w14:textId="269F1995" w:rsidR="00C83630" w:rsidRDefault="00C83630" w:rsidP="00A826B9"/>
    <w:p w14:paraId="40A5345B" w14:textId="050032E9" w:rsidR="00C83630" w:rsidRDefault="00C83630" w:rsidP="00A826B9"/>
    <w:p w14:paraId="73ADB636" w14:textId="2E3B5B9E" w:rsidR="00C83630" w:rsidRDefault="00C83630" w:rsidP="00A826B9"/>
    <w:p w14:paraId="363681DC" w14:textId="39CF9BA4" w:rsidR="00C83630" w:rsidRDefault="00C83630" w:rsidP="00A826B9"/>
    <w:p w14:paraId="6C92AD21" w14:textId="47A55811" w:rsidR="00C83630" w:rsidRDefault="00C83630" w:rsidP="00A826B9"/>
    <w:p w14:paraId="2D306390" w14:textId="22ED60AF" w:rsidR="00C83630" w:rsidRDefault="00C83630" w:rsidP="00A826B9"/>
    <w:p w14:paraId="07A2ED46" w14:textId="54731C0B" w:rsidR="00C83630" w:rsidRDefault="00C83630" w:rsidP="00A826B9"/>
    <w:p w14:paraId="5F07B221" w14:textId="6DFF17CF" w:rsidR="00C83630" w:rsidRDefault="00C83630" w:rsidP="00A826B9"/>
    <w:p w14:paraId="6E415D67" w14:textId="44065743" w:rsidR="00C83630" w:rsidRDefault="00C83630" w:rsidP="00A826B9"/>
    <w:p w14:paraId="424E871F" w14:textId="4D94DCFE" w:rsidR="00C83630" w:rsidRDefault="00C83630" w:rsidP="00A826B9"/>
    <w:p w14:paraId="62EED25D" w14:textId="0D1D681B" w:rsidR="00C83630" w:rsidRDefault="00C83630" w:rsidP="00A826B9"/>
    <w:p w14:paraId="3C2F96CC" w14:textId="3CABC200" w:rsidR="00C83630" w:rsidRDefault="00C83630" w:rsidP="00A826B9"/>
    <w:p w14:paraId="243E45AE" w14:textId="7BC2A079" w:rsidR="00C83630" w:rsidRDefault="00C83630" w:rsidP="00A826B9"/>
    <w:p w14:paraId="7493417B" w14:textId="77777777" w:rsidR="00C83630" w:rsidRDefault="00C83630" w:rsidP="00A826B9"/>
    <w:p w14:paraId="5216D003" w14:textId="2B85D99B" w:rsidR="00691BBC" w:rsidRDefault="00691BBC" w:rsidP="00BB6956">
      <w:pPr>
        <w:pStyle w:val="1"/>
        <w:spacing w:before="60" w:after="0"/>
        <w:ind w:hanging="539"/>
        <w:rPr>
          <w:rFonts w:cs="Tahoma"/>
          <w:bCs w:val="0"/>
          <w:w w:val="100"/>
        </w:rPr>
      </w:pPr>
      <w:bookmarkStart w:id="50" w:name="_Toc199784175"/>
      <w:r w:rsidRPr="00A826B9">
        <w:rPr>
          <w:rFonts w:cs="Tahoma"/>
          <w:bCs w:val="0"/>
          <w:w w:val="100"/>
        </w:rPr>
        <w:lastRenderedPageBreak/>
        <w:t>Изменения в конфигурации сервисов</w:t>
      </w:r>
      <w:bookmarkEnd w:id="50"/>
    </w:p>
    <w:p w14:paraId="7A1A31D2" w14:textId="2B097B7A" w:rsidR="00A826B9" w:rsidRPr="00A826B9" w:rsidRDefault="00A826B9" w:rsidP="00A826B9">
      <w:pPr>
        <w:pStyle w:val="a0"/>
      </w:pPr>
      <w:r w:rsidRPr="00A826B9">
        <w:rPr>
          <w:b/>
        </w:rPr>
        <w:t>Примечание</w:t>
      </w:r>
      <w:r>
        <w:t xml:space="preserve">: </w:t>
      </w:r>
      <w:r w:rsidRPr="00A826B9">
        <w:t>П</w:t>
      </w:r>
      <w:r w:rsidR="009E292D">
        <w:t>олный список переменных окружения</w:t>
      </w:r>
      <w:r w:rsidRPr="00A826B9">
        <w:t xml:space="preserve"> см. в разделе </w:t>
      </w:r>
      <w:r w:rsidRPr="009E292D">
        <w:rPr>
          <w:b/>
        </w:rPr>
        <w:t>Конфигурация системы</w:t>
      </w:r>
      <w:r w:rsidRPr="00A826B9">
        <w:t xml:space="preserve"> </w:t>
      </w:r>
      <w:r>
        <w:t xml:space="preserve">в документе </w:t>
      </w:r>
      <w:r w:rsidRPr="009E292D">
        <w:rPr>
          <w:b/>
        </w:rPr>
        <w:t>Руководство по развертыванию Z-SPM</w:t>
      </w:r>
      <w:r w:rsidRPr="00A826B9">
        <w:t xml:space="preserve"> для </w:t>
      </w:r>
      <w:r w:rsidRPr="00A826B9">
        <w:rPr>
          <w:i/>
        </w:rPr>
        <w:t>соответствующей</w:t>
      </w:r>
      <w:r w:rsidRPr="00A826B9">
        <w:t xml:space="preserve"> версии.</w:t>
      </w:r>
    </w:p>
    <w:p w14:paraId="0762FBA8" w14:textId="04D1B05B" w:rsidR="00691BBC" w:rsidRDefault="00691BBC" w:rsidP="00691BBC">
      <w:pPr>
        <w:pStyle w:val="2"/>
        <w:rPr>
          <w:rFonts w:cs="Tahoma"/>
        </w:rPr>
      </w:pPr>
      <w:bookmarkStart w:id="51" w:name="_Toc199784176"/>
      <w:r w:rsidRPr="00A826B9">
        <w:rPr>
          <w:rFonts w:cs="Tahoma"/>
        </w:rPr>
        <w:t>Изменения в переменных окружения</w:t>
      </w:r>
      <w:bookmarkEnd w:id="51"/>
    </w:p>
    <w:p w14:paraId="7B673D51" w14:textId="3B8B1407" w:rsidR="009349CE" w:rsidRDefault="003B0291" w:rsidP="003B0291">
      <w:pPr>
        <w:pStyle w:val="3"/>
      </w:pPr>
      <w:bookmarkStart w:id="52" w:name="_Toc199784177"/>
      <w:proofErr w:type="spellStart"/>
      <w:r w:rsidRPr="003B0291">
        <w:t>equipment-condition</w:t>
      </w:r>
      <w:bookmarkEnd w:id="52"/>
      <w:proofErr w:type="spellEnd"/>
    </w:p>
    <w:p w14:paraId="618C1B18" w14:textId="60EA8E21" w:rsidR="003B0291" w:rsidRDefault="00D22A19" w:rsidP="003B0291">
      <w:pPr>
        <w:pStyle w:val="a0"/>
      </w:pPr>
      <w:r w:rsidRPr="00D22A19">
        <w:t>Добавлены следующие переменные окружения:</w:t>
      </w:r>
    </w:p>
    <w:p w14:paraId="7FBFC14E" w14:textId="4F065C7A" w:rsidR="00D22A19" w:rsidRPr="00D22A19" w:rsidRDefault="00D22A19" w:rsidP="00D22A19">
      <w:pPr>
        <w:pStyle w:val="afd"/>
        <w:keepNext/>
        <w:jc w:val="right"/>
        <w:rPr>
          <w:color w:val="auto"/>
        </w:rPr>
      </w:pPr>
      <w:r w:rsidRPr="00D22A19">
        <w:rPr>
          <w:color w:val="auto"/>
        </w:rPr>
        <w:t xml:space="preserve">Таблица </w:t>
      </w:r>
      <w:r w:rsidRPr="00D22A19">
        <w:rPr>
          <w:color w:val="auto"/>
        </w:rPr>
        <w:fldChar w:fldCharType="begin"/>
      </w:r>
      <w:r w:rsidRPr="00D22A19">
        <w:rPr>
          <w:color w:val="auto"/>
        </w:rPr>
        <w:instrText xml:space="preserve"> SEQ Таблица \* ARABIC </w:instrText>
      </w:r>
      <w:r w:rsidRPr="00D22A19">
        <w:rPr>
          <w:color w:val="auto"/>
        </w:rPr>
        <w:fldChar w:fldCharType="separate"/>
      </w:r>
      <w:r w:rsidR="00EB2D16">
        <w:rPr>
          <w:noProof/>
          <w:color w:val="auto"/>
        </w:rPr>
        <w:t>4</w:t>
      </w:r>
      <w:r w:rsidRPr="00D22A19">
        <w:rPr>
          <w:color w:val="auto"/>
        </w:rPr>
        <w:fldChar w:fldCharType="end"/>
      </w:r>
      <w:r w:rsidRPr="00D22A19">
        <w:rPr>
          <w:color w:val="auto"/>
        </w:rPr>
        <w:t xml:space="preserve">. </w:t>
      </w:r>
      <w:proofErr w:type="spellStart"/>
      <w:r w:rsidRPr="00D22A19">
        <w:rPr>
          <w:color w:val="auto"/>
        </w:rPr>
        <w:t>equipment-condition</w:t>
      </w:r>
      <w:proofErr w:type="spellEnd"/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3246"/>
        <w:gridCol w:w="1134"/>
        <w:gridCol w:w="1559"/>
        <w:gridCol w:w="2410"/>
        <w:gridCol w:w="975"/>
      </w:tblGrid>
      <w:tr w:rsidR="00D22A19" w14:paraId="350A0298" w14:textId="77777777" w:rsidTr="00D22A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6" w:type="dxa"/>
          </w:tcPr>
          <w:p w14:paraId="071F91E8" w14:textId="15337FAE" w:rsidR="00D22A19" w:rsidRPr="00D22A19" w:rsidRDefault="00D22A19" w:rsidP="003B0291">
            <w:pPr>
              <w:pStyle w:val="a0"/>
              <w:rPr>
                <w:b w:val="0"/>
                <w:szCs w:val="20"/>
              </w:rPr>
            </w:pPr>
            <w:r w:rsidRPr="00D22A19">
              <w:rPr>
                <w:b w:val="0"/>
                <w:szCs w:val="20"/>
              </w:rPr>
              <w:t>Наименование переменной</w:t>
            </w:r>
          </w:p>
        </w:tc>
        <w:tc>
          <w:tcPr>
            <w:tcW w:w="1134" w:type="dxa"/>
          </w:tcPr>
          <w:p w14:paraId="612D3756" w14:textId="320BFE8B" w:rsidR="00D22A19" w:rsidRPr="00D22A19" w:rsidRDefault="00D22A19" w:rsidP="003B0291">
            <w:pPr>
              <w:pStyle w:val="a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0"/>
              </w:rPr>
            </w:pPr>
            <w:proofErr w:type="spellStart"/>
            <w:r w:rsidRPr="00D22A19">
              <w:rPr>
                <w:b w:val="0"/>
                <w:szCs w:val="20"/>
              </w:rPr>
              <w:t>Обязат-ть</w:t>
            </w:r>
            <w:proofErr w:type="spellEnd"/>
          </w:p>
        </w:tc>
        <w:tc>
          <w:tcPr>
            <w:tcW w:w="1559" w:type="dxa"/>
          </w:tcPr>
          <w:p w14:paraId="1EB0D814" w14:textId="2F8B76C1" w:rsidR="00D22A19" w:rsidRPr="00D22A19" w:rsidRDefault="00D22A19" w:rsidP="003B0291">
            <w:pPr>
              <w:pStyle w:val="a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0"/>
              </w:rPr>
            </w:pPr>
            <w:r w:rsidRPr="00D22A19">
              <w:rPr>
                <w:b w:val="0"/>
                <w:szCs w:val="20"/>
              </w:rPr>
              <w:t>По умолчанию</w:t>
            </w:r>
          </w:p>
        </w:tc>
        <w:tc>
          <w:tcPr>
            <w:tcW w:w="2410" w:type="dxa"/>
          </w:tcPr>
          <w:p w14:paraId="015E3815" w14:textId="7E3552CC" w:rsidR="00D22A19" w:rsidRPr="00D22A19" w:rsidRDefault="00D22A19" w:rsidP="003B0291">
            <w:pPr>
              <w:pStyle w:val="a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0"/>
              </w:rPr>
            </w:pPr>
            <w:r w:rsidRPr="00D22A19">
              <w:rPr>
                <w:b w:val="0"/>
                <w:szCs w:val="20"/>
              </w:rPr>
              <w:t>Назначение переменной</w:t>
            </w:r>
          </w:p>
        </w:tc>
        <w:tc>
          <w:tcPr>
            <w:tcW w:w="975" w:type="dxa"/>
          </w:tcPr>
          <w:p w14:paraId="169A35AE" w14:textId="03128F22" w:rsidR="00D22A19" w:rsidRPr="00D22A19" w:rsidRDefault="00D22A19" w:rsidP="003B0291">
            <w:pPr>
              <w:pStyle w:val="a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0"/>
              </w:rPr>
            </w:pPr>
            <w:r w:rsidRPr="00D22A19">
              <w:rPr>
                <w:b w:val="0"/>
                <w:szCs w:val="20"/>
              </w:rPr>
              <w:t>Пример значения</w:t>
            </w:r>
          </w:p>
        </w:tc>
      </w:tr>
      <w:tr w:rsidR="00D22A19" w14:paraId="37F1042C" w14:textId="77777777" w:rsidTr="00D22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6" w:type="dxa"/>
          </w:tcPr>
          <w:p w14:paraId="5C1250E7" w14:textId="29749771" w:rsidR="00D22A19" w:rsidRPr="00D22A19" w:rsidRDefault="00D22A19" w:rsidP="003B0291">
            <w:pPr>
              <w:pStyle w:val="a0"/>
              <w:rPr>
                <w:sz w:val="20"/>
                <w:szCs w:val="20"/>
              </w:rPr>
            </w:pPr>
            <w:r w:rsidRPr="00D22A19">
              <w:rPr>
                <w:sz w:val="20"/>
                <w:szCs w:val="20"/>
              </w:rPr>
              <w:t>Ejco_</w:t>
            </w:r>
            <w:proofErr w:type="spellStart"/>
            <w:r w:rsidRPr="00D22A19">
              <w:rPr>
                <w:sz w:val="20"/>
                <w:szCs w:val="20"/>
              </w:rPr>
              <w:t>EquipmentStructureUpdating</w:t>
            </w:r>
            <w:proofErr w:type="spellEnd"/>
            <w:r w:rsidRPr="00D22A19">
              <w:rPr>
                <w:sz w:val="20"/>
                <w:szCs w:val="20"/>
              </w:rPr>
              <w:t>__</w:t>
            </w:r>
            <w:proofErr w:type="spellStart"/>
            <w:r w:rsidRPr="00D22A19">
              <w:rPr>
                <w:sz w:val="20"/>
                <w:szCs w:val="20"/>
              </w:rPr>
              <w:t>OmUnitsPageSize</w:t>
            </w:r>
            <w:proofErr w:type="spellEnd"/>
          </w:p>
        </w:tc>
        <w:tc>
          <w:tcPr>
            <w:tcW w:w="1134" w:type="dxa"/>
          </w:tcPr>
          <w:p w14:paraId="45B6A1A5" w14:textId="0ED153F3" w:rsidR="00D22A19" w:rsidRPr="00D22A19" w:rsidRDefault="00D22A19" w:rsidP="00D22A19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2A19">
              <w:rPr>
                <w:sz w:val="20"/>
                <w:szCs w:val="20"/>
              </w:rPr>
              <w:t>—</w:t>
            </w:r>
          </w:p>
        </w:tc>
        <w:tc>
          <w:tcPr>
            <w:tcW w:w="1559" w:type="dxa"/>
          </w:tcPr>
          <w:p w14:paraId="0A641282" w14:textId="79E53226" w:rsidR="00D22A19" w:rsidRPr="00D22A19" w:rsidRDefault="00D22A19" w:rsidP="00D22A19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2A19">
              <w:rPr>
                <w:sz w:val="20"/>
                <w:szCs w:val="20"/>
              </w:rPr>
              <w:t>2000</w:t>
            </w:r>
          </w:p>
        </w:tc>
        <w:tc>
          <w:tcPr>
            <w:tcW w:w="2410" w:type="dxa"/>
          </w:tcPr>
          <w:p w14:paraId="3C26B75B" w14:textId="4B389A6E" w:rsidR="00D22A19" w:rsidRPr="00D22A19" w:rsidRDefault="00D22A19" w:rsidP="003B0291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2A19">
              <w:rPr>
                <w:sz w:val="20"/>
                <w:szCs w:val="20"/>
              </w:rPr>
              <w:t>Размер страницы с оборудованием</w:t>
            </w:r>
          </w:p>
        </w:tc>
        <w:tc>
          <w:tcPr>
            <w:tcW w:w="975" w:type="dxa"/>
          </w:tcPr>
          <w:p w14:paraId="3454E564" w14:textId="583161A7" w:rsidR="00D22A19" w:rsidRPr="00D22A19" w:rsidRDefault="00D22A19" w:rsidP="00D22A19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2A19">
              <w:rPr>
                <w:sz w:val="20"/>
                <w:szCs w:val="20"/>
              </w:rPr>
              <w:t>100</w:t>
            </w:r>
          </w:p>
        </w:tc>
      </w:tr>
      <w:tr w:rsidR="00D22A19" w14:paraId="3A48A544" w14:textId="77777777" w:rsidTr="00D22A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6" w:type="dxa"/>
          </w:tcPr>
          <w:p w14:paraId="3439D378" w14:textId="194A284D" w:rsidR="00D22A19" w:rsidRPr="00D22A19" w:rsidRDefault="00D22A19" w:rsidP="003B0291">
            <w:pPr>
              <w:pStyle w:val="a0"/>
              <w:rPr>
                <w:szCs w:val="20"/>
              </w:rPr>
            </w:pPr>
            <w:r w:rsidRPr="00D22A19">
              <w:rPr>
                <w:szCs w:val="20"/>
              </w:rPr>
              <w:t>Ejco_</w:t>
            </w:r>
            <w:proofErr w:type="spellStart"/>
            <w:r w:rsidRPr="00D22A19">
              <w:rPr>
                <w:szCs w:val="20"/>
              </w:rPr>
              <w:t>EquipmentStructureUpdating</w:t>
            </w:r>
            <w:proofErr w:type="spellEnd"/>
            <w:r w:rsidRPr="00D22A19">
              <w:rPr>
                <w:szCs w:val="20"/>
              </w:rPr>
              <w:t>__</w:t>
            </w:r>
            <w:proofErr w:type="spellStart"/>
            <w:r w:rsidRPr="00D22A19">
              <w:rPr>
                <w:szCs w:val="20"/>
              </w:rPr>
              <w:t>MaxDegreeOfParallelism</w:t>
            </w:r>
            <w:proofErr w:type="spellEnd"/>
          </w:p>
        </w:tc>
        <w:tc>
          <w:tcPr>
            <w:tcW w:w="1134" w:type="dxa"/>
          </w:tcPr>
          <w:p w14:paraId="29726103" w14:textId="2F3E9470" w:rsidR="00D22A19" w:rsidRPr="00D22A19" w:rsidRDefault="00D22A19" w:rsidP="00D22A19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 w:rsidRPr="00D22A19">
              <w:rPr>
                <w:szCs w:val="20"/>
              </w:rPr>
              <w:t>—</w:t>
            </w:r>
          </w:p>
        </w:tc>
        <w:tc>
          <w:tcPr>
            <w:tcW w:w="1559" w:type="dxa"/>
          </w:tcPr>
          <w:p w14:paraId="24006F55" w14:textId="68C1E7FE" w:rsidR="00D22A19" w:rsidRPr="00D22A19" w:rsidRDefault="00D22A19" w:rsidP="00D22A19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 w:rsidRPr="00D22A19">
              <w:rPr>
                <w:szCs w:val="20"/>
              </w:rPr>
              <w:t>1</w:t>
            </w:r>
          </w:p>
        </w:tc>
        <w:tc>
          <w:tcPr>
            <w:tcW w:w="2410" w:type="dxa"/>
          </w:tcPr>
          <w:p w14:paraId="3FBBCF0B" w14:textId="5B394887" w:rsidR="00D22A19" w:rsidRPr="00D22A19" w:rsidRDefault="00D22A19" w:rsidP="003B0291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 w:rsidRPr="00D22A19">
              <w:rPr>
                <w:szCs w:val="20"/>
              </w:rPr>
              <w:t>Количество потоков постраничного получения оборудования</w:t>
            </w:r>
          </w:p>
        </w:tc>
        <w:tc>
          <w:tcPr>
            <w:tcW w:w="975" w:type="dxa"/>
          </w:tcPr>
          <w:p w14:paraId="2302B78F" w14:textId="797C3255" w:rsidR="00D22A19" w:rsidRPr="00D22A19" w:rsidRDefault="00D22A19" w:rsidP="00D22A19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 w:rsidRPr="00D22A19">
              <w:rPr>
                <w:szCs w:val="20"/>
              </w:rPr>
              <w:t>2</w:t>
            </w:r>
          </w:p>
        </w:tc>
      </w:tr>
    </w:tbl>
    <w:p w14:paraId="215B6979" w14:textId="0EEDAAB3" w:rsidR="00D22A19" w:rsidRDefault="00D22A19" w:rsidP="003B0291">
      <w:pPr>
        <w:pStyle w:val="a0"/>
      </w:pPr>
    </w:p>
    <w:p w14:paraId="4EBA5983" w14:textId="5E08D12D" w:rsidR="00D22A19" w:rsidRDefault="00D22A19" w:rsidP="003B0291">
      <w:pPr>
        <w:pStyle w:val="a0"/>
      </w:pPr>
    </w:p>
    <w:p w14:paraId="134D9C58" w14:textId="486B2431" w:rsidR="00D22A19" w:rsidRDefault="00D22A19" w:rsidP="003B0291">
      <w:pPr>
        <w:pStyle w:val="a0"/>
      </w:pPr>
    </w:p>
    <w:p w14:paraId="51584FE7" w14:textId="3D51A395" w:rsidR="00D22A19" w:rsidRDefault="00D22A19" w:rsidP="003B0291">
      <w:pPr>
        <w:pStyle w:val="a0"/>
      </w:pPr>
    </w:p>
    <w:p w14:paraId="7FFD6723" w14:textId="0511EA33" w:rsidR="00D22A19" w:rsidRDefault="00D22A19" w:rsidP="003B0291">
      <w:pPr>
        <w:pStyle w:val="a0"/>
      </w:pPr>
    </w:p>
    <w:p w14:paraId="1B5254C3" w14:textId="090ED76E" w:rsidR="00D22A19" w:rsidRDefault="00D22A19" w:rsidP="003B0291">
      <w:pPr>
        <w:pStyle w:val="a0"/>
      </w:pPr>
    </w:p>
    <w:p w14:paraId="196B4CB0" w14:textId="24AE95DF" w:rsidR="00D22A19" w:rsidRDefault="00D22A19" w:rsidP="003B0291">
      <w:pPr>
        <w:pStyle w:val="a0"/>
      </w:pPr>
    </w:p>
    <w:p w14:paraId="58B86134" w14:textId="7F8C1C48" w:rsidR="00D22A19" w:rsidRDefault="00D22A19" w:rsidP="003B0291">
      <w:pPr>
        <w:pStyle w:val="a0"/>
      </w:pPr>
    </w:p>
    <w:p w14:paraId="3D2602CC" w14:textId="1FF956F3" w:rsidR="00D22A19" w:rsidRDefault="00D22A19" w:rsidP="003B0291">
      <w:pPr>
        <w:pStyle w:val="a0"/>
      </w:pPr>
    </w:p>
    <w:p w14:paraId="3B896B57" w14:textId="299EF88C" w:rsidR="00D22A19" w:rsidRDefault="00D22A19" w:rsidP="003B0291">
      <w:pPr>
        <w:pStyle w:val="a0"/>
      </w:pPr>
    </w:p>
    <w:p w14:paraId="52B1DB04" w14:textId="65C1C33E" w:rsidR="00D22A19" w:rsidRDefault="00D22A19" w:rsidP="003B0291">
      <w:pPr>
        <w:pStyle w:val="a0"/>
      </w:pPr>
    </w:p>
    <w:p w14:paraId="556C06C0" w14:textId="5CA06B3C" w:rsidR="00D22A19" w:rsidRDefault="00D22A19" w:rsidP="003B0291">
      <w:pPr>
        <w:pStyle w:val="a0"/>
      </w:pPr>
    </w:p>
    <w:p w14:paraId="113ED0B7" w14:textId="532C2B58" w:rsidR="00D22A19" w:rsidRDefault="00D22A19" w:rsidP="003B0291">
      <w:pPr>
        <w:pStyle w:val="a0"/>
      </w:pPr>
    </w:p>
    <w:p w14:paraId="6087C32E" w14:textId="14408705" w:rsidR="00D22A19" w:rsidRDefault="00D22A19" w:rsidP="003B0291">
      <w:pPr>
        <w:pStyle w:val="a0"/>
      </w:pPr>
    </w:p>
    <w:p w14:paraId="0A888A95" w14:textId="6636AC51" w:rsidR="00D22A19" w:rsidRDefault="00D22A19" w:rsidP="003B0291">
      <w:pPr>
        <w:pStyle w:val="a0"/>
      </w:pPr>
    </w:p>
    <w:p w14:paraId="5A7D8F71" w14:textId="14A675F3" w:rsidR="00D22A19" w:rsidRDefault="00D22A19" w:rsidP="003B0291">
      <w:pPr>
        <w:pStyle w:val="a0"/>
      </w:pPr>
    </w:p>
    <w:p w14:paraId="5107B06F" w14:textId="4EC70D39" w:rsidR="00D22A19" w:rsidRDefault="00D22A19" w:rsidP="003B0291">
      <w:pPr>
        <w:pStyle w:val="a0"/>
      </w:pPr>
    </w:p>
    <w:p w14:paraId="45531C59" w14:textId="55812C17" w:rsidR="00D22A19" w:rsidRDefault="00D22A19" w:rsidP="003B0291">
      <w:pPr>
        <w:pStyle w:val="a0"/>
      </w:pPr>
    </w:p>
    <w:p w14:paraId="57854C17" w14:textId="30839559" w:rsidR="00D22A19" w:rsidRDefault="00D22A19" w:rsidP="003B0291">
      <w:pPr>
        <w:pStyle w:val="a0"/>
      </w:pPr>
    </w:p>
    <w:p w14:paraId="430547E1" w14:textId="77777777" w:rsidR="003C4D0D" w:rsidRDefault="003C4D0D" w:rsidP="003B0291">
      <w:pPr>
        <w:pStyle w:val="a0"/>
      </w:pPr>
    </w:p>
    <w:p w14:paraId="5C1C1CB4" w14:textId="77777777" w:rsidR="00D22A19" w:rsidRPr="003B0291" w:rsidRDefault="00D22A19" w:rsidP="003B0291">
      <w:pPr>
        <w:pStyle w:val="a0"/>
      </w:pPr>
    </w:p>
    <w:p w14:paraId="05D5B07A" w14:textId="6E4D8F69" w:rsidR="00EA1E39" w:rsidRPr="00A826B9" w:rsidRDefault="00D07F67" w:rsidP="00BB6956">
      <w:pPr>
        <w:pStyle w:val="1"/>
        <w:spacing w:before="60" w:after="0"/>
        <w:ind w:hanging="539"/>
        <w:rPr>
          <w:rFonts w:cs="Tahoma"/>
          <w:bCs w:val="0"/>
          <w:w w:val="100"/>
        </w:rPr>
      </w:pPr>
      <w:bookmarkStart w:id="53" w:name="_Toc199784178"/>
      <w:r w:rsidRPr="00A826B9">
        <w:rPr>
          <w:rFonts w:cs="Tahoma"/>
          <w:bCs w:val="0"/>
          <w:w w:val="100"/>
        </w:rPr>
        <w:lastRenderedPageBreak/>
        <w:t>Исправле</w:t>
      </w:r>
      <w:r w:rsidR="00054DE5" w:rsidRPr="00A826B9">
        <w:rPr>
          <w:rFonts w:cs="Tahoma"/>
          <w:bCs w:val="0"/>
          <w:w w:val="100"/>
        </w:rPr>
        <w:t>нные</w:t>
      </w:r>
      <w:r w:rsidRPr="00A826B9">
        <w:rPr>
          <w:rFonts w:cs="Tahoma"/>
          <w:bCs w:val="0"/>
          <w:w w:val="100"/>
        </w:rPr>
        <w:t xml:space="preserve"> дефект</w:t>
      </w:r>
      <w:r w:rsidR="00054DE5" w:rsidRPr="00A826B9">
        <w:rPr>
          <w:rFonts w:cs="Tahoma"/>
          <w:bCs w:val="0"/>
          <w:w w:val="100"/>
        </w:rPr>
        <w:t>ы</w:t>
      </w:r>
      <w:bookmarkEnd w:id="53"/>
      <w:r w:rsidR="00974B92" w:rsidRPr="00A826B9">
        <w:rPr>
          <w:rFonts w:cs="Tahoma"/>
          <w:bCs w:val="0"/>
          <w:w w:val="100"/>
        </w:rPr>
        <w:t xml:space="preserve"> </w:t>
      </w:r>
    </w:p>
    <w:p w14:paraId="16164001" w14:textId="352E6403" w:rsidR="00BB6956" w:rsidRPr="00A826B9" w:rsidRDefault="00BB6956" w:rsidP="00BB6956">
      <w:pPr>
        <w:pStyle w:val="a0"/>
        <w:rPr>
          <w:rFonts w:cs="Tahoma"/>
        </w:rPr>
      </w:pPr>
      <w:r w:rsidRPr="00A826B9">
        <w:rPr>
          <w:rFonts w:cs="Tahoma"/>
        </w:rPr>
        <w:t>Полный список исправленных дефектов в рамках технической поддержки:</w:t>
      </w:r>
    </w:p>
    <w:p w14:paraId="4B16CA15" w14:textId="672B2AEB" w:rsidR="00BB6956" w:rsidRPr="00A826B9" w:rsidRDefault="00BB6956" w:rsidP="00BB6956">
      <w:pPr>
        <w:pStyle w:val="afd"/>
        <w:keepNext/>
        <w:jc w:val="right"/>
        <w:rPr>
          <w:rFonts w:cs="Tahoma"/>
          <w:color w:val="auto"/>
        </w:rPr>
      </w:pPr>
      <w:r w:rsidRPr="00A826B9">
        <w:rPr>
          <w:rFonts w:cs="Tahoma"/>
          <w:color w:val="auto"/>
        </w:rPr>
        <w:t xml:space="preserve">Таблица </w:t>
      </w:r>
      <w:r w:rsidRPr="00A826B9">
        <w:rPr>
          <w:rFonts w:cs="Tahoma"/>
          <w:color w:val="auto"/>
        </w:rPr>
        <w:fldChar w:fldCharType="begin"/>
      </w:r>
      <w:r w:rsidRPr="00A826B9">
        <w:rPr>
          <w:rFonts w:cs="Tahoma"/>
          <w:color w:val="auto"/>
        </w:rPr>
        <w:instrText xml:space="preserve"> SEQ Таблица \* ARABIC </w:instrText>
      </w:r>
      <w:r w:rsidRPr="00A826B9">
        <w:rPr>
          <w:rFonts w:cs="Tahoma"/>
          <w:color w:val="auto"/>
        </w:rPr>
        <w:fldChar w:fldCharType="separate"/>
      </w:r>
      <w:r w:rsidR="00EB2D16">
        <w:rPr>
          <w:rFonts w:cs="Tahoma"/>
          <w:noProof/>
          <w:color w:val="auto"/>
        </w:rPr>
        <w:t>5</w:t>
      </w:r>
      <w:r w:rsidRPr="00A826B9">
        <w:rPr>
          <w:rFonts w:cs="Tahoma"/>
          <w:color w:val="auto"/>
        </w:rPr>
        <w:fldChar w:fldCharType="end"/>
      </w:r>
      <w:r w:rsidRPr="00A826B9">
        <w:rPr>
          <w:rFonts w:cs="Tahoma"/>
          <w:color w:val="auto"/>
        </w:rPr>
        <w:t>. Исправленные дефекты в рамках технической поддержки</w:t>
      </w:r>
    </w:p>
    <w:tbl>
      <w:tblPr>
        <w:tblStyle w:val="ae"/>
        <w:tblW w:w="9337" w:type="dxa"/>
        <w:tblLook w:val="04A0" w:firstRow="1" w:lastRow="0" w:firstColumn="1" w:lastColumn="0" w:noHBand="0" w:noVBand="1"/>
      </w:tblPr>
      <w:tblGrid>
        <w:gridCol w:w="755"/>
        <w:gridCol w:w="5984"/>
        <w:gridCol w:w="1187"/>
        <w:gridCol w:w="1411"/>
      </w:tblGrid>
      <w:tr w:rsidR="00BB6956" w:rsidRPr="00A826B9" w14:paraId="134486EB" w14:textId="77777777" w:rsidTr="009349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dxa"/>
          </w:tcPr>
          <w:p w14:paraId="6EA214BE" w14:textId="77777777" w:rsidR="00BB6956" w:rsidRPr="009349CE" w:rsidRDefault="00BB6956" w:rsidP="00EC7417">
            <w:pPr>
              <w:pStyle w:val="a0"/>
              <w:spacing w:before="100" w:after="100"/>
              <w:jc w:val="center"/>
              <w:rPr>
                <w:rFonts w:cs="Tahoma"/>
                <w:b w:val="0"/>
                <w:szCs w:val="20"/>
              </w:rPr>
            </w:pPr>
            <w:r w:rsidRPr="009349CE">
              <w:rPr>
                <w:rFonts w:cs="Tahoma"/>
                <w:b w:val="0"/>
                <w:szCs w:val="20"/>
              </w:rPr>
              <w:t>Ключ</w:t>
            </w:r>
          </w:p>
        </w:tc>
        <w:tc>
          <w:tcPr>
            <w:tcW w:w="5984" w:type="dxa"/>
          </w:tcPr>
          <w:p w14:paraId="5B02A792" w14:textId="77777777" w:rsidR="00BB6956" w:rsidRPr="009349CE" w:rsidRDefault="00BB6956" w:rsidP="00EC7417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9349CE">
              <w:rPr>
                <w:rFonts w:cs="Tahoma"/>
                <w:b w:val="0"/>
                <w:szCs w:val="20"/>
              </w:rPr>
              <w:t>Тема</w:t>
            </w:r>
          </w:p>
        </w:tc>
        <w:tc>
          <w:tcPr>
            <w:tcW w:w="1187" w:type="dxa"/>
          </w:tcPr>
          <w:p w14:paraId="0FE37145" w14:textId="77777777" w:rsidR="00BB6956" w:rsidRPr="009349CE" w:rsidRDefault="00BB6956" w:rsidP="00EC7417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9349CE">
              <w:rPr>
                <w:rFonts w:cs="Tahoma"/>
                <w:b w:val="0"/>
                <w:szCs w:val="20"/>
              </w:rPr>
              <w:t>Приоритет</w:t>
            </w:r>
          </w:p>
        </w:tc>
        <w:tc>
          <w:tcPr>
            <w:tcW w:w="1411" w:type="dxa"/>
          </w:tcPr>
          <w:p w14:paraId="237D26C1" w14:textId="77777777" w:rsidR="00BB6956" w:rsidRPr="009349CE" w:rsidRDefault="00BB6956" w:rsidP="00EC7417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9349CE">
              <w:rPr>
                <w:rFonts w:cs="Tahoma"/>
                <w:b w:val="0"/>
                <w:szCs w:val="20"/>
              </w:rPr>
              <w:t>Компонент</w:t>
            </w:r>
          </w:p>
        </w:tc>
      </w:tr>
      <w:tr w:rsidR="009349CE" w:rsidRPr="00A826B9" w14:paraId="41848C05" w14:textId="77777777" w:rsidTr="009349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dxa"/>
          </w:tcPr>
          <w:p w14:paraId="680D088C" w14:textId="0BCFBF9A" w:rsidR="009349CE" w:rsidRPr="009349CE" w:rsidRDefault="009872B2" w:rsidP="00EC7417">
            <w:pPr>
              <w:pStyle w:val="a0"/>
              <w:jc w:val="center"/>
              <w:rPr>
                <w:sz w:val="20"/>
                <w:szCs w:val="20"/>
              </w:rPr>
            </w:pPr>
            <w:hyperlink r:id="rId58" w:history="1">
              <w:r w:rsidR="009349CE" w:rsidRPr="009349CE">
                <w:rPr>
                  <w:rStyle w:val="a8"/>
                  <w:sz w:val="20"/>
                  <w:szCs w:val="20"/>
                </w:rPr>
                <w:t>#9364</w:t>
              </w:r>
            </w:hyperlink>
          </w:p>
        </w:tc>
        <w:tc>
          <w:tcPr>
            <w:tcW w:w="5984" w:type="dxa"/>
          </w:tcPr>
          <w:p w14:paraId="570DBFFF" w14:textId="3A382C42" w:rsidR="009349CE" w:rsidRPr="009349CE" w:rsidRDefault="009349CE" w:rsidP="00EC7417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349CE">
              <w:rPr>
                <w:rFonts w:cs="Tahoma"/>
                <w:sz w:val="20"/>
                <w:szCs w:val="20"/>
              </w:rPr>
              <w:t>Логирование действий пользователя</w:t>
            </w:r>
          </w:p>
        </w:tc>
        <w:tc>
          <w:tcPr>
            <w:tcW w:w="1187" w:type="dxa"/>
          </w:tcPr>
          <w:p w14:paraId="458B6B02" w14:textId="5A2DA33E" w:rsidR="009349CE" w:rsidRPr="009349CE" w:rsidRDefault="009349CE" w:rsidP="00EC7417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9349CE">
              <w:rPr>
                <w:rFonts w:cs="Tahoma"/>
                <w:sz w:val="20"/>
                <w:szCs w:val="20"/>
              </w:rPr>
              <w:t>Высокий</w:t>
            </w:r>
          </w:p>
        </w:tc>
        <w:tc>
          <w:tcPr>
            <w:tcW w:w="1411" w:type="dxa"/>
          </w:tcPr>
          <w:p w14:paraId="10950F9C" w14:textId="138B0CBF" w:rsidR="009349CE" w:rsidRPr="009349CE" w:rsidRDefault="00D604E3" w:rsidP="00EC7417">
            <w:pPr>
              <w:pStyle w:val="a0"/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D22A19">
              <w:rPr>
                <w:szCs w:val="20"/>
              </w:rPr>
              <w:t>—</w:t>
            </w:r>
          </w:p>
        </w:tc>
      </w:tr>
    </w:tbl>
    <w:p w14:paraId="16C1A5F5" w14:textId="77777777" w:rsidR="00BB6956" w:rsidRPr="00A826B9" w:rsidRDefault="00BB6956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24DCBBB7" w14:textId="0C43A65C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1A51D218" w14:textId="0079F590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61CE41E5" w14:textId="30DB711B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6D8EE4EF" w14:textId="12D1339C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7EB5A795" w14:textId="7CBCF500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780FE9F9" w14:textId="0D2A0C86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212F23DC" w14:textId="701EEF91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6DD98DE0" w14:textId="5D0112C1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0D3964A3" w14:textId="4324E368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7934D29C" w14:textId="20DA2E84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6D3739BE" w14:textId="6AA2C933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020D973A" w14:textId="078B592D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07E8C986" w14:textId="13B23D06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37DBCF3F" w14:textId="1817EAF3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689D27D8" w14:textId="3E527858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7CDF9E0F" w14:textId="69AA7281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4AF7A13E" w14:textId="00A78E3C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37084DB8" w14:textId="05120D9F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20A14BDB" w14:textId="40FEB438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0654B1B2" w14:textId="1FFAF87E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7A1BC573" w14:textId="4D1DAF37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06D7A607" w14:textId="45D994BA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472B6A87" w14:textId="3E6CC38E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6D96EF6E" w14:textId="3E4C6524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13D0DA31" w14:textId="7AEFA862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571BC18B" w14:textId="7321E6DF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76A2EE0C" w14:textId="0355A783" w:rsidR="00C83621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0808095C" w14:textId="315C5D14" w:rsidR="00D22A19" w:rsidRDefault="00D22A19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3F6B8555" w14:textId="1AE6E925" w:rsidR="00D22A19" w:rsidRDefault="00D22A19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278AED0F" w14:textId="17B53045" w:rsidR="00D22A19" w:rsidRDefault="00D22A19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1D09760D" w14:textId="0F027FEE" w:rsidR="00D22A19" w:rsidRDefault="00D22A19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6DF29191" w14:textId="0DC76C27" w:rsidR="00D22A19" w:rsidRDefault="00D22A19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368CCD0A" w14:textId="52A2CD4D" w:rsidR="00D22A19" w:rsidRDefault="00D22A19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4AAAE68D" w14:textId="195B986D" w:rsidR="00D22A19" w:rsidRDefault="00D22A19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69F341F8" w14:textId="3436C606" w:rsidR="00D22A19" w:rsidRDefault="00D22A19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3457A27B" w14:textId="21011B68" w:rsidR="00D22A19" w:rsidRDefault="00D22A19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42852CA3" w14:textId="0A0E4A7A" w:rsidR="00D22A19" w:rsidRDefault="00D22A19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614BD4F4" w14:textId="77777777" w:rsidR="00D22A19" w:rsidRPr="00A826B9" w:rsidRDefault="00D22A19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114895EB" w14:textId="2AFF5851" w:rsidR="00C83621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20EBF5DE" w14:textId="17440258" w:rsidR="003C4D0D" w:rsidRDefault="003C4D0D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271AA264" w14:textId="77777777" w:rsidR="003C4D0D" w:rsidRPr="00A826B9" w:rsidRDefault="003C4D0D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335C0A87" w14:textId="77777777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6A7586F4" w14:textId="5DF366F6" w:rsidR="005C031F" w:rsidRPr="00A826B9" w:rsidRDefault="00054DE5" w:rsidP="005C031F">
      <w:pPr>
        <w:pStyle w:val="1"/>
        <w:rPr>
          <w:rFonts w:cs="Tahoma"/>
        </w:rPr>
      </w:pPr>
      <w:bookmarkStart w:id="54" w:name="_Toc125553546"/>
      <w:bookmarkStart w:id="55" w:name="_Toc127885143"/>
      <w:bookmarkStart w:id="56" w:name="_Toc129690546"/>
      <w:bookmarkStart w:id="57" w:name="_Toc199784179"/>
      <w:r w:rsidRPr="00A826B9">
        <w:rPr>
          <w:rFonts w:cs="Tahoma"/>
        </w:rPr>
        <w:lastRenderedPageBreak/>
        <w:t>Сервисы и компоненты</w:t>
      </w:r>
      <w:bookmarkEnd w:id="57"/>
    </w:p>
    <w:p w14:paraId="5DC1DB89" w14:textId="13FCC106" w:rsidR="00060B65" w:rsidRPr="00A826B9" w:rsidRDefault="00060B65" w:rsidP="00060B65">
      <w:pPr>
        <w:pStyle w:val="2"/>
        <w:rPr>
          <w:rFonts w:cs="Tahoma"/>
        </w:rPr>
      </w:pPr>
      <w:bookmarkStart w:id="58" w:name="_Toc199784180"/>
      <w:r w:rsidRPr="00A826B9">
        <w:rPr>
          <w:rFonts w:cs="Tahoma"/>
        </w:rPr>
        <w:t>Добавленные сервисы и компоненты</w:t>
      </w:r>
      <w:bookmarkEnd w:id="58"/>
    </w:p>
    <w:p w14:paraId="6285BCCC" w14:textId="070EE351" w:rsidR="00060B65" w:rsidRPr="00A826B9" w:rsidRDefault="00060B65" w:rsidP="00060B65">
      <w:pPr>
        <w:pStyle w:val="a0"/>
        <w:rPr>
          <w:rFonts w:cs="Tahoma"/>
        </w:rPr>
      </w:pPr>
      <w:r w:rsidRPr="00A826B9">
        <w:rPr>
          <w:rFonts w:cs="Tahoma"/>
        </w:rPr>
        <w:t xml:space="preserve">В текущей </w:t>
      </w:r>
      <w:proofErr w:type="spellStart"/>
      <w:r w:rsidR="003B0291">
        <w:rPr>
          <w:rFonts w:cs="Tahoma"/>
        </w:rPr>
        <w:t>патч</w:t>
      </w:r>
      <w:proofErr w:type="spellEnd"/>
      <w:r w:rsidR="003B0291">
        <w:rPr>
          <w:rFonts w:cs="Tahoma"/>
        </w:rPr>
        <w:t>-версии</w:t>
      </w:r>
      <w:r w:rsidRPr="00A826B9">
        <w:rPr>
          <w:rFonts w:cs="Tahoma"/>
        </w:rPr>
        <w:t xml:space="preserve"> отсутствуют добавленные сервисы.</w:t>
      </w:r>
    </w:p>
    <w:p w14:paraId="09D2A82E" w14:textId="77777777" w:rsidR="00510F49" w:rsidRPr="00A826B9" w:rsidRDefault="00510F49" w:rsidP="00060B65">
      <w:pPr>
        <w:pStyle w:val="a0"/>
        <w:rPr>
          <w:rFonts w:cs="Tahoma"/>
        </w:rPr>
      </w:pPr>
    </w:p>
    <w:p w14:paraId="27D9E36C" w14:textId="56210333" w:rsidR="00060B65" w:rsidRPr="00A826B9" w:rsidRDefault="00060B65" w:rsidP="00060B65">
      <w:pPr>
        <w:pStyle w:val="2"/>
        <w:rPr>
          <w:rFonts w:cs="Tahoma"/>
        </w:rPr>
      </w:pPr>
      <w:bookmarkStart w:id="59" w:name="_Toc199784181"/>
      <w:r w:rsidRPr="00A826B9">
        <w:rPr>
          <w:rFonts w:cs="Tahoma"/>
        </w:rPr>
        <w:t>Измененные сервисы и компоненты</w:t>
      </w:r>
      <w:bookmarkEnd w:id="59"/>
    </w:p>
    <w:p w14:paraId="6F74670A" w14:textId="1F63C033" w:rsidR="00060B65" w:rsidRPr="00A826B9" w:rsidRDefault="00060B65" w:rsidP="00060B65">
      <w:pPr>
        <w:pStyle w:val="a0"/>
        <w:rPr>
          <w:rFonts w:cs="Tahoma"/>
        </w:rPr>
      </w:pPr>
      <w:r w:rsidRPr="00A826B9">
        <w:rPr>
          <w:rFonts w:cs="Tahoma"/>
        </w:rPr>
        <w:t>В таблице ниже приведён перечень версий изменённых сервисов и компонентов.</w:t>
      </w:r>
    </w:p>
    <w:p w14:paraId="5A020455" w14:textId="519848B4" w:rsidR="00060B65" w:rsidRPr="00A826B9" w:rsidRDefault="00060B65" w:rsidP="00060B65">
      <w:pPr>
        <w:pStyle w:val="afd"/>
        <w:keepNext/>
        <w:jc w:val="right"/>
        <w:rPr>
          <w:rFonts w:cs="Tahoma"/>
          <w:color w:val="auto"/>
        </w:rPr>
      </w:pPr>
      <w:r w:rsidRPr="00A826B9">
        <w:rPr>
          <w:rFonts w:cs="Tahoma"/>
          <w:color w:val="auto"/>
        </w:rPr>
        <w:t xml:space="preserve">Таблица </w:t>
      </w:r>
      <w:r w:rsidRPr="00A826B9">
        <w:rPr>
          <w:rFonts w:cs="Tahoma"/>
          <w:color w:val="auto"/>
        </w:rPr>
        <w:fldChar w:fldCharType="begin"/>
      </w:r>
      <w:r w:rsidRPr="00A826B9">
        <w:rPr>
          <w:rFonts w:cs="Tahoma"/>
          <w:color w:val="auto"/>
        </w:rPr>
        <w:instrText xml:space="preserve"> SEQ Таблица \* ARABIC </w:instrText>
      </w:r>
      <w:r w:rsidRPr="00A826B9">
        <w:rPr>
          <w:rFonts w:cs="Tahoma"/>
          <w:color w:val="auto"/>
        </w:rPr>
        <w:fldChar w:fldCharType="separate"/>
      </w:r>
      <w:r w:rsidR="00EB2D16">
        <w:rPr>
          <w:rFonts w:cs="Tahoma"/>
          <w:noProof/>
          <w:color w:val="auto"/>
        </w:rPr>
        <w:t>6</w:t>
      </w:r>
      <w:r w:rsidRPr="00A826B9">
        <w:rPr>
          <w:rFonts w:cs="Tahoma"/>
          <w:color w:val="auto"/>
        </w:rPr>
        <w:fldChar w:fldCharType="end"/>
      </w:r>
      <w:r w:rsidRPr="00A826B9">
        <w:rPr>
          <w:rFonts w:cs="Tahoma"/>
          <w:color w:val="auto"/>
        </w:rPr>
        <w:t>. Список измененных сервисов с указанием версий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53"/>
        <w:gridCol w:w="3544"/>
        <w:gridCol w:w="3527"/>
      </w:tblGrid>
      <w:tr w:rsidR="00A92965" w:rsidRPr="00A826B9" w14:paraId="0308B193" w14:textId="77777777" w:rsidTr="00A929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14:paraId="3B9D9F89" w14:textId="77777777" w:rsidR="00A92965" w:rsidRPr="00A826B9" w:rsidRDefault="00A92965" w:rsidP="00A92965">
            <w:pPr>
              <w:pStyle w:val="a0"/>
              <w:spacing w:before="0" w:beforeAutospacing="0" w:after="60" w:afterAutospacing="0"/>
              <w:jc w:val="center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Модуль</w:t>
            </w:r>
          </w:p>
        </w:tc>
        <w:tc>
          <w:tcPr>
            <w:tcW w:w="3544" w:type="dxa"/>
          </w:tcPr>
          <w:p w14:paraId="28FE1ADF" w14:textId="77777777" w:rsidR="00A92965" w:rsidRPr="00A826B9" w:rsidRDefault="00A92965" w:rsidP="00A92965">
            <w:pPr>
              <w:pStyle w:val="a0"/>
              <w:spacing w:before="0" w:beforeAutospacing="0" w:after="6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Сервис/компонент</w:t>
            </w:r>
          </w:p>
        </w:tc>
        <w:tc>
          <w:tcPr>
            <w:tcW w:w="3527" w:type="dxa"/>
          </w:tcPr>
          <w:p w14:paraId="37599728" w14:textId="77777777" w:rsidR="00A92965" w:rsidRPr="00A826B9" w:rsidRDefault="00A92965" w:rsidP="00A92965">
            <w:pPr>
              <w:pStyle w:val="a0"/>
              <w:spacing w:before="0" w:beforeAutospacing="0" w:after="6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Версия</w:t>
            </w:r>
          </w:p>
        </w:tc>
      </w:tr>
      <w:tr w:rsidR="00A92965" w:rsidRPr="00A826B9" w14:paraId="02583FC7" w14:textId="77777777" w:rsidTr="00A92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 w:val="restart"/>
          </w:tcPr>
          <w:p w14:paraId="7F911849" w14:textId="77777777" w:rsidR="00A92965" w:rsidRPr="00A826B9" w:rsidRDefault="00A92965" w:rsidP="00A92965">
            <w:pPr>
              <w:spacing w:before="0" w:beforeAutospacing="0" w:after="60" w:afterAutospacing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КПЭ</w:t>
            </w:r>
          </w:p>
        </w:tc>
        <w:tc>
          <w:tcPr>
            <w:tcW w:w="3544" w:type="dxa"/>
          </w:tcPr>
          <w:p w14:paraId="7C5D9816" w14:textId="77777777" w:rsidR="00A92965" w:rsidRPr="00A826B9" w:rsidRDefault="00A92965" w:rsidP="00A92965">
            <w:pPr>
              <w:spacing w:before="0" w:beforeAutospacing="0" w:after="6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cup-front</w:t>
            </w:r>
            <w:proofErr w:type="spellEnd"/>
          </w:p>
        </w:tc>
        <w:tc>
          <w:tcPr>
            <w:tcW w:w="3527" w:type="dxa"/>
          </w:tcPr>
          <w:p w14:paraId="2DA08698" w14:textId="77777777" w:rsidR="00A92965" w:rsidRPr="00A826B9" w:rsidRDefault="00A92965" w:rsidP="00A92965">
            <w:pPr>
              <w:spacing w:before="0" w:beforeAutospacing="0" w:after="6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5.6.0</w:t>
            </w:r>
          </w:p>
        </w:tc>
      </w:tr>
      <w:tr w:rsidR="00A92965" w:rsidRPr="00A826B9" w14:paraId="1EE2BBF8" w14:textId="77777777" w:rsidTr="00A929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E935E82" w14:textId="77777777" w:rsidR="00A92965" w:rsidRPr="00A826B9" w:rsidRDefault="00A92965" w:rsidP="00A92965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469D50F5" w14:textId="77777777" w:rsidR="00A92965" w:rsidRPr="00A826B9" w:rsidRDefault="00A92965" w:rsidP="00A92965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  <w:lang w:val="en-US"/>
              </w:rPr>
              <w:t>core</w:t>
            </w:r>
            <w:r w:rsidRPr="00A826B9">
              <w:rPr>
                <w:rFonts w:cs="Tahoma"/>
                <w:szCs w:val="20"/>
              </w:rPr>
              <w:t>-</w:t>
            </w:r>
            <w:proofErr w:type="spellStart"/>
            <w:r w:rsidRPr="00A826B9">
              <w:rPr>
                <w:rFonts w:cs="Tahoma"/>
                <w:szCs w:val="20"/>
              </w:rPr>
              <w:t>realtimewidgetservice</w:t>
            </w:r>
            <w:proofErr w:type="spellEnd"/>
          </w:p>
        </w:tc>
        <w:tc>
          <w:tcPr>
            <w:tcW w:w="3527" w:type="dxa"/>
          </w:tcPr>
          <w:p w14:paraId="1C37AC89" w14:textId="77777777" w:rsidR="00A92965" w:rsidRPr="00A826B9" w:rsidRDefault="00A92965" w:rsidP="00A92965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A92965" w:rsidRPr="00A826B9" w14:paraId="16B06722" w14:textId="77777777" w:rsidTr="00A92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 w:val="restart"/>
          </w:tcPr>
          <w:p w14:paraId="7B51D568" w14:textId="77777777" w:rsidR="00A92965" w:rsidRPr="00A826B9" w:rsidRDefault="00A92965" w:rsidP="00A92965">
            <w:pPr>
              <w:spacing w:before="0" w:beforeAutospacing="0" w:after="60" w:afterAutospacing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СУС/ЭЖКО</w:t>
            </w:r>
          </w:p>
          <w:p w14:paraId="0D74FF74" w14:textId="77777777" w:rsidR="00A92965" w:rsidRPr="00A826B9" w:rsidRDefault="00A92965" w:rsidP="00A9296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  <w:p w14:paraId="5C78C49A" w14:textId="77777777" w:rsidR="00A92965" w:rsidRPr="00A826B9" w:rsidRDefault="00A92965" w:rsidP="00A9296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201B4261" w14:textId="77777777" w:rsidR="00A92965" w:rsidRPr="00A826B9" w:rsidRDefault="00A92965" w:rsidP="00A929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cup-front</w:t>
            </w:r>
            <w:proofErr w:type="spellEnd"/>
          </w:p>
        </w:tc>
        <w:tc>
          <w:tcPr>
            <w:tcW w:w="3527" w:type="dxa"/>
          </w:tcPr>
          <w:p w14:paraId="50CE556F" w14:textId="77777777" w:rsidR="00A92965" w:rsidRPr="00A826B9" w:rsidRDefault="00A92965" w:rsidP="00A92965">
            <w:pPr>
              <w:spacing w:before="0" w:beforeAutospacing="0" w:after="6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A92965" w:rsidRPr="00A826B9" w14:paraId="379C2824" w14:textId="77777777" w:rsidTr="00A929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87134BC" w14:textId="77777777" w:rsidR="00A92965" w:rsidRPr="00A826B9" w:rsidRDefault="00A92965" w:rsidP="00A92965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7A00B84E" w14:textId="77777777" w:rsidR="00A92965" w:rsidRPr="00A826B9" w:rsidRDefault="00A92965" w:rsidP="00A92965">
            <w:pPr>
              <w:spacing w:before="0" w:beforeAutospacing="0" w:after="6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ejco-audit</w:t>
            </w:r>
            <w:proofErr w:type="spellEnd"/>
          </w:p>
        </w:tc>
        <w:tc>
          <w:tcPr>
            <w:tcW w:w="3527" w:type="dxa"/>
          </w:tcPr>
          <w:p w14:paraId="08AB8864" w14:textId="77777777" w:rsidR="00A92965" w:rsidRPr="00A826B9" w:rsidRDefault="00A92965" w:rsidP="00A92965">
            <w:pPr>
              <w:spacing w:before="0" w:beforeAutospacing="0" w:after="60" w:afterAutospacing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  <w:lang w:val="en-US"/>
              </w:rPr>
              <w:t>1</w:t>
            </w:r>
          </w:p>
        </w:tc>
      </w:tr>
      <w:tr w:rsidR="00A92965" w:rsidRPr="00A826B9" w14:paraId="2A11E644" w14:textId="77777777" w:rsidTr="00A92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CBCAF50" w14:textId="77777777" w:rsidR="00A92965" w:rsidRPr="00A826B9" w:rsidRDefault="00A92965" w:rsidP="00A9296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6D9E7FC7" w14:textId="77777777" w:rsidR="00A92965" w:rsidRPr="00A826B9" w:rsidRDefault="00A92965" w:rsidP="00A92965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  <w:lang w:val="en-US"/>
              </w:rPr>
              <w:t>e</w:t>
            </w:r>
            <w:proofErr w:type="spellStart"/>
            <w:r w:rsidRPr="00A826B9">
              <w:rPr>
                <w:rFonts w:cs="Tahoma"/>
                <w:sz w:val="20"/>
                <w:szCs w:val="20"/>
              </w:rPr>
              <w:t>jco</w:t>
            </w:r>
            <w:proofErr w:type="spellEnd"/>
            <w:r>
              <w:rPr>
                <w:rFonts w:cs="Tahoma"/>
                <w:sz w:val="20"/>
                <w:szCs w:val="20"/>
                <w:lang w:val="en-US"/>
              </w:rPr>
              <w:t>-</w:t>
            </w:r>
            <w:proofErr w:type="spellStart"/>
            <w:r w:rsidRPr="00A826B9">
              <w:rPr>
                <w:rFonts w:cs="Tahoma"/>
                <w:sz w:val="20"/>
                <w:szCs w:val="20"/>
              </w:rPr>
              <w:t>filestorage</w:t>
            </w:r>
            <w:proofErr w:type="spellEnd"/>
          </w:p>
        </w:tc>
        <w:tc>
          <w:tcPr>
            <w:tcW w:w="3527" w:type="dxa"/>
          </w:tcPr>
          <w:p w14:paraId="7498EEE6" w14:textId="77777777" w:rsidR="00A92965" w:rsidRPr="00A826B9" w:rsidRDefault="00A92965" w:rsidP="00A92965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A92965" w:rsidRPr="00A826B9" w14:paraId="6558A762" w14:textId="77777777" w:rsidTr="00A929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BBB8A29" w14:textId="77777777" w:rsidR="00A92965" w:rsidRPr="00A826B9" w:rsidRDefault="00A92965" w:rsidP="00A92965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34AFF700" w14:textId="77777777" w:rsidR="00A92965" w:rsidRPr="00A826B9" w:rsidRDefault="00A92965" w:rsidP="00A92965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ejco-gatewayrouting</w:t>
            </w:r>
            <w:proofErr w:type="spellEnd"/>
          </w:p>
        </w:tc>
        <w:tc>
          <w:tcPr>
            <w:tcW w:w="3527" w:type="dxa"/>
          </w:tcPr>
          <w:p w14:paraId="5DA38600" w14:textId="77777777" w:rsidR="00A92965" w:rsidRPr="00A826B9" w:rsidRDefault="00A92965" w:rsidP="00A92965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A92965" w:rsidRPr="00A826B9" w14:paraId="7124E492" w14:textId="77777777" w:rsidTr="00A92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151A3E56" w14:textId="77777777" w:rsidR="00A92965" w:rsidRPr="00A826B9" w:rsidRDefault="00A92965" w:rsidP="00A9296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2AD613A7" w14:textId="77777777" w:rsidR="00A92965" w:rsidRPr="00A826B9" w:rsidRDefault="00A92965" w:rsidP="00A92965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ejco-notifications-webapi</w:t>
            </w:r>
            <w:proofErr w:type="spellEnd"/>
          </w:p>
        </w:tc>
        <w:tc>
          <w:tcPr>
            <w:tcW w:w="3527" w:type="dxa"/>
          </w:tcPr>
          <w:p w14:paraId="71BCC029" w14:textId="77777777" w:rsidR="00A92965" w:rsidRPr="00A826B9" w:rsidRDefault="00A92965" w:rsidP="00A92965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A92965" w:rsidRPr="00A826B9" w14:paraId="1F20ED6B" w14:textId="77777777" w:rsidTr="00A929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2F61A2A9" w14:textId="77777777" w:rsidR="00A92965" w:rsidRPr="00A826B9" w:rsidRDefault="00A92965" w:rsidP="00A92965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4FA9FD58" w14:textId="77777777" w:rsidR="00A92965" w:rsidRPr="00A826B9" w:rsidRDefault="00A92965" w:rsidP="00A92965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ejco-realtimewidgetservice</w:t>
            </w:r>
            <w:proofErr w:type="spellEnd"/>
          </w:p>
        </w:tc>
        <w:tc>
          <w:tcPr>
            <w:tcW w:w="3527" w:type="dxa"/>
          </w:tcPr>
          <w:p w14:paraId="4768EB8A" w14:textId="77777777" w:rsidR="00A92965" w:rsidRPr="00A826B9" w:rsidRDefault="00A92965" w:rsidP="00A92965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A92965" w:rsidRPr="00A826B9" w14:paraId="34C768B8" w14:textId="77777777" w:rsidTr="00A92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4D40E502" w14:textId="77777777" w:rsidR="00A92965" w:rsidRPr="00A826B9" w:rsidRDefault="00A92965" w:rsidP="00A9296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4D9E4DF9" w14:textId="77777777" w:rsidR="00A92965" w:rsidRPr="00A826B9" w:rsidRDefault="00A92965" w:rsidP="00A92965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ejco-referencebook-webapi</w:t>
            </w:r>
            <w:proofErr w:type="spellEnd"/>
          </w:p>
        </w:tc>
        <w:tc>
          <w:tcPr>
            <w:tcW w:w="3527" w:type="dxa"/>
          </w:tcPr>
          <w:p w14:paraId="4D2237E7" w14:textId="77777777" w:rsidR="00A92965" w:rsidRPr="00A826B9" w:rsidRDefault="00A92965" w:rsidP="00A92965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A92965" w:rsidRPr="00A826B9" w14:paraId="676451A2" w14:textId="77777777" w:rsidTr="00A929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61091F7A" w14:textId="77777777" w:rsidR="00A92965" w:rsidRPr="00A826B9" w:rsidRDefault="00A92965" w:rsidP="00A92965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360973D9" w14:textId="77777777" w:rsidR="00A92965" w:rsidRPr="00A826B9" w:rsidRDefault="00A92965" w:rsidP="00A92965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ejco-reportdatacollector</w:t>
            </w:r>
            <w:proofErr w:type="spellEnd"/>
          </w:p>
        </w:tc>
        <w:tc>
          <w:tcPr>
            <w:tcW w:w="3527" w:type="dxa"/>
          </w:tcPr>
          <w:p w14:paraId="23AE0E38" w14:textId="77777777" w:rsidR="00A92965" w:rsidRPr="00A826B9" w:rsidRDefault="00A92965" w:rsidP="00A92965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A92965" w:rsidRPr="00A826B9" w14:paraId="0B1F5787" w14:textId="77777777" w:rsidTr="00A92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E9CA525" w14:textId="77777777" w:rsidR="00A92965" w:rsidRPr="00A826B9" w:rsidRDefault="00A92965" w:rsidP="00A9296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2A78487F" w14:textId="77777777" w:rsidR="00A92965" w:rsidRPr="00A826B9" w:rsidRDefault="00A92965" w:rsidP="00A92965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ejco-reporting-webapi</w:t>
            </w:r>
            <w:proofErr w:type="spellEnd"/>
          </w:p>
        </w:tc>
        <w:tc>
          <w:tcPr>
            <w:tcW w:w="3527" w:type="dxa"/>
          </w:tcPr>
          <w:p w14:paraId="6381F19F" w14:textId="77777777" w:rsidR="00A92965" w:rsidRPr="00A826B9" w:rsidRDefault="00A92965" w:rsidP="00A92965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A92965" w:rsidRPr="00A826B9" w14:paraId="542BD8DB" w14:textId="77777777" w:rsidTr="00A929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4C6D85B2" w14:textId="77777777" w:rsidR="00A92965" w:rsidRPr="00A826B9" w:rsidRDefault="00A92965" w:rsidP="00A92965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20AEEB96" w14:textId="77777777" w:rsidR="00A92965" w:rsidRPr="00A826B9" w:rsidRDefault="00A92965" w:rsidP="00A92965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ejco-universalstorage-adapter</w:t>
            </w:r>
            <w:proofErr w:type="spellEnd"/>
          </w:p>
        </w:tc>
        <w:tc>
          <w:tcPr>
            <w:tcW w:w="3527" w:type="dxa"/>
          </w:tcPr>
          <w:p w14:paraId="71909EE0" w14:textId="77777777" w:rsidR="00A92965" w:rsidRPr="00A826B9" w:rsidRDefault="00A92965" w:rsidP="00A92965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A92965" w:rsidRPr="00A826B9" w14:paraId="0B095D72" w14:textId="77777777" w:rsidTr="00A92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312B2F8A" w14:textId="77777777" w:rsidR="00A92965" w:rsidRPr="00A826B9" w:rsidRDefault="00A92965" w:rsidP="00A9296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60CB7CC6" w14:textId="77777777" w:rsidR="00A92965" w:rsidRPr="00A826B9" w:rsidRDefault="00A92965" w:rsidP="00A92965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ejco-users</w:t>
            </w:r>
            <w:proofErr w:type="spellEnd"/>
          </w:p>
        </w:tc>
        <w:tc>
          <w:tcPr>
            <w:tcW w:w="3527" w:type="dxa"/>
          </w:tcPr>
          <w:p w14:paraId="797EA83E" w14:textId="77777777" w:rsidR="00A92965" w:rsidRPr="00A826B9" w:rsidRDefault="00A92965" w:rsidP="00A92965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A92965" w:rsidRPr="00A826B9" w14:paraId="41EAA82F" w14:textId="77777777" w:rsidTr="00A929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15288E7" w14:textId="77777777" w:rsidR="00A92965" w:rsidRPr="00A826B9" w:rsidRDefault="00A92965" w:rsidP="00A92965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565AB905" w14:textId="77777777" w:rsidR="00A92965" w:rsidRPr="00A826B9" w:rsidRDefault="00A92965" w:rsidP="00A92965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ejco-events-dispatche</w:t>
            </w:r>
            <w:proofErr w:type="spellEnd"/>
            <w:r w:rsidRPr="00A826B9">
              <w:rPr>
                <w:rFonts w:cs="Tahoma"/>
                <w:szCs w:val="20"/>
                <w:lang w:val="en-US"/>
              </w:rPr>
              <w:t>r</w:t>
            </w:r>
          </w:p>
        </w:tc>
        <w:tc>
          <w:tcPr>
            <w:tcW w:w="3527" w:type="dxa"/>
          </w:tcPr>
          <w:p w14:paraId="7178CA02" w14:textId="77777777" w:rsidR="00A92965" w:rsidRPr="00A826B9" w:rsidRDefault="00A92965" w:rsidP="00A92965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A92965" w:rsidRPr="00A826B9" w14:paraId="30CF79FF" w14:textId="77777777" w:rsidTr="00A92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6242FDD8" w14:textId="77777777" w:rsidR="00A92965" w:rsidRPr="00A826B9" w:rsidRDefault="00A92965" w:rsidP="00A9296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3F114174" w14:textId="77777777" w:rsidR="00A92965" w:rsidRPr="00A826B9" w:rsidRDefault="00A92965" w:rsidP="00A92965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equipment-condition</w:t>
            </w:r>
            <w:proofErr w:type="spellEnd"/>
          </w:p>
        </w:tc>
        <w:tc>
          <w:tcPr>
            <w:tcW w:w="3527" w:type="dxa"/>
          </w:tcPr>
          <w:p w14:paraId="1408CDE5" w14:textId="77777777" w:rsidR="00A92965" w:rsidRPr="00A826B9" w:rsidRDefault="00A92965" w:rsidP="00A92965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A92965" w:rsidRPr="00A826B9" w14:paraId="43607B39" w14:textId="77777777" w:rsidTr="00A929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22880122" w14:textId="77777777" w:rsidR="00A92965" w:rsidRPr="00A826B9" w:rsidRDefault="00A92965" w:rsidP="00A92965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56A0327E" w14:textId="77777777" w:rsidR="00A92965" w:rsidRPr="00A826B9" w:rsidRDefault="00A92965" w:rsidP="00A92965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shifts</w:t>
            </w:r>
            <w:proofErr w:type="spellEnd"/>
          </w:p>
        </w:tc>
        <w:tc>
          <w:tcPr>
            <w:tcW w:w="3527" w:type="dxa"/>
          </w:tcPr>
          <w:p w14:paraId="5ABDEE01" w14:textId="77777777" w:rsidR="00A92965" w:rsidRPr="00A826B9" w:rsidRDefault="00A92965" w:rsidP="00A92965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A92965" w:rsidRPr="00A826B9" w14:paraId="6E3C18DF" w14:textId="77777777" w:rsidTr="00A92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676411E5" w14:textId="77777777" w:rsidR="00A92965" w:rsidRPr="00A826B9" w:rsidRDefault="00A92965" w:rsidP="00A9296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50F7661" w14:textId="77777777" w:rsidR="00A92965" w:rsidRPr="00A826B9" w:rsidRDefault="00A92965" w:rsidP="00A92965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  <w:lang w:val="en-US"/>
              </w:rPr>
              <w:t>e</w:t>
            </w:r>
            <w:proofErr w:type="spellStart"/>
            <w:r w:rsidRPr="00A826B9">
              <w:rPr>
                <w:rFonts w:cs="Tahoma"/>
                <w:sz w:val="20"/>
                <w:szCs w:val="20"/>
              </w:rPr>
              <w:t>jco</w:t>
            </w:r>
            <w:proofErr w:type="spellEnd"/>
            <w:r>
              <w:rPr>
                <w:rFonts w:cs="Tahoma"/>
                <w:sz w:val="20"/>
                <w:szCs w:val="20"/>
                <w:lang w:val="en-US"/>
              </w:rPr>
              <w:t>-</w:t>
            </w:r>
            <w:proofErr w:type="spellStart"/>
            <w:r w:rsidRPr="00A826B9">
              <w:rPr>
                <w:rFonts w:cs="Tahoma"/>
                <w:sz w:val="20"/>
                <w:szCs w:val="20"/>
              </w:rPr>
              <w:t>shiftsinfo</w:t>
            </w:r>
            <w:proofErr w:type="spellEnd"/>
          </w:p>
        </w:tc>
        <w:tc>
          <w:tcPr>
            <w:tcW w:w="3527" w:type="dxa"/>
          </w:tcPr>
          <w:p w14:paraId="3D3D2834" w14:textId="77777777" w:rsidR="00A92965" w:rsidRPr="00A826B9" w:rsidRDefault="00A92965" w:rsidP="00A92965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A92965" w:rsidRPr="00A826B9" w14:paraId="641B8979" w14:textId="77777777" w:rsidTr="00A929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129315E1" w14:textId="77777777" w:rsidR="00A92965" w:rsidRPr="00A826B9" w:rsidRDefault="00A92965" w:rsidP="00A92965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2FBB1DC0" w14:textId="77777777" w:rsidR="00A92965" w:rsidRPr="00A826B9" w:rsidRDefault="00A92965" w:rsidP="00A92965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sus-shiftinfo-webapi</w:t>
            </w:r>
            <w:proofErr w:type="spellEnd"/>
          </w:p>
        </w:tc>
        <w:tc>
          <w:tcPr>
            <w:tcW w:w="3527" w:type="dxa"/>
          </w:tcPr>
          <w:p w14:paraId="38710D64" w14:textId="77777777" w:rsidR="00A92965" w:rsidRPr="00A826B9" w:rsidRDefault="00A92965" w:rsidP="00A92965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A92965" w:rsidRPr="00A826B9" w14:paraId="7C8E8DC2" w14:textId="77777777" w:rsidTr="00A92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F75C020" w14:textId="77777777" w:rsidR="00A92965" w:rsidRPr="00A826B9" w:rsidRDefault="00A92965" w:rsidP="00A9296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335844F2" w14:textId="77777777" w:rsidR="00A92965" w:rsidRPr="00A826B9" w:rsidRDefault="00A92965" w:rsidP="00A92965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ejco-application-configuration</w:t>
            </w:r>
            <w:proofErr w:type="spellEnd"/>
          </w:p>
        </w:tc>
        <w:tc>
          <w:tcPr>
            <w:tcW w:w="3527" w:type="dxa"/>
          </w:tcPr>
          <w:p w14:paraId="5C59D007" w14:textId="77777777" w:rsidR="00A92965" w:rsidRPr="00A826B9" w:rsidRDefault="00A92965" w:rsidP="00A92965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A92965" w:rsidRPr="00A826B9" w14:paraId="4017B1C4" w14:textId="77777777" w:rsidTr="00A929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3E136EE" w14:textId="77777777" w:rsidR="00A92965" w:rsidRPr="00A826B9" w:rsidRDefault="00A92965" w:rsidP="00A92965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7204E7DA" w14:textId="77777777" w:rsidR="00A92965" w:rsidRPr="00A826B9" w:rsidRDefault="00A92965" w:rsidP="00A92965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ejco-schedulers-manager</w:t>
            </w:r>
            <w:proofErr w:type="spellEnd"/>
          </w:p>
        </w:tc>
        <w:tc>
          <w:tcPr>
            <w:tcW w:w="3527" w:type="dxa"/>
          </w:tcPr>
          <w:p w14:paraId="413F9A85" w14:textId="77777777" w:rsidR="00A92965" w:rsidRPr="00A826B9" w:rsidRDefault="00A92965" w:rsidP="00A92965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A92965" w:rsidRPr="00A826B9" w14:paraId="323B2807" w14:textId="77777777" w:rsidTr="00A92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680B70AF" w14:textId="77777777" w:rsidR="00A92965" w:rsidRPr="00A826B9" w:rsidRDefault="00A92965" w:rsidP="00A9296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9EEEA87" w14:textId="77777777" w:rsidR="00A92965" w:rsidRPr="00A826B9" w:rsidRDefault="00A92965" w:rsidP="00A92965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redis</w:t>
            </w:r>
            <w:proofErr w:type="spellEnd"/>
          </w:p>
        </w:tc>
        <w:tc>
          <w:tcPr>
            <w:tcW w:w="3527" w:type="dxa"/>
          </w:tcPr>
          <w:p w14:paraId="7DA807AB" w14:textId="77777777" w:rsidR="00A92965" w:rsidRPr="00A826B9" w:rsidRDefault="00A92965" w:rsidP="00A92965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A826B9">
              <w:rPr>
                <w:rFonts w:cs="Tahoma"/>
                <w:sz w:val="20"/>
                <w:szCs w:val="20"/>
                <w:lang w:val="en-US"/>
              </w:rPr>
              <w:t>zif-redis:6.2.16-v4</w:t>
            </w:r>
          </w:p>
        </w:tc>
      </w:tr>
    </w:tbl>
    <w:p w14:paraId="34B85886" w14:textId="0A38DDF1" w:rsidR="00060B65" w:rsidRDefault="00060B65" w:rsidP="00060B65">
      <w:pPr>
        <w:pStyle w:val="a0"/>
        <w:rPr>
          <w:rFonts w:cs="Tahoma"/>
        </w:rPr>
      </w:pPr>
    </w:p>
    <w:p w14:paraId="42A71708" w14:textId="0A14F383" w:rsidR="003B0291" w:rsidRDefault="003B0291" w:rsidP="003B0291">
      <w:pPr>
        <w:pStyle w:val="2"/>
      </w:pPr>
      <w:bookmarkStart w:id="60" w:name="_Toc199784182"/>
      <w:r>
        <w:t>Устаревающие сервисы и компоненты</w:t>
      </w:r>
      <w:bookmarkEnd w:id="60"/>
    </w:p>
    <w:p w14:paraId="74064A29" w14:textId="28A03886" w:rsidR="003B0291" w:rsidRPr="00A826B9" w:rsidRDefault="003B0291" w:rsidP="003B0291">
      <w:pPr>
        <w:pStyle w:val="a0"/>
        <w:rPr>
          <w:rFonts w:cs="Tahoma"/>
        </w:rPr>
      </w:pPr>
      <w:r w:rsidRPr="00A826B9">
        <w:rPr>
          <w:rFonts w:cs="Tahoma"/>
        </w:rPr>
        <w:t xml:space="preserve">В текущей </w:t>
      </w:r>
      <w:proofErr w:type="spellStart"/>
      <w:r>
        <w:rPr>
          <w:rFonts w:cs="Tahoma"/>
        </w:rPr>
        <w:t>патч</w:t>
      </w:r>
      <w:proofErr w:type="spellEnd"/>
      <w:r>
        <w:rPr>
          <w:rFonts w:cs="Tahoma"/>
        </w:rPr>
        <w:t>-версии</w:t>
      </w:r>
      <w:r w:rsidRPr="00A826B9">
        <w:rPr>
          <w:rFonts w:cs="Tahoma"/>
        </w:rPr>
        <w:t xml:space="preserve"> отсутствуют </w:t>
      </w:r>
      <w:r>
        <w:rPr>
          <w:rFonts w:cs="Tahoma"/>
        </w:rPr>
        <w:t xml:space="preserve">устаревающие </w:t>
      </w:r>
      <w:r w:rsidRPr="00A826B9">
        <w:rPr>
          <w:rFonts w:cs="Tahoma"/>
        </w:rPr>
        <w:t>сервисы.</w:t>
      </w:r>
    </w:p>
    <w:p w14:paraId="60CEAE6C" w14:textId="77777777" w:rsidR="003B0291" w:rsidRPr="003B0291" w:rsidRDefault="003B0291" w:rsidP="003B0291">
      <w:pPr>
        <w:pStyle w:val="a0"/>
      </w:pPr>
    </w:p>
    <w:p w14:paraId="40B19866" w14:textId="25A53B95" w:rsidR="003B0291" w:rsidRDefault="003B0291" w:rsidP="003B0291">
      <w:pPr>
        <w:pStyle w:val="2"/>
      </w:pPr>
      <w:bookmarkStart w:id="61" w:name="_Toc199784183"/>
      <w:r>
        <w:t>Исключенные сервисы и компоненты</w:t>
      </w:r>
      <w:bookmarkEnd w:id="61"/>
    </w:p>
    <w:p w14:paraId="3BBBB843" w14:textId="0407BB26" w:rsidR="003B0291" w:rsidRPr="00A826B9" w:rsidRDefault="003B0291" w:rsidP="003B0291">
      <w:pPr>
        <w:pStyle w:val="a0"/>
        <w:rPr>
          <w:rFonts w:cs="Tahoma"/>
        </w:rPr>
      </w:pPr>
      <w:r w:rsidRPr="00A826B9">
        <w:rPr>
          <w:rFonts w:cs="Tahoma"/>
        </w:rPr>
        <w:t xml:space="preserve">В текущей </w:t>
      </w:r>
      <w:proofErr w:type="spellStart"/>
      <w:r>
        <w:rPr>
          <w:rFonts w:cs="Tahoma"/>
        </w:rPr>
        <w:t>патч</w:t>
      </w:r>
      <w:proofErr w:type="spellEnd"/>
      <w:r>
        <w:rPr>
          <w:rFonts w:cs="Tahoma"/>
        </w:rPr>
        <w:t>-версии</w:t>
      </w:r>
      <w:r w:rsidRPr="00A826B9">
        <w:rPr>
          <w:rFonts w:cs="Tahoma"/>
        </w:rPr>
        <w:t xml:space="preserve"> отсутствуют </w:t>
      </w:r>
      <w:r>
        <w:rPr>
          <w:rFonts w:cs="Tahoma"/>
        </w:rPr>
        <w:t xml:space="preserve">исключенные </w:t>
      </w:r>
      <w:r w:rsidRPr="00A826B9">
        <w:rPr>
          <w:rFonts w:cs="Tahoma"/>
        </w:rPr>
        <w:t>сервисы.</w:t>
      </w:r>
    </w:p>
    <w:p w14:paraId="4EEB80DF" w14:textId="77777777" w:rsidR="003B0291" w:rsidRPr="003B0291" w:rsidRDefault="003B0291" w:rsidP="003B0291">
      <w:pPr>
        <w:pStyle w:val="a0"/>
      </w:pPr>
    </w:p>
    <w:p w14:paraId="747E3D7B" w14:textId="77777777" w:rsidR="00060B65" w:rsidRPr="00A826B9" w:rsidRDefault="00060B65" w:rsidP="00060B65">
      <w:pPr>
        <w:pStyle w:val="a0"/>
        <w:rPr>
          <w:rFonts w:cs="Tahoma"/>
        </w:rPr>
      </w:pPr>
    </w:p>
    <w:p w14:paraId="5A18314B" w14:textId="4D98B01C" w:rsidR="00054DE5" w:rsidRPr="00A826B9" w:rsidRDefault="00054DE5" w:rsidP="00054DE5">
      <w:pPr>
        <w:pStyle w:val="2"/>
        <w:rPr>
          <w:rFonts w:cs="Tahoma"/>
        </w:rPr>
      </w:pPr>
      <w:bookmarkStart w:id="62" w:name="_Toc199784184"/>
      <w:r w:rsidRPr="00A826B9">
        <w:rPr>
          <w:rFonts w:cs="Tahoma"/>
        </w:rPr>
        <w:lastRenderedPageBreak/>
        <w:t>Полный список сервисов и компонентов</w:t>
      </w:r>
      <w:bookmarkEnd w:id="62"/>
    </w:p>
    <w:p w14:paraId="39C72418" w14:textId="4695EF3D" w:rsidR="005C031F" w:rsidRPr="00A826B9" w:rsidRDefault="00054DE5" w:rsidP="00054DE5">
      <w:pPr>
        <w:pStyle w:val="a0"/>
        <w:rPr>
          <w:rFonts w:cs="Tahoma"/>
        </w:rPr>
      </w:pPr>
      <w:r w:rsidRPr="00A826B9">
        <w:rPr>
          <w:rFonts w:cs="Tahoma"/>
        </w:rPr>
        <w:t xml:space="preserve">В таблице ниже приведен полный перечень версий сервисов и компонентов, которые входят в </w:t>
      </w:r>
      <w:proofErr w:type="spellStart"/>
      <w:r w:rsidR="00D604E3">
        <w:rPr>
          <w:rFonts w:cs="Tahoma"/>
        </w:rPr>
        <w:t>патч</w:t>
      </w:r>
      <w:proofErr w:type="spellEnd"/>
      <w:r w:rsidR="00D604E3">
        <w:rPr>
          <w:rFonts w:cs="Tahoma"/>
        </w:rPr>
        <w:t xml:space="preserve">-версию </w:t>
      </w:r>
      <w:r w:rsidR="00D604E3" w:rsidRPr="00D604E3">
        <w:rPr>
          <w:rFonts w:cs="Tahoma"/>
          <w:b/>
          <w:lang w:val="en-US"/>
        </w:rPr>
        <w:t>Z</w:t>
      </w:r>
      <w:r w:rsidR="00D604E3" w:rsidRPr="00D53EC9">
        <w:rPr>
          <w:rFonts w:cs="Tahoma"/>
          <w:b/>
        </w:rPr>
        <w:t>-</w:t>
      </w:r>
      <w:r w:rsidR="00D604E3" w:rsidRPr="00D604E3">
        <w:rPr>
          <w:rFonts w:cs="Tahoma"/>
          <w:b/>
          <w:lang w:val="en-US"/>
        </w:rPr>
        <w:t>SPM</w:t>
      </w:r>
      <w:r w:rsidR="00D604E3" w:rsidRPr="00D53EC9">
        <w:rPr>
          <w:rFonts w:cs="Tahoma"/>
          <w:b/>
        </w:rPr>
        <w:t xml:space="preserve"> </w:t>
      </w:r>
      <w:r w:rsidR="00D604E3" w:rsidRPr="00D604E3">
        <w:rPr>
          <w:rFonts w:cs="Tahoma"/>
          <w:b/>
        </w:rPr>
        <w:t>5.6.1</w:t>
      </w:r>
    </w:p>
    <w:p w14:paraId="628508D6" w14:textId="70C07626" w:rsidR="00054DE5" w:rsidRPr="00A826B9" w:rsidRDefault="00054DE5" w:rsidP="00054DE5">
      <w:pPr>
        <w:pStyle w:val="afd"/>
        <w:keepNext/>
        <w:jc w:val="right"/>
        <w:rPr>
          <w:rFonts w:cs="Tahoma"/>
          <w:color w:val="auto"/>
        </w:rPr>
      </w:pPr>
      <w:r w:rsidRPr="00A826B9">
        <w:rPr>
          <w:rFonts w:cs="Tahoma"/>
          <w:color w:val="auto"/>
        </w:rPr>
        <w:t xml:space="preserve">Таблица </w:t>
      </w:r>
      <w:r w:rsidRPr="00A826B9">
        <w:rPr>
          <w:rFonts w:cs="Tahoma"/>
          <w:color w:val="auto"/>
        </w:rPr>
        <w:fldChar w:fldCharType="begin"/>
      </w:r>
      <w:r w:rsidRPr="00A826B9">
        <w:rPr>
          <w:rFonts w:cs="Tahoma"/>
          <w:color w:val="auto"/>
        </w:rPr>
        <w:instrText xml:space="preserve"> SEQ Таблица \* ARABIC </w:instrText>
      </w:r>
      <w:r w:rsidRPr="00A826B9">
        <w:rPr>
          <w:rFonts w:cs="Tahoma"/>
          <w:color w:val="auto"/>
        </w:rPr>
        <w:fldChar w:fldCharType="separate"/>
      </w:r>
      <w:r w:rsidR="00EB2D16">
        <w:rPr>
          <w:rFonts w:cs="Tahoma"/>
          <w:noProof/>
          <w:color w:val="auto"/>
        </w:rPr>
        <w:t>7</w:t>
      </w:r>
      <w:r w:rsidRPr="00A826B9">
        <w:rPr>
          <w:rFonts w:cs="Tahoma"/>
          <w:color w:val="auto"/>
        </w:rPr>
        <w:fldChar w:fldCharType="end"/>
      </w:r>
      <w:r w:rsidRPr="00A826B9">
        <w:rPr>
          <w:rFonts w:cs="Tahoma"/>
          <w:color w:val="auto"/>
        </w:rPr>
        <w:t>. Полный список сервисов и компонентов с указанием версий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53"/>
        <w:gridCol w:w="3544"/>
        <w:gridCol w:w="3527"/>
      </w:tblGrid>
      <w:tr w:rsidR="005C031F" w:rsidRPr="00A826B9" w14:paraId="3EFB2E4F" w14:textId="77777777" w:rsidTr="001527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14:paraId="27C08450" w14:textId="77777777" w:rsidR="005C031F" w:rsidRPr="00A826B9" w:rsidRDefault="005C031F" w:rsidP="001527E5">
            <w:pPr>
              <w:pStyle w:val="a0"/>
              <w:spacing w:before="0" w:beforeAutospacing="0" w:after="60" w:afterAutospacing="0"/>
              <w:jc w:val="center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Модуль</w:t>
            </w:r>
          </w:p>
        </w:tc>
        <w:tc>
          <w:tcPr>
            <w:tcW w:w="3544" w:type="dxa"/>
          </w:tcPr>
          <w:p w14:paraId="1FA0B181" w14:textId="77777777" w:rsidR="005C031F" w:rsidRPr="00A826B9" w:rsidRDefault="005C031F" w:rsidP="001527E5">
            <w:pPr>
              <w:pStyle w:val="a0"/>
              <w:spacing w:before="0" w:beforeAutospacing="0" w:after="6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Сервис/компонент</w:t>
            </w:r>
          </w:p>
        </w:tc>
        <w:tc>
          <w:tcPr>
            <w:tcW w:w="3527" w:type="dxa"/>
          </w:tcPr>
          <w:p w14:paraId="72C65D6E" w14:textId="77777777" w:rsidR="005C031F" w:rsidRPr="00A826B9" w:rsidRDefault="005C031F" w:rsidP="001527E5">
            <w:pPr>
              <w:pStyle w:val="a0"/>
              <w:spacing w:before="0" w:beforeAutospacing="0" w:after="6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Версия</w:t>
            </w:r>
          </w:p>
        </w:tc>
      </w:tr>
      <w:tr w:rsidR="00054DE5" w:rsidRPr="00A826B9" w14:paraId="6F83B4D9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 w:val="restart"/>
          </w:tcPr>
          <w:p w14:paraId="452C7586" w14:textId="77777777" w:rsidR="00054DE5" w:rsidRPr="00A826B9" w:rsidRDefault="00054DE5" w:rsidP="00054DE5">
            <w:pPr>
              <w:spacing w:before="0" w:beforeAutospacing="0" w:after="60" w:afterAutospacing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КПЭ</w:t>
            </w:r>
          </w:p>
        </w:tc>
        <w:tc>
          <w:tcPr>
            <w:tcW w:w="3544" w:type="dxa"/>
          </w:tcPr>
          <w:p w14:paraId="55A573F0" w14:textId="24681C8A" w:rsidR="00054DE5" w:rsidRPr="00A826B9" w:rsidRDefault="00054DE5" w:rsidP="00054DE5">
            <w:pPr>
              <w:spacing w:before="0" w:beforeAutospacing="0" w:after="6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cup-front</w:t>
            </w:r>
            <w:proofErr w:type="spellEnd"/>
          </w:p>
        </w:tc>
        <w:tc>
          <w:tcPr>
            <w:tcW w:w="3527" w:type="dxa"/>
          </w:tcPr>
          <w:p w14:paraId="475DAB5C" w14:textId="4EED9E73" w:rsidR="00054DE5" w:rsidRPr="00A826B9" w:rsidRDefault="00054DE5" w:rsidP="00054DE5">
            <w:pPr>
              <w:spacing w:before="0" w:beforeAutospacing="0" w:after="6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5.6.0</w:t>
            </w:r>
          </w:p>
        </w:tc>
      </w:tr>
      <w:tr w:rsidR="00054DE5" w:rsidRPr="00A826B9" w14:paraId="77E37F1E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4A2BAC00" w14:textId="77777777" w:rsidR="00054DE5" w:rsidRPr="00A826B9" w:rsidRDefault="00054DE5" w:rsidP="00054DE5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08725A57" w14:textId="08F1CFF2" w:rsidR="00054DE5" w:rsidRPr="00A826B9" w:rsidRDefault="00054DE5" w:rsidP="00054DE5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bookmarkStart w:id="63" w:name="_Hlk171678150"/>
            <w:r w:rsidRPr="00A826B9">
              <w:rPr>
                <w:rFonts w:cs="Tahoma"/>
                <w:szCs w:val="20"/>
                <w:lang w:val="en-US"/>
              </w:rPr>
              <w:t>core</w:t>
            </w:r>
            <w:r w:rsidRPr="00A826B9">
              <w:rPr>
                <w:rFonts w:cs="Tahoma"/>
                <w:szCs w:val="20"/>
              </w:rPr>
              <w:t>-</w:t>
            </w:r>
            <w:proofErr w:type="spellStart"/>
            <w:r w:rsidRPr="00A826B9">
              <w:rPr>
                <w:rFonts w:cs="Tahoma"/>
                <w:szCs w:val="20"/>
              </w:rPr>
              <w:t>realtimewidgetservice</w:t>
            </w:r>
            <w:bookmarkEnd w:id="63"/>
            <w:proofErr w:type="spellEnd"/>
          </w:p>
        </w:tc>
        <w:tc>
          <w:tcPr>
            <w:tcW w:w="3527" w:type="dxa"/>
          </w:tcPr>
          <w:p w14:paraId="26006305" w14:textId="140C63A5" w:rsidR="00054DE5" w:rsidRPr="00A826B9" w:rsidRDefault="00054DE5" w:rsidP="00054DE5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 w:rsidR="00A92965">
              <w:rPr>
                <w:rFonts w:cs="Tahoma"/>
                <w:szCs w:val="20"/>
              </w:rPr>
              <w:t>1</w:t>
            </w:r>
          </w:p>
        </w:tc>
      </w:tr>
      <w:tr w:rsidR="00D53EC9" w:rsidRPr="00A826B9" w14:paraId="17513B05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 w:val="restart"/>
          </w:tcPr>
          <w:p w14:paraId="4D5588FB" w14:textId="77777777" w:rsidR="00D53EC9" w:rsidRPr="00A826B9" w:rsidRDefault="00D53EC9" w:rsidP="00D53EC9">
            <w:pPr>
              <w:spacing w:before="0" w:beforeAutospacing="0" w:after="60" w:afterAutospacing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СУС/ЭЖКО</w:t>
            </w:r>
          </w:p>
          <w:p w14:paraId="6574EC82" w14:textId="77777777" w:rsidR="00D53EC9" w:rsidRPr="00A826B9" w:rsidRDefault="00D53EC9" w:rsidP="00D53EC9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  <w:p w14:paraId="51A22392" w14:textId="77777777" w:rsidR="00D53EC9" w:rsidRPr="00A826B9" w:rsidRDefault="00D53EC9" w:rsidP="00D53EC9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43B8AE7" w14:textId="77777777" w:rsidR="00D53EC9" w:rsidRPr="00A826B9" w:rsidRDefault="00D53EC9" w:rsidP="00D53E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cup-front</w:t>
            </w:r>
            <w:proofErr w:type="spellEnd"/>
          </w:p>
        </w:tc>
        <w:tc>
          <w:tcPr>
            <w:tcW w:w="3527" w:type="dxa"/>
          </w:tcPr>
          <w:p w14:paraId="0B4CAB38" w14:textId="2A494412" w:rsidR="00D53EC9" w:rsidRPr="00A826B9" w:rsidRDefault="00D53EC9" w:rsidP="00D53EC9">
            <w:pPr>
              <w:spacing w:before="0" w:beforeAutospacing="0" w:after="6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D53EC9" w:rsidRPr="00A826B9" w14:paraId="3D1FAACF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2251E0B9" w14:textId="77777777" w:rsidR="00D53EC9" w:rsidRPr="00A826B9" w:rsidRDefault="00D53EC9" w:rsidP="00D53EC9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3A26CBA2" w14:textId="1BA2172B" w:rsidR="00D53EC9" w:rsidRPr="00A826B9" w:rsidRDefault="00D53EC9" w:rsidP="00D53EC9">
            <w:pPr>
              <w:spacing w:before="0" w:beforeAutospacing="0" w:after="6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ejco-audit</w:t>
            </w:r>
            <w:proofErr w:type="spellEnd"/>
          </w:p>
        </w:tc>
        <w:tc>
          <w:tcPr>
            <w:tcW w:w="3527" w:type="dxa"/>
          </w:tcPr>
          <w:p w14:paraId="7D5EE90E" w14:textId="41EB0173" w:rsidR="00D53EC9" w:rsidRPr="00A826B9" w:rsidRDefault="00D53EC9" w:rsidP="00D53EC9">
            <w:pPr>
              <w:spacing w:before="0" w:beforeAutospacing="0" w:after="60" w:afterAutospacing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  <w:lang w:val="en-US"/>
              </w:rPr>
              <w:t>1</w:t>
            </w:r>
          </w:p>
        </w:tc>
      </w:tr>
      <w:tr w:rsidR="00D53EC9" w:rsidRPr="00A826B9" w14:paraId="7F2AA6A3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F9B3C08" w14:textId="77777777" w:rsidR="00D53EC9" w:rsidRPr="00A826B9" w:rsidRDefault="00D53EC9" w:rsidP="00D53EC9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15AC244" w14:textId="7C85FD0C" w:rsidR="00D53EC9" w:rsidRPr="00A826B9" w:rsidRDefault="00D53EC9" w:rsidP="00D53EC9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  <w:lang w:val="en-US"/>
              </w:rPr>
              <w:t>e</w:t>
            </w:r>
            <w:proofErr w:type="spellStart"/>
            <w:r w:rsidRPr="00A826B9">
              <w:rPr>
                <w:rFonts w:cs="Tahoma"/>
                <w:sz w:val="20"/>
                <w:szCs w:val="20"/>
              </w:rPr>
              <w:t>jco</w:t>
            </w:r>
            <w:proofErr w:type="spellEnd"/>
            <w:r>
              <w:rPr>
                <w:rFonts w:cs="Tahoma"/>
                <w:sz w:val="20"/>
                <w:szCs w:val="20"/>
                <w:lang w:val="en-US"/>
              </w:rPr>
              <w:t>-</w:t>
            </w:r>
            <w:proofErr w:type="spellStart"/>
            <w:r w:rsidRPr="00A826B9">
              <w:rPr>
                <w:rFonts w:cs="Tahoma"/>
                <w:sz w:val="20"/>
                <w:szCs w:val="20"/>
              </w:rPr>
              <w:t>filestorage</w:t>
            </w:r>
            <w:proofErr w:type="spellEnd"/>
          </w:p>
        </w:tc>
        <w:tc>
          <w:tcPr>
            <w:tcW w:w="3527" w:type="dxa"/>
          </w:tcPr>
          <w:p w14:paraId="21DB8FDC" w14:textId="6C70E911" w:rsidR="00D53EC9" w:rsidRPr="00A826B9" w:rsidRDefault="00D53EC9" w:rsidP="00D53EC9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D53EC9" w:rsidRPr="00A826B9" w14:paraId="6DE4DA11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2B880347" w14:textId="77777777" w:rsidR="00D53EC9" w:rsidRPr="00A826B9" w:rsidRDefault="00D53EC9" w:rsidP="00D53EC9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1BF294A2" w14:textId="4103D4CA" w:rsidR="00D53EC9" w:rsidRPr="00A826B9" w:rsidRDefault="00D53EC9" w:rsidP="00D53EC9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ejco-gatewayrouting</w:t>
            </w:r>
            <w:proofErr w:type="spellEnd"/>
          </w:p>
        </w:tc>
        <w:tc>
          <w:tcPr>
            <w:tcW w:w="3527" w:type="dxa"/>
          </w:tcPr>
          <w:p w14:paraId="443CDC86" w14:textId="1629A881" w:rsidR="00D53EC9" w:rsidRPr="00A826B9" w:rsidRDefault="00D53EC9" w:rsidP="00D53EC9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D53EC9" w:rsidRPr="00A826B9" w14:paraId="2C8936BB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62955FEA" w14:textId="77777777" w:rsidR="00D53EC9" w:rsidRPr="00A826B9" w:rsidRDefault="00D53EC9" w:rsidP="00D53EC9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78D7D49" w14:textId="5A9FBB17" w:rsidR="00D53EC9" w:rsidRPr="00A826B9" w:rsidRDefault="00D53EC9" w:rsidP="00D53EC9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ejco-notifications-webapi</w:t>
            </w:r>
            <w:proofErr w:type="spellEnd"/>
          </w:p>
        </w:tc>
        <w:tc>
          <w:tcPr>
            <w:tcW w:w="3527" w:type="dxa"/>
          </w:tcPr>
          <w:p w14:paraId="2A0C14DD" w14:textId="3A1C2393" w:rsidR="00D53EC9" w:rsidRPr="00A826B9" w:rsidRDefault="00D53EC9" w:rsidP="00D53EC9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D53EC9" w:rsidRPr="00A826B9" w14:paraId="41BE4CBE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4D2F1053" w14:textId="77777777" w:rsidR="00D53EC9" w:rsidRPr="00A826B9" w:rsidRDefault="00D53EC9" w:rsidP="00D53EC9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21921E7D" w14:textId="055BE84D" w:rsidR="00D53EC9" w:rsidRPr="00A826B9" w:rsidRDefault="00D53EC9" w:rsidP="00D53EC9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ejco-realtimewidgetservice</w:t>
            </w:r>
            <w:proofErr w:type="spellEnd"/>
          </w:p>
        </w:tc>
        <w:tc>
          <w:tcPr>
            <w:tcW w:w="3527" w:type="dxa"/>
          </w:tcPr>
          <w:p w14:paraId="7DA86F2F" w14:textId="2724B38D" w:rsidR="00D53EC9" w:rsidRPr="00A826B9" w:rsidRDefault="00D53EC9" w:rsidP="00D53EC9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D53EC9" w:rsidRPr="00A826B9" w14:paraId="099898D8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32CDC516" w14:textId="77777777" w:rsidR="00D53EC9" w:rsidRPr="00A826B9" w:rsidRDefault="00D53EC9" w:rsidP="00D53EC9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B0EA693" w14:textId="28E21188" w:rsidR="00D53EC9" w:rsidRPr="00A826B9" w:rsidRDefault="00D53EC9" w:rsidP="00D53EC9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ejco-referencebook-webapi</w:t>
            </w:r>
            <w:proofErr w:type="spellEnd"/>
          </w:p>
        </w:tc>
        <w:tc>
          <w:tcPr>
            <w:tcW w:w="3527" w:type="dxa"/>
          </w:tcPr>
          <w:p w14:paraId="1C19171E" w14:textId="5F7935D3" w:rsidR="00D53EC9" w:rsidRPr="00A826B9" w:rsidRDefault="00D53EC9" w:rsidP="00D53EC9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D53EC9" w:rsidRPr="00A826B9" w14:paraId="6B8D19BB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112835DD" w14:textId="77777777" w:rsidR="00D53EC9" w:rsidRPr="00A826B9" w:rsidRDefault="00D53EC9" w:rsidP="00D53EC9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4EA7165B" w14:textId="5979EB31" w:rsidR="00D53EC9" w:rsidRPr="00A826B9" w:rsidRDefault="00D53EC9" w:rsidP="00D53EC9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ejco-reportdatacollector</w:t>
            </w:r>
            <w:proofErr w:type="spellEnd"/>
          </w:p>
        </w:tc>
        <w:tc>
          <w:tcPr>
            <w:tcW w:w="3527" w:type="dxa"/>
          </w:tcPr>
          <w:p w14:paraId="7B118E4D" w14:textId="1262BCF0" w:rsidR="00D53EC9" w:rsidRPr="00A826B9" w:rsidRDefault="00D53EC9" w:rsidP="00D53EC9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D53EC9" w:rsidRPr="00A826B9" w14:paraId="745E304C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395B3BC5" w14:textId="77777777" w:rsidR="00D53EC9" w:rsidRPr="00A826B9" w:rsidRDefault="00D53EC9" w:rsidP="00D53EC9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7C10BCCB" w14:textId="7454F740" w:rsidR="00D53EC9" w:rsidRPr="00A826B9" w:rsidRDefault="00D53EC9" w:rsidP="00D53EC9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ejco-reporting-webapi</w:t>
            </w:r>
            <w:proofErr w:type="spellEnd"/>
          </w:p>
        </w:tc>
        <w:tc>
          <w:tcPr>
            <w:tcW w:w="3527" w:type="dxa"/>
          </w:tcPr>
          <w:p w14:paraId="2927BBD9" w14:textId="4FD72D1B" w:rsidR="00D53EC9" w:rsidRPr="00A826B9" w:rsidRDefault="00D53EC9" w:rsidP="00D53EC9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D53EC9" w:rsidRPr="00A826B9" w14:paraId="03B12B9F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3FAD916D" w14:textId="77777777" w:rsidR="00D53EC9" w:rsidRPr="00A826B9" w:rsidRDefault="00D53EC9" w:rsidP="00D53EC9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00B0CF8E" w14:textId="2D11DED1" w:rsidR="00D53EC9" w:rsidRPr="00A826B9" w:rsidRDefault="00D53EC9" w:rsidP="00D53EC9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ejco-universalstorage-adapter</w:t>
            </w:r>
            <w:proofErr w:type="spellEnd"/>
          </w:p>
        </w:tc>
        <w:tc>
          <w:tcPr>
            <w:tcW w:w="3527" w:type="dxa"/>
          </w:tcPr>
          <w:p w14:paraId="1A171C9B" w14:textId="141E5933" w:rsidR="00D53EC9" w:rsidRPr="00A826B9" w:rsidRDefault="00D53EC9" w:rsidP="00D53EC9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D53EC9" w:rsidRPr="00A826B9" w14:paraId="75979B83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F9CBBAF" w14:textId="77777777" w:rsidR="00D53EC9" w:rsidRPr="00A826B9" w:rsidRDefault="00D53EC9" w:rsidP="00D53EC9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3AD9300C" w14:textId="68DF566B" w:rsidR="00D53EC9" w:rsidRPr="00A826B9" w:rsidRDefault="00D53EC9" w:rsidP="00D53EC9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ejco-users</w:t>
            </w:r>
            <w:proofErr w:type="spellEnd"/>
          </w:p>
        </w:tc>
        <w:tc>
          <w:tcPr>
            <w:tcW w:w="3527" w:type="dxa"/>
          </w:tcPr>
          <w:p w14:paraId="3914FF6C" w14:textId="1376B51B" w:rsidR="00D53EC9" w:rsidRPr="00A826B9" w:rsidRDefault="00D53EC9" w:rsidP="00D53EC9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D53EC9" w:rsidRPr="00A826B9" w14:paraId="2A6F5BCA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59FD2FD7" w14:textId="77777777" w:rsidR="00D53EC9" w:rsidRPr="00A826B9" w:rsidRDefault="00D53EC9" w:rsidP="00D53EC9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612125B1" w14:textId="5AE05FFB" w:rsidR="00D53EC9" w:rsidRPr="00A826B9" w:rsidRDefault="00D53EC9" w:rsidP="00D53EC9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ejco-events-dispatche</w:t>
            </w:r>
            <w:proofErr w:type="spellEnd"/>
            <w:r w:rsidRPr="00A826B9">
              <w:rPr>
                <w:rFonts w:cs="Tahoma"/>
                <w:szCs w:val="20"/>
                <w:lang w:val="en-US"/>
              </w:rPr>
              <w:t>r</w:t>
            </w:r>
          </w:p>
        </w:tc>
        <w:tc>
          <w:tcPr>
            <w:tcW w:w="3527" w:type="dxa"/>
          </w:tcPr>
          <w:p w14:paraId="4FAFE84B" w14:textId="6225D028" w:rsidR="00D53EC9" w:rsidRPr="00A826B9" w:rsidRDefault="00D53EC9" w:rsidP="00D53EC9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D53EC9" w:rsidRPr="00A826B9" w14:paraId="1E1E29A3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15FC895" w14:textId="77777777" w:rsidR="00D53EC9" w:rsidRPr="00A826B9" w:rsidRDefault="00D53EC9" w:rsidP="00D53EC9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29EEB1A" w14:textId="6DA0C015" w:rsidR="00D53EC9" w:rsidRPr="00A826B9" w:rsidRDefault="00D53EC9" w:rsidP="00D53EC9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equipment-condition</w:t>
            </w:r>
            <w:proofErr w:type="spellEnd"/>
          </w:p>
        </w:tc>
        <w:tc>
          <w:tcPr>
            <w:tcW w:w="3527" w:type="dxa"/>
          </w:tcPr>
          <w:p w14:paraId="25ADF85F" w14:textId="6AA7EF20" w:rsidR="00D53EC9" w:rsidRPr="00A826B9" w:rsidRDefault="00D53EC9" w:rsidP="00D53EC9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D53EC9" w:rsidRPr="00A826B9" w14:paraId="7AD2C297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A6FB536" w14:textId="77777777" w:rsidR="00D53EC9" w:rsidRPr="00A826B9" w:rsidRDefault="00D53EC9" w:rsidP="00D53EC9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7A879681" w14:textId="08F6B07A" w:rsidR="00D53EC9" w:rsidRPr="00A826B9" w:rsidRDefault="00D53EC9" w:rsidP="00D53EC9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shifts</w:t>
            </w:r>
            <w:proofErr w:type="spellEnd"/>
          </w:p>
        </w:tc>
        <w:tc>
          <w:tcPr>
            <w:tcW w:w="3527" w:type="dxa"/>
          </w:tcPr>
          <w:p w14:paraId="3EA5D46A" w14:textId="1C781AB2" w:rsidR="00D53EC9" w:rsidRPr="00A826B9" w:rsidRDefault="00D53EC9" w:rsidP="00D53EC9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D53EC9" w:rsidRPr="00A826B9" w14:paraId="2714B841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4A720B67" w14:textId="77777777" w:rsidR="00D53EC9" w:rsidRPr="00A826B9" w:rsidRDefault="00D53EC9" w:rsidP="00D53EC9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42C3EF8" w14:textId="4EE73A49" w:rsidR="00D53EC9" w:rsidRPr="00A826B9" w:rsidRDefault="00D53EC9" w:rsidP="00D53EC9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  <w:lang w:val="en-US"/>
              </w:rPr>
              <w:t>e</w:t>
            </w:r>
            <w:proofErr w:type="spellStart"/>
            <w:r w:rsidRPr="00A826B9">
              <w:rPr>
                <w:rFonts w:cs="Tahoma"/>
                <w:sz w:val="20"/>
                <w:szCs w:val="20"/>
              </w:rPr>
              <w:t>jco</w:t>
            </w:r>
            <w:proofErr w:type="spellEnd"/>
            <w:r>
              <w:rPr>
                <w:rFonts w:cs="Tahoma"/>
                <w:sz w:val="20"/>
                <w:szCs w:val="20"/>
                <w:lang w:val="en-US"/>
              </w:rPr>
              <w:t>-</w:t>
            </w:r>
            <w:proofErr w:type="spellStart"/>
            <w:r w:rsidRPr="00A826B9">
              <w:rPr>
                <w:rFonts w:cs="Tahoma"/>
                <w:sz w:val="20"/>
                <w:szCs w:val="20"/>
              </w:rPr>
              <w:t>shiftsinfo</w:t>
            </w:r>
            <w:proofErr w:type="spellEnd"/>
          </w:p>
        </w:tc>
        <w:tc>
          <w:tcPr>
            <w:tcW w:w="3527" w:type="dxa"/>
          </w:tcPr>
          <w:p w14:paraId="00786DB0" w14:textId="3B9A46B3" w:rsidR="00D53EC9" w:rsidRPr="00A826B9" w:rsidRDefault="00D53EC9" w:rsidP="00D53EC9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D53EC9" w:rsidRPr="00A826B9" w14:paraId="0BA2F349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6076D4C2" w14:textId="77777777" w:rsidR="00D53EC9" w:rsidRPr="00A826B9" w:rsidRDefault="00D53EC9" w:rsidP="00D53EC9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49CD091E" w14:textId="6E01C347" w:rsidR="00D53EC9" w:rsidRPr="00A826B9" w:rsidRDefault="00D53EC9" w:rsidP="00D53EC9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sus-shiftinfo-webapi</w:t>
            </w:r>
            <w:proofErr w:type="spellEnd"/>
          </w:p>
        </w:tc>
        <w:tc>
          <w:tcPr>
            <w:tcW w:w="3527" w:type="dxa"/>
          </w:tcPr>
          <w:p w14:paraId="59E39A4A" w14:textId="47870CFA" w:rsidR="00D53EC9" w:rsidRPr="00A826B9" w:rsidRDefault="00D53EC9" w:rsidP="00D53EC9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D53EC9" w:rsidRPr="00A826B9" w14:paraId="644D854B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2B0A2C5A" w14:textId="77777777" w:rsidR="00D53EC9" w:rsidRPr="00A826B9" w:rsidRDefault="00D53EC9" w:rsidP="00D53EC9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405447AC" w14:textId="05D3C624" w:rsidR="00D53EC9" w:rsidRPr="00A826B9" w:rsidRDefault="00D53EC9" w:rsidP="00D53EC9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ejco-application-configuration</w:t>
            </w:r>
            <w:proofErr w:type="spellEnd"/>
          </w:p>
        </w:tc>
        <w:tc>
          <w:tcPr>
            <w:tcW w:w="3527" w:type="dxa"/>
          </w:tcPr>
          <w:p w14:paraId="7C4E5631" w14:textId="445CEAA3" w:rsidR="00D53EC9" w:rsidRPr="00A826B9" w:rsidRDefault="00D53EC9" w:rsidP="00D53EC9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D53EC9" w:rsidRPr="00A826B9" w14:paraId="0FE0809C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DA96BDB" w14:textId="77777777" w:rsidR="00D53EC9" w:rsidRPr="00A826B9" w:rsidRDefault="00D53EC9" w:rsidP="00D53EC9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679BB927" w14:textId="2A1F87C2" w:rsidR="00D53EC9" w:rsidRPr="00A826B9" w:rsidRDefault="00D53EC9" w:rsidP="00D53EC9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ejco-schedulers-manager</w:t>
            </w:r>
            <w:proofErr w:type="spellEnd"/>
          </w:p>
        </w:tc>
        <w:tc>
          <w:tcPr>
            <w:tcW w:w="3527" w:type="dxa"/>
          </w:tcPr>
          <w:p w14:paraId="5C1AEC1A" w14:textId="5B7D73E5" w:rsidR="00D53EC9" w:rsidRPr="00A826B9" w:rsidRDefault="00D53EC9" w:rsidP="00D53EC9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883C82" w:rsidRPr="00A826B9" w14:paraId="1859A6FD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D8E4396" w14:textId="77777777" w:rsidR="00883C82" w:rsidRPr="00A826B9" w:rsidRDefault="00883C82" w:rsidP="00883C82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5C3D8D0" w14:textId="77777777" w:rsidR="00883C82" w:rsidRPr="00A826B9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redis</w:t>
            </w:r>
            <w:proofErr w:type="spellEnd"/>
          </w:p>
        </w:tc>
        <w:tc>
          <w:tcPr>
            <w:tcW w:w="3527" w:type="dxa"/>
          </w:tcPr>
          <w:p w14:paraId="55617F33" w14:textId="14D766A7" w:rsidR="00883C82" w:rsidRPr="00A826B9" w:rsidRDefault="00060B65" w:rsidP="00054DE5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A826B9">
              <w:rPr>
                <w:rFonts w:cs="Tahoma"/>
                <w:sz w:val="20"/>
                <w:szCs w:val="20"/>
                <w:lang w:val="en-US"/>
              </w:rPr>
              <w:t>zif-redis:6.2.16-v4</w:t>
            </w:r>
          </w:p>
        </w:tc>
      </w:tr>
    </w:tbl>
    <w:p w14:paraId="61BF86BF" w14:textId="0BA13551" w:rsidR="00C83621" w:rsidRPr="00A826B9" w:rsidRDefault="00C83621" w:rsidP="00C83621">
      <w:pPr>
        <w:pStyle w:val="a0"/>
        <w:rPr>
          <w:rFonts w:cs="Tahoma"/>
        </w:rPr>
      </w:pPr>
      <w:bookmarkStart w:id="64" w:name="_Toc74214213"/>
      <w:bookmarkStart w:id="65" w:name="_Toc74223287"/>
      <w:bookmarkStart w:id="66" w:name="_Toc74225255"/>
      <w:bookmarkStart w:id="67" w:name="_Toc96684099"/>
      <w:bookmarkEnd w:id="54"/>
      <w:bookmarkEnd w:id="55"/>
      <w:bookmarkEnd w:id="56"/>
    </w:p>
    <w:p w14:paraId="3D5C53CD" w14:textId="3CBF5BBC" w:rsidR="00C83621" w:rsidRPr="00A826B9" w:rsidRDefault="00C83621" w:rsidP="00C83621">
      <w:pPr>
        <w:pStyle w:val="a0"/>
        <w:rPr>
          <w:rFonts w:cs="Tahoma"/>
        </w:rPr>
      </w:pPr>
    </w:p>
    <w:p w14:paraId="142F15E3" w14:textId="34701F63" w:rsidR="00EC7417" w:rsidRPr="00A826B9" w:rsidRDefault="00EC7417" w:rsidP="00C83621">
      <w:pPr>
        <w:pStyle w:val="a0"/>
        <w:rPr>
          <w:rFonts w:cs="Tahoma"/>
        </w:rPr>
      </w:pPr>
    </w:p>
    <w:p w14:paraId="4C70EED5" w14:textId="2387415D" w:rsidR="00EC7417" w:rsidRPr="00A826B9" w:rsidRDefault="00EC7417" w:rsidP="00C83621">
      <w:pPr>
        <w:pStyle w:val="a0"/>
        <w:rPr>
          <w:rFonts w:cs="Tahoma"/>
        </w:rPr>
      </w:pPr>
    </w:p>
    <w:p w14:paraId="16E35A6A" w14:textId="2B104EE1" w:rsidR="00EC7417" w:rsidRPr="00A826B9" w:rsidRDefault="00EC7417" w:rsidP="00C83621">
      <w:pPr>
        <w:pStyle w:val="a0"/>
        <w:rPr>
          <w:rFonts w:cs="Tahoma"/>
        </w:rPr>
      </w:pPr>
    </w:p>
    <w:p w14:paraId="2BAED453" w14:textId="6D142BAC" w:rsidR="00EC7417" w:rsidRPr="00A826B9" w:rsidRDefault="00EC7417" w:rsidP="00C83621">
      <w:pPr>
        <w:pStyle w:val="a0"/>
        <w:rPr>
          <w:rFonts w:cs="Tahoma"/>
        </w:rPr>
      </w:pPr>
    </w:p>
    <w:p w14:paraId="39DC562D" w14:textId="54E2DD61" w:rsidR="00EC7417" w:rsidRPr="00A826B9" w:rsidRDefault="00EC7417" w:rsidP="00C83621">
      <w:pPr>
        <w:pStyle w:val="a0"/>
        <w:rPr>
          <w:rFonts w:cs="Tahoma"/>
        </w:rPr>
      </w:pPr>
    </w:p>
    <w:p w14:paraId="1E53B4B2" w14:textId="0C47DE12" w:rsidR="00EC7417" w:rsidRPr="00A826B9" w:rsidRDefault="00EC7417" w:rsidP="00C83621">
      <w:pPr>
        <w:pStyle w:val="a0"/>
        <w:rPr>
          <w:rFonts w:cs="Tahoma"/>
        </w:rPr>
      </w:pPr>
    </w:p>
    <w:p w14:paraId="3C1EFE01" w14:textId="0C033F50" w:rsidR="00EC7417" w:rsidRPr="00A826B9" w:rsidRDefault="00EC7417" w:rsidP="00C83621">
      <w:pPr>
        <w:pStyle w:val="a0"/>
        <w:rPr>
          <w:rFonts w:cs="Tahoma"/>
        </w:rPr>
      </w:pPr>
    </w:p>
    <w:p w14:paraId="73A09675" w14:textId="72B901C2" w:rsidR="00EC7417" w:rsidRPr="00A826B9" w:rsidRDefault="00EC7417" w:rsidP="00C83621">
      <w:pPr>
        <w:pStyle w:val="a0"/>
        <w:rPr>
          <w:rFonts w:cs="Tahoma"/>
        </w:rPr>
      </w:pPr>
    </w:p>
    <w:p w14:paraId="3E856809" w14:textId="1EF50527" w:rsidR="00EC7417" w:rsidRPr="00A826B9" w:rsidRDefault="00EC7417" w:rsidP="00C83621">
      <w:pPr>
        <w:pStyle w:val="a0"/>
        <w:rPr>
          <w:rFonts w:cs="Tahoma"/>
        </w:rPr>
      </w:pPr>
    </w:p>
    <w:p w14:paraId="00508736" w14:textId="26DD8016" w:rsidR="00EC7417" w:rsidRDefault="00EC7417" w:rsidP="00C83621">
      <w:pPr>
        <w:pStyle w:val="a0"/>
        <w:rPr>
          <w:rFonts w:cs="Tahoma"/>
        </w:rPr>
      </w:pPr>
    </w:p>
    <w:p w14:paraId="1A8782B1" w14:textId="5BAD8AB4" w:rsidR="00D604E3" w:rsidRDefault="00D604E3" w:rsidP="00C83621">
      <w:pPr>
        <w:pStyle w:val="a0"/>
        <w:rPr>
          <w:rFonts w:cs="Tahoma"/>
        </w:rPr>
      </w:pPr>
    </w:p>
    <w:p w14:paraId="2BAF0365" w14:textId="77777777" w:rsidR="00D604E3" w:rsidRPr="00A826B9" w:rsidRDefault="00D604E3" w:rsidP="00C83621">
      <w:pPr>
        <w:pStyle w:val="a0"/>
        <w:rPr>
          <w:rFonts w:cs="Tahoma"/>
        </w:rPr>
      </w:pPr>
    </w:p>
    <w:p w14:paraId="705DCE27" w14:textId="77B589A8" w:rsidR="00EC7417" w:rsidRPr="00A826B9" w:rsidRDefault="00EC7417" w:rsidP="00EC7417">
      <w:pPr>
        <w:pStyle w:val="1"/>
        <w:rPr>
          <w:rFonts w:cs="Tahoma"/>
        </w:rPr>
      </w:pPr>
      <w:bookmarkStart w:id="68" w:name="_Toc199784185"/>
      <w:r w:rsidRPr="00A826B9">
        <w:rPr>
          <w:rFonts w:cs="Tahoma"/>
        </w:rPr>
        <w:lastRenderedPageBreak/>
        <w:t xml:space="preserve">Совместимость </w:t>
      </w:r>
      <w:r w:rsidR="003B0291">
        <w:rPr>
          <w:rFonts w:cs="Tahoma"/>
        </w:rPr>
        <w:t>с Платформой</w:t>
      </w:r>
      <w:bookmarkEnd w:id="68"/>
    </w:p>
    <w:p w14:paraId="18DB1417" w14:textId="11B16680" w:rsidR="00EC7417" w:rsidRPr="00A826B9" w:rsidRDefault="00EC7417" w:rsidP="00EC7417">
      <w:pPr>
        <w:pStyle w:val="a0"/>
        <w:rPr>
          <w:rFonts w:cs="Tahoma"/>
          <w:b/>
        </w:rPr>
      </w:pPr>
      <w:r w:rsidRPr="00A826B9">
        <w:rPr>
          <w:rFonts w:cs="Tahoma"/>
        </w:rPr>
        <w:t xml:space="preserve">В качестве основы для работы системы применяется </w:t>
      </w:r>
      <w:r w:rsidRPr="00A826B9">
        <w:rPr>
          <w:rFonts w:cs="Tahoma"/>
          <w:b/>
        </w:rPr>
        <w:t>Платформа</w:t>
      </w:r>
      <w:r w:rsidR="007B3C58" w:rsidRPr="00A826B9">
        <w:rPr>
          <w:rFonts w:cs="Tahoma"/>
        </w:rPr>
        <w:t xml:space="preserve"> версии </w:t>
      </w:r>
      <w:r w:rsidR="007B3C58" w:rsidRPr="00A826B9">
        <w:rPr>
          <w:rFonts w:cs="Tahoma"/>
          <w:b/>
        </w:rPr>
        <w:t>2.20.2</w:t>
      </w:r>
    </w:p>
    <w:p w14:paraId="023AEE78" w14:textId="5790E144" w:rsidR="00EC7417" w:rsidRPr="00A826B9" w:rsidRDefault="00EC7417" w:rsidP="007B3C58">
      <w:pPr>
        <w:pStyle w:val="a0"/>
        <w:rPr>
          <w:rFonts w:cs="Tahoma"/>
        </w:rPr>
      </w:pPr>
      <w:r w:rsidRPr="00A826B9">
        <w:rPr>
          <w:rFonts w:cs="Tahoma"/>
        </w:rPr>
        <w:t xml:space="preserve">С  помощью  инструментов  </w:t>
      </w:r>
      <w:proofErr w:type="spellStart"/>
      <w:r w:rsidRPr="00A826B9">
        <w:rPr>
          <w:rFonts w:cs="Tahoma"/>
        </w:rPr>
        <w:t>авторазвертывания</w:t>
      </w:r>
      <w:proofErr w:type="spellEnd"/>
      <w:r w:rsidRPr="00A826B9">
        <w:rPr>
          <w:rFonts w:cs="Tahoma"/>
        </w:rPr>
        <w:t xml:space="preserve"> </w:t>
      </w:r>
      <w:r w:rsidRPr="00A826B9">
        <w:rPr>
          <w:rFonts w:cs="Tahoma"/>
          <w:b/>
        </w:rPr>
        <w:t>Платформа</w:t>
      </w:r>
      <w:r w:rsidRPr="00A826B9">
        <w:rPr>
          <w:rFonts w:cs="Tahoma"/>
        </w:rPr>
        <w:t xml:space="preserve"> может  быть  установлена  только на системы </w:t>
      </w:r>
      <w:proofErr w:type="spellStart"/>
      <w:r w:rsidRPr="00A826B9">
        <w:rPr>
          <w:rFonts w:cs="Tahoma"/>
        </w:rPr>
        <w:t>оркестрации</w:t>
      </w:r>
      <w:proofErr w:type="spellEnd"/>
      <w:r w:rsidRPr="00A826B9">
        <w:rPr>
          <w:rFonts w:cs="Tahoma"/>
        </w:rPr>
        <w:t xml:space="preserve"> контейнеров, а именно </w:t>
      </w:r>
      <w:proofErr w:type="spellStart"/>
      <w:r w:rsidRPr="00A826B9">
        <w:rPr>
          <w:rFonts w:cs="Tahoma"/>
          <w:b/>
        </w:rPr>
        <w:t>Kubernetes</w:t>
      </w:r>
      <w:proofErr w:type="spellEnd"/>
      <w:r w:rsidRPr="00A826B9">
        <w:rPr>
          <w:rFonts w:cs="Tahoma"/>
        </w:rPr>
        <w:t xml:space="preserve"> или производные от него дистрибутивы </w:t>
      </w:r>
      <w:proofErr w:type="spellStart"/>
      <w:r w:rsidRPr="00A826B9">
        <w:rPr>
          <w:rFonts w:cs="Tahoma"/>
          <w:b/>
        </w:rPr>
        <w:t>ReD</w:t>
      </w:r>
      <w:proofErr w:type="spellEnd"/>
      <w:r w:rsidRPr="00A826B9">
        <w:rPr>
          <w:rFonts w:cs="Tahoma"/>
          <w:b/>
        </w:rPr>
        <w:t xml:space="preserve"> </w:t>
      </w:r>
      <w:proofErr w:type="spellStart"/>
      <w:r w:rsidRPr="00A826B9">
        <w:rPr>
          <w:rFonts w:cs="Tahoma"/>
          <w:b/>
        </w:rPr>
        <w:t>Hat</w:t>
      </w:r>
      <w:proofErr w:type="spellEnd"/>
      <w:r w:rsidRPr="00A826B9">
        <w:rPr>
          <w:rFonts w:cs="Tahoma"/>
          <w:b/>
        </w:rPr>
        <w:t xml:space="preserve"> </w:t>
      </w:r>
      <w:proofErr w:type="spellStart"/>
      <w:r w:rsidRPr="00A826B9">
        <w:rPr>
          <w:rFonts w:cs="Tahoma"/>
          <w:b/>
        </w:rPr>
        <w:t>Openshift</w:t>
      </w:r>
      <w:proofErr w:type="spellEnd"/>
      <w:r w:rsidRPr="00A826B9">
        <w:rPr>
          <w:rFonts w:cs="Tahoma"/>
          <w:b/>
        </w:rPr>
        <w:t xml:space="preserve"> </w:t>
      </w:r>
      <w:proofErr w:type="spellStart"/>
      <w:r w:rsidRPr="00A826B9">
        <w:rPr>
          <w:rFonts w:cs="Tahoma"/>
          <w:b/>
        </w:rPr>
        <w:t>Container</w:t>
      </w:r>
      <w:proofErr w:type="spellEnd"/>
      <w:r w:rsidRPr="00A826B9">
        <w:rPr>
          <w:rFonts w:cs="Tahoma"/>
          <w:b/>
        </w:rPr>
        <w:t xml:space="preserve"> </w:t>
      </w:r>
      <w:proofErr w:type="spellStart"/>
      <w:r w:rsidRPr="00A826B9">
        <w:rPr>
          <w:rFonts w:cs="Tahoma"/>
          <w:b/>
        </w:rPr>
        <w:t>Platform</w:t>
      </w:r>
      <w:proofErr w:type="spellEnd"/>
      <w:r w:rsidRPr="00A826B9">
        <w:rPr>
          <w:rFonts w:cs="Tahoma"/>
          <w:b/>
        </w:rPr>
        <w:t xml:space="preserve"> (</w:t>
      </w:r>
      <w:proofErr w:type="spellStart"/>
      <w:r w:rsidRPr="00A826B9">
        <w:rPr>
          <w:rFonts w:cs="Tahoma"/>
          <w:b/>
        </w:rPr>
        <w:t>OpenShift</w:t>
      </w:r>
      <w:proofErr w:type="spellEnd"/>
      <w:r w:rsidRPr="00A826B9">
        <w:rPr>
          <w:rFonts w:cs="Tahoma"/>
          <w:b/>
        </w:rPr>
        <w:t>/OKD)</w:t>
      </w:r>
      <w:r w:rsidRPr="00A826B9">
        <w:rPr>
          <w:rFonts w:cs="Tahoma"/>
        </w:rPr>
        <w:t xml:space="preserve">. </w:t>
      </w:r>
    </w:p>
    <w:p w14:paraId="63CC6A87" w14:textId="2451F1FE" w:rsidR="007B3C58" w:rsidRPr="00A826B9" w:rsidRDefault="007B3C58" w:rsidP="007B3C58">
      <w:pPr>
        <w:pStyle w:val="afd"/>
        <w:keepNext/>
        <w:jc w:val="right"/>
        <w:rPr>
          <w:rFonts w:cs="Tahoma"/>
          <w:color w:val="auto"/>
        </w:rPr>
      </w:pPr>
      <w:r w:rsidRPr="00A826B9">
        <w:rPr>
          <w:rFonts w:cs="Tahoma"/>
          <w:color w:val="auto"/>
        </w:rPr>
        <w:t xml:space="preserve">Таблица </w:t>
      </w:r>
      <w:r w:rsidRPr="00A826B9">
        <w:rPr>
          <w:rFonts w:cs="Tahoma"/>
          <w:color w:val="auto"/>
        </w:rPr>
        <w:fldChar w:fldCharType="begin"/>
      </w:r>
      <w:r w:rsidRPr="00A826B9">
        <w:rPr>
          <w:rFonts w:cs="Tahoma"/>
          <w:color w:val="auto"/>
        </w:rPr>
        <w:instrText xml:space="preserve"> SEQ Таблица \* ARABIC </w:instrText>
      </w:r>
      <w:r w:rsidRPr="00A826B9">
        <w:rPr>
          <w:rFonts w:cs="Tahoma"/>
          <w:color w:val="auto"/>
        </w:rPr>
        <w:fldChar w:fldCharType="separate"/>
      </w:r>
      <w:r w:rsidR="00EB2D16">
        <w:rPr>
          <w:rFonts w:cs="Tahoma"/>
          <w:noProof/>
          <w:color w:val="auto"/>
        </w:rPr>
        <w:t>8</w:t>
      </w:r>
      <w:r w:rsidRPr="00A826B9">
        <w:rPr>
          <w:rFonts w:cs="Tahoma"/>
          <w:color w:val="auto"/>
        </w:rPr>
        <w:fldChar w:fldCharType="end"/>
      </w:r>
      <w:r w:rsidRPr="00A826B9">
        <w:rPr>
          <w:rFonts w:cs="Tahoma"/>
          <w:color w:val="auto"/>
        </w:rPr>
        <w:t xml:space="preserve">. Системы </w:t>
      </w:r>
      <w:proofErr w:type="spellStart"/>
      <w:r w:rsidRPr="00A826B9">
        <w:rPr>
          <w:rFonts w:cs="Tahoma"/>
          <w:color w:val="auto"/>
        </w:rPr>
        <w:t>оркестрации</w:t>
      </w:r>
      <w:proofErr w:type="spellEnd"/>
      <w:r w:rsidRPr="00A826B9">
        <w:rPr>
          <w:rFonts w:cs="Tahoma"/>
          <w:color w:val="auto"/>
        </w:rPr>
        <w:t xml:space="preserve"> контейнеров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096"/>
        <w:gridCol w:w="5228"/>
      </w:tblGrid>
      <w:tr w:rsidR="00EC7417" w:rsidRPr="00A826B9" w14:paraId="560CBC2C" w14:textId="77777777" w:rsidTr="00EC7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</w:tcPr>
          <w:p w14:paraId="29DB309C" w14:textId="77777777" w:rsidR="00EC7417" w:rsidRPr="00A826B9" w:rsidRDefault="00EC7417" w:rsidP="00EC7417">
            <w:pPr>
              <w:pStyle w:val="a0"/>
              <w:jc w:val="center"/>
              <w:rPr>
                <w:rFonts w:cs="Tahoma"/>
                <w:b w:val="0"/>
                <w:szCs w:val="20"/>
              </w:rPr>
            </w:pPr>
            <w:bookmarkStart w:id="69" w:name="_Hlk194498662"/>
            <w:r w:rsidRPr="00A826B9">
              <w:rPr>
                <w:rFonts w:cs="Tahoma"/>
                <w:b w:val="0"/>
                <w:szCs w:val="20"/>
              </w:rPr>
              <w:t>Компонент</w:t>
            </w:r>
          </w:p>
        </w:tc>
        <w:tc>
          <w:tcPr>
            <w:tcW w:w="5228" w:type="dxa"/>
          </w:tcPr>
          <w:p w14:paraId="58E4A14C" w14:textId="4466E080" w:rsidR="00EC7417" w:rsidRPr="00A826B9" w:rsidRDefault="007B3C58" w:rsidP="00EC7417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Версия</w:t>
            </w:r>
          </w:p>
        </w:tc>
      </w:tr>
      <w:tr w:rsidR="00EC7417" w:rsidRPr="00A826B9" w14:paraId="52BAEC82" w14:textId="77777777" w:rsidTr="00EC7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</w:tcPr>
          <w:p w14:paraId="419BBC7A" w14:textId="77777777" w:rsidR="00EC7417" w:rsidRPr="00A826B9" w:rsidRDefault="00EC7417" w:rsidP="00EC7417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A826B9">
              <w:rPr>
                <w:rFonts w:cs="Tahoma"/>
                <w:sz w:val="20"/>
                <w:szCs w:val="20"/>
                <w:lang w:val="en-US"/>
              </w:rPr>
              <w:t>Kubernetes</w:t>
            </w:r>
          </w:p>
        </w:tc>
        <w:tc>
          <w:tcPr>
            <w:tcW w:w="5228" w:type="dxa"/>
          </w:tcPr>
          <w:p w14:paraId="0E9A5BA8" w14:textId="01D3B149" w:rsidR="00EC7417" w:rsidRPr="00A826B9" w:rsidRDefault="007B3C58" w:rsidP="007B3C58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1.21 и выше</w:t>
            </w:r>
          </w:p>
        </w:tc>
      </w:tr>
      <w:tr w:rsidR="007B3C58" w:rsidRPr="00A826B9" w14:paraId="7B2AF106" w14:textId="77777777" w:rsidTr="007B3C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</w:tcPr>
          <w:p w14:paraId="68102512" w14:textId="77777777" w:rsidR="007B3C58" w:rsidRPr="00A826B9" w:rsidRDefault="007B3C58" w:rsidP="007B3C58">
            <w:pPr>
              <w:pStyle w:val="a0"/>
              <w:rPr>
                <w:rFonts w:cs="Tahoma"/>
                <w:szCs w:val="20"/>
                <w:lang w:val="en-US"/>
              </w:rPr>
            </w:pPr>
            <w:r w:rsidRPr="00A826B9">
              <w:rPr>
                <w:rFonts w:cs="Tahoma"/>
                <w:szCs w:val="20"/>
                <w:lang w:val="en-US"/>
              </w:rPr>
              <w:t>OCP (OpenShift/OKD)</w:t>
            </w:r>
          </w:p>
        </w:tc>
        <w:tc>
          <w:tcPr>
            <w:tcW w:w="5228" w:type="dxa"/>
            <w:shd w:val="clear" w:color="auto" w:fill="E6E6E6"/>
          </w:tcPr>
          <w:p w14:paraId="4E6B0851" w14:textId="0CA5FEB2" w:rsidR="007B3C58" w:rsidRPr="00A826B9" w:rsidRDefault="007B3C58" w:rsidP="007B3C58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A826B9">
              <w:rPr>
                <w:rFonts w:cs="Tahoma"/>
                <w:szCs w:val="20"/>
                <w:lang w:val="en-US"/>
              </w:rPr>
              <w:t>4.8</w:t>
            </w:r>
            <w:r w:rsidRPr="00A826B9">
              <w:rPr>
                <w:rFonts w:cs="Tahoma"/>
                <w:szCs w:val="20"/>
              </w:rPr>
              <w:t xml:space="preserve"> и выше</w:t>
            </w:r>
          </w:p>
        </w:tc>
      </w:tr>
      <w:tr w:rsidR="007B3C58" w:rsidRPr="00A826B9" w14:paraId="6DFCE5A1" w14:textId="77777777" w:rsidTr="00EC7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</w:tcPr>
          <w:p w14:paraId="396D7F12" w14:textId="77777777" w:rsidR="007B3C58" w:rsidRPr="00A826B9" w:rsidRDefault="007B3C58" w:rsidP="007B3C58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A826B9">
              <w:rPr>
                <w:rFonts w:cs="Tahoma"/>
                <w:sz w:val="20"/>
                <w:szCs w:val="20"/>
                <w:lang w:val="en-US"/>
              </w:rPr>
              <w:t xml:space="preserve">Deckhouse </w:t>
            </w:r>
          </w:p>
        </w:tc>
        <w:tc>
          <w:tcPr>
            <w:tcW w:w="5228" w:type="dxa"/>
          </w:tcPr>
          <w:p w14:paraId="38B0B42D" w14:textId="3CA3FF8F" w:rsidR="007B3C58" w:rsidRPr="00A826B9" w:rsidRDefault="007B3C58" w:rsidP="007B3C58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  <w:lang w:val="en-US"/>
              </w:rPr>
              <w:t>1.52</w:t>
            </w:r>
            <w:r w:rsidRPr="00A826B9">
              <w:rPr>
                <w:rFonts w:cs="Tahoma"/>
                <w:sz w:val="20"/>
                <w:szCs w:val="20"/>
              </w:rPr>
              <w:t xml:space="preserve"> и выше</w:t>
            </w:r>
          </w:p>
        </w:tc>
      </w:tr>
      <w:bookmarkEnd w:id="69"/>
    </w:tbl>
    <w:p w14:paraId="66AB7D8B" w14:textId="1969B39E" w:rsidR="00EC7417" w:rsidRPr="00A826B9" w:rsidRDefault="00EC7417" w:rsidP="007B3C58">
      <w:pPr>
        <w:pStyle w:val="afd"/>
        <w:keepNext/>
        <w:rPr>
          <w:rFonts w:cs="Tahoma"/>
          <w:color w:val="auto"/>
        </w:rPr>
      </w:pPr>
    </w:p>
    <w:p w14:paraId="6E829CEC" w14:textId="2ADEEF47" w:rsidR="007B3C58" w:rsidRPr="00A826B9" w:rsidRDefault="007B3C58" w:rsidP="007B3C58">
      <w:pPr>
        <w:pStyle w:val="afd"/>
        <w:keepNext/>
        <w:jc w:val="right"/>
        <w:rPr>
          <w:rFonts w:cs="Tahoma"/>
          <w:color w:val="auto"/>
        </w:rPr>
      </w:pPr>
      <w:r w:rsidRPr="00A826B9">
        <w:rPr>
          <w:rFonts w:cs="Tahoma"/>
          <w:color w:val="auto"/>
        </w:rPr>
        <w:t xml:space="preserve">Таблица </w:t>
      </w:r>
      <w:r w:rsidRPr="00A826B9">
        <w:rPr>
          <w:rFonts w:cs="Tahoma"/>
          <w:color w:val="auto"/>
        </w:rPr>
        <w:fldChar w:fldCharType="begin"/>
      </w:r>
      <w:r w:rsidRPr="00A826B9">
        <w:rPr>
          <w:rFonts w:cs="Tahoma"/>
          <w:color w:val="auto"/>
        </w:rPr>
        <w:instrText xml:space="preserve"> SEQ Таблица \* ARABIC </w:instrText>
      </w:r>
      <w:r w:rsidRPr="00A826B9">
        <w:rPr>
          <w:rFonts w:cs="Tahoma"/>
          <w:color w:val="auto"/>
        </w:rPr>
        <w:fldChar w:fldCharType="separate"/>
      </w:r>
      <w:r w:rsidR="00EB2D16">
        <w:rPr>
          <w:rFonts w:cs="Tahoma"/>
          <w:noProof/>
          <w:color w:val="auto"/>
        </w:rPr>
        <w:t>9</w:t>
      </w:r>
      <w:r w:rsidRPr="00A826B9">
        <w:rPr>
          <w:rFonts w:cs="Tahoma"/>
          <w:color w:val="auto"/>
        </w:rPr>
        <w:fldChar w:fldCharType="end"/>
      </w:r>
      <w:r w:rsidRPr="00A826B9">
        <w:rPr>
          <w:rFonts w:cs="Tahoma"/>
          <w:color w:val="auto"/>
        </w:rPr>
        <w:t>. Инфраструктурные компоненты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387"/>
        <w:gridCol w:w="5937"/>
      </w:tblGrid>
      <w:tr w:rsidR="00EC7417" w:rsidRPr="00A826B9" w14:paraId="757452CE" w14:textId="77777777" w:rsidTr="00EC7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BFC3B60" w14:textId="77777777" w:rsidR="00EC7417" w:rsidRPr="00A826B9" w:rsidRDefault="00EC7417" w:rsidP="00EC7417">
            <w:pPr>
              <w:pStyle w:val="a0"/>
              <w:jc w:val="center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Компонент</w:t>
            </w:r>
          </w:p>
        </w:tc>
        <w:tc>
          <w:tcPr>
            <w:tcW w:w="5937" w:type="dxa"/>
          </w:tcPr>
          <w:p w14:paraId="767EB1B5" w14:textId="10ABAA49" w:rsidR="00EC7417" w:rsidRPr="00A826B9" w:rsidRDefault="007B3C58" w:rsidP="00EC7417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Версия</w:t>
            </w:r>
          </w:p>
        </w:tc>
      </w:tr>
      <w:tr w:rsidR="007B3C58" w:rsidRPr="00A826B9" w14:paraId="3E082146" w14:textId="77777777" w:rsidTr="00EC7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0A9991F7" w14:textId="77777777" w:rsidR="007B3C58" w:rsidRPr="00A826B9" w:rsidRDefault="007B3C58" w:rsidP="007B3C58">
            <w:pPr>
              <w:pStyle w:val="a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PostgreSQL</w:t>
            </w:r>
            <w:proofErr w:type="spellEnd"/>
          </w:p>
        </w:tc>
        <w:tc>
          <w:tcPr>
            <w:tcW w:w="5937" w:type="dxa"/>
          </w:tcPr>
          <w:p w14:paraId="40815E36" w14:textId="1E72151F" w:rsidR="007B3C58" w:rsidRPr="00A826B9" w:rsidRDefault="007B3C58" w:rsidP="007B3C58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  <w:lang w:val="en-US"/>
              </w:rPr>
              <w:t>12, 14</w:t>
            </w:r>
          </w:p>
        </w:tc>
      </w:tr>
      <w:tr w:rsidR="007B3C58" w:rsidRPr="00A826B9" w14:paraId="60252372" w14:textId="77777777" w:rsidTr="00EC74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8F1443C" w14:textId="77777777" w:rsidR="007B3C58" w:rsidRPr="00A826B9" w:rsidRDefault="007B3C58" w:rsidP="007B3C58">
            <w:pPr>
              <w:pStyle w:val="a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Redis</w:t>
            </w:r>
            <w:proofErr w:type="spellEnd"/>
          </w:p>
        </w:tc>
        <w:tc>
          <w:tcPr>
            <w:tcW w:w="5937" w:type="dxa"/>
          </w:tcPr>
          <w:p w14:paraId="3AD3886A" w14:textId="19A10461" w:rsidR="007B3C58" w:rsidRPr="00A826B9" w:rsidRDefault="007B3C58" w:rsidP="007B3C58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  <w:lang w:val="en-US"/>
              </w:rPr>
              <w:t>6</w:t>
            </w:r>
          </w:p>
        </w:tc>
      </w:tr>
      <w:tr w:rsidR="007B3C58" w:rsidRPr="00A826B9" w14:paraId="3513B6E8" w14:textId="77777777" w:rsidTr="00EC7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0BCDBD8F" w14:textId="77777777" w:rsidR="007B3C58" w:rsidRPr="00A826B9" w:rsidRDefault="007B3C58" w:rsidP="007B3C58">
            <w:pPr>
              <w:pStyle w:val="a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Apache</w:t>
            </w:r>
            <w:proofErr w:type="spellEnd"/>
            <w:r w:rsidRPr="00A826B9">
              <w:rPr>
                <w:rFonts w:cs="Tahoma"/>
                <w:sz w:val="20"/>
                <w:szCs w:val="20"/>
              </w:rPr>
              <w:t xml:space="preserve"> </w:t>
            </w:r>
            <w:proofErr w:type="spellStart"/>
            <w:r w:rsidRPr="00A826B9">
              <w:rPr>
                <w:rFonts w:cs="Tahoma"/>
                <w:sz w:val="20"/>
                <w:szCs w:val="20"/>
              </w:rPr>
              <w:t>Kafka</w:t>
            </w:r>
            <w:proofErr w:type="spellEnd"/>
          </w:p>
        </w:tc>
        <w:tc>
          <w:tcPr>
            <w:tcW w:w="5937" w:type="dxa"/>
          </w:tcPr>
          <w:p w14:paraId="6EEDD510" w14:textId="5131C6F8" w:rsidR="007B3C58" w:rsidRPr="00A826B9" w:rsidRDefault="007B3C58" w:rsidP="007B3C58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  <w:lang w:val="en-US"/>
              </w:rPr>
              <w:t>3.7</w:t>
            </w:r>
          </w:p>
        </w:tc>
      </w:tr>
      <w:tr w:rsidR="007B3C58" w:rsidRPr="00A826B9" w14:paraId="463FE315" w14:textId="77777777" w:rsidTr="00EC74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05CB1EE" w14:textId="77777777" w:rsidR="007B3C58" w:rsidRPr="00A826B9" w:rsidRDefault="007B3C58" w:rsidP="007B3C58">
            <w:pPr>
              <w:pStyle w:val="a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MinIO</w:t>
            </w:r>
            <w:proofErr w:type="spellEnd"/>
          </w:p>
        </w:tc>
        <w:tc>
          <w:tcPr>
            <w:tcW w:w="5937" w:type="dxa"/>
          </w:tcPr>
          <w:p w14:paraId="0F22D486" w14:textId="7DAAE7BD" w:rsidR="007B3C58" w:rsidRPr="00A826B9" w:rsidRDefault="007B3C58" w:rsidP="007B3C58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  <w:lang w:val="en-US"/>
              </w:rPr>
              <w:t>2024.7.31</w:t>
            </w:r>
          </w:p>
        </w:tc>
      </w:tr>
      <w:tr w:rsidR="007B3C58" w:rsidRPr="00A826B9" w14:paraId="231B566E" w14:textId="77777777" w:rsidTr="00EC7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1BF784A2" w14:textId="77777777" w:rsidR="007B3C58" w:rsidRPr="00A826B9" w:rsidRDefault="007B3C58" w:rsidP="007B3C58">
            <w:pPr>
              <w:pStyle w:val="a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Keycloak</w:t>
            </w:r>
            <w:proofErr w:type="spellEnd"/>
          </w:p>
        </w:tc>
        <w:tc>
          <w:tcPr>
            <w:tcW w:w="5937" w:type="dxa"/>
          </w:tcPr>
          <w:p w14:paraId="01A7F2D4" w14:textId="20894116" w:rsidR="007B3C58" w:rsidRPr="00A826B9" w:rsidRDefault="007B3C58" w:rsidP="007B3C58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  <w:lang w:val="en-US"/>
              </w:rPr>
              <w:t>17, 21</w:t>
            </w:r>
          </w:p>
        </w:tc>
      </w:tr>
    </w:tbl>
    <w:p w14:paraId="6ACF8244" w14:textId="77777777" w:rsidR="00EC7417" w:rsidRPr="00A826B9" w:rsidRDefault="00EC7417" w:rsidP="00EC7417">
      <w:pPr>
        <w:pStyle w:val="a0"/>
        <w:rPr>
          <w:rFonts w:cs="Tahoma"/>
          <w:b/>
        </w:rPr>
      </w:pPr>
    </w:p>
    <w:p w14:paraId="6F3D6399" w14:textId="77777777" w:rsidR="00EC7417" w:rsidRPr="00A826B9" w:rsidRDefault="00EC7417" w:rsidP="00EC7417">
      <w:pPr>
        <w:pStyle w:val="a0"/>
        <w:rPr>
          <w:rFonts w:cs="Tahoma"/>
        </w:rPr>
      </w:pPr>
      <w:r w:rsidRPr="00A826B9">
        <w:rPr>
          <w:rFonts w:cs="Tahoma"/>
        </w:rPr>
        <w:t xml:space="preserve">Подробная информация указана в </w:t>
      </w:r>
      <w:r w:rsidRPr="00A826B9">
        <w:rPr>
          <w:rFonts w:cs="Tahoma"/>
          <w:b/>
        </w:rPr>
        <w:t>Руководстве системы развертывания (</w:t>
      </w:r>
      <w:proofErr w:type="spellStart"/>
      <w:r w:rsidRPr="00A826B9">
        <w:rPr>
          <w:rFonts w:cs="Tahoma"/>
          <w:b/>
          <w:lang w:val="en-US"/>
        </w:rPr>
        <w:t>zifctl</w:t>
      </w:r>
      <w:proofErr w:type="spellEnd"/>
      <w:r w:rsidRPr="00A826B9">
        <w:rPr>
          <w:rFonts w:cs="Tahoma"/>
          <w:b/>
        </w:rPr>
        <w:t>) 2.20.0 Платформы</w:t>
      </w:r>
      <w:r w:rsidRPr="00A826B9">
        <w:rPr>
          <w:rFonts w:cs="Tahoma"/>
        </w:rPr>
        <w:t>.</w:t>
      </w:r>
    </w:p>
    <w:p w14:paraId="49F5952A" w14:textId="54C813B8" w:rsidR="00060B65" w:rsidRPr="00A826B9" w:rsidRDefault="00060B65" w:rsidP="00C83621">
      <w:pPr>
        <w:pStyle w:val="a0"/>
        <w:rPr>
          <w:rFonts w:cs="Tahoma"/>
        </w:rPr>
      </w:pPr>
    </w:p>
    <w:p w14:paraId="1AA95569" w14:textId="1DF4CAAF" w:rsidR="00060B65" w:rsidRPr="00A826B9" w:rsidRDefault="00060B65" w:rsidP="00C83621">
      <w:pPr>
        <w:pStyle w:val="a0"/>
        <w:rPr>
          <w:rFonts w:cs="Tahoma"/>
        </w:rPr>
      </w:pPr>
    </w:p>
    <w:p w14:paraId="5310630E" w14:textId="678F94FE" w:rsidR="00060B65" w:rsidRPr="00A826B9" w:rsidRDefault="00060B65" w:rsidP="00C83621">
      <w:pPr>
        <w:pStyle w:val="a0"/>
        <w:rPr>
          <w:rFonts w:cs="Tahoma"/>
        </w:rPr>
      </w:pPr>
    </w:p>
    <w:p w14:paraId="0A53B2D6" w14:textId="178506F2" w:rsidR="00060B65" w:rsidRPr="00A826B9" w:rsidRDefault="00060B65" w:rsidP="00C83621">
      <w:pPr>
        <w:pStyle w:val="a0"/>
        <w:rPr>
          <w:rFonts w:cs="Tahoma"/>
        </w:rPr>
      </w:pPr>
    </w:p>
    <w:p w14:paraId="65681F9E" w14:textId="31E3F6F1" w:rsidR="00060B65" w:rsidRPr="00A826B9" w:rsidRDefault="00060B65" w:rsidP="00C83621">
      <w:pPr>
        <w:pStyle w:val="a0"/>
        <w:rPr>
          <w:rFonts w:cs="Tahoma"/>
        </w:rPr>
      </w:pPr>
    </w:p>
    <w:p w14:paraId="118549EE" w14:textId="714E1787" w:rsidR="00060B65" w:rsidRPr="00A826B9" w:rsidRDefault="00060B65" w:rsidP="00C83621">
      <w:pPr>
        <w:pStyle w:val="a0"/>
        <w:rPr>
          <w:rFonts w:cs="Tahoma"/>
        </w:rPr>
      </w:pPr>
    </w:p>
    <w:p w14:paraId="5BE989E1" w14:textId="25688528" w:rsidR="00060B65" w:rsidRPr="00A826B9" w:rsidRDefault="00060B65" w:rsidP="00C83621">
      <w:pPr>
        <w:pStyle w:val="a0"/>
        <w:rPr>
          <w:rFonts w:cs="Tahoma"/>
        </w:rPr>
      </w:pPr>
    </w:p>
    <w:p w14:paraId="35C921A7" w14:textId="4505FD92" w:rsidR="00060B65" w:rsidRPr="00A826B9" w:rsidRDefault="00060B65" w:rsidP="00C83621">
      <w:pPr>
        <w:pStyle w:val="a0"/>
        <w:rPr>
          <w:rFonts w:cs="Tahoma"/>
        </w:rPr>
      </w:pPr>
    </w:p>
    <w:p w14:paraId="11DDB5B7" w14:textId="05589F56" w:rsidR="00060B65" w:rsidRPr="00A826B9" w:rsidRDefault="00060B65" w:rsidP="00C83621">
      <w:pPr>
        <w:pStyle w:val="a0"/>
        <w:rPr>
          <w:rFonts w:cs="Tahoma"/>
        </w:rPr>
      </w:pPr>
    </w:p>
    <w:p w14:paraId="33E55D9E" w14:textId="77777777" w:rsidR="007B3C58" w:rsidRPr="00A826B9" w:rsidRDefault="007B3C58" w:rsidP="00C83621">
      <w:pPr>
        <w:pStyle w:val="a0"/>
        <w:rPr>
          <w:rFonts w:cs="Tahoma"/>
        </w:rPr>
      </w:pPr>
    </w:p>
    <w:p w14:paraId="115EE5B7" w14:textId="257D7252" w:rsidR="00060B65" w:rsidRPr="00A826B9" w:rsidRDefault="00060B65" w:rsidP="00C83621">
      <w:pPr>
        <w:pStyle w:val="a0"/>
        <w:rPr>
          <w:rFonts w:cs="Tahoma"/>
        </w:rPr>
      </w:pPr>
    </w:p>
    <w:p w14:paraId="58976F5B" w14:textId="77777777" w:rsidR="007B3C58" w:rsidRPr="00A826B9" w:rsidRDefault="007B3C58" w:rsidP="00C83621">
      <w:pPr>
        <w:pStyle w:val="a0"/>
        <w:rPr>
          <w:rFonts w:cs="Tahoma"/>
        </w:rPr>
      </w:pPr>
    </w:p>
    <w:p w14:paraId="04BC7F88" w14:textId="0A6EDD08" w:rsidR="00060B65" w:rsidRDefault="00060B65" w:rsidP="00C83621">
      <w:pPr>
        <w:pStyle w:val="a0"/>
        <w:rPr>
          <w:rFonts w:cs="Tahoma"/>
        </w:rPr>
      </w:pPr>
    </w:p>
    <w:p w14:paraId="5A223E11" w14:textId="7A102054" w:rsidR="003B0291" w:rsidRDefault="003B0291" w:rsidP="00C83621">
      <w:pPr>
        <w:pStyle w:val="a0"/>
        <w:rPr>
          <w:rFonts w:cs="Tahoma"/>
        </w:rPr>
      </w:pPr>
    </w:p>
    <w:p w14:paraId="57B52FE6" w14:textId="77777777" w:rsidR="003B0291" w:rsidRPr="00A826B9" w:rsidRDefault="003B0291" w:rsidP="00C83621">
      <w:pPr>
        <w:pStyle w:val="a0"/>
        <w:rPr>
          <w:rFonts w:cs="Tahoma"/>
        </w:rPr>
      </w:pPr>
    </w:p>
    <w:p w14:paraId="144B1696" w14:textId="029A8CFB" w:rsidR="00D26C53" w:rsidRPr="00A826B9" w:rsidRDefault="00C911D5" w:rsidP="00054DE5">
      <w:pPr>
        <w:pStyle w:val="1"/>
        <w:rPr>
          <w:rFonts w:cs="Tahoma"/>
          <w:bCs w:val="0"/>
          <w:w w:val="100"/>
        </w:rPr>
      </w:pPr>
      <w:bookmarkStart w:id="70" w:name="_Toc199784186"/>
      <w:r w:rsidRPr="00A826B9">
        <w:rPr>
          <w:rFonts w:cs="Tahoma"/>
          <w:bCs w:val="0"/>
          <w:w w:val="100"/>
        </w:rPr>
        <w:lastRenderedPageBreak/>
        <w:t>Контакты технической поддержки</w:t>
      </w:r>
      <w:bookmarkStart w:id="71" w:name="_Hlk166840574"/>
      <w:bookmarkEnd w:id="64"/>
      <w:bookmarkEnd w:id="65"/>
      <w:bookmarkEnd w:id="66"/>
      <w:bookmarkEnd w:id="67"/>
      <w:bookmarkEnd w:id="70"/>
    </w:p>
    <w:p w14:paraId="479281B8" w14:textId="6FE50751" w:rsidR="00054DE5" w:rsidRPr="00A826B9" w:rsidRDefault="00054DE5" w:rsidP="00054DE5">
      <w:pPr>
        <w:pStyle w:val="afd"/>
        <w:keepNext/>
        <w:jc w:val="right"/>
        <w:rPr>
          <w:rFonts w:cs="Tahoma"/>
          <w:color w:val="auto"/>
        </w:rPr>
      </w:pPr>
      <w:r w:rsidRPr="00A826B9">
        <w:rPr>
          <w:rFonts w:cs="Tahoma"/>
          <w:color w:val="auto"/>
        </w:rPr>
        <w:t xml:space="preserve">Таблица </w:t>
      </w:r>
      <w:r w:rsidRPr="00A826B9">
        <w:rPr>
          <w:rFonts w:cs="Tahoma"/>
          <w:color w:val="auto"/>
        </w:rPr>
        <w:fldChar w:fldCharType="begin"/>
      </w:r>
      <w:r w:rsidRPr="00A826B9">
        <w:rPr>
          <w:rFonts w:cs="Tahoma"/>
          <w:color w:val="auto"/>
        </w:rPr>
        <w:instrText xml:space="preserve"> SEQ Таблица \* ARABIC </w:instrText>
      </w:r>
      <w:r w:rsidRPr="00A826B9">
        <w:rPr>
          <w:rFonts w:cs="Tahoma"/>
          <w:color w:val="auto"/>
        </w:rPr>
        <w:fldChar w:fldCharType="separate"/>
      </w:r>
      <w:r w:rsidR="00EB2D16">
        <w:rPr>
          <w:rFonts w:cs="Tahoma"/>
          <w:noProof/>
          <w:color w:val="auto"/>
        </w:rPr>
        <w:t>10</w:t>
      </w:r>
      <w:r w:rsidRPr="00A826B9">
        <w:rPr>
          <w:rFonts w:cs="Tahoma"/>
          <w:color w:val="auto"/>
        </w:rPr>
        <w:fldChar w:fldCharType="end"/>
      </w:r>
      <w:r w:rsidRPr="00A826B9">
        <w:rPr>
          <w:rFonts w:cs="Tahoma"/>
          <w:color w:val="auto"/>
        </w:rPr>
        <w:t>. Контакты технической поддержки</w:t>
      </w:r>
    </w:p>
    <w:tbl>
      <w:tblPr>
        <w:tblStyle w:val="ae"/>
        <w:tblW w:w="0" w:type="auto"/>
        <w:jc w:val="left"/>
        <w:tblLook w:val="04A0" w:firstRow="1" w:lastRow="0" w:firstColumn="1" w:lastColumn="0" w:noHBand="0" w:noVBand="1"/>
      </w:tblPr>
      <w:tblGrid>
        <w:gridCol w:w="2329"/>
        <w:gridCol w:w="6995"/>
      </w:tblGrid>
      <w:tr w:rsidR="00D26C53" w:rsidRPr="00A826B9" w14:paraId="522F8C49" w14:textId="77777777" w:rsidTr="00054D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1FAE3B41" w14:textId="2CF2F634" w:rsidR="00D26C53" w:rsidRPr="00A826B9" w:rsidRDefault="00D26C53" w:rsidP="004D15E4">
            <w:pPr>
              <w:jc w:val="center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Вид поддержки</w:t>
            </w:r>
          </w:p>
        </w:tc>
        <w:tc>
          <w:tcPr>
            <w:tcW w:w="6995" w:type="dxa"/>
          </w:tcPr>
          <w:p w14:paraId="7A240061" w14:textId="77777777" w:rsidR="00D26C53" w:rsidRPr="00A826B9" w:rsidRDefault="00D26C53" w:rsidP="004D15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Значение</w:t>
            </w:r>
          </w:p>
        </w:tc>
      </w:tr>
      <w:tr w:rsidR="00D26C53" w:rsidRPr="00A826B9" w14:paraId="14388468" w14:textId="77777777" w:rsidTr="00054D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0525C0E3" w14:textId="14A26509" w:rsidR="00D26C53" w:rsidRPr="00A826B9" w:rsidRDefault="000E4A8C" w:rsidP="008D2BD7">
            <w:pPr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Портал</w:t>
            </w:r>
          </w:p>
        </w:tc>
        <w:tc>
          <w:tcPr>
            <w:tcW w:w="6995" w:type="dxa"/>
          </w:tcPr>
          <w:p w14:paraId="14657B51" w14:textId="19DAED14" w:rsidR="00D26C53" w:rsidRPr="00A826B9" w:rsidRDefault="009872B2" w:rsidP="008D2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color w:val="B5CE4A" w:themeColor="accent2"/>
                <w:sz w:val="20"/>
                <w:szCs w:val="20"/>
              </w:rPr>
            </w:pPr>
            <w:hyperlink r:id="rId59" w:history="1">
              <w:r w:rsidR="000E4A8C" w:rsidRPr="00A826B9">
                <w:rPr>
                  <w:rStyle w:val="a8"/>
                  <w:rFonts w:cs="Tahoma"/>
                  <w:sz w:val="20"/>
                  <w:szCs w:val="20"/>
                </w:rPr>
                <w:t>https://jira.zyfra.com/servicedesk</w:t>
              </w:r>
            </w:hyperlink>
          </w:p>
        </w:tc>
      </w:tr>
      <w:tr w:rsidR="000E4A8C" w:rsidRPr="00A826B9" w14:paraId="43127A3B" w14:textId="77777777" w:rsidTr="00054D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9" w:type="dxa"/>
          </w:tcPr>
          <w:p w14:paraId="5743C597" w14:textId="31890418" w:rsidR="000E4A8C" w:rsidRPr="00A826B9" w:rsidRDefault="000E4A8C" w:rsidP="008D2BD7">
            <w:pPr>
              <w:rPr>
                <w:rFonts w:cs="Tahoma"/>
                <w:szCs w:val="20"/>
                <w:lang w:val="en-US"/>
              </w:rPr>
            </w:pPr>
            <w:r w:rsidRPr="00A826B9">
              <w:rPr>
                <w:rFonts w:cs="Tahoma"/>
                <w:szCs w:val="20"/>
                <w:lang w:val="en-US"/>
              </w:rPr>
              <w:t>Email</w:t>
            </w:r>
          </w:p>
        </w:tc>
        <w:tc>
          <w:tcPr>
            <w:tcW w:w="6995" w:type="dxa"/>
          </w:tcPr>
          <w:p w14:paraId="5E000D7E" w14:textId="7EC5D9F9" w:rsidR="000E4A8C" w:rsidRPr="00A826B9" w:rsidRDefault="009872B2" w:rsidP="008D2BD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color w:val="B5CE4A" w:themeColor="accent2"/>
                <w:szCs w:val="20"/>
              </w:rPr>
            </w:pPr>
            <w:hyperlink r:id="rId60" w:history="1">
              <w:r w:rsidR="000E4A8C" w:rsidRPr="00A826B9">
                <w:rPr>
                  <w:rStyle w:val="a8"/>
                  <w:rFonts w:cs="Tahoma"/>
                  <w:szCs w:val="20"/>
                </w:rPr>
                <w:t>dp-support@zyfra.com</w:t>
              </w:r>
            </w:hyperlink>
          </w:p>
        </w:tc>
      </w:tr>
    </w:tbl>
    <w:bookmarkEnd w:id="71"/>
    <w:p w14:paraId="1B75FFCC" w14:textId="014532CB" w:rsidR="00DE6041" w:rsidRPr="00A826B9" w:rsidRDefault="00D26C53" w:rsidP="00054DE5">
      <w:pPr>
        <w:pStyle w:val="a0"/>
        <w:rPr>
          <w:rFonts w:cs="Tahoma"/>
        </w:rPr>
      </w:pPr>
      <w:r w:rsidRPr="00A826B9">
        <w:rPr>
          <w:rFonts w:cs="Tahoma"/>
        </w:rPr>
        <w:t>Регистрация запросов производится круглосуточно. Рабочее время</w:t>
      </w:r>
      <w:r w:rsidR="00F5377C" w:rsidRPr="00A826B9">
        <w:rPr>
          <w:rFonts w:cs="Tahoma"/>
        </w:rPr>
        <w:t xml:space="preserve"> —</w:t>
      </w:r>
      <w:r w:rsidRPr="00A826B9">
        <w:rPr>
          <w:rFonts w:cs="Tahoma"/>
        </w:rPr>
        <w:t xml:space="preserve"> с 8.00 до 17.00 (время московское), перерыв с 12.00 до 13.00, в рабочие дни. Запросы, поступившие в нерабочее время, обрабатываются </w:t>
      </w:r>
      <w:r w:rsidR="00FA6024" w:rsidRPr="00A826B9">
        <w:rPr>
          <w:rFonts w:cs="Tahoma"/>
        </w:rPr>
        <w:t>на</w:t>
      </w:r>
      <w:r w:rsidRPr="00A826B9">
        <w:rPr>
          <w:rFonts w:cs="Tahoma"/>
        </w:rPr>
        <w:t xml:space="preserve"> следующий рабочий день.</w:t>
      </w:r>
      <w:bookmarkEnd w:id="0"/>
    </w:p>
    <w:p w14:paraId="56BA58A8" w14:textId="77777777" w:rsidR="007B3C58" w:rsidRPr="00A826B9" w:rsidRDefault="007B3C58" w:rsidP="00054DE5">
      <w:pPr>
        <w:pStyle w:val="a0"/>
        <w:rPr>
          <w:rFonts w:cs="Tahoma"/>
        </w:rPr>
      </w:pPr>
    </w:p>
    <w:p w14:paraId="23C065F6" w14:textId="30877B7E" w:rsidR="00054DE5" w:rsidRPr="00A826B9" w:rsidRDefault="00054DE5" w:rsidP="00054DE5">
      <w:pPr>
        <w:pStyle w:val="afd"/>
        <w:keepNext/>
        <w:jc w:val="right"/>
        <w:rPr>
          <w:rFonts w:cs="Tahoma"/>
          <w:color w:val="auto"/>
        </w:rPr>
      </w:pPr>
      <w:r w:rsidRPr="00A826B9">
        <w:rPr>
          <w:rFonts w:cs="Tahoma"/>
          <w:color w:val="auto"/>
        </w:rPr>
        <w:t xml:space="preserve">Таблица </w:t>
      </w:r>
      <w:r w:rsidRPr="00A826B9">
        <w:rPr>
          <w:rFonts w:cs="Tahoma"/>
          <w:color w:val="auto"/>
        </w:rPr>
        <w:fldChar w:fldCharType="begin"/>
      </w:r>
      <w:r w:rsidRPr="00A826B9">
        <w:rPr>
          <w:rFonts w:cs="Tahoma"/>
          <w:color w:val="auto"/>
        </w:rPr>
        <w:instrText xml:space="preserve"> SEQ Таблица \* ARABIC </w:instrText>
      </w:r>
      <w:r w:rsidRPr="00A826B9">
        <w:rPr>
          <w:rFonts w:cs="Tahoma"/>
          <w:color w:val="auto"/>
        </w:rPr>
        <w:fldChar w:fldCharType="separate"/>
      </w:r>
      <w:r w:rsidR="00EB2D16">
        <w:rPr>
          <w:rFonts w:cs="Tahoma"/>
          <w:noProof/>
          <w:color w:val="auto"/>
        </w:rPr>
        <w:t>11</w:t>
      </w:r>
      <w:r w:rsidRPr="00A826B9">
        <w:rPr>
          <w:rFonts w:cs="Tahoma"/>
          <w:color w:val="auto"/>
        </w:rPr>
        <w:fldChar w:fldCharType="end"/>
      </w:r>
      <w:r w:rsidRPr="00A826B9">
        <w:rPr>
          <w:rFonts w:cs="Tahoma"/>
          <w:color w:val="auto"/>
        </w:rPr>
        <w:t>. Контакты технической поддержки ЦИП</w:t>
      </w:r>
    </w:p>
    <w:tbl>
      <w:tblPr>
        <w:tblStyle w:val="ae"/>
        <w:tblW w:w="0" w:type="auto"/>
        <w:jc w:val="left"/>
        <w:tblLook w:val="04A0" w:firstRow="1" w:lastRow="0" w:firstColumn="1" w:lastColumn="0" w:noHBand="0" w:noVBand="1"/>
      </w:tblPr>
      <w:tblGrid>
        <w:gridCol w:w="2297"/>
        <w:gridCol w:w="7027"/>
      </w:tblGrid>
      <w:tr w:rsidR="00DE6041" w:rsidRPr="00A826B9" w14:paraId="730C2AF2" w14:textId="77777777" w:rsidTr="00054D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7" w:type="dxa"/>
          </w:tcPr>
          <w:p w14:paraId="18E2F09B" w14:textId="77777777" w:rsidR="00DE6041" w:rsidRPr="00A826B9" w:rsidRDefault="00DE6041" w:rsidP="009D5B52">
            <w:pPr>
              <w:jc w:val="center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Вид поддержки</w:t>
            </w:r>
          </w:p>
        </w:tc>
        <w:tc>
          <w:tcPr>
            <w:tcW w:w="7027" w:type="dxa"/>
          </w:tcPr>
          <w:p w14:paraId="55352653" w14:textId="77777777" w:rsidR="00DE6041" w:rsidRPr="00A826B9" w:rsidRDefault="00DE6041" w:rsidP="009D5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Значение</w:t>
            </w:r>
          </w:p>
        </w:tc>
      </w:tr>
      <w:tr w:rsidR="00DE6041" w:rsidRPr="00A826B9" w14:paraId="78F046BB" w14:textId="77777777" w:rsidTr="00054D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7" w:type="dxa"/>
          </w:tcPr>
          <w:p w14:paraId="34D87C3A" w14:textId="77777777" w:rsidR="00DE6041" w:rsidRPr="00A826B9" w:rsidRDefault="00DE6041" w:rsidP="009D5B52">
            <w:pPr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Портал</w:t>
            </w:r>
          </w:p>
        </w:tc>
        <w:tc>
          <w:tcPr>
            <w:tcW w:w="7027" w:type="dxa"/>
          </w:tcPr>
          <w:p w14:paraId="70228FB7" w14:textId="0AC28B76" w:rsidR="00DE6041" w:rsidRPr="00A826B9" w:rsidRDefault="009872B2" w:rsidP="009D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8"/>
                <w:rFonts w:cs="Tahoma"/>
              </w:rPr>
            </w:pPr>
            <w:hyperlink r:id="rId61" w:history="1">
              <w:r w:rsidR="00DE6041" w:rsidRPr="00A826B9">
                <w:rPr>
                  <w:rStyle w:val="a8"/>
                  <w:rFonts w:cs="Tahoma"/>
                  <w:sz w:val="20"/>
                  <w:szCs w:val="20"/>
                </w:rPr>
                <w:t>https://jira.zyfra.com/servicedesk/customer/portal/42</w:t>
              </w:r>
            </w:hyperlink>
          </w:p>
        </w:tc>
      </w:tr>
      <w:tr w:rsidR="00DE6041" w:rsidRPr="00A826B9" w14:paraId="21283227" w14:textId="77777777" w:rsidTr="00054D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7" w:type="dxa"/>
          </w:tcPr>
          <w:p w14:paraId="34D65976" w14:textId="0A9401C8" w:rsidR="00DE6041" w:rsidRPr="00A826B9" w:rsidRDefault="00DA3C92" w:rsidP="009D5B52">
            <w:pPr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  <w:lang w:val="en-US"/>
              </w:rPr>
              <w:t>Email</w:t>
            </w:r>
          </w:p>
        </w:tc>
        <w:tc>
          <w:tcPr>
            <w:tcW w:w="7027" w:type="dxa"/>
          </w:tcPr>
          <w:p w14:paraId="1E32E281" w14:textId="646CE7A3" w:rsidR="00DE6041" w:rsidRPr="00A826B9" w:rsidRDefault="009872B2" w:rsidP="009D5B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8"/>
                <w:rFonts w:cs="Tahoma"/>
              </w:rPr>
            </w:pPr>
            <w:hyperlink r:id="rId62" w:history="1">
              <w:r w:rsidR="00DE6041" w:rsidRPr="00A826B9">
                <w:rPr>
                  <w:rStyle w:val="a8"/>
                  <w:rFonts w:cs="Tahoma"/>
                  <w:szCs w:val="20"/>
                </w:rPr>
                <w:t>support@idpllc.ru</w:t>
              </w:r>
            </w:hyperlink>
          </w:p>
        </w:tc>
      </w:tr>
    </w:tbl>
    <w:p w14:paraId="4D3C4027" w14:textId="62057CD5" w:rsidR="00DE6041" w:rsidRPr="00A826B9" w:rsidRDefault="00DE6041" w:rsidP="00D26C53">
      <w:pPr>
        <w:pStyle w:val="a0"/>
        <w:rPr>
          <w:rFonts w:cs="Tahoma"/>
        </w:rPr>
      </w:pPr>
      <w:r w:rsidRPr="00A826B9">
        <w:rPr>
          <w:rFonts w:cs="Tahoma"/>
        </w:rPr>
        <w:t>Регистрация запросов производится круглосуточно. Рабочее время — с 9.00 до 18.00 (время московское), перерыв с 13.00 до 14.00, в рабочие дни. Запросы, поступившие в нерабочее время, обрабатываются на следующий рабочий день.</w:t>
      </w:r>
    </w:p>
    <w:p w14:paraId="0792D7D1" w14:textId="1A07A77B" w:rsidR="00F60EDC" w:rsidRPr="00A826B9" w:rsidRDefault="00F60EDC" w:rsidP="00D26C53">
      <w:pPr>
        <w:pStyle w:val="a0"/>
        <w:rPr>
          <w:rFonts w:cs="Tahoma"/>
        </w:rPr>
      </w:pPr>
    </w:p>
    <w:p w14:paraId="32B0E284" w14:textId="46EEAAB5" w:rsidR="00C83621" w:rsidRPr="00A826B9" w:rsidRDefault="00C83621" w:rsidP="00D26C53">
      <w:pPr>
        <w:pStyle w:val="a0"/>
        <w:rPr>
          <w:rFonts w:cs="Tahoma"/>
        </w:rPr>
      </w:pPr>
    </w:p>
    <w:p w14:paraId="4D17C9E7" w14:textId="166A7C4D" w:rsidR="00C83621" w:rsidRPr="00A826B9" w:rsidRDefault="00C83621" w:rsidP="00D26C53">
      <w:pPr>
        <w:pStyle w:val="a0"/>
        <w:rPr>
          <w:rFonts w:cs="Tahoma"/>
        </w:rPr>
      </w:pPr>
    </w:p>
    <w:p w14:paraId="0E2F4D46" w14:textId="24787D30" w:rsidR="00C83621" w:rsidRPr="00A826B9" w:rsidRDefault="00C83621" w:rsidP="00D26C53">
      <w:pPr>
        <w:pStyle w:val="a0"/>
        <w:rPr>
          <w:rFonts w:cs="Tahoma"/>
        </w:rPr>
      </w:pPr>
    </w:p>
    <w:p w14:paraId="3D677267" w14:textId="341B23EB" w:rsidR="00C83621" w:rsidRPr="00A826B9" w:rsidRDefault="00C83621" w:rsidP="00D26C53">
      <w:pPr>
        <w:pStyle w:val="a0"/>
        <w:rPr>
          <w:rFonts w:cs="Tahoma"/>
        </w:rPr>
      </w:pPr>
    </w:p>
    <w:p w14:paraId="103DC571" w14:textId="7E46BD26" w:rsidR="00C83621" w:rsidRPr="00A826B9" w:rsidRDefault="00C83621" w:rsidP="00D26C53">
      <w:pPr>
        <w:pStyle w:val="a0"/>
        <w:rPr>
          <w:rFonts w:cs="Tahoma"/>
        </w:rPr>
      </w:pPr>
    </w:p>
    <w:p w14:paraId="7AD35C21" w14:textId="0415F956" w:rsidR="00C83621" w:rsidRPr="00A826B9" w:rsidRDefault="00C83621" w:rsidP="00D26C53">
      <w:pPr>
        <w:pStyle w:val="a0"/>
        <w:rPr>
          <w:rFonts w:cs="Tahoma"/>
        </w:rPr>
      </w:pPr>
    </w:p>
    <w:p w14:paraId="5A0B1229" w14:textId="1DD727B6" w:rsidR="00C83621" w:rsidRPr="00A826B9" w:rsidRDefault="00C83621" w:rsidP="00D26C53">
      <w:pPr>
        <w:pStyle w:val="a0"/>
        <w:rPr>
          <w:rFonts w:cs="Tahoma"/>
        </w:rPr>
      </w:pPr>
    </w:p>
    <w:p w14:paraId="621B2185" w14:textId="375ADA42" w:rsidR="00C83621" w:rsidRPr="00A826B9" w:rsidRDefault="00C83621" w:rsidP="00D26C53">
      <w:pPr>
        <w:pStyle w:val="a0"/>
        <w:rPr>
          <w:rFonts w:cs="Tahoma"/>
        </w:rPr>
      </w:pPr>
    </w:p>
    <w:p w14:paraId="3373D8AB" w14:textId="2363608A" w:rsidR="00C83621" w:rsidRPr="00A826B9" w:rsidRDefault="00C83621" w:rsidP="00D26C53">
      <w:pPr>
        <w:pStyle w:val="a0"/>
        <w:rPr>
          <w:rFonts w:cs="Tahoma"/>
        </w:rPr>
      </w:pPr>
    </w:p>
    <w:p w14:paraId="367B486E" w14:textId="418BE619" w:rsidR="00C83621" w:rsidRPr="00A826B9" w:rsidRDefault="00C83621" w:rsidP="00D26C53">
      <w:pPr>
        <w:pStyle w:val="a0"/>
        <w:rPr>
          <w:rFonts w:cs="Tahoma"/>
        </w:rPr>
      </w:pPr>
    </w:p>
    <w:p w14:paraId="2F0731A3" w14:textId="53DE2B34" w:rsidR="00C83621" w:rsidRPr="00A826B9" w:rsidRDefault="00C83621" w:rsidP="00D26C53">
      <w:pPr>
        <w:pStyle w:val="a0"/>
        <w:rPr>
          <w:rFonts w:cs="Tahoma"/>
        </w:rPr>
      </w:pPr>
    </w:p>
    <w:p w14:paraId="0D2C5724" w14:textId="1A4ACAC6" w:rsidR="00C83621" w:rsidRPr="00A826B9" w:rsidRDefault="00C83621" w:rsidP="00D26C53">
      <w:pPr>
        <w:pStyle w:val="a0"/>
        <w:rPr>
          <w:rFonts w:cs="Tahoma"/>
        </w:rPr>
      </w:pPr>
    </w:p>
    <w:p w14:paraId="4251BBF0" w14:textId="58D463D4" w:rsidR="00C83621" w:rsidRPr="00A826B9" w:rsidRDefault="00C83621" w:rsidP="00D26C53">
      <w:pPr>
        <w:pStyle w:val="a0"/>
        <w:rPr>
          <w:rFonts w:cs="Tahoma"/>
        </w:rPr>
      </w:pPr>
    </w:p>
    <w:p w14:paraId="6706A2AA" w14:textId="79DBD38C" w:rsidR="00C83621" w:rsidRPr="00A826B9" w:rsidRDefault="00C83621" w:rsidP="00D26C53">
      <w:pPr>
        <w:pStyle w:val="a0"/>
        <w:rPr>
          <w:rFonts w:cs="Tahoma"/>
        </w:rPr>
      </w:pPr>
    </w:p>
    <w:p w14:paraId="014F9F98" w14:textId="563E6E77" w:rsidR="00C83621" w:rsidRPr="00A826B9" w:rsidRDefault="00C83621" w:rsidP="00D26C53">
      <w:pPr>
        <w:pStyle w:val="a0"/>
        <w:rPr>
          <w:rFonts w:cs="Tahoma"/>
        </w:rPr>
      </w:pPr>
    </w:p>
    <w:p w14:paraId="5AECFFD1" w14:textId="261943BC" w:rsidR="00C83621" w:rsidRPr="00A826B9" w:rsidRDefault="00C83621" w:rsidP="00D26C53">
      <w:pPr>
        <w:pStyle w:val="a0"/>
        <w:rPr>
          <w:rFonts w:cs="Tahoma"/>
        </w:rPr>
      </w:pPr>
    </w:p>
    <w:p w14:paraId="32483DD1" w14:textId="77777777" w:rsidR="00C83621" w:rsidRPr="00A826B9" w:rsidRDefault="00C83621" w:rsidP="00D26C53">
      <w:pPr>
        <w:pStyle w:val="a0"/>
        <w:rPr>
          <w:rFonts w:cs="Tahoma"/>
        </w:rPr>
      </w:pPr>
    </w:p>
    <w:p w14:paraId="5492F21B" w14:textId="04CB0D1F" w:rsidR="00F60EDC" w:rsidRPr="00A826B9" w:rsidRDefault="00F60EDC" w:rsidP="00F60EDC">
      <w:pPr>
        <w:pStyle w:val="a0"/>
        <w:rPr>
          <w:rFonts w:cs="Tahoma"/>
        </w:rPr>
      </w:pPr>
    </w:p>
    <w:sectPr w:rsidR="00F60EDC" w:rsidRPr="00A826B9" w:rsidSect="0033075E">
      <w:headerReference w:type="default" r:id="rId63"/>
      <w:footerReference w:type="default" r:id="rId64"/>
      <w:headerReference w:type="first" r:id="rId65"/>
      <w:footerReference w:type="first" r:id="rId66"/>
      <w:type w:val="continuous"/>
      <w:pgSz w:w="11906" w:h="16838"/>
      <w:pgMar w:top="1559" w:right="1276" w:bottom="127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67A67D" w14:textId="77777777" w:rsidR="00FC422B" w:rsidRDefault="00FC422B">
      <w:r>
        <w:separator/>
      </w:r>
    </w:p>
  </w:endnote>
  <w:endnote w:type="continuationSeparator" w:id="0">
    <w:p w14:paraId="71ADF3A2" w14:textId="77777777" w:rsidR="00FC422B" w:rsidRDefault="00FC4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Mono">
    <w:altName w:val="Calibri"/>
    <w:charset w:val="CC"/>
    <w:family w:val="modern"/>
    <w:pitch w:val="fixed"/>
    <w:sig w:usb0="E0000AFF" w:usb1="400078FF" w:usb2="00000001" w:usb3="00000000" w:csb0="000001B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B8C1C" w14:textId="5ECD13E6" w:rsidR="009872B2" w:rsidRPr="004D5D93" w:rsidRDefault="009872B2" w:rsidP="009F12DA">
    <w:pPr>
      <w:pStyle w:val="a5"/>
      <w:pBdr>
        <w:top w:val="single" w:sz="4" w:space="1" w:color="B9C1CF" w:themeColor="accent3" w:themeTint="40"/>
      </w:pBdr>
      <w:tabs>
        <w:tab w:val="clear" w:pos="9639"/>
        <w:tab w:val="left" w:pos="5598"/>
      </w:tabs>
      <w:rPr>
        <w:szCs w:val="22"/>
      </w:rPr>
    </w:pPr>
    <w:r>
      <w:rPr>
        <w:noProof/>
        <w:szCs w:val="22"/>
        <w:lang w:val="en-US"/>
      </w:rPr>
      <w:drawing>
        <wp:anchor distT="0" distB="0" distL="114300" distR="114300" simplePos="0" relativeHeight="251662336" behindDoc="0" locked="0" layoutInCell="1" allowOverlap="1" wp14:anchorId="5ED228A6" wp14:editId="39AF764D">
          <wp:simplePos x="0" y="0"/>
          <wp:positionH relativeFrom="margin">
            <wp:align>left</wp:align>
          </wp:positionH>
          <wp:positionV relativeFrom="paragraph">
            <wp:posOffset>218440</wp:posOffset>
          </wp:positionV>
          <wp:extent cx="533400" cy="190500"/>
          <wp:effectExtent l="0" t="0" r="0" b="0"/>
          <wp:wrapTopAndBottom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105A">
      <w:rPr>
        <w:noProof/>
        <w:szCs w:val="22"/>
        <w:lang w:val="en-US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26677FC6" wp14:editId="28AECAFB">
              <wp:simplePos x="0" y="0"/>
              <wp:positionH relativeFrom="column">
                <wp:posOffset>682625</wp:posOffset>
              </wp:positionH>
              <wp:positionV relativeFrom="paragraph">
                <wp:posOffset>132715</wp:posOffset>
              </wp:positionV>
              <wp:extent cx="5381625" cy="385200"/>
              <wp:effectExtent l="0" t="0" r="0" b="0"/>
              <wp:wrapNone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1625" cy="385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A06B04" w14:textId="39677F16" w:rsidR="009872B2" w:rsidRPr="00360BEB" w:rsidRDefault="009872B2" w:rsidP="00F84F24">
                          <w:pPr>
                            <w:jc w:val="right"/>
                            <w:rPr>
                              <w:sz w:val="16"/>
                              <w:szCs w:val="22"/>
                            </w:rPr>
                          </w:pPr>
                          <w:r w:rsidRPr="00360BEB">
                            <w:rPr>
                              <w:sz w:val="16"/>
                              <w:szCs w:val="22"/>
                            </w:rPr>
                            <w:t>©</w:t>
                          </w:r>
                          <w:r>
                            <w:rPr>
                              <w:sz w:val="16"/>
                              <w:szCs w:val="22"/>
                            </w:rPr>
                            <w:t>ЦИП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 xml:space="preserve">. Группа компаний </w:t>
                          </w:r>
                          <w:r>
                            <w:rPr>
                              <w:sz w:val="16"/>
                              <w:szCs w:val="22"/>
                            </w:rPr>
                            <w:t>«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Цифра</w:t>
                          </w:r>
                          <w:r>
                            <w:rPr>
                              <w:sz w:val="16"/>
                              <w:szCs w:val="22"/>
                            </w:rPr>
                            <w:t>»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, 202</w:t>
                          </w:r>
                          <w:r>
                            <w:rPr>
                              <w:sz w:val="16"/>
                              <w:szCs w:val="22"/>
                            </w:rPr>
                            <w:t>5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.</w:t>
                          </w:r>
                          <w:r>
                            <w:rPr>
                              <w:sz w:val="16"/>
                              <w:szCs w:val="22"/>
                            </w:rPr>
                            <w:t xml:space="preserve"> 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Все права защищены.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77FC6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left:0;text-align:left;margin-left:53.75pt;margin-top:10.45pt;width:423.75pt;height:30.3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" filled="f" stroked="f">
              <v:textbox>
                <w:txbxContent>
                  <w:p w14:paraId="3FA06B04" w14:textId="39677F16" w:rsidR="009872B2" w:rsidRPr="00360BEB" w:rsidRDefault="009872B2" w:rsidP="00F84F24">
                    <w:pPr>
                      <w:jc w:val="right"/>
                      <w:rPr>
                        <w:sz w:val="16"/>
                        <w:szCs w:val="22"/>
                      </w:rPr>
                    </w:pPr>
                    <w:r w:rsidRPr="00360BEB">
                      <w:rPr>
                        <w:sz w:val="16"/>
                        <w:szCs w:val="22"/>
                      </w:rPr>
                      <w:t>©</w:t>
                    </w:r>
                    <w:r>
                      <w:rPr>
                        <w:sz w:val="16"/>
                        <w:szCs w:val="22"/>
                      </w:rPr>
                      <w:t>ЦИП</w:t>
                    </w:r>
                    <w:r w:rsidRPr="00360BEB">
                      <w:rPr>
                        <w:sz w:val="16"/>
                        <w:szCs w:val="22"/>
                      </w:rPr>
                      <w:t xml:space="preserve">. Группа компаний </w:t>
                    </w:r>
                    <w:r>
                      <w:rPr>
                        <w:sz w:val="16"/>
                        <w:szCs w:val="22"/>
                      </w:rPr>
                      <w:t>«</w:t>
                    </w:r>
                    <w:r w:rsidRPr="00360BEB">
                      <w:rPr>
                        <w:sz w:val="16"/>
                        <w:szCs w:val="22"/>
                      </w:rPr>
                      <w:t>Цифра</w:t>
                    </w:r>
                    <w:r>
                      <w:rPr>
                        <w:sz w:val="16"/>
                        <w:szCs w:val="22"/>
                      </w:rPr>
                      <w:t>»</w:t>
                    </w:r>
                    <w:r w:rsidRPr="00360BEB">
                      <w:rPr>
                        <w:sz w:val="16"/>
                        <w:szCs w:val="22"/>
                      </w:rPr>
                      <w:t>, 202</w:t>
                    </w:r>
                    <w:r>
                      <w:rPr>
                        <w:sz w:val="16"/>
                        <w:szCs w:val="22"/>
                      </w:rPr>
                      <w:t>5</w:t>
                    </w:r>
                    <w:r w:rsidRPr="00360BEB">
                      <w:rPr>
                        <w:sz w:val="16"/>
                        <w:szCs w:val="22"/>
                      </w:rPr>
                      <w:t>.</w:t>
                    </w:r>
                    <w:r>
                      <w:rPr>
                        <w:sz w:val="16"/>
                        <w:szCs w:val="22"/>
                      </w:rPr>
                      <w:t xml:space="preserve"> </w:t>
                    </w:r>
                    <w:r w:rsidRPr="00360BEB">
                      <w:rPr>
                        <w:sz w:val="16"/>
                        <w:szCs w:val="22"/>
                      </w:rPr>
                      <w:t>Все права защищены.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6074E" w14:textId="68195981" w:rsidR="009872B2" w:rsidRDefault="009872B2" w:rsidP="009F12DA">
    <w:pPr>
      <w:pStyle w:val="a5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668811" w14:textId="77777777" w:rsidR="00FC422B" w:rsidRDefault="00FC422B">
      <w:r>
        <w:separator/>
      </w:r>
    </w:p>
  </w:footnote>
  <w:footnote w:type="continuationSeparator" w:id="0">
    <w:p w14:paraId="2B4DFCAC" w14:textId="77777777" w:rsidR="00FC422B" w:rsidRDefault="00FC4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9E069" w14:textId="26E8BB65" w:rsidR="009872B2" w:rsidRPr="00C83621" w:rsidRDefault="009872B2" w:rsidP="009F12DA">
    <w:pPr>
      <w:pStyle w:val="a4"/>
      <w:pBdr>
        <w:bottom w:val="single" w:sz="4" w:space="1" w:color="B9C1CF" w:themeColor="accent3" w:themeTint="40"/>
      </w:pBdr>
      <w:spacing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229FDA6" wp14:editId="4C903A7B">
              <wp:simplePos x="0" y="0"/>
              <wp:positionH relativeFrom="column">
                <wp:posOffset>4415253</wp:posOffset>
              </wp:positionH>
              <wp:positionV relativeFrom="paragraph">
                <wp:posOffset>-50165</wp:posOffset>
              </wp:positionV>
              <wp:extent cx="1647825" cy="419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F990E" w14:textId="77777777" w:rsidR="009872B2" w:rsidRPr="00B047A9" w:rsidRDefault="009872B2" w:rsidP="00231B9C">
                          <w:pPr>
                            <w:jc w:val="righ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B047A9">
                            <w:rPr>
                              <w:rStyle w:val="a7"/>
                              <w:rFonts w:cs="Arial"/>
                              <w:sz w:val="16"/>
                              <w:szCs w:val="16"/>
                            </w:rPr>
                            <w:t xml:space="preserve">Страница 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  <w:rFonts w:cs="Arial"/>
                              <w:b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7A9">
                            <w:rPr>
                              <w:rStyle w:val="a7"/>
                              <w:rFonts w:cs="Arial"/>
                              <w:sz w:val="16"/>
                              <w:szCs w:val="16"/>
                            </w:rPr>
                            <w:t>из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  <w:rFonts w:cs="Arial"/>
                              <w:b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29FDA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47.65pt;margin-top:-3.95pt;width:129.75pt;height:3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1ftQ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" filled="f" stroked="f">
              <v:textbox>
                <w:txbxContent>
                  <w:p w14:paraId="1D3F990E" w14:textId="77777777" w:rsidR="009872B2" w:rsidRPr="00B047A9" w:rsidRDefault="009872B2" w:rsidP="00231B9C">
                    <w:pPr>
                      <w:jc w:val="right"/>
                      <w:rPr>
                        <w:rFonts w:cs="Arial"/>
                        <w:sz w:val="16"/>
                        <w:szCs w:val="16"/>
                      </w:rPr>
                    </w:pPr>
                    <w:r w:rsidRPr="00B047A9">
                      <w:rPr>
                        <w:rStyle w:val="a7"/>
                        <w:rFonts w:cs="Arial"/>
                        <w:sz w:val="16"/>
                        <w:szCs w:val="16"/>
                      </w:rPr>
                      <w:t xml:space="preserve">Страница 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begin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instrText xml:space="preserve"> PAGE </w:instrTex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a7"/>
                        <w:rFonts w:cs="Arial"/>
                        <w:b/>
                        <w:noProof/>
                        <w:sz w:val="16"/>
                        <w:szCs w:val="16"/>
                      </w:rPr>
                      <w:t>4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end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t xml:space="preserve"> </w:t>
                    </w:r>
                    <w:r w:rsidRPr="00B047A9">
                      <w:rPr>
                        <w:rStyle w:val="a7"/>
                        <w:rFonts w:cs="Arial"/>
                        <w:sz w:val="16"/>
                        <w:szCs w:val="16"/>
                      </w:rPr>
                      <w:t>из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t xml:space="preserve"> 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begin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instrText xml:space="preserve"> NUMPAGES </w:instrTex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a7"/>
                        <w:rFonts w:cs="Arial"/>
                        <w:b/>
                        <w:noProof/>
                        <w:sz w:val="16"/>
                        <w:szCs w:val="16"/>
                      </w:rPr>
                      <w:t>4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rPr>
          <w:szCs w:val="16"/>
        </w:rPr>
        <w:alias w:val="Название"/>
        <w:tag w:val=""/>
        <w:id w:val="516277451"/>
        <w:placeholder>
          <w:docPart w:val="490CC105A90241579BE1542CB194972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szCs w:val="16"/>
          </w:rPr>
          <w:t xml:space="preserve">Сведения о </w:t>
        </w:r>
        <w:proofErr w:type="spellStart"/>
        <w:r>
          <w:rPr>
            <w:szCs w:val="16"/>
          </w:rPr>
          <w:t>патч</w:t>
        </w:r>
        <w:proofErr w:type="spellEnd"/>
        <w:r>
          <w:rPr>
            <w:szCs w:val="16"/>
          </w:rPr>
          <w:t>-версии</w:t>
        </w:r>
      </w:sdtContent>
    </w:sdt>
  </w:p>
  <w:p w14:paraId="66B2DBAF" w14:textId="41C3C181" w:rsidR="009872B2" w:rsidRPr="00C83621" w:rsidRDefault="009872B2" w:rsidP="009F12DA">
    <w:pPr>
      <w:pStyle w:val="a4"/>
      <w:pBdr>
        <w:bottom w:val="single" w:sz="4" w:space="1" w:color="B9C1CF" w:themeColor="accent3" w:themeTint="40"/>
      </w:pBdr>
      <w:spacing w:before="0"/>
      <w:rPr>
        <w:lang w:val="en-US"/>
      </w:rPr>
    </w:pPr>
    <w:sdt>
      <w:sdtPr>
        <w:rPr>
          <w:lang w:val="en-US"/>
        </w:rPr>
        <w:alias w:val="Тема"/>
        <w:tag w:val=""/>
        <w:id w:val="1267968592"/>
        <w:placeholder>
          <w:docPart w:val="56189DA2AE3B4BB7AD0CCF5DAEC2BF94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proofErr w:type="spellStart"/>
        <w:r>
          <w:rPr>
            <w:lang w:val="en-US"/>
          </w:rPr>
          <w:t>Zyfra</w:t>
        </w:r>
        <w:proofErr w:type="spellEnd"/>
        <w:r>
          <w:rPr>
            <w:lang w:val="en-US"/>
          </w:rPr>
          <w:t xml:space="preserve"> Smart Plant Monitoring (Z-SPM) 5.6.1</w:t>
        </w:r>
      </w:sdtContent>
    </w:sdt>
    <w:r w:rsidRPr="00C83621">
      <w:rPr>
        <w:lang w:val="en-US"/>
      </w:rPr>
      <w:t xml:space="preserve">, </w:t>
    </w:r>
    <w:r>
      <w:t>Версия</w:t>
    </w:r>
    <w:r w:rsidRPr="00C83621">
      <w:rPr>
        <w:lang w:val="en-US"/>
      </w:rPr>
      <w:t xml:space="preserve"> </w:t>
    </w:r>
    <w:r>
      <w:t>документа</w:t>
    </w:r>
    <w:r w:rsidRPr="00C83621">
      <w:rPr>
        <w:lang w:val="en-US"/>
      </w:rPr>
      <w:t xml:space="preserve"> — 1.0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5FAA8" w14:textId="77777777" w:rsidR="009872B2" w:rsidRDefault="009872B2" w:rsidP="00C67854">
    <w:pPr>
      <w:pStyle w:val="a4"/>
      <w:pBdr>
        <w:bottom w:val="none" w:sz="0" w:space="0" w:color="auto"/>
      </w:pBdr>
    </w:pPr>
  </w:p>
  <w:p w14:paraId="234DD6ED" w14:textId="77777777" w:rsidR="009872B2" w:rsidRDefault="009872B2" w:rsidP="00C67854">
    <w:pPr>
      <w:pStyle w:val="a4"/>
      <w:pBdr>
        <w:bottom w:val="none" w:sz="0" w:space="0" w:color="auto"/>
      </w:pBdr>
    </w:pPr>
  </w:p>
  <w:p w14:paraId="7C3AF80B" w14:textId="77777777" w:rsidR="009872B2" w:rsidRDefault="009872B2" w:rsidP="00C67854">
    <w:pPr>
      <w:pStyle w:val="a4"/>
      <w:pBdr>
        <w:bottom w:val="none" w:sz="0" w:space="0" w:color="auto"/>
      </w:pBdr>
    </w:pPr>
  </w:p>
  <w:p w14:paraId="7D4AB5CE" w14:textId="2F8BA2B9" w:rsidR="009872B2" w:rsidRDefault="009872B2" w:rsidP="00C67854">
    <w:pPr>
      <w:pStyle w:val="a4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3360" behindDoc="1" locked="0" layoutInCell="1" allowOverlap="1" wp14:anchorId="7192D710" wp14:editId="016F2196">
          <wp:simplePos x="0" y="0"/>
          <wp:positionH relativeFrom="column">
            <wp:posOffset>-870759</wp:posOffset>
          </wp:positionH>
          <wp:positionV relativeFrom="paragraph">
            <wp:posOffset>1423093</wp:posOffset>
          </wp:positionV>
          <wp:extent cx="7994630" cy="9941580"/>
          <wp:effectExtent l="533400" t="0" r="1048385" b="0"/>
          <wp:wrapNone/>
          <wp:docPr id="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055903" name="Рисунок 10760559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721685">
                    <a:off x="0" y="0"/>
                    <a:ext cx="7994630" cy="994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94136"/>
    <w:multiLevelType w:val="multilevel"/>
    <w:tmpl w:val="AB927DEE"/>
    <w:lvl w:ilvl="0">
      <w:start w:val="1"/>
      <w:numFmt w:val="decimal"/>
      <w:pStyle w:val="1"/>
      <w:lvlText w:val="%1."/>
      <w:lvlJc w:val="left"/>
      <w:pPr>
        <w:tabs>
          <w:tab w:val="num" w:pos="539"/>
        </w:tabs>
        <w:ind w:left="539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934"/>
        </w:tabs>
        <w:ind w:left="934" w:hanging="432"/>
      </w:pPr>
      <w:rPr>
        <w:rFonts w:ascii="Tahoma" w:hAnsi="Tahoma" w:cs="Tahom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."/>
      <w:lvlJc w:val="left"/>
      <w:pPr>
        <w:tabs>
          <w:tab w:val="num" w:pos="1288"/>
        </w:tabs>
        <w:ind w:left="1072" w:hanging="504"/>
      </w:pPr>
      <w:rPr>
        <w:rFonts w:ascii="Tahoma" w:hAnsi="Tahoma" w:cs="Tahoma" w:hint="default"/>
      </w:rPr>
    </w:lvl>
    <w:lvl w:ilvl="3">
      <w:start w:val="1"/>
      <w:numFmt w:val="decimal"/>
      <w:lvlText w:val="%1.%2.%3.%4."/>
      <w:lvlJc w:val="left"/>
      <w:pPr>
        <w:tabs>
          <w:tab w:val="num" w:pos="1942"/>
        </w:tabs>
        <w:ind w:left="1870" w:hanging="648"/>
      </w:pPr>
      <w:rPr>
        <w:rFonts w:hint="default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2662"/>
        </w:tabs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22"/>
        </w:tabs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42"/>
        </w:tabs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2"/>
        </w:tabs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22"/>
        </w:tabs>
        <w:ind w:left="4462" w:hanging="1440"/>
      </w:pPr>
      <w:rPr>
        <w:rFonts w:hint="default"/>
      </w:rPr>
    </w:lvl>
  </w:abstractNum>
  <w:abstractNum w:abstractNumId="1" w15:restartNumberingAfterBreak="0">
    <w:nsid w:val="197D137C"/>
    <w:multiLevelType w:val="multilevel"/>
    <w:tmpl w:val="601A2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415E21"/>
    <w:multiLevelType w:val="multilevel"/>
    <w:tmpl w:val="DB062F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BC48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584A3C"/>
    <w:multiLevelType w:val="hybridMultilevel"/>
    <w:tmpl w:val="1CD0BF66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D3A1F"/>
    <w:multiLevelType w:val="hybridMultilevel"/>
    <w:tmpl w:val="CC043578"/>
    <w:lvl w:ilvl="0" w:tplc="14429F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6AF3E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A0F46"/>
    <w:multiLevelType w:val="multilevel"/>
    <w:tmpl w:val="9948E5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BC48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37479B"/>
    <w:multiLevelType w:val="hybridMultilevel"/>
    <w:tmpl w:val="E8583A10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51487"/>
    <w:multiLevelType w:val="hybridMultilevel"/>
    <w:tmpl w:val="53264320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16001"/>
    <w:multiLevelType w:val="hybridMultilevel"/>
    <w:tmpl w:val="62B888B8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84A34"/>
    <w:multiLevelType w:val="hybridMultilevel"/>
    <w:tmpl w:val="FDA42862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A47DDE"/>
    <w:multiLevelType w:val="hybridMultilevel"/>
    <w:tmpl w:val="E9143424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D43AEE"/>
    <w:multiLevelType w:val="hybridMultilevel"/>
    <w:tmpl w:val="E294D7B0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52C44"/>
    <w:multiLevelType w:val="hybridMultilevel"/>
    <w:tmpl w:val="E8BC1A86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0C3FD0"/>
    <w:multiLevelType w:val="hybridMultilevel"/>
    <w:tmpl w:val="99D8617C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5026B8"/>
    <w:multiLevelType w:val="hybridMultilevel"/>
    <w:tmpl w:val="23C23B82"/>
    <w:lvl w:ilvl="0" w:tplc="14429F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6AF3E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42B7F"/>
    <w:multiLevelType w:val="hybridMultilevel"/>
    <w:tmpl w:val="22D01168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AA569E"/>
    <w:multiLevelType w:val="hybridMultilevel"/>
    <w:tmpl w:val="06C05038"/>
    <w:lvl w:ilvl="0" w:tplc="14429F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6AF3E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125B81"/>
    <w:multiLevelType w:val="hybridMultilevel"/>
    <w:tmpl w:val="5A4C92C2"/>
    <w:lvl w:ilvl="0" w:tplc="14429F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6AF3E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340AF"/>
    <w:multiLevelType w:val="hybridMultilevel"/>
    <w:tmpl w:val="9EA6D396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2A1E02"/>
    <w:multiLevelType w:val="hybridMultilevel"/>
    <w:tmpl w:val="D742977E"/>
    <w:lvl w:ilvl="0" w:tplc="14429F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6AF3E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223B92"/>
    <w:multiLevelType w:val="hybridMultilevel"/>
    <w:tmpl w:val="9252DE74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715DEA"/>
    <w:multiLevelType w:val="hybridMultilevel"/>
    <w:tmpl w:val="61742AE8"/>
    <w:lvl w:ilvl="0" w:tplc="5E0452FA">
      <w:start w:val="1"/>
      <w:numFmt w:val="decimal"/>
      <w:pStyle w:val="67"/>
      <w:lvlText w:val="1.1.1.1.1.1.%1"/>
      <w:lvlJc w:val="left"/>
      <w:pPr>
        <w:ind w:left="26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79" w:hanging="360"/>
      </w:pPr>
    </w:lvl>
    <w:lvl w:ilvl="2" w:tplc="0419001B" w:tentative="1">
      <w:start w:val="1"/>
      <w:numFmt w:val="lowerRoman"/>
      <w:lvlText w:val="%3."/>
      <w:lvlJc w:val="right"/>
      <w:pPr>
        <w:ind w:left="4099" w:hanging="180"/>
      </w:pPr>
    </w:lvl>
    <w:lvl w:ilvl="3" w:tplc="0419000F" w:tentative="1">
      <w:start w:val="1"/>
      <w:numFmt w:val="decimal"/>
      <w:lvlText w:val="%4."/>
      <w:lvlJc w:val="left"/>
      <w:pPr>
        <w:ind w:left="4819" w:hanging="360"/>
      </w:pPr>
    </w:lvl>
    <w:lvl w:ilvl="4" w:tplc="04190019" w:tentative="1">
      <w:start w:val="1"/>
      <w:numFmt w:val="lowerLetter"/>
      <w:lvlText w:val="%5."/>
      <w:lvlJc w:val="left"/>
      <w:pPr>
        <w:ind w:left="5539" w:hanging="360"/>
      </w:pPr>
    </w:lvl>
    <w:lvl w:ilvl="5" w:tplc="0419001B" w:tentative="1">
      <w:start w:val="1"/>
      <w:numFmt w:val="lowerRoman"/>
      <w:lvlText w:val="%6."/>
      <w:lvlJc w:val="right"/>
      <w:pPr>
        <w:ind w:left="6259" w:hanging="180"/>
      </w:pPr>
    </w:lvl>
    <w:lvl w:ilvl="6" w:tplc="0419000F" w:tentative="1">
      <w:start w:val="1"/>
      <w:numFmt w:val="decimal"/>
      <w:lvlText w:val="%7."/>
      <w:lvlJc w:val="left"/>
      <w:pPr>
        <w:ind w:left="6979" w:hanging="360"/>
      </w:pPr>
    </w:lvl>
    <w:lvl w:ilvl="7" w:tplc="04190019" w:tentative="1">
      <w:start w:val="1"/>
      <w:numFmt w:val="lowerLetter"/>
      <w:lvlText w:val="%8."/>
      <w:lvlJc w:val="left"/>
      <w:pPr>
        <w:ind w:left="7699" w:hanging="360"/>
      </w:pPr>
    </w:lvl>
    <w:lvl w:ilvl="8" w:tplc="0419001B" w:tentative="1">
      <w:start w:val="1"/>
      <w:numFmt w:val="lowerRoman"/>
      <w:lvlText w:val="%9."/>
      <w:lvlJc w:val="right"/>
      <w:pPr>
        <w:ind w:left="8419" w:hanging="180"/>
      </w:pPr>
    </w:lvl>
  </w:abstractNum>
  <w:abstractNum w:abstractNumId="22" w15:restartNumberingAfterBreak="0">
    <w:nsid w:val="7F0A73B6"/>
    <w:multiLevelType w:val="hybridMultilevel"/>
    <w:tmpl w:val="A2E258D0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8"/>
  </w:num>
  <w:num w:numId="4">
    <w:abstractNumId w:val="14"/>
  </w:num>
  <w:num w:numId="5">
    <w:abstractNumId w:val="7"/>
  </w:num>
  <w:num w:numId="6">
    <w:abstractNumId w:val="12"/>
  </w:num>
  <w:num w:numId="7">
    <w:abstractNumId w:val="6"/>
  </w:num>
  <w:num w:numId="8">
    <w:abstractNumId w:val="22"/>
  </w:num>
  <w:num w:numId="9">
    <w:abstractNumId w:val="9"/>
  </w:num>
  <w:num w:numId="10">
    <w:abstractNumId w:val="13"/>
  </w:num>
  <w:num w:numId="11">
    <w:abstractNumId w:val="10"/>
  </w:num>
  <w:num w:numId="12">
    <w:abstractNumId w:val="20"/>
  </w:num>
  <w:num w:numId="13">
    <w:abstractNumId w:val="15"/>
  </w:num>
  <w:num w:numId="14">
    <w:abstractNumId w:val="18"/>
  </w:num>
  <w:num w:numId="15">
    <w:abstractNumId w:val="19"/>
  </w:num>
  <w:num w:numId="16">
    <w:abstractNumId w:val="17"/>
  </w:num>
  <w:num w:numId="17">
    <w:abstractNumId w:val="4"/>
  </w:num>
  <w:num w:numId="18">
    <w:abstractNumId w:val="16"/>
  </w:num>
  <w:num w:numId="19">
    <w:abstractNumId w:val="11"/>
  </w:num>
  <w:num w:numId="20">
    <w:abstractNumId w:val="3"/>
  </w:num>
  <w:num w:numId="21">
    <w:abstractNumId w:val="5"/>
  </w:num>
  <w:num w:numId="22">
    <w:abstractNumId w:val="1"/>
  </w:num>
  <w:num w:numId="23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drawingGridHorizontalSpacing w:val="9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1HProject" w:val="..\Indusoft.LDS.d2h"/>
  </w:docVars>
  <w:rsids>
    <w:rsidRoot w:val="00A54709"/>
    <w:rsid w:val="000009D6"/>
    <w:rsid w:val="00000A24"/>
    <w:rsid w:val="00000C57"/>
    <w:rsid w:val="00000FF1"/>
    <w:rsid w:val="000013C5"/>
    <w:rsid w:val="00001490"/>
    <w:rsid w:val="00001CD0"/>
    <w:rsid w:val="00002625"/>
    <w:rsid w:val="000027FC"/>
    <w:rsid w:val="00002C87"/>
    <w:rsid w:val="00003464"/>
    <w:rsid w:val="000034CB"/>
    <w:rsid w:val="000035E8"/>
    <w:rsid w:val="00003BC0"/>
    <w:rsid w:val="00003C6E"/>
    <w:rsid w:val="000043F6"/>
    <w:rsid w:val="000045AE"/>
    <w:rsid w:val="0000465D"/>
    <w:rsid w:val="0000467D"/>
    <w:rsid w:val="00004CD6"/>
    <w:rsid w:val="00004D1C"/>
    <w:rsid w:val="00005038"/>
    <w:rsid w:val="0000519C"/>
    <w:rsid w:val="000054A3"/>
    <w:rsid w:val="00005F7A"/>
    <w:rsid w:val="000065F7"/>
    <w:rsid w:val="000069BE"/>
    <w:rsid w:val="00006B29"/>
    <w:rsid w:val="00006DFF"/>
    <w:rsid w:val="00006FAF"/>
    <w:rsid w:val="00007296"/>
    <w:rsid w:val="000076BE"/>
    <w:rsid w:val="000078DF"/>
    <w:rsid w:val="00007C26"/>
    <w:rsid w:val="00007F8B"/>
    <w:rsid w:val="000104A9"/>
    <w:rsid w:val="000106E2"/>
    <w:rsid w:val="00010B82"/>
    <w:rsid w:val="00010F6A"/>
    <w:rsid w:val="00010FAA"/>
    <w:rsid w:val="000110E6"/>
    <w:rsid w:val="0001127B"/>
    <w:rsid w:val="00011C4F"/>
    <w:rsid w:val="00011C6F"/>
    <w:rsid w:val="0001204E"/>
    <w:rsid w:val="000121C5"/>
    <w:rsid w:val="00012344"/>
    <w:rsid w:val="00012B70"/>
    <w:rsid w:val="00012C93"/>
    <w:rsid w:val="0001388A"/>
    <w:rsid w:val="00013926"/>
    <w:rsid w:val="00013991"/>
    <w:rsid w:val="00013C18"/>
    <w:rsid w:val="00013CBB"/>
    <w:rsid w:val="00013EC9"/>
    <w:rsid w:val="00013F5A"/>
    <w:rsid w:val="00014016"/>
    <w:rsid w:val="000140FE"/>
    <w:rsid w:val="0001470A"/>
    <w:rsid w:val="00014AF9"/>
    <w:rsid w:val="00014BB5"/>
    <w:rsid w:val="00014E1E"/>
    <w:rsid w:val="00014E5D"/>
    <w:rsid w:val="00015113"/>
    <w:rsid w:val="000151A4"/>
    <w:rsid w:val="000151E7"/>
    <w:rsid w:val="0001534E"/>
    <w:rsid w:val="000155E9"/>
    <w:rsid w:val="000157D3"/>
    <w:rsid w:val="00015966"/>
    <w:rsid w:val="00015D1E"/>
    <w:rsid w:val="000160F8"/>
    <w:rsid w:val="0001631F"/>
    <w:rsid w:val="00016657"/>
    <w:rsid w:val="0001667D"/>
    <w:rsid w:val="0001674A"/>
    <w:rsid w:val="00016E67"/>
    <w:rsid w:val="00017230"/>
    <w:rsid w:val="000173C6"/>
    <w:rsid w:val="00017D21"/>
    <w:rsid w:val="00017D43"/>
    <w:rsid w:val="00020204"/>
    <w:rsid w:val="0002072D"/>
    <w:rsid w:val="00020823"/>
    <w:rsid w:val="000208C8"/>
    <w:rsid w:val="000209A8"/>
    <w:rsid w:val="000218B2"/>
    <w:rsid w:val="000220DC"/>
    <w:rsid w:val="00022376"/>
    <w:rsid w:val="00022685"/>
    <w:rsid w:val="000227CB"/>
    <w:rsid w:val="00022E8F"/>
    <w:rsid w:val="0002320C"/>
    <w:rsid w:val="00023508"/>
    <w:rsid w:val="0002355D"/>
    <w:rsid w:val="00023722"/>
    <w:rsid w:val="00023835"/>
    <w:rsid w:val="00024394"/>
    <w:rsid w:val="00024451"/>
    <w:rsid w:val="0002492D"/>
    <w:rsid w:val="00024A9F"/>
    <w:rsid w:val="00024D3F"/>
    <w:rsid w:val="00024E5A"/>
    <w:rsid w:val="00025685"/>
    <w:rsid w:val="00025C5D"/>
    <w:rsid w:val="000260CC"/>
    <w:rsid w:val="000266CC"/>
    <w:rsid w:val="0002681F"/>
    <w:rsid w:val="00026839"/>
    <w:rsid w:val="00026BE3"/>
    <w:rsid w:val="00026D48"/>
    <w:rsid w:val="00026DC4"/>
    <w:rsid w:val="00027079"/>
    <w:rsid w:val="00027110"/>
    <w:rsid w:val="000271D2"/>
    <w:rsid w:val="00027559"/>
    <w:rsid w:val="000276F9"/>
    <w:rsid w:val="00027E6D"/>
    <w:rsid w:val="00027FC5"/>
    <w:rsid w:val="00030566"/>
    <w:rsid w:val="000306A8"/>
    <w:rsid w:val="00030CD5"/>
    <w:rsid w:val="00030E92"/>
    <w:rsid w:val="00030F0E"/>
    <w:rsid w:val="00030F3D"/>
    <w:rsid w:val="00031E3F"/>
    <w:rsid w:val="00031FC8"/>
    <w:rsid w:val="000320CD"/>
    <w:rsid w:val="00032393"/>
    <w:rsid w:val="000329F7"/>
    <w:rsid w:val="00032D2E"/>
    <w:rsid w:val="000330B0"/>
    <w:rsid w:val="0003340C"/>
    <w:rsid w:val="0003344C"/>
    <w:rsid w:val="000335AD"/>
    <w:rsid w:val="00033672"/>
    <w:rsid w:val="00033ACC"/>
    <w:rsid w:val="00033C9F"/>
    <w:rsid w:val="000343AC"/>
    <w:rsid w:val="00034DA8"/>
    <w:rsid w:val="00034E14"/>
    <w:rsid w:val="00034F81"/>
    <w:rsid w:val="0003593C"/>
    <w:rsid w:val="00035DD6"/>
    <w:rsid w:val="0003619A"/>
    <w:rsid w:val="000364B8"/>
    <w:rsid w:val="000365DB"/>
    <w:rsid w:val="00036B0F"/>
    <w:rsid w:val="00036ED6"/>
    <w:rsid w:val="000374AB"/>
    <w:rsid w:val="00037682"/>
    <w:rsid w:val="000402DC"/>
    <w:rsid w:val="000402FF"/>
    <w:rsid w:val="00040418"/>
    <w:rsid w:val="0004080D"/>
    <w:rsid w:val="000408C9"/>
    <w:rsid w:val="000417C0"/>
    <w:rsid w:val="00041853"/>
    <w:rsid w:val="000419C7"/>
    <w:rsid w:val="00041E93"/>
    <w:rsid w:val="000420D9"/>
    <w:rsid w:val="000425C4"/>
    <w:rsid w:val="000429CC"/>
    <w:rsid w:val="00042C30"/>
    <w:rsid w:val="000437E4"/>
    <w:rsid w:val="00043CD7"/>
    <w:rsid w:val="00044253"/>
    <w:rsid w:val="000444DC"/>
    <w:rsid w:val="0004461F"/>
    <w:rsid w:val="000452DE"/>
    <w:rsid w:val="00045373"/>
    <w:rsid w:val="0004587A"/>
    <w:rsid w:val="000461B6"/>
    <w:rsid w:val="00046D48"/>
    <w:rsid w:val="00046F9F"/>
    <w:rsid w:val="00047225"/>
    <w:rsid w:val="0004757A"/>
    <w:rsid w:val="00047989"/>
    <w:rsid w:val="00047B6C"/>
    <w:rsid w:val="0005041D"/>
    <w:rsid w:val="00050912"/>
    <w:rsid w:val="000509D6"/>
    <w:rsid w:val="00050AA5"/>
    <w:rsid w:val="00050FAA"/>
    <w:rsid w:val="0005107B"/>
    <w:rsid w:val="00051572"/>
    <w:rsid w:val="000517D8"/>
    <w:rsid w:val="00051858"/>
    <w:rsid w:val="00051DE3"/>
    <w:rsid w:val="000521FB"/>
    <w:rsid w:val="000523F6"/>
    <w:rsid w:val="0005249F"/>
    <w:rsid w:val="00052D2B"/>
    <w:rsid w:val="00052DE6"/>
    <w:rsid w:val="00053428"/>
    <w:rsid w:val="00053561"/>
    <w:rsid w:val="00053672"/>
    <w:rsid w:val="00053BA4"/>
    <w:rsid w:val="00053F25"/>
    <w:rsid w:val="0005446F"/>
    <w:rsid w:val="000544C5"/>
    <w:rsid w:val="00054750"/>
    <w:rsid w:val="00054836"/>
    <w:rsid w:val="00054844"/>
    <w:rsid w:val="00054CB5"/>
    <w:rsid w:val="00054DE5"/>
    <w:rsid w:val="0005504A"/>
    <w:rsid w:val="000557E9"/>
    <w:rsid w:val="00055E30"/>
    <w:rsid w:val="000568DC"/>
    <w:rsid w:val="00056FFB"/>
    <w:rsid w:val="00057421"/>
    <w:rsid w:val="00057BB0"/>
    <w:rsid w:val="00057FD5"/>
    <w:rsid w:val="00057FE7"/>
    <w:rsid w:val="00060107"/>
    <w:rsid w:val="000605C6"/>
    <w:rsid w:val="00060709"/>
    <w:rsid w:val="000608BE"/>
    <w:rsid w:val="00060B65"/>
    <w:rsid w:val="0006148D"/>
    <w:rsid w:val="00061609"/>
    <w:rsid w:val="00061F84"/>
    <w:rsid w:val="000621C1"/>
    <w:rsid w:val="0006222E"/>
    <w:rsid w:val="00062410"/>
    <w:rsid w:val="00062B2D"/>
    <w:rsid w:val="00062F62"/>
    <w:rsid w:val="00063397"/>
    <w:rsid w:val="00063504"/>
    <w:rsid w:val="00063843"/>
    <w:rsid w:val="0006396C"/>
    <w:rsid w:val="00063AC5"/>
    <w:rsid w:val="00063C92"/>
    <w:rsid w:val="0006461B"/>
    <w:rsid w:val="00064756"/>
    <w:rsid w:val="00064AD0"/>
    <w:rsid w:val="00065138"/>
    <w:rsid w:val="0006563C"/>
    <w:rsid w:val="000657F9"/>
    <w:rsid w:val="00065CE0"/>
    <w:rsid w:val="00065F7D"/>
    <w:rsid w:val="00065FB9"/>
    <w:rsid w:val="00066374"/>
    <w:rsid w:val="00066398"/>
    <w:rsid w:val="0006661C"/>
    <w:rsid w:val="000667A8"/>
    <w:rsid w:val="00066A70"/>
    <w:rsid w:val="00066A77"/>
    <w:rsid w:val="00066D77"/>
    <w:rsid w:val="0006725F"/>
    <w:rsid w:val="00067703"/>
    <w:rsid w:val="00067B70"/>
    <w:rsid w:val="00070018"/>
    <w:rsid w:val="000700D2"/>
    <w:rsid w:val="000705F4"/>
    <w:rsid w:val="00070CCD"/>
    <w:rsid w:val="000711BB"/>
    <w:rsid w:val="00071454"/>
    <w:rsid w:val="00071B6E"/>
    <w:rsid w:val="00071CBA"/>
    <w:rsid w:val="00071EC0"/>
    <w:rsid w:val="0007229F"/>
    <w:rsid w:val="0007246F"/>
    <w:rsid w:val="0007249F"/>
    <w:rsid w:val="000731BF"/>
    <w:rsid w:val="000731EC"/>
    <w:rsid w:val="00073331"/>
    <w:rsid w:val="0007366A"/>
    <w:rsid w:val="00073682"/>
    <w:rsid w:val="00073BBB"/>
    <w:rsid w:val="0007451C"/>
    <w:rsid w:val="00074A1C"/>
    <w:rsid w:val="00074B48"/>
    <w:rsid w:val="00075099"/>
    <w:rsid w:val="0007554D"/>
    <w:rsid w:val="00075886"/>
    <w:rsid w:val="00076059"/>
    <w:rsid w:val="0007638F"/>
    <w:rsid w:val="000763EB"/>
    <w:rsid w:val="0007759C"/>
    <w:rsid w:val="000809F8"/>
    <w:rsid w:val="00080D94"/>
    <w:rsid w:val="00080F75"/>
    <w:rsid w:val="0008136C"/>
    <w:rsid w:val="00081385"/>
    <w:rsid w:val="00081504"/>
    <w:rsid w:val="00081513"/>
    <w:rsid w:val="00081D0D"/>
    <w:rsid w:val="00081E3F"/>
    <w:rsid w:val="0008232D"/>
    <w:rsid w:val="000823A8"/>
    <w:rsid w:val="0008254A"/>
    <w:rsid w:val="000826EA"/>
    <w:rsid w:val="00082B9F"/>
    <w:rsid w:val="00082CCF"/>
    <w:rsid w:val="00082D99"/>
    <w:rsid w:val="00082FEB"/>
    <w:rsid w:val="00083154"/>
    <w:rsid w:val="00083567"/>
    <w:rsid w:val="000838BA"/>
    <w:rsid w:val="00083A3B"/>
    <w:rsid w:val="00083EBA"/>
    <w:rsid w:val="00083FF7"/>
    <w:rsid w:val="0008400B"/>
    <w:rsid w:val="0008416A"/>
    <w:rsid w:val="000843EE"/>
    <w:rsid w:val="00084508"/>
    <w:rsid w:val="00084C45"/>
    <w:rsid w:val="00084E82"/>
    <w:rsid w:val="00085000"/>
    <w:rsid w:val="00086057"/>
    <w:rsid w:val="0008655B"/>
    <w:rsid w:val="00086E41"/>
    <w:rsid w:val="00086F5C"/>
    <w:rsid w:val="000871F0"/>
    <w:rsid w:val="00087487"/>
    <w:rsid w:val="000874B1"/>
    <w:rsid w:val="0008798E"/>
    <w:rsid w:val="00087F94"/>
    <w:rsid w:val="000900B1"/>
    <w:rsid w:val="000901F3"/>
    <w:rsid w:val="00090221"/>
    <w:rsid w:val="00090447"/>
    <w:rsid w:val="0009060E"/>
    <w:rsid w:val="00090930"/>
    <w:rsid w:val="00090936"/>
    <w:rsid w:val="00090F8C"/>
    <w:rsid w:val="0009100B"/>
    <w:rsid w:val="000911AF"/>
    <w:rsid w:val="000914DC"/>
    <w:rsid w:val="00091A3E"/>
    <w:rsid w:val="00091A94"/>
    <w:rsid w:val="00092C10"/>
    <w:rsid w:val="00092C74"/>
    <w:rsid w:val="00092D9F"/>
    <w:rsid w:val="000932DD"/>
    <w:rsid w:val="0009354F"/>
    <w:rsid w:val="0009377C"/>
    <w:rsid w:val="00093B4C"/>
    <w:rsid w:val="00093B63"/>
    <w:rsid w:val="00093B7F"/>
    <w:rsid w:val="000944AF"/>
    <w:rsid w:val="000944D4"/>
    <w:rsid w:val="00094885"/>
    <w:rsid w:val="00094949"/>
    <w:rsid w:val="00094AD8"/>
    <w:rsid w:val="00094AF9"/>
    <w:rsid w:val="00094B27"/>
    <w:rsid w:val="00094B81"/>
    <w:rsid w:val="00095625"/>
    <w:rsid w:val="00095665"/>
    <w:rsid w:val="0009598F"/>
    <w:rsid w:val="00095DC9"/>
    <w:rsid w:val="00096218"/>
    <w:rsid w:val="00096293"/>
    <w:rsid w:val="0009651F"/>
    <w:rsid w:val="00096707"/>
    <w:rsid w:val="00096749"/>
    <w:rsid w:val="00096B43"/>
    <w:rsid w:val="00096BCF"/>
    <w:rsid w:val="00097047"/>
    <w:rsid w:val="000970FE"/>
    <w:rsid w:val="0009747E"/>
    <w:rsid w:val="00097783"/>
    <w:rsid w:val="000978FB"/>
    <w:rsid w:val="00097B86"/>
    <w:rsid w:val="000A03D7"/>
    <w:rsid w:val="000A0794"/>
    <w:rsid w:val="000A0D23"/>
    <w:rsid w:val="000A101C"/>
    <w:rsid w:val="000A1382"/>
    <w:rsid w:val="000A1ACB"/>
    <w:rsid w:val="000A1C08"/>
    <w:rsid w:val="000A1D23"/>
    <w:rsid w:val="000A1EA3"/>
    <w:rsid w:val="000A1F8A"/>
    <w:rsid w:val="000A21AE"/>
    <w:rsid w:val="000A23B4"/>
    <w:rsid w:val="000A2959"/>
    <w:rsid w:val="000A2A3D"/>
    <w:rsid w:val="000A2CDE"/>
    <w:rsid w:val="000A3197"/>
    <w:rsid w:val="000A321B"/>
    <w:rsid w:val="000A32F2"/>
    <w:rsid w:val="000A3A55"/>
    <w:rsid w:val="000A4300"/>
    <w:rsid w:val="000A440E"/>
    <w:rsid w:val="000A527C"/>
    <w:rsid w:val="000A59AD"/>
    <w:rsid w:val="000A601A"/>
    <w:rsid w:val="000A605D"/>
    <w:rsid w:val="000A6208"/>
    <w:rsid w:val="000A6A66"/>
    <w:rsid w:val="000A6E77"/>
    <w:rsid w:val="000A7160"/>
    <w:rsid w:val="000A7D60"/>
    <w:rsid w:val="000B00F0"/>
    <w:rsid w:val="000B02D2"/>
    <w:rsid w:val="000B0367"/>
    <w:rsid w:val="000B04C3"/>
    <w:rsid w:val="000B075C"/>
    <w:rsid w:val="000B0B7D"/>
    <w:rsid w:val="000B0C86"/>
    <w:rsid w:val="000B0E2A"/>
    <w:rsid w:val="000B0F75"/>
    <w:rsid w:val="000B0F7A"/>
    <w:rsid w:val="000B14AD"/>
    <w:rsid w:val="000B14EB"/>
    <w:rsid w:val="000B151D"/>
    <w:rsid w:val="000B153B"/>
    <w:rsid w:val="000B1587"/>
    <w:rsid w:val="000B1CA6"/>
    <w:rsid w:val="000B1D23"/>
    <w:rsid w:val="000B2067"/>
    <w:rsid w:val="000B28F0"/>
    <w:rsid w:val="000B2E45"/>
    <w:rsid w:val="000B2EAB"/>
    <w:rsid w:val="000B3267"/>
    <w:rsid w:val="000B3681"/>
    <w:rsid w:val="000B3E65"/>
    <w:rsid w:val="000B3E9E"/>
    <w:rsid w:val="000B4312"/>
    <w:rsid w:val="000B43B4"/>
    <w:rsid w:val="000B4526"/>
    <w:rsid w:val="000B4EA2"/>
    <w:rsid w:val="000B6743"/>
    <w:rsid w:val="000B69F4"/>
    <w:rsid w:val="000B6C2B"/>
    <w:rsid w:val="000B6EE7"/>
    <w:rsid w:val="000B7993"/>
    <w:rsid w:val="000B7E3F"/>
    <w:rsid w:val="000C01E4"/>
    <w:rsid w:val="000C050C"/>
    <w:rsid w:val="000C0A5C"/>
    <w:rsid w:val="000C0AC3"/>
    <w:rsid w:val="000C0AD3"/>
    <w:rsid w:val="000C0CED"/>
    <w:rsid w:val="000C0D79"/>
    <w:rsid w:val="000C122B"/>
    <w:rsid w:val="000C12E8"/>
    <w:rsid w:val="000C1561"/>
    <w:rsid w:val="000C1588"/>
    <w:rsid w:val="000C23E7"/>
    <w:rsid w:val="000C242F"/>
    <w:rsid w:val="000C2443"/>
    <w:rsid w:val="000C2B93"/>
    <w:rsid w:val="000C3008"/>
    <w:rsid w:val="000C32C0"/>
    <w:rsid w:val="000C37B1"/>
    <w:rsid w:val="000C3B76"/>
    <w:rsid w:val="000C4362"/>
    <w:rsid w:val="000C448B"/>
    <w:rsid w:val="000C4CD0"/>
    <w:rsid w:val="000C4F1C"/>
    <w:rsid w:val="000C5370"/>
    <w:rsid w:val="000C560B"/>
    <w:rsid w:val="000C61FF"/>
    <w:rsid w:val="000C6323"/>
    <w:rsid w:val="000C6857"/>
    <w:rsid w:val="000C688E"/>
    <w:rsid w:val="000C6D44"/>
    <w:rsid w:val="000C7090"/>
    <w:rsid w:val="000C7268"/>
    <w:rsid w:val="000C72D7"/>
    <w:rsid w:val="000C747E"/>
    <w:rsid w:val="000C776C"/>
    <w:rsid w:val="000C7960"/>
    <w:rsid w:val="000C7A8B"/>
    <w:rsid w:val="000C7F5D"/>
    <w:rsid w:val="000D0004"/>
    <w:rsid w:val="000D0567"/>
    <w:rsid w:val="000D0737"/>
    <w:rsid w:val="000D0D4B"/>
    <w:rsid w:val="000D0D60"/>
    <w:rsid w:val="000D17AA"/>
    <w:rsid w:val="000D193F"/>
    <w:rsid w:val="000D196B"/>
    <w:rsid w:val="000D1A13"/>
    <w:rsid w:val="000D1D34"/>
    <w:rsid w:val="000D1FC5"/>
    <w:rsid w:val="000D204C"/>
    <w:rsid w:val="000D2144"/>
    <w:rsid w:val="000D2466"/>
    <w:rsid w:val="000D2764"/>
    <w:rsid w:val="000D3202"/>
    <w:rsid w:val="000D3210"/>
    <w:rsid w:val="000D3308"/>
    <w:rsid w:val="000D3509"/>
    <w:rsid w:val="000D3932"/>
    <w:rsid w:val="000D3AD0"/>
    <w:rsid w:val="000D3BA8"/>
    <w:rsid w:val="000D3E9B"/>
    <w:rsid w:val="000D4328"/>
    <w:rsid w:val="000D433C"/>
    <w:rsid w:val="000D445E"/>
    <w:rsid w:val="000D46D2"/>
    <w:rsid w:val="000D4DB8"/>
    <w:rsid w:val="000D4FB8"/>
    <w:rsid w:val="000D518B"/>
    <w:rsid w:val="000D51BE"/>
    <w:rsid w:val="000D5397"/>
    <w:rsid w:val="000D565C"/>
    <w:rsid w:val="000D575B"/>
    <w:rsid w:val="000D5940"/>
    <w:rsid w:val="000D5957"/>
    <w:rsid w:val="000D5E17"/>
    <w:rsid w:val="000D61E0"/>
    <w:rsid w:val="000D65D8"/>
    <w:rsid w:val="000D750F"/>
    <w:rsid w:val="000D7A4F"/>
    <w:rsid w:val="000E05C1"/>
    <w:rsid w:val="000E0709"/>
    <w:rsid w:val="000E0749"/>
    <w:rsid w:val="000E0ADF"/>
    <w:rsid w:val="000E0B3F"/>
    <w:rsid w:val="000E0CA3"/>
    <w:rsid w:val="000E0FEF"/>
    <w:rsid w:val="000E1B22"/>
    <w:rsid w:val="000E2924"/>
    <w:rsid w:val="000E2DF9"/>
    <w:rsid w:val="000E2E20"/>
    <w:rsid w:val="000E2E5B"/>
    <w:rsid w:val="000E2E74"/>
    <w:rsid w:val="000E2F77"/>
    <w:rsid w:val="000E3289"/>
    <w:rsid w:val="000E32A9"/>
    <w:rsid w:val="000E3D41"/>
    <w:rsid w:val="000E3D9A"/>
    <w:rsid w:val="000E3F4F"/>
    <w:rsid w:val="000E4058"/>
    <w:rsid w:val="000E40A2"/>
    <w:rsid w:val="000E4119"/>
    <w:rsid w:val="000E41E2"/>
    <w:rsid w:val="000E46AF"/>
    <w:rsid w:val="000E48EE"/>
    <w:rsid w:val="000E4A8C"/>
    <w:rsid w:val="000E4ACC"/>
    <w:rsid w:val="000E521A"/>
    <w:rsid w:val="000E5FB2"/>
    <w:rsid w:val="000E61DF"/>
    <w:rsid w:val="000E6457"/>
    <w:rsid w:val="000E658F"/>
    <w:rsid w:val="000E65B4"/>
    <w:rsid w:val="000E68BD"/>
    <w:rsid w:val="000E6985"/>
    <w:rsid w:val="000E6A7D"/>
    <w:rsid w:val="000E6AF9"/>
    <w:rsid w:val="000E6F88"/>
    <w:rsid w:val="000E74BE"/>
    <w:rsid w:val="000E75D0"/>
    <w:rsid w:val="000E7D40"/>
    <w:rsid w:val="000E7FE4"/>
    <w:rsid w:val="000F02DA"/>
    <w:rsid w:val="000F0510"/>
    <w:rsid w:val="000F0C45"/>
    <w:rsid w:val="000F0C5A"/>
    <w:rsid w:val="000F0FE6"/>
    <w:rsid w:val="000F15A8"/>
    <w:rsid w:val="000F1912"/>
    <w:rsid w:val="000F1AE3"/>
    <w:rsid w:val="000F1E50"/>
    <w:rsid w:val="000F1E9A"/>
    <w:rsid w:val="000F1FA2"/>
    <w:rsid w:val="000F1FF8"/>
    <w:rsid w:val="000F2343"/>
    <w:rsid w:val="000F2395"/>
    <w:rsid w:val="000F242A"/>
    <w:rsid w:val="000F254E"/>
    <w:rsid w:val="000F26A0"/>
    <w:rsid w:val="000F29A4"/>
    <w:rsid w:val="000F2C93"/>
    <w:rsid w:val="000F2CAC"/>
    <w:rsid w:val="000F30A8"/>
    <w:rsid w:val="000F314E"/>
    <w:rsid w:val="000F316C"/>
    <w:rsid w:val="000F325E"/>
    <w:rsid w:val="000F3320"/>
    <w:rsid w:val="000F3365"/>
    <w:rsid w:val="000F36C8"/>
    <w:rsid w:val="000F3717"/>
    <w:rsid w:val="000F3854"/>
    <w:rsid w:val="000F3F84"/>
    <w:rsid w:val="000F4004"/>
    <w:rsid w:val="000F42C1"/>
    <w:rsid w:val="000F4375"/>
    <w:rsid w:val="000F451B"/>
    <w:rsid w:val="000F48F3"/>
    <w:rsid w:val="000F4B04"/>
    <w:rsid w:val="000F4F5E"/>
    <w:rsid w:val="000F52AD"/>
    <w:rsid w:val="000F57B2"/>
    <w:rsid w:val="000F5914"/>
    <w:rsid w:val="000F5973"/>
    <w:rsid w:val="000F5BD2"/>
    <w:rsid w:val="000F5F9C"/>
    <w:rsid w:val="000F633B"/>
    <w:rsid w:val="000F6595"/>
    <w:rsid w:val="000F65A9"/>
    <w:rsid w:val="000F6DEF"/>
    <w:rsid w:val="000F7319"/>
    <w:rsid w:val="000F7620"/>
    <w:rsid w:val="000F79A4"/>
    <w:rsid w:val="000F7E76"/>
    <w:rsid w:val="000F7ED0"/>
    <w:rsid w:val="00100277"/>
    <w:rsid w:val="0010027C"/>
    <w:rsid w:val="001004B6"/>
    <w:rsid w:val="0010072E"/>
    <w:rsid w:val="0010072F"/>
    <w:rsid w:val="00100B46"/>
    <w:rsid w:val="00100D24"/>
    <w:rsid w:val="001014EB"/>
    <w:rsid w:val="00101BE7"/>
    <w:rsid w:val="00102188"/>
    <w:rsid w:val="001026B6"/>
    <w:rsid w:val="00102AD1"/>
    <w:rsid w:val="00102BA8"/>
    <w:rsid w:val="00102E02"/>
    <w:rsid w:val="00102EE6"/>
    <w:rsid w:val="00102F79"/>
    <w:rsid w:val="001033D8"/>
    <w:rsid w:val="001036F4"/>
    <w:rsid w:val="00103AD0"/>
    <w:rsid w:val="00103EAB"/>
    <w:rsid w:val="00103F19"/>
    <w:rsid w:val="00104135"/>
    <w:rsid w:val="00104395"/>
    <w:rsid w:val="00104428"/>
    <w:rsid w:val="00104D48"/>
    <w:rsid w:val="00104DAE"/>
    <w:rsid w:val="0010526E"/>
    <w:rsid w:val="001053DE"/>
    <w:rsid w:val="00105448"/>
    <w:rsid w:val="00105545"/>
    <w:rsid w:val="00105806"/>
    <w:rsid w:val="00105873"/>
    <w:rsid w:val="00105AC6"/>
    <w:rsid w:val="00105B9C"/>
    <w:rsid w:val="00106344"/>
    <w:rsid w:val="00106492"/>
    <w:rsid w:val="00106849"/>
    <w:rsid w:val="00106EA5"/>
    <w:rsid w:val="001076BC"/>
    <w:rsid w:val="001077C3"/>
    <w:rsid w:val="00107803"/>
    <w:rsid w:val="0010780F"/>
    <w:rsid w:val="00107964"/>
    <w:rsid w:val="0010798E"/>
    <w:rsid w:val="00107BCB"/>
    <w:rsid w:val="0011004F"/>
    <w:rsid w:val="00110319"/>
    <w:rsid w:val="001104CA"/>
    <w:rsid w:val="00110677"/>
    <w:rsid w:val="00110762"/>
    <w:rsid w:val="001107F3"/>
    <w:rsid w:val="00110C3A"/>
    <w:rsid w:val="00110FE9"/>
    <w:rsid w:val="00111203"/>
    <w:rsid w:val="0011174D"/>
    <w:rsid w:val="00111A2D"/>
    <w:rsid w:val="00112437"/>
    <w:rsid w:val="00112C22"/>
    <w:rsid w:val="00112C81"/>
    <w:rsid w:val="00112ED5"/>
    <w:rsid w:val="001130B9"/>
    <w:rsid w:val="00113238"/>
    <w:rsid w:val="0011326A"/>
    <w:rsid w:val="001132C2"/>
    <w:rsid w:val="0011361D"/>
    <w:rsid w:val="00114203"/>
    <w:rsid w:val="00114538"/>
    <w:rsid w:val="00114B28"/>
    <w:rsid w:val="00114C9C"/>
    <w:rsid w:val="00114CD5"/>
    <w:rsid w:val="00115142"/>
    <w:rsid w:val="001151F2"/>
    <w:rsid w:val="001153C8"/>
    <w:rsid w:val="00115A0F"/>
    <w:rsid w:val="00115F0B"/>
    <w:rsid w:val="0011612C"/>
    <w:rsid w:val="001163FB"/>
    <w:rsid w:val="00116546"/>
    <w:rsid w:val="00116B1E"/>
    <w:rsid w:val="00116D69"/>
    <w:rsid w:val="00117412"/>
    <w:rsid w:val="00117777"/>
    <w:rsid w:val="00117A6F"/>
    <w:rsid w:val="00117A8F"/>
    <w:rsid w:val="001204EA"/>
    <w:rsid w:val="00120C2F"/>
    <w:rsid w:val="00120CCB"/>
    <w:rsid w:val="001211F3"/>
    <w:rsid w:val="00121334"/>
    <w:rsid w:val="0012135C"/>
    <w:rsid w:val="00121386"/>
    <w:rsid w:val="0012140E"/>
    <w:rsid w:val="001214FC"/>
    <w:rsid w:val="00121507"/>
    <w:rsid w:val="00121882"/>
    <w:rsid w:val="00121FA6"/>
    <w:rsid w:val="00122287"/>
    <w:rsid w:val="00122351"/>
    <w:rsid w:val="00122495"/>
    <w:rsid w:val="001224E8"/>
    <w:rsid w:val="00122878"/>
    <w:rsid w:val="00123032"/>
    <w:rsid w:val="00123371"/>
    <w:rsid w:val="001237D7"/>
    <w:rsid w:val="00123811"/>
    <w:rsid w:val="00123B01"/>
    <w:rsid w:val="00123C64"/>
    <w:rsid w:val="001241DB"/>
    <w:rsid w:val="001242D5"/>
    <w:rsid w:val="0012525E"/>
    <w:rsid w:val="00125298"/>
    <w:rsid w:val="001252BB"/>
    <w:rsid w:val="001253B3"/>
    <w:rsid w:val="001255E3"/>
    <w:rsid w:val="00125D5F"/>
    <w:rsid w:val="00125DBC"/>
    <w:rsid w:val="0012662F"/>
    <w:rsid w:val="00126A92"/>
    <w:rsid w:val="00126B0E"/>
    <w:rsid w:val="00126E22"/>
    <w:rsid w:val="00126EE7"/>
    <w:rsid w:val="0012700A"/>
    <w:rsid w:val="00127225"/>
    <w:rsid w:val="00127689"/>
    <w:rsid w:val="0012769F"/>
    <w:rsid w:val="00127EAB"/>
    <w:rsid w:val="00127EFE"/>
    <w:rsid w:val="001300DA"/>
    <w:rsid w:val="0013017F"/>
    <w:rsid w:val="0013075A"/>
    <w:rsid w:val="00130883"/>
    <w:rsid w:val="00130A92"/>
    <w:rsid w:val="0013115F"/>
    <w:rsid w:val="00131A6F"/>
    <w:rsid w:val="00131B97"/>
    <w:rsid w:val="00131CF7"/>
    <w:rsid w:val="00131EAF"/>
    <w:rsid w:val="00131FBE"/>
    <w:rsid w:val="00132C0F"/>
    <w:rsid w:val="00133109"/>
    <w:rsid w:val="0013321E"/>
    <w:rsid w:val="00133412"/>
    <w:rsid w:val="00133514"/>
    <w:rsid w:val="001336B7"/>
    <w:rsid w:val="00133A14"/>
    <w:rsid w:val="00133A42"/>
    <w:rsid w:val="00133C00"/>
    <w:rsid w:val="00133F38"/>
    <w:rsid w:val="00134895"/>
    <w:rsid w:val="00134DAB"/>
    <w:rsid w:val="00134F37"/>
    <w:rsid w:val="00135059"/>
    <w:rsid w:val="001356EA"/>
    <w:rsid w:val="001357E6"/>
    <w:rsid w:val="00135ADC"/>
    <w:rsid w:val="00135B9C"/>
    <w:rsid w:val="001361CE"/>
    <w:rsid w:val="00136BB5"/>
    <w:rsid w:val="001371C9"/>
    <w:rsid w:val="00137897"/>
    <w:rsid w:val="001400E2"/>
    <w:rsid w:val="00140203"/>
    <w:rsid w:val="0014068A"/>
    <w:rsid w:val="00140780"/>
    <w:rsid w:val="00140CEB"/>
    <w:rsid w:val="00140FE7"/>
    <w:rsid w:val="001414E7"/>
    <w:rsid w:val="00141885"/>
    <w:rsid w:val="001419F2"/>
    <w:rsid w:val="00141A8C"/>
    <w:rsid w:val="00141B5B"/>
    <w:rsid w:val="00141C07"/>
    <w:rsid w:val="00142513"/>
    <w:rsid w:val="00142816"/>
    <w:rsid w:val="0014290B"/>
    <w:rsid w:val="00142A6F"/>
    <w:rsid w:val="00142C02"/>
    <w:rsid w:val="00142D9D"/>
    <w:rsid w:val="00142EC4"/>
    <w:rsid w:val="00143426"/>
    <w:rsid w:val="00143A41"/>
    <w:rsid w:val="00143D69"/>
    <w:rsid w:val="00144120"/>
    <w:rsid w:val="00144404"/>
    <w:rsid w:val="001446D4"/>
    <w:rsid w:val="00144F9D"/>
    <w:rsid w:val="0014506D"/>
    <w:rsid w:val="001450A6"/>
    <w:rsid w:val="00145201"/>
    <w:rsid w:val="001452A2"/>
    <w:rsid w:val="00145580"/>
    <w:rsid w:val="001457B6"/>
    <w:rsid w:val="00145BCF"/>
    <w:rsid w:val="00146095"/>
    <w:rsid w:val="001460CB"/>
    <w:rsid w:val="00146168"/>
    <w:rsid w:val="001461CA"/>
    <w:rsid w:val="0014628A"/>
    <w:rsid w:val="00146995"/>
    <w:rsid w:val="00146F32"/>
    <w:rsid w:val="0014733B"/>
    <w:rsid w:val="001474E0"/>
    <w:rsid w:val="00147766"/>
    <w:rsid w:val="00147D33"/>
    <w:rsid w:val="00147F76"/>
    <w:rsid w:val="00150060"/>
    <w:rsid w:val="00150145"/>
    <w:rsid w:val="00150800"/>
    <w:rsid w:val="00150A8C"/>
    <w:rsid w:val="00150C3D"/>
    <w:rsid w:val="00150C8B"/>
    <w:rsid w:val="001512CB"/>
    <w:rsid w:val="001516A8"/>
    <w:rsid w:val="00151729"/>
    <w:rsid w:val="00151737"/>
    <w:rsid w:val="001517C3"/>
    <w:rsid w:val="0015185B"/>
    <w:rsid w:val="001519A0"/>
    <w:rsid w:val="00151BA3"/>
    <w:rsid w:val="00151CA4"/>
    <w:rsid w:val="00151CC5"/>
    <w:rsid w:val="00151F40"/>
    <w:rsid w:val="00152053"/>
    <w:rsid w:val="001527E5"/>
    <w:rsid w:val="00152A15"/>
    <w:rsid w:val="0015300B"/>
    <w:rsid w:val="001532E2"/>
    <w:rsid w:val="001532E8"/>
    <w:rsid w:val="0015381A"/>
    <w:rsid w:val="00153B8E"/>
    <w:rsid w:val="00153C46"/>
    <w:rsid w:val="00153EBA"/>
    <w:rsid w:val="0015488A"/>
    <w:rsid w:val="00154913"/>
    <w:rsid w:val="00154A03"/>
    <w:rsid w:val="00154B9B"/>
    <w:rsid w:val="001554ED"/>
    <w:rsid w:val="0015573D"/>
    <w:rsid w:val="00155B33"/>
    <w:rsid w:val="00155C81"/>
    <w:rsid w:val="00155DF6"/>
    <w:rsid w:val="00155E63"/>
    <w:rsid w:val="00156244"/>
    <w:rsid w:val="0015634A"/>
    <w:rsid w:val="00156757"/>
    <w:rsid w:val="00156869"/>
    <w:rsid w:val="00156949"/>
    <w:rsid w:val="00156CF8"/>
    <w:rsid w:val="00156FB7"/>
    <w:rsid w:val="00157217"/>
    <w:rsid w:val="00157CF3"/>
    <w:rsid w:val="00160304"/>
    <w:rsid w:val="00160325"/>
    <w:rsid w:val="001603A7"/>
    <w:rsid w:val="00160C4A"/>
    <w:rsid w:val="00160D7C"/>
    <w:rsid w:val="00160F4A"/>
    <w:rsid w:val="001613A7"/>
    <w:rsid w:val="0016152F"/>
    <w:rsid w:val="00161B83"/>
    <w:rsid w:val="00162151"/>
    <w:rsid w:val="00162210"/>
    <w:rsid w:val="0016236A"/>
    <w:rsid w:val="00162581"/>
    <w:rsid w:val="00162702"/>
    <w:rsid w:val="00162896"/>
    <w:rsid w:val="00162D06"/>
    <w:rsid w:val="00162F91"/>
    <w:rsid w:val="0016333B"/>
    <w:rsid w:val="00163568"/>
    <w:rsid w:val="0016359C"/>
    <w:rsid w:val="00163CFF"/>
    <w:rsid w:val="00163EB3"/>
    <w:rsid w:val="00164933"/>
    <w:rsid w:val="00164A1B"/>
    <w:rsid w:val="00164F65"/>
    <w:rsid w:val="0016508B"/>
    <w:rsid w:val="0016556A"/>
    <w:rsid w:val="00165613"/>
    <w:rsid w:val="001658C5"/>
    <w:rsid w:val="00165E45"/>
    <w:rsid w:val="00166307"/>
    <w:rsid w:val="00166531"/>
    <w:rsid w:val="001668B3"/>
    <w:rsid w:val="00167294"/>
    <w:rsid w:val="00167FEB"/>
    <w:rsid w:val="0017047C"/>
    <w:rsid w:val="00170721"/>
    <w:rsid w:val="00170A71"/>
    <w:rsid w:val="00170BCF"/>
    <w:rsid w:val="00171061"/>
    <w:rsid w:val="001712EA"/>
    <w:rsid w:val="0017134A"/>
    <w:rsid w:val="00172094"/>
    <w:rsid w:val="0017228D"/>
    <w:rsid w:val="0017250C"/>
    <w:rsid w:val="00172968"/>
    <w:rsid w:val="00173640"/>
    <w:rsid w:val="00173FBA"/>
    <w:rsid w:val="001747F2"/>
    <w:rsid w:val="00174B85"/>
    <w:rsid w:val="00174B93"/>
    <w:rsid w:val="00174D9E"/>
    <w:rsid w:val="0017504F"/>
    <w:rsid w:val="00175150"/>
    <w:rsid w:val="00175274"/>
    <w:rsid w:val="00175276"/>
    <w:rsid w:val="001754AC"/>
    <w:rsid w:val="0017562D"/>
    <w:rsid w:val="0017616E"/>
    <w:rsid w:val="0017633B"/>
    <w:rsid w:val="0017677A"/>
    <w:rsid w:val="001768AF"/>
    <w:rsid w:val="00176BF5"/>
    <w:rsid w:val="00176F32"/>
    <w:rsid w:val="001771C6"/>
    <w:rsid w:val="001773A7"/>
    <w:rsid w:val="0017761D"/>
    <w:rsid w:val="0017771C"/>
    <w:rsid w:val="0017791A"/>
    <w:rsid w:val="00177E69"/>
    <w:rsid w:val="00177EF6"/>
    <w:rsid w:val="00177F8C"/>
    <w:rsid w:val="0018004D"/>
    <w:rsid w:val="00180074"/>
    <w:rsid w:val="00180E7A"/>
    <w:rsid w:val="00180F81"/>
    <w:rsid w:val="00181081"/>
    <w:rsid w:val="00181215"/>
    <w:rsid w:val="001813A3"/>
    <w:rsid w:val="0018168A"/>
    <w:rsid w:val="00181F3A"/>
    <w:rsid w:val="0018200E"/>
    <w:rsid w:val="001821DB"/>
    <w:rsid w:val="001823C4"/>
    <w:rsid w:val="00182459"/>
    <w:rsid w:val="00182680"/>
    <w:rsid w:val="001833FA"/>
    <w:rsid w:val="0018343F"/>
    <w:rsid w:val="00183496"/>
    <w:rsid w:val="00183982"/>
    <w:rsid w:val="0018412E"/>
    <w:rsid w:val="00184169"/>
    <w:rsid w:val="001846CA"/>
    <w:rsid w:val="00184AD3"/>
    <w:rsid w:val="00184E53"/>
    <w:rsid w:val="00185291"/>
    <w:rsid w:val="001855FA"/>
    <w:rsid w:val="00185677"/>
    <w:rsid w:val="001859C8"/>
    <w:rsid w:val="00185F64"/>
    <w:rsid w:val="00186809"/>
    <w:rsid w:val="001869CE"/>
    <w:rsid w:val="00186B8E"/>
    <w:rsid w:val="00186FE6"/>
    <w:rsid w:val="00187456"/>
    <w:rsid w:val="00187600"/>
    <w:rsid w:val="00187D09"/>
    <w:rsid w:val="00187FC4"/>
    <w:rsid w:val="001901A2"/>
    <w:rsid w:val="0019032B"/>
    <w:rsid w:val="00190C69"/>
    <w:rsid w:val="00190D44"/>
    <w:rsid w:val="001914BA"/>
    <w:rsid w:val="00191599"/>
    <w:rsid w:val="00191727"/>
    <w:rsid w:val="0019225A"/>
    <w:rsid w:val="001922D9"/>
    <w:rsid w:val="00192349"/>
    <w:rsid w:val="0019263B"/>
    <w:rsid w:val="00192819"/>
    <w:rsid w:val="00192BD7"/>
    <w:rsid w:val="0019310F"/>
    <w:rsid w:val="0019316E"/>
    <w:rsid w:val="0019345C"/>
    <w:rsid w:val="00193841"/>
    <w:rsid w:val="0019386C"/>
    <w:rsid w:val="001938F0"/>
    <w:rsid w:val="00194710"/>
    <w:rsid w:val="00194824"/>
    <w:rsid w:val="00194FE9"/>
    <w:rsid w:val="001950A4"/>
    <w:rsid w:val="0019583F"/>
    <w:rsid w:val="001959A0"/>
    <w:rsid w:val="00196220"/>
    <w:rsid w:val="0019677A"/>
    <w:rsid w:val="00196C04"/>
    <w:rsid w:val="00196CBF"/>
    <w:rsid w:val="001973DB"/>
    <w:rsid w:val="001975C2"/>
    <w:rsid w:val="00197618"/>
    <w:rsid w:val="0019780F"/>
    <w:rsid w:val="0019781E"/>
    <w:rsid w:val="00197C2C"/>
    <w:rsid w:val="00197ECC"/>
    <w:rsid w:val="001A028D"/>
    <w:rsid w:val="001A051F"/>
    <w:rsid w:val="001A0B4F"/>
    <w:rsid w:val="001A107C"/>
    <w:rsid w:val="001A11AA"/>
    <w:rsid w:val="001A1290"/>
    <w:rsid w:val="001A12A9"/>
    <w:rsid w:val="001A1472"/>
    <w:rsid w:val="001A19BE"/>
    <w:rsid w:val="001A1A83"/>
    <w:rsid w:val="001A1B1F"/>
    <w:rsid w:val="001A2683"/>
    <w:rsid w:val="001A2809"/>
    <w:rsid w:val="001A2903"/>
    <w:rsid w:val="001A2BA4"/>
    <w:rsid w:val="001A2C2C"/>
    <w:rsid w:val="001A2C8A"/>
    <w:rsid w:val="001A34F2"/>
    <w:rsid w:val="001A3657"/>
    <w:rsid w:val="001A37AA"/>
    <w:rsid w:val="001A38F2"/>
    <w:rsid w:val="001A41D3"/>
    <w:rsid w:val="001A4280"/>
    <w:rsid w:val="001A42B0"/>
    <w:rsid w:val="001A4624"/>
    <w:rsid w:val="001A480A"/>
    <w:rsid w:val="001A4D49"/>
    <w:rsid w:val="001A4F39"/>
    <w:rsid w:val="001A51F2"/>
    <w:rsid w:val="001A567A"/>
    <w:rsid w:val="001A591B"/>
    <w:rsid w:val="001A5952"/>
    <w:rsid w:val="001A5A2F"/>
    <w:rsid w:val="001A5AEA"/>
    <w:rsid w:val="001A65E1"/>
    <w:rsid w:val="001A677A"/>
    <w:rsid w:val="001A68EC"/>
    <w:rsid w:val="001A6CAC"/>
    <w:rsid w:val="001A73C7"/>
    <w:rsid w:val="001A74C3"/>
    <w:rsid w:val="001A7BB9"/>
    <w:rsid w:val="001A7EF9"/>
    <w:rsid w:val="001B0722"/>
    <w:rsid w:val="001B0AF8"/>
    <w:rsid w:val="001B19F8"/>
    <w:rsid w:val="001B1BFE"/>
    <w:rsid w:val="001B1D3D"/>
    <w:rsid w:val="001B25D2"/>
    <w:rsid w:val="001B2AA7"/>
    <w:rsid w:val="001B2D93"/>
    <w:rsid w:val="001B3256"/>
    <w:rsid w:val="001B32FE"/>
    <w:rsid w:val="001B33AD"/>
    <w:rsid w:val="001B33F4"/>
    <w:rsid w:val="001B3497"/>
    <w:rsid w:val="001B3C59"/>
    <w:rsid w:val="001B3C71"/>
    <w:rsid w:val="001B3CF2"/>
    <w:rsid w:val="001B3F5C"/>
    <w:rsid w:val="001B432C"/>
    <w:rsid w:val="001B44D8"/>
    <w:rsid w:val="001B4611"/>
    <w:rsid w:val="001B4635"/>
    <w:rsid w:val="001B4AA1"/>
    <w:rsid w:val="001B4C35"/>
    <w:rsid w:val="001B4CE7"/>
    <w:rsid w:val="001B4D48"/>
    <w:rsid w:val="001B5607"/>
    <w:rsid w:val="001B57C0"/>
    <w:rsid w:val="001B59D5"/>
    <w:rsid w:val="001B5CAB"/>
    <w:rsid w:val="001B5CC3"/>
    <w:rsid w:val="001B6125"/>
    <w:rsid w:val="001B6166"/>
    <w:rsid w:val="001B6437"/>
    <w:rsid w:val="001B65EB"/>
    <w:rsid w:val="001B664A"/>
    <w:rsid w:val="001B6970"/>
    <w:rsid w:val="001B6A0B"/>
    <w:rsid w:val="001B6C7E"/>
    <w:rsid w:val="001B6CF2"/>
    <w:rsid w:val="001B6CF8"/>
    <w:rsid w:val="001B6DB1"/>
    <w:rsid w:val="001B7515"/>
    <w:rsid w:val="001B7747"/>
    <w:rsid w:val="001C00F0"/>
    <w:rsid w:val="001C0182"/>
    <w:rsid w:val="001C026E"/>
    <w:rsid w:val="001C0A59"/>
    <w:rsid w:val="001C0EDE"/>
    <w:rsid w:val="001C10C4"/>
    <w:rsid w:val="001C1178"/>
    <w:rsid w:val="001C13E4"/>
    <w:rsid w:val="001C14EE"/>
    <w:rsid w:val="001C1B5B"/>
    <w:rsid w:val="001C2270"/>
    <w:rsid w:val="001C249D"/>
    <w:rsid w:val="001C307C"/>
    <w:rsid w:val="001C3200"/>
    <w:rsid w:val="001C3380"/>
    <w:rsid w:val="001C3ACD"/>
    <w:rsid w:val="001C3BBB"/>
    <w:rsid w:val="001C3DA7"/>
    <w:rsid w:val="001C3F5F"/>
    <w:rsid w:val="001C4465"/>
    <w:rsid w:val="001C4D9A"/>
    <w:rsid w:val="001C5224"/>
    <w:rsid w:val="001C54C5"/>
    <w:rsid w:val="001C558D"/>
    <w:rsid w:val="001C56B2"/>
    <w:rsid w:val="001C57B0"/>
    <w:rsid w:val="001C5831"/>
    <w:rsid w:val="001C5B08"/>
    <w:rsid w:val="001C5D22"/>
    <w:rsid w:val="001C5D29"/>
    <w:rsid w:val="001C5F38"/>
    <w:rsid w:val="001C6042"/>
    <w:rsid w:val="001C686D"/>
    <w:rsid w:val="001C6989"/>
    <w:rsid w:val="001C7005"/>
    <w:rsid w:val="001C72A9"/>
    <w:rsid w:val="001C7826"/>
    <w:rsid w:val="001C7890"/>
    <w:rsid w:val="001C7CBD"/>
    <w:rsid w:val="001C7D0C"/>
    <w:rsid w:val="001C7EEB"/>
    <w:rsid w:val="001D0512"/>
    <w:rsid w:val="001D069A"/>
    <w:rsid w:val="001D11F6"/>
    <w:rsid w:val="001D120D"/>
    <w:rsid w:val="001D169B"/>
    <w:rsid w:val="001D1808"/>
    <w:rsid w:val="001D1D0C"/>
    <w:rsid w:val="001D2530"/>
    <w:rsid w:val="001D2A91"/>
    <w:rsid w:val="001D2B0D"/>
    <w:rsid w:val="001D2C6A"/>
    <w:rsid w:val="001D302E"/>
    <w:rsid w:val="001D307A"/>
    <w:rsid w:val="001D30BE"/>
    <w:rsid w:val="001D34DB"/>
    <w:rsid w:val="001D3A83"/>
    <w:rsid w:val="001D3EC3"/>
    <w:rsid w:val="001D522E"/>
    <w:rsid w:val="001D566C"/>
    <w:rsid w:val="001D5A50"/>
    <w:rsid w:val="001D5C41"/>
    <w:rsid w:val="001D5F13"/>
    <w:rsid w:val="001D62AB"/>
    <w:rsid w:val="001D6379"/>
    <w:rsid w:val="001D64F9"/>
    <w:rsid w:val="001D677A"/>
    <w:rsid w:val="001D67A7"/>
    <w:rsid w:val="001D68BB"/>
    <w:rsid w:val="001D6C48"/>
    <w:rsid w:val="001D6E1A"/>
    <w:rsid w:val="001D6E3D"/>
    <w:rsid w:val="001D6F72"/>
    <w:rsid w:val="001D720F"/>
    <w:rsid w:val="001D78DD"/>
    <w:rsid w:val="001D7B47"/>
    <w:rsid w:val="001D7FF4"/>
    <w:rsid w:val="001E039B"/>
    <w:rsid w:val="001E12F4"/>
    <w:rsid w:val="001E1457"/>
    <w:rsid w:val="001E2BA9"/>
    <w:rsid w:val="001E334D"/>
    <w:rsid w:val="001E3409"/>
    <w:rsid w:val="001E3C72"/>
    <w:rsid w:val="001E4611"/>
    <w:rsid w:val="001E47CF"/>
    <w:rsid w:val="001E4ED4"/>
    <w:rsid w:val="001E5D1C"/>
    <w:rsid w:val="001E61AD"/>
    <w:rsid w:val="001E6432"/>
    <w:rsid w:val="001E6909"/>
    <w:rsid w:val="001E699E"/>
    <w:rsid w:val="001E69EB"/>
    <w:rsid w:val="001E6AAE"/>
    <w:rsid w:val="001E6D0D"/>
    <w:rsid w:val="001E6EF1"/>
    <w:rsid w:val="001E7673"/>
    <w:rsid w:val="001E7903"/>
    <w:rsid w:val="001E7AC0"/>
    <w:rsid w:val="001E7DA6"/>
    <w:rsid w:val="001F0011"/>
    <w:rsid w:val="001F02CD"/>
    <w:rsid w:val="001F0CC9"/>
    <w:rsid w:val="001F0D0D"/>
    <w:rsid w:val="001F1440"/>
    <w:rsid w:val="001F1450"/>
    <w:rsid w:val="001F1B7B"/>
    <w:rsid w:val="001F202E"/>
    <w:rsid w:val="001F2119"/>
    <w:rsid w:val="001F23F8"/>
    <w:rsid w:val="001F25FD"/>
    <w:rsid w:val="001F292F"/>
    <w:rsid w:val="001F2B81"/>
    <w:rsid w:val="001F2CBA"/>
    <w:rsid w:val="001F2D6D"/>
    <w:rsid w:val="001F2EBD"/>
    <w:rsid w:val="001F3552"/>
    <w:rsid w:val="001F3617"/>
    <w:rsid w:val="001F3720"/>
    <w:rsid w:val="001F3B2A"/>
    <w:rsid w:val="001F3C2A"/>
    <w:rsid w:val="001F3E96"/>
    <w:rsid w:val="001F3EE0"/>
    <w:rsid w:val="001F42E4"/>
    <w:rsid w:val="001F43A0"/>
    <w:rsid w:val="001F4535"/>
    <w:rsid w:val="001F4BDB"/>
    <w:rsid w:val="001F4D00"/>
    <w:rsid w:val="001F5059"/>
    <w:rsid w:val="001F5484"/>
    <w:rsid w:val="001F54FD"/>
    <w:rsid w:val="001F5917"/>
    <w:rsid w:val="001F5B41"/>
    <w:rsid w:val="001F60A8"/>
    <w:rsid w:val="001F648B"/>
    <w:rsid w:val="001F6572"/>
    <w:rsid w:val="001F67D7"/>
    <w:rsid w:val="001F6937"/>
    <w:rsid w:val="001F6987"/>
    <w:rsid w:val="001F6D34"/>
    <w:rsid w:val="001F6F03"/>
    <w:rsid w:val="001F6F32"/>
    <w:rsid w:val="001F6F99"/>
    <w:rsid w:val="001F71D8"/>
    <w:rsid w:val="001F7743"/>
    <w:rsid w:val="001F7918"/>
    <w:rsid w:val="001F7E49"/>
    <w:rsid w:val="001F7F5F"/>
    <w:rsid w:val="00200165"/>
    <w:rsid w:val="002006EC"/>
    <w:rsid w:val="0020089A"/>
    <w:rsid w:val="00200BCD"/>
    <w:rsid w:val="00201A9D"/>
    <w:rsid w:val="0020290C"/>
    <w:rsid w:val="00202A1F"/>
    <w:rsid w:val="002036AE"/>
    <w:rsid w:val="00203933"/>
    <w:rsid w:val="00203A0F"/>
    <w:rsid w:val="00203C9E"/>
    <w:rsid w:val="00203F92"/>
    <w:rsid w:val="0020447B"/>
    <w:rsid w:val="00204700"/>
    <w:rsid w:val="002056A2"/>
    <w:rsid w:val="002056AC"/>
    <w:rsid w:val="002060B8"/>
    <w:rsid w:val="00206163"/>
    <w:rsid w:val="00206335"/>
    <w:rsid w:val="0020633A"/>
    <w:rsid w:val="00206393"/>
    <w:rsid w:val="002069BA"/>
    <w:rsid w:val="00206C85"/>
    <w:rsid w:val="00206F70"/>
    <w:rsid w:val="002072B6"/>
    <w:rsid w:val="002076F4"/>
    <w:rsid w:val="00207E19"/>
    <w:rsid w:val="00207FAD"/>
    <w:rsid w:val="002102D0"/>
    <w:rsid w:val="00210339"/>
    <w:rsid w:val="0021065A"/>
    <w:rsid w:val="00210BF4"/>
    <w:rsid w:val="002114BD"/>
    <w:rsid w:val="0021187B"/>
    <w:rsid w:val="0021196A"/>
    <w:rsid w:val="00211993"/>
    <w:rsid w:val="002123A2"/>
    <w:rsid w:val="00212626"/>
    <w:rsid w:val="00212741"/>
    <w:rsid w:val="00213A91"/>
    <w:rsid w:val="00214431"/>
    <w:rsid w:val="002146AE"/>
    <w:rsid w:val="00214B3F"/>
    <w:rsid w:val="0021590D"/>
    <w:rsid w:val="00215EC7"/>
    <w:rsid w:val="0021657E"/>
    <w:rsid w:val="002166B8"/>
    <w:rsid w:val="002169EE"/>
    <w:rsid w:val="00216D8A"/>
    <w:rsid w:val="00217408"/>
    <w:rsid w:val="002177C7"/>
    <w:rsid w:val="002177F6"/>
    <w:rsid w:val="00217A37"/>
    <w:rsid w:val="00217ACC"/>
    <w:rsid w:val="00220525"/>
    <w:rsid w:val="00221131"/>
    <w:rsid w:val="00221147"/>
    <w:rsid w:val="0022148C"/>
    <w:rsid w:val="00221758"/>
    <w:rsid w:val="00221DF0"/>
    <w:rsid w:val="002224FC"/>
    <w:rsid w:val="00222505"/>
    <w:rsid w:val="0022260B"/>
    <w:rsid w:val="002229C8"/>
    <w:rsid w:val="00222A92"/>
    <w:rsid w:val="00222AA7"/>
    <w:rsid w:val="00222DA3"/>
    <w:rsid w:val="00222EDE"/>
    <w:rsid w:val="0022324F"/>
    <w:rsid w:val="002235E0"/>
    <w:rsid w:val="00223DDB"/>
    <w:rsid w:val="00224116"/>
    <w:rsid w:val="00224256"/>
    <w:rsid w:val="002244F7"/>
    <w:rsid w:val="002244FE"/>
    <w:rsid w:val="002252A5"/>
    <w:rsid w:val="002252D2"/>
    <w:rsid w:val="00225429"/>
    <w:rsid w:val="0022557B"/>
    <w:rsid w:val="0022581B"/>
    <w:rsid w:val="002259DE"/>
    <w:rsid w:val="00225BEE"/>
    <w:rsid w:val="00225E6B"/>
    <w:rsid w:val="002261E6"/>
    <w:rsid w:val="002266D9"/>
    <w:rsid w:val="00226E82"/>
    <w:rsid w:val="00227021"/>
    <w:rsid w:val="0022705F"/>
    <w:rsid w:val="002275F8"/>
    <w:rsid w:val="00227618"/>
    <w:rsid w:val="002277DB"/>
    <w:rsid w:val="002301BF"/>
    <w:rsid w:val="00230210"/>
    <w:rsid w:val="00230442"/>
    <w:rsid w:val="00230882"/>
    <w:rsid w:val="00230BA0"/>
    <w:rsid w:val="00230F5C"/>
    <w:rsid w:val="00230F63"/>
    <w:rsid w:val="00231693"/>
    <w:rsid w:val="00231A07"/>
    <w:rsid w:val="00231AEA"/>
    <w:rsid w:val="00231B9C"/>
    <w:rsid w:val="002322E4"/>
    <w:rsid w:val="00232417"/>
    <w:rsid w:val="002326EA"/>
    <w:rsid w:val="002328C8"/>
    <w:rsid w:val="0023294F"/>
    <w:rsid w:val="00232F50"/>
    <w:rsid w:val="002332DE"/>
    <w:rsid w:val="002335A4"/>
    <w:rsid w:val="00233764"/>
    <w:rsid w:val="0023376B"/>
    <w:rsid w:val="0023378C"/>
    <w:rsid w:val="00233A98"/>
    <w:rsid w:val="00233B98"/>
    <w:rsid w:val="00233BB5"/>
    <w:rsid w:val="002343F1"/>
    <w:rsid w:val="002343F3"/>
    <w:rsid w:val="002346B7"/>
    <w:rsid w:val="00234947"/>
    <w:rsid w:val="00234D3A"/>
    <w:rsid w:val="00234E25"/>
    <w:rsid w:val="00234E7D"/>
    <w:rsid w:val="00234EAC"/>
    <w:rsid w:val="0023544A"/>
    <w:rsid w:val="00235600"/>
    <w:rsid w:val="00235849"/>
    <w:rsid w:val="002358FD"/>
    <w:rsid w:val="0023604E"/>
    <w:rsid w:val="00236194"/>
    <w:rsid w:val="0023665F"/>
    <w:rsid w:val="00236826"/>
    <w:rsid w:val="00236AE5"/>
    <w:rsid w:val="002370C7"/>
    <w:rsid w:val="00237176"/>
    <w:rsid w:val="00237C9E"/>
    <w:rsid w:val="00237F5B"/>
    <w:rsid w:val="002401DA"/>
    <w:rsid w:val="002402A8"/>
    <w:rsid w:val="002405B6"/>
    <w:rsid w:val="00240655"/>
    <w:rsid w:val="002409F4"/>
    <w:rsid w:val="00240ABC"/>
    <w:rsid w:val="00240BC3"/>
    <w:rsid w:val="00240F02"/>
    <w:rsid w:val="00240FF8"/>
    <w:rsid w:val="002414E3"/>
    <w:rsid w:val="00241537"/>
    <w:rsid w:val="00241AD8"/>
    <w:rsid w:val="00241C67"/>
    <w:rsid w:val="00241D5D"/>
    <w:rsid w:val="00241DCD"/>
    <w:rsid w:val="002420B9"/>
    <w:rsid w:val="002425BC"/>
    <w:rsid w:val="00242A83"/>
    <w:rsid w:val="002431B9"/>
    <w:rsid w:val="00243361"/>
    <w:rsid w:val="002434DD"/>
    <w:rsid w:val="002434FD"/>
    <w:rsid w:val="00243976"/>
    <w:rsid w:val="00243ACA"/>
    <w:rsid w:val="00243D68"/>
    <w:rsid w:val="00244164"/>
    <w:rsid w:val="00244ED3"/>
    <w:rsid w:val="0024523C"/>
    <w:rsid w:val="0024571B"/>
    <w:rsid w:val="0024578A"/>
    <w:rsid w:val="00245AC3"/>
    <w:rsid w:val="00245B4A"/>
    <w:rsid w:val="00245CBF"/>
    <w:rsid w:val="00245FC5"/>
    <w:rsid w:val="00246340"/>
    <w:rsid w:val="0024644B"/>
    <w:rsid w:val="00246B4A"/>
    <w:rsid w:val="00247470"/>
    <w:rsid w:val="00247699"/>
    <w:rsid w:val="00247872"/>
    <w:rsid w:val="002479EA"/>
    <w:rsid w:val="00247B1E"/>
    <w:rsid w:val="00250731"/>
    <w:rsid w:val="0025088F"/>
    <w:rsid w:val="00250A5C"/>
    <w:rsid w:val="00250DD1"/>
    <w:rsid w:val="00250EDB"/>
    <w:rsid w:val="00250EFC"/>
    <w:rsid w:val="00251369"/>
    <w:rsid w:val="00251CAF"/>
    <w:rsid w:val="002520DE"/>
    <w:rsid w:val="002520F8"/>
    <w:rsid w:val="002523F3"/>
    <w:rsid w:val="00252547"/>
    <w:rsid w:val="002526AE"/>
    <w:rsid w:val="002528FE"/>
    <w:rsid w:val="00252B9D"/>
    <w:rsid w:val="00253875"/>
    <w:rsid w:val="00253B31"/>
    <w:rsid w:val="00253D5B"/>
    <w:rsid w:val="00254303"/>
    <w:rsid w:val="00254B6F"/>
    <w:rsid w:val="00254D7D"/>
    <w:rsid w:val="00254F23"/>
    <w:rsid w:val="00255253"/>
    <w:rsid w:val="00255504"/>
    <w:rsid w:val="002559D0"/>
    <w:rsid w:val="002562B1"/>
    <w:rsid w:val="002565B6"/>
    <w:rsid w:val="00256CF3"/>
    <w:rsid w:val="00256DF1"/>
    <w:rsid w:val="00256F15"/>
    <w:rsid w:val="002574AF"/>
    <w:rsid w:val="002575B5"/>
    <w:rsid w:val="0025764E"/>
    <w:rsid w:val="002576A7"/>
    <w:rsid w:val="002576B4"/>
    <w:rsid w:val="00257DEF"/>
    <w:rsid w:val="002603A6"/>
    <w:rsid w:val="00260A54"/>
    <w:rsid w:val="00260C84"/>
    <w:rsid w:val="00260CBF"/>
    <w:rsid w:val="002613FB"/>
    <w:rsid w:val="00261AAE"/>
    <w:rsid w:val="00261F0C"/>
    <w:rsid w:val="00262855"/>
    <w:rsid w:val="00262A8E"/>
    <w:rsid w:val="00262B28"/>
    <w:rsid w:val="00262B94"/>
    <w:rsid w:val="00262D58"/>
    <w:rsid w:val="00263033"/>
    <w:rsid w:val="00263ACB"/>
    <w:rsid w:val="00263ECB"/>
    <w:rsid w:val="00264341"/>
    <w:rsid w:val="0026439F"/>
    <w:rsid w:val="002647DD"/>
    <w:rsid w:val="00264908"/>
    <w:rsid w:val="00265766"/>
    <w:rsid w:val="00265865"/>
    <w:rsid w:val="00265B8B"/>
    <w:rsid w:val="002660DC"/>
    <w:rsid w:val="002660EE"/>
    <w:rsid w:val="00266106"/>
    <w:rsid w:val="002669D9"/>
    <w:rsid w:val="002671AA"/>
    <w:rsid w:val="002672CD"/>
    <w:rsid w:val="002679AE"/>
    <w:rsid w:val="0027030C"/>
    <w:rsid w:val="002703F1"/>
    <w:rsid w:val="00270770"/>
    <w:rsid w:val="00270CDC"/>
    <w:rsid w:val="00270EBA"/>
    <w:rsid w:val="0027143A"/>
    <w:rsid w:val="0027153B"/>
    <w:rsid w:val="0027193B"/>
    <w:rsid w:val="0027193E"/>
    <w:rsid w:val="00271DA9"/>
    <w:rsid w:val="00272CE8"/>
    <w:rsid w:val="0027320E"/>
    <w:rsid w:val="002733A9"/>
    <w:rsid w:val="0027361B"/>
    <w:rsid w:val="00273BA0"/>
    <w:rsid w:val="00273C87"/>
    <w:rsid w:val="0027445A"/>
    <w:rsid w:val="00274611"/>
    <w:rsid w:val="00274790"/>
    <w:rsid w:val="00274A9C"/>
    <w:rsid w:val="00274EAD"/>
    <w:rsid w:val="0027502C"/>
    <w:rsid w:val="002751A7"/>
    <w:rsid w:val="002752A2"/>
    <w:rsid w:val="002753BB"/>
    <w:rsid w:val="00275B0F"/>
    <w:rsid w:val="002761B7"/>
    <w:rsid w:val="002761FD"/>
    <w:rsid w:val="00276230"/>
    <w:rsid w:val="0027670B"/>
    <w:rsid w:val="00276BD5"/>
    <w:rsid w:val="00276CEA"/>
    <w:rsid w:val="00276DFA"/>
    <w:rsid w:val="002771A3"/>
    <w:rsid w:val="002771D7"/>
    <w:rsid w:val="002773C9"/>
    <w:rsid w:val="0027773D"/>
    <w:rsid w:val="002800AB"/>
    <w:rsid w:val="0028085D"/>
    <w:rsid w:val="0028098D"/>
    <w:rsid w:val="00280BAB"/>
    <w:rsid w:val="00280E70"/>
    <w:rsid w:val="00281015"/>
    <w:rsid w:val="002815E6"/>
    <w:rsid w:val="00281A23"/>
    <w:rsid w:val="00282465"/>
    <w:rsid w:val="002827F9"/>
    <w:rsid w:val="00282C8A"/>
    <w:rsid w:val="00282E4E"/>
    <w:rsid w:val="0028311B"/>
    <w:rsid w:val="00283346"/>
    <w:rsid w:val="002833C4"/>
    <w:rsid w:val="00283ADA"/>
    <w:rsid w:val="00283B62"/>
    <w:rsid w:val="00283EF2"/>
    <w:rsid w:val="0028454A"/>
    <w:rsid w:val="00284641"/>
    <w:rsid w:val="00284657"/>
    <w:rsid w:val="002848D5"/>
    <w:rsid w:val="00284A3A"/>
    <w:rsid w:val="00284ACE"/>
    <w:rsid w:val="00284E5E"/>
    <w:rsid w:val="002855F9"/>
    <w:rsid w:val="00285715"/>
    <w:rsid w:val="00285A4E"/>
    <w:rsid w:val="00285B75"/>
    <w:rsid w:val="00285F1E"/>
    <w:rsid w:val="0028606F"/>
    <w:rsid w:val="0028664D"/>
    <w:rsid w:val="00286CF9"/>
    <w:rsid w:val="002870BB"/>
    <w:rsid w:val="002872F3"/>
    <w:rsid w:val="00287421"/>
    <w:rsid w:val="002876C5"/>
    <w:rsid w:val="00287A71"/>
    <w:rsid w:val="00287EA6"/>
    <w:rsid w:val="00290038"/>
    <w:rsid w:val="00290109"/>
    <w:rsid w:val="00290768"/>
    <w:rsid w:val="00290BB7"/>
    <w:rsid w:val="00290BE1"/>
    <w:rsid w:val="00290CA3"/>
    <w:rsid w:val="00290D8D"/>
    <w:rsid w:val="00290F88"/>
    <w:rsid w:val="00290F96"/>
    <w:rsid w:val="00291079"/>
    <w:rsid w:val="00291231"/>
    <w:rsid w:val="00291828"/>
    <w:rsid w:val="0029197D"/>
    <w:rsid w:val="002920C1"/>
    <w:rsid w:val="002926F4"/>
    <w:rsid w:val="002931B9"/>
    <w:rsid w:val="002935D9"/>
    <w:rsid w:val="00293638"/>
    <w:rsid w:val="00293BE3"/>
    <w:rsid w:val="00293BF4"/>
    <w:rsid w:val="002940CB"/>
    <w:rsid w:val="002940E7"/>
    <w:rsid w:val="0029453D"/>
    <w:rsid w:val="0029461B"/>
    <w:rsid w:val="00294840"/>
    <w:rsid w:val="002949D3"/>
    <w:rsid w:val="00294EBA"/>
    <w:rsid w:val="002954ED"/>
    <w:rsid w:val="002955B0"/>
    <w:rsid w:val="00295AD7"/>
    <w:rsid w:val="00295B39"/>
    <w:rsid w:val="00295BD5"/>
    <w:rsid w:val="00295D2A"/>
    <w:rsid w:val="00295D8D"/>
    <w:rsid w:val="00295E5E"/>
    <w:rsid w:val="00296486"/>
    <w:rsid w:val="0029688E"/>
    <w:rsid w:val="00296AD7"/>
    <w:rsid w:val="00296C09"/>
    <w:rsid w:val="002972D5"/>
    <w:rsid w:val="002973CB"/>
    <w:rsid w:val="002974BF"/>
    <w:rsid w:val="0029779D"/>
    <w:rsid w:val="002A015C"/>
    <w:rsid w:val="002A0570"/>
    <w:rsid w:val="002A0823"/>
    <w:rsid w:val="002A107B"/>
    <w:rsid w:val="002A11B0"/>
    <w:rsid w:val="002A200C"/>
    <w:rsid w:val="002A25E0"/>
    <w:rsid w:val="002A2953"/>
    <w:rsid w:val="002A2B74"/>
    <w:rsid w:val="002A2C3A"/>
    <w:rsid w:val="002A2C75"/>
    <w:rsid w:val="002A333D"/>
    <w:rsid w:val="002A341D"/>
    <w:rsid w:val="002A40C0"/>
    <w:rsid w:val="002A440B"/>
    <w:rsid w:val="002A451A"/>
    <w:rsid w:val="002A46DF"/>
    <w:rsid w:val="002A4729"/>
    <w:rsid w:val="002A4765"/>
    <w:rsid w:val="002A4EF8"/>
    <w:rsid w:val="002A5160"/>
    <w:rsid w:val="002A51C0"/>
    <w:rsid w:val="002A5230"/>
    <w:rsid w:val="002A535E"/>
    <w:rsid w:val="002A568C"/>
    <w:rsid w:val="002A6105"/>
    <w:rsid w:val="002A6122"/>
    <w:rsid w:val="002A6187"/>
    <w:rsid w:val="002A6367"/>
    <w:rsid w:val="002A6D31"/>
    <w:rsid w:val="002A6F3D"/>
    <w:rsid w:val="002A73D6"/>
    <w:rsid w:val="002A7755"/>
    <w:rsid w:val="002A777D"/>
    <w:rsid w:val="002A7A2E"/>
    <w:rsid w:val="002A7D65"/>
    <w:rsid w:val="002B000C"/>
    <w:rsid w:val="002B00B2"/>
    <w:rsid w:val="002B02A2"/>
    <w:rsid w:val="002B07E2"/>
    <w:rsid w:val="002B09DF"/>
    <w:rsid w:val="002B12FF"/>
    <w:rsid w:val="002B1491"/>
    <w:rsid w:val="002B1497"/>
    <w:rsid w:val="002B1562"/>
    <w:rsid w:val="002B1844"/>
    <w:rsid w:val="002B1A0C"/>
    <w:rsid w:val="002B1AFA"/>
    <w:rsid w:val="002B1CF2"/>
    <w:rsid w:val="002B203E"/>
    <w:rsid w:val="002B2C1A"/>
    <w:rsid w:val="002B3236"/>
    <w:rsid w:val="002B35C9"/>
    <w:rsid w:val="002B3929"/>
    <w:rsid w:val="002B3EB9"/>
    <w:rsid w:val="002B3FA6"/>
    <w:rsid w:val="002B4197"/>
    <w:rsid w:val="002B4C26"/>
    <w:rsid w:val="002B5062"/>
    <w:rsid w:val="002B5390"/>
    <w:rsid w:val="002B5465"/>
    <w:rsid w:val="002B58E1"/>
    <w:rsid w:val="002B5B1C"/>
    <w:rsid w:val="002B5C03"/>
    <w:rsid w:val="002B61B2"/>
    <w:rsid w:val="002B6503"/>
    <w:rsid w:val="002B66B0"/>
    <w:rsid w:val="002B680D"/>
    <w:rsid w:val="002B6924"/>
    <w:rsid w:val="002B6D38"/>
    <w:rsid w:val="002B73E4"/>
    <w:rsid w:val="002B788B"/>
    <w:rsid w:val="002B7B38"/>
    <w:rsid w:val="002B7C52"/>
    <w:rsid w:val="002B7CC6"/>
    <w:rsid w:val="002C00EF"/>
    <w:rsid w:val="002C0170"/>
    <w:rsid w:val="002C0250"/>
    <w:rsid w:val="002C10C1"/>
    <w:rsid w:val="002C124F"/>
    <w:rsid w:val="002C182F"/>
    <w:rsid w:val="002C189A"/>
    <w:rsid w:val="002C1D0B"/>
    <w:rsid w:val="002C209F"/>
    <w:rsid w:val="002C234D"/>
    <w:rsid w:val="002C32BE"/>
    <w:rsid w:val="002C355F"/>
    <w:rsid w:val="002C3628"/>
    <w:rsid w:val="002C36D4"/>
    <w:rsid w:val="002C3D77"/>
    <w:rsid w:val="002C3E94"/>
    <w:rsid w:val="002C3F0A"/>
    <w:rsid w:val="002C4514"/>
    <w:rsid w:val="002C4B23"/>
    <w:rsid w:val="002C505A"/>
    <w:rsid w:val="002C5543"/>
    <w:rsid w:val="002C55A4"/>
    <w:rsid w:val="002C5614"/>
    <w:rsid w:val="002C5A10"/>
    <w:rsid w:val="002C5BC2"/>
    <w:rsid w:val="002C5CA3"/>
    <w:rsid w:val="002C5D03"/>
    <w:rsid w:val="002C605A"/>
    <w:rsid w:val="002C6514"/>
    <w:rsid w:val="002C6878"/>
    <w:rsid w:val="002C6B3A"/>
    <w:rsid w:val="002C6D97"/>
    <w:rsid w:val="002C7113"/>
    <w:rsid w:val="002C71A3"/>
    <w:rsid w:val="002C75C9"/>
    <w:rsid w:val="002C78D0"/>
    <w:rsid w:val="002C7CB1"/>
    <w:rsid w:val="002C7D07"/>
    <w:rsid w:val="002D01DF"/>
    <w:rsid w:val="002D02CD"/>
    <w:rsid w:val="002D051F"/>
    <w:rsid w:val="002D06F7"/>
    <w:rsid w:val="002D0733"/>
    <w:rsid w:val="002D1000"/>
    <w:rsid w:val="002D1269"/>
    <w:rsid w:val="002D12F8"/>
    <w:rsid w:val="002D1603"/>
    <w:rsid w:val="002D1AF0"/>
    <w:rsid w:val="002D1D30"/>
    <w:rsid w:val="002D1D3B"/>
    <w:rsid w:val="002D222E"/>
    <w:rsid w:val="002D2D67"/>
    <w:rsid w:val="002D2E1A"/>
    <w:rsid w:val="002D2E59"/>
    <w:rsid w:val="002D318E"/>
    <w:rsid w:val="002D32A8"/>
    <w:rsid w:val="002D35AE"/>
    <w:rsid w:val="002D36A1"/>
    <w:rsid w:val="002D4486"/>
    <w:rsid w:val="002D4589"/>
    <w:rsid w:val="002D4726"/>
    <w:rsid w:val="002D4FE5"/>
    <w:rsid w:val="002D50AB"/>
    <w:rsid w:val="002D54A6"/>
    <w:rsid w:val="002D5786"/>
    <w:rsid w:val="002D5A45"/>
    <w:rsid w:val="002D5A63"/>
    <w:rsid w:val="002D6195"/>
    <w:rsid w:val="002D6354"/>
    <w:rsid w:val="002D6431"/>
    <w:rsid w:val="002D752B"/>
    <w:rsid w:val="002D77D5"/>
    <w:rsid w:val="002D788B"/>
    <w:rsid w:val="002D7B54"/>
    <w:rsid w:val="002E0683"/>
    <w:rsid w:val="002E0BC0"/>
    <w:rsid w:val="002E0C17"/>
    <w:rsid w:val="002E0E64"/>
    <w:rsid w:val="002E0EE9"/>
    <w:rsid w:val="002E157F"/>
    <w:rsid w:val="002E166B"/>
    <w:rsid w:val="002E251E"/>
    <w:rsid w:val="002E25F0"/>
    <w:rsid w:val="002E2900"/>
    <w:rsid w:val="002E309A"/>
    <w:rsid w:val="002E3709"/>
    <w:rsid w:val="002E4614"/>
    <w:rsid w:val="002E479B"/>
    <w:rsid w:val="002E4BBF"/>
    <w:rsid w:val="002E512A"/>
    <w:rsid w:val="002E53D0"/>
    <w:rsid w:val="002E552E"/>
    <w:rsid w:val="002E5555"/>
    <w:rsid w:val="002E563C"/>
    <w:rsid w:val="002E5747"/>
    <w:rsid w:val="002E58E8"/>
    <w:rsid w:val="002E5DFD"/>
    <w:rsid w:val="002E5F9A"/>
    <w:rsid w:val="002E621F"/>
    <w:rsid w:val="002E62FB"/>
    <w:rsid w:val="002E663B"/>
    <w:rsid w:val="002E6BFA"/>
    <w:rsid w:val="002E6C84"/>
    <w:rsid w:val="002E70C6"/>
    <w:rsid w:val="002E7520"/>
    <w:rsid w:val="002E7DDA"/>
    <w:rsid w:val="002F0582"/>
    <w:rsid w:val="002F05A5"/>
    <w:rsid w:val="002F0DD3"/>
    <w:rsid w:val="002F1088"/>
    <w:rsid w:val="002F130D"/>
    <w:rsid w:val="002F1379"/>
    <w:rsid w:val="002F137B"/>
    <w:rsid w:val="002F147A"/>
    <w:rsid w:val="002F16FD"/>
    <w:rsid w:val="002F17ED"/>
    <w:rsid w:val="002F18CD"/>
    <w:rsid w:val="002F1B15"/>
    <w:rsid w:val="002F1DBB"/>
    <w:rsid w:val="002F230E"/>
    <w:rsid w:val="002F2D4A"/>
    <w:rsid w:val="002F2E26"/>
    <w:rsid w:val="002F32EF"/>
    <w:rsid w:val="002F35F7"/>
    <w:rsid w:val="002F38A7"/>
    <w:rsid w:val="002F3926"/>
    <w:rsid w:val="002F3D4C"/>
    <w:rsid w:val="002F4747"/>
    <w:rsid w:val="002F4A84"/>
    <w:rsid w:val="002F4CE2"/>
    <w:rsid w:val="002F4D01"/>
    <w:rsid w:val="002F5073"/>
    <w:rsid w:val="002F5EEC"/>
    <w:rsid w:val="002F5FD4"/>
    <w:rsid w:val="002F6384"/>
    <w:rsid w:val="002F66D1"/>
    <w:rsid w:val="002F66FD"/>
    <w:rsid w:val="002F6C4E"/>
    <w:rsid w:val="002F6E6F"/>
    <w:rsid w:val="002F7006"/>
    <w:rsid w:val="002F7031"/>
    <w:rsid w:val="002F71CC"/>
    <w:rsid w:val="002F7364"/>
    <w:rsid w:val="002F74F6"/>
    <w:rsid w:val="002F7505"/>
    <w:rsid w:val="00300143"/>
    <w:rsid w:val="00300255"/>
    <w:rsid w:val="00300457"/>
    <w:rsid w:val="00300BCF"/>
    <w:rsid w:val="00301775"/>
    <w:rsid w:val="00301C11"/>
    <w:rsid w:val="003020F0"/>
    <w:rsid w:val="00302550"/>
    <w:rsid w:val="003025C5"/>
    <w:rsid w:val="00302F56"/>
    <w:rsid w:val="00303310"/>
    <w:rsid w:val="0030355F"/>
    <w:rsid w:val="003037F9"/>
    <w:rsid w:val="00303EE5"/>
    <w:rsid w:val="00303F24"/>
    <w:rsid w:val="003040C5"/>
    <w:rsid w:val="003043A4"/>
    <w:rsid w:val="00304652"/>
    <w:rsid w:val="003046FD"/>
    <w:rsid w:val="00304DD5"/>
    <w:rsid w:val="00304F47"/>
    <w:rsid w:val="00304FCD"/>
    <w:rsid w:val="00305C32"/>
    <w:rsid w:val="00305F71"/>
    <w:rsid w:val="0030633D"/>
    <w:rsid w:val="003063F9"/>
    <w:rsid w:val="00306530"/>
    <w:rsid w:val="003068C1"/>
    <w:rsid w:val="00306B3D"/>
    <w:rsid w:val="00306B61"/>
    <w:rsid w:val="00306B74"/>
    <w:rsid w:val="00306DF2"/>
    <w:rsid w:val="003070E0"/>
    <w:rsid w:val="003074CD"/>
    <w:rsid w:val="00307B3D"/>
    <w:rsid w:val="00307B64"/>
    <w:rsid w:val="00307BE1"/>
    <w:rsid w:val="00307CF2"/>
    <w:rsid w:val="0031006E"/>
    <w:rsid w:val="00310299"/>
    <w:rsid w:val="0031058A"/>
    <w:rsid w:val="00310734"/>
    <w:rsid w:val="00310AC5"/>
    <w:rsid w:val="003110C3"/>
    <w:rsid w:val="00311341"/>
    <w:rsid w:val="0031136C"/>
    <w:rsid w:val="003113FC"/>
    <w:rsid w:val="003117F6"/>
    <w:rsid w:val="0031184B"/>
    <w:rsid w:val="00311DF4"/>
    <w:rsid w:val="00311F0D"/>
    <w:rsid w:val="00311FB4"/>
    <w:rsid w:val="00312382"/>
    <w:rsid w:val="003125F7"/>
    <w:rsid w:val="0031284B"/>
    <w:rsid w:val="00312AB7"/>
    <w:rsid w:val="003131BC"/>
    <w:rsid w:val="003132C0"/>
    <w:rsid w:val="00313543"/>
    <w:rsid w:val="003138CB"/>
    <w:rsid w:val="00313A52"/>
    <w:rsid w:val="003142E3"/>
    <w:rsid w:val="0031435B"/>
    <w:rsid w:val="0031493F"/>
    <w:rsid w:val="00315816"/>
    <w:rsid w:val="003161FE"/>
    <w:rsid w:val="00316B14"/>
    <w:rsid w:val="00316BC2"/>
    <w:rsid w:val="00316E08"/>
    <w:rsid w:val="00316FDF"/>
    <w:rsid w:val="0031715D"/>
    <w:rsid w:val="003171FA"/>
    <w:rsid w:val="00317763"/>
    <w:rsid w:val="00317D5C"/>
    <w:rsid w:val="00317EB8"/>
    <w:rsid w:val="00320017"/>
    <w:rsid w:val="00320166"/>
    <w:rsid w:val="003206C6"/>
    <w:rsid w:val="0032090D"/>
    <w:rsid w:val="00320C35"/>
    <w:rsid w:val="00320CD1"/>
    <w:rsid w:val="00320D28"/>
    <w:rsid w:val="00321A64"/>
    <w:rsid w:val="00321E0B"/>
    <w:rsid w:val="00321E47"/>
    <w:rsid w:val="00321F29"/>
    <w:rsid w:val="00322138"/>
    <w:rsid w:val="00322565"/>
    <w:rsid w:val="00322A5B"/>
    <w:rsid w:val="00322BFD"/>
    <w:rsid w:val="0032322C"/>
    <w:rsid w:val="00323B1F"/>
    <w:rsid w:val="00323EC7"/>
    <w:rsid w:val="00324388"/>
    <w:rsid w:val="00324483"/>
    <w:rsid w:val="0032456F"/>
    <w:rsid w:val="00324681"/>
    <w:rsid w:val="0032474D"/>
    <w:rsid w:val="00325057"/>
    <w:rsid w:val="0032551F"/>
    <w:rsid w:val="0032562D"/>
    <w:rsid w:val="003256CB"/>
    <w:rsid w:val="0032571E"/>
    <w:rsid w:val="0032579E"/>
    <w:rsid w:val="0032581E"/>
    <w:rsid w:val="00325E84"/>
    <w:rsid w:val="00325F68"/>
    <w:rsid w:val="003261DF"/>
    <w:rsid w:val="00326656"/>
    <w:rsid w:val="00326886"/>
    <w:rsid w:val="003268DF"/>
    <w:rsid w:val="00326A6C"/>
    <w:rsid w:val="00326AC3"/>
    <w:rsid w:val="00326BAC"/>
    <w:rsid w:val="00326BD7"/>
    <w:rsid w:val="003274D0"/>
    <w:rsid w:val="00330028"/>
    <w:rsid w:val="0033075E"/>
    <w:rsid w:val="00330A61"/>
    <w:rsid w:val="00330FFA"/>
    <w:rsid w:val="0033162F"/>
    <w:rsid w:val="00331CD7"/>
    <w:rsid w:val="00331FA0"/>
    <w:rsid w:val="0033208A"/>
    <w:rsid w:val="003323FF"/>
    <w:rsid w:val="003329BF"/>
    <w:rsid w:val="00332E4A"/>
    <w:rsid w:val="00332F54"/>
    <w:rsid w:val="00333526"/>
    <w:rsid w:val="003338E8"/>
    <w:rsid w:val="00333959"/>
    <w:rsid w:val="00334504"/>
    <w:rsid w:val="00334716"/>
    <w:rsid w:val="003347A8"/>
    <w:rsid w:val="00334B35"/>
    <w:rsid w:val="00334BA3"/>
    <w:rsid w:val="00334DE7"/>
    <w:rsid w:val="00335618"/>
    <w:rsid w:val="003356EB"/>
    <w:rsid w:val="00335A83"/>
    <w:rsid w:val="00335A90"/>
    <w:rsid w:val="00335DCD"/>
    <w:rsid w:val="00336365"/>
    <w:rsid w:val="00336AA2"/>
    <w:rsid w:val="00336B40"/>
    <w:rsid w:val="00337015"/>
    <w:rsid w:val="003371D5"/>
    <w:rsid w:val="003378FE"/>
    <w:rsid w:val="00337BEF"/>
    <w:rsid w:val="00337CB1"/>
    <w:rsid w:val="00340004"/>
    <w:rsid w:val="003409C1"/>
    <w:rsid w:val="003409E3"/>
    <w:rsid w:val="00340B73"/>
    <w:rsid w:val="00340E9C"/>
    <w:rsid w:val="00340EB5"/>
    <w:rsid w:val="003412CF"/>
    <w:rsid w:val="00341364"/>
    <w:rsid w:val="00341513"/>
    <w:rsid w:val="003416A9"/>
    <w:rsid w:val="0034180A"/>
    <w:rsid w:val="003418EE"/>
    <w:rsid w:val="00341989"/>
    <w:rsid w:val="00341EF9"/>
    <w:rsid w:val="00342142"/>
    <w:rsid w:val="00342272"/>
    <w:rsid w:val="00342829"/>
    <w:rsid w:val="003429C3"/>
    <w:rsid w:val="00342CBE"/>
    <w:rsid w:val="00342D50"/>
    <w:rsid w:val="00343818"/>
    <w:rsid w:val="003439C2"/>
    <w:rsid w:val="00343B78"/>
    <w:rsid w:val="00343DC1"/>
    <w:rsid w:val="00344123"/>
    <w:rsid w:val="003447BC"/>
    <w:rsid w:val="00344A11"/>
    <w:rsid w:val="00344CE6"/>
    <w:rsid w:val="00345037"/>
    <w:rsid w:val="00345192"/>
    <w:rsid w:val="00345508"/>
    <w:rsid w:val="003457C3"/>
    <w:rsid w:val="00345FE2"/>
    <w:rsid w:val="0034603D"/>
    <w:rsid w:val="0034694C"/>
    <w:rsid w:val="00346DBB"/>
    <w:rsid w:val="003470C2"/>
    <w:rsid w:val="003478B6"/>
    <w:rsid w:val="003478FC"/>
    <w:rsid w:val="00347991"/>
    <w:rsid w:val="00347B22"/>
    <w:rsid w:val="00347BEA"/>
    <w:rsid w:val="00347C42"/>
    <w:rsid w:val="0035002C"/>
    <w:rsid w:val="003501DC"/>
    <w:rsid w:val="0035028E"/>
    <w:rsid w:val="003503A8"/>
    <w:rsid w:val="00350B59"/>
    <w:rsid w:val="003514E0"/>
    <w:rsid w:val="0035194F"/>
    <w:rsid w:val="00351C0F"/>
    <w:rsid w:val="00351D34"/>
    <w:rsid w:val="00351F7E"/>
    <w:rsid w:val="00352079"/>
    <w:rsid w:val="00352745"/>
    <w:rsid w:val="00352C67"/>
    <w:rsid w:val="00352C6D"/>
    <w:rsid w:val="00352D10"/>
    <w:rsid w:val="00352D24"/>
    <w:rsid w:val="00352DB8"/>
    <w:rsid w:val="00352FDD"/>
    <w:rsid w:val="00353059"/>
    <w:rsid w:val="00353074"/>
    <w:rsid w:val="0035374D"/>
    <w:rsid w:val="00353804"/>
    <w:rsid w:val="00353B28"/>
    <w:rsid w:val="003545DC"/>
    <w:rsid w:val="003549B7"/>
    <w:rsid w:val="00354A04"/>
    <w:rsid w:val="00354AE3"/>
    <w:rsid w:val="00354CC0"/>
    <w:rsid w:val="00354F80"/>
    <w:rsid w:val="003550B4"/>
    <w:rsid w:val="003551FA"/>
    <w:rsid w:val="00355217"/>
    <w:rsid w:val="00355973"/>
    <w:rsid w:val="003559D0"/>
    <w:rsid w:val="003563FA"/>
    <w:rsid w:val="003567B2"/>
    <w:rsid w:val="0035685B"/>
    <w:rsid w:val="00356D56"/>
    <w:rsid w:val="00356DBD"/>
    <w:rsid w:val="00357687"/>
    <w:rsid w:val="00357A4F"/>
    <w:rsid w:val="00357AD7"/>
    <w:rsid w:val="003602E0"/>
    <w:rsid w:val="003608C5"/>
    <w:rsid w:val="00360BEB"/>
    <w:rsid w:val="00360DBC"/>
    <w:rsid w:val="00360E07"/>
    <w:rsid w:val="003610DF"/>
    <w:rsid w:val="0036110F"/>
    <w:rsid w:val="0036114F"/>
    <w:rsid w:val="00361338"/>
    <w:rsid w:val="003614EB"/>
    <w:rsid w:val="00361975"/>
    <w:rsid w:val="00361C56"/>
    <w:rsid w:val="00361F77"/>
    <w:rsid w:val="0036275A"/>
    <w:rsid w:val="003627BC"/>
    <w:rsid w:val="00362884"/>
    <w:rsid w:val="003629BC"/>
    <w:rsid w:val="00362BED"/>
    <w:rsid w:val="00362D93"/>
    <w:rsid w:val="00362FA6"/>
    <w:rsid w:val="0036312A"/>
    <w:rsid w:val="0036333B"/>
    <w:rsid w:val="00363BBA"/>
    <w:rsid w:val="003640D9"/>
    <w:rsid w:val="00364367"/>
    <w:rsid w:val="003643C4"/>
    <w:rsid w:val="003645A5"/>
    <w:rsid w:val="0036501B"/>
    <w:rsid w:val="003656B4"/>
    <w:rsid w:val="00365AD5"/>
    <w:rsid w:val="00365FCC"/>
    <w:rsid w:val="003660AF"/>
    <w:rsid w:val="00366542"/>
    <w:rsid w:val="003666F2"/>
    <w:rsid w:val="00366E2F"/>
    <w:rsid w:val="00367174"/>
    <w:rsid w:val="003671BE"/>
    <w:rsid w:val="00367919"/>
    <w:rsid w:val="0036799C"/>
    <w:rsid w:val="00367AE5"/>
    <w:rsid w:val="00367CC4"/>
    <w:rsid w:val="003702F1"/>
    <w:rsid w:val="00370964"/>
    <w:rsid w:val="00370B11"/>
    <w:rsid w:val="00370E4E"/>
    <w:rsid w:val="00370F19"/>
    <w:rsid w:val="00371482"/>
    <w:rsid w:val="0037177F"/>
    <w:rsid w:val="00371848"/>
    <w:rsid w:val="0037188C"/>
    <w:rsid w:val="00371B60"/>
    <w:rsid w:val="00371CB6"/>
    <w:rsid w:val="003720AB"/>
    <w:rsid w:val="003721C9"/>
    <w:rsid w:val="003729CE"/>
    <w:rsid w:val="00372C3A"/>
    <w:rsid w:val="00372C56"/>
    <w:rsid w:val="00372CE5"/>
    <w:rsid w:val="0037307C"/>
    <w:rsid w:val="003735B4"/>
    <w:rsid w:val="00373A79"/>
    <w:rsid w:val="00373E46"/>
    <w:rsid w:val="0037467D"/>
    <w:rsid w:val="00374A09"/>
    <w:rsid w:val="00374BC3"/>
    <w:rsid w:val="003752B4"/>
    <w:rsid w:val="003753F2"/>
    <w:rsid w:val="003756BF"/>
    <w:rsid w:val="00375C02"/>
    <w:rsid w:val="00375CF3"/>
    <w:rsid w:val="00375D83"/>
    <w:rsid w:val="0037626B"/>
    <w:rsid w:val="0037655A"/>
    <w:rsid w:val="003768C1"/>
    <w:rsid w:val="00376E5C"/>
    <w:rsid w:val="0037749D"/>
    <w:rsid w:val="003778E8"/>
    <w:rsid w:val="00377C97"/>
    <w:rsid w:val="00377DC0"/>
    <w:rsid w:val="00380025"/>
    <w:rsid w:val="0038066E"/>
    <w:rsid w:val="003807CE"/>
    <w:rsid w:val="003807F0"/>
    <w:rsid w:val="003808CE"/>
    <w:rsid w:val="0038092F"/>
    <w:rsid w:val="00380FB5"/>
    <w:rsid w:val="0038111F"/>
    <w:rsid w:val="003812BF"/>
    <w:rsid w:val="003812DB"/>
    <w:rsid w:val="00381483"/>
    <w:rsid w:val="003814C3"/>
    <w:rsid w:val="003817C8"/>
    <w:rsid w:val="00381CE8"/>
    <w:rsid w:val="00381D65"/>
    <w:rsid w:val="003820BB"/>
    <w:rsid w:val="003821FD"/>
    <w:rsid w:val="00382320"/>
    <w:rsid w:val="00382A42"/>
    <w:rsid w:val="00383197"/>
    <w:rsid w:val="00383C80"/>
    <w:rsid w:val="00383D22"/>
    <w:rsid w:val="00383FBA"/>
    <w:rsid w:val="003841CC"/>
    <w:rsid w:val="00384541"/>
    <w:rsid w:val="003845A0"/>
    <w:rsid w:val="00384A86"/>
    <w:rsid w:val="00384C54"/>
    <w:rsid w:val="00384FA0"/>
    <w:rsid w:val="003853AB"/>
    <w:rsid w:val="003854C5"/>
    <w:rsid w:val="003856D5"/>
    <w:rsid w:val="00385AD3"/>
    <w:rsid w:val="00385B85"/>
    <w:rsid w:val="00385C05"/>
    <w:rsid w:val="00386149"/>
    <w:rsid w:val="003863B4"/>
    <w:rsid w:val="0038657E"/>
    <w:rsid w:val="00386996"/>
    <w:rsid w:val="003869AC"/>
    <w:rsid w:val="00387089"/>
    <w:rsid w:val="00387126"/>
    <w:rsid w:val="0038723B"/>
    <w:rsid w:val="003879D1"/>
    <w:rsid w:val="00387AE4"/>
    <w:rsid w:val="00387CDD"/>
    <w:rsid w:val="0039010C"/>
    <w:rsid w:val="003905C8"/>
    <w:rsid w:val="00390727"/>
    <w:rsid w:val="003908CC"/>
    <w:rsid w:val="003919F1"/>
    <w:rsid w:val="00391A1D"/>
    <w:rsid w:val="00391CDD"/>
    <w:rsid w:val="00391DA2"/>
    <w:rsid w:val="00392286"/>
    <w:rsid w:val="0039228A"/>
    <w:rsid w:val="00392653"/>
    <w:rsid w:val="00392B4F"/>
    <w:rsid w:val="00392C9C"/>
    <w:rsid w:val="00392DEB"/>
    <w:rsid w:val="00392F57"/>
    <w:rsid w:val="003938A3"/>
    <w:rsid w:val="003939A2"/>
    <w:rsid w:val="00393BEB"/>
    <w:rsid w:val="00393D91"/>
    <w:rsid w:val="00393E08"/>
    <w:rsid w:val="00393E30"/>
    <w:rsid w:val="00393F10"/>
    <w:rsid w:val="003947BA"/>
    <w:rsid w:val="003952EA"/>
    <w:rsid w:val="003955B8"/>
    <w:rsid w:val="00395804"/>
    <w:rsid w:val="00395932"/>
    <w:rsid w:val="00396057"/>
    <w:rsid w:val="00396AF4"/>
    <w:rsid w:val="003973CD"/>
    <w:rsid w:val="0039757A"/>
    <w:rsid w:val="00397642"/>
    <w:rsid w:val="003976A2"/>
    <w:rsid w:val="00397C45"/>
    <w:rsid w:val="00397D08"/>
    <w:rsid w:val="00397E4D"/>
    <w:rsid w:val="00397FEE"/>
    <w:rsid w:val="003A0038"/>
    <w:rsid w:val="003A0204"/>
    <w:rsid w:val="003A0295"/>
    <w:rsid w:val="003A0313"/>
    <w:rsid w:val="003A0452"/>
    <w:rsid w:val="003A054F"/>
    <w:rsid w:val="003A0A4A"/>
    <w:rsid w:val="003A0FA8"/>
    <w:rsid w:val="003A1E90"/>
    <w:rsid w:val="003A1F4B"/>
    <w:rsid w:val="003A26AE"/>
    <w:rsid w:val="003A2A48"/>
    <w:rsid w:val="003A3B13"/>
    <w:rsid w:val="003A3D1F"/>
    <w:rsid w:val="003A41E0"/>
    <w:rsid w:val="003A47A0"/>
    <w:rsid w:val="003A4EB9"/>
    <w:rsid w:val="003A5127"/>
    <w:rsid w:val="003A557B"/>
    <w:rsid w:val="003A55DF"/>
    <w:rsid w:val="003A590D"/>
    <w:rsid w:val="003A5D90"/>
    <w:rsid w:val="003A5FB9"/>
    <w:rsid w:val="003A6671"/>
    <w:rsid w:val="003A6740"/>
    <w:rsid w:val="003A6B7A"/>
    <w:rsid w:val="003A6E57"/>
    <w:rsid w:val="003A6F15"/>
    <w:rsid w:val="003A759C"/>
    <w:rsid w:val="003A7887"/>
    <w:rsid w:val="003A789A"/>
    <w:rsid w:val="003B0021"/>
    <w:rsid w:val="003B0093"/>
    <w:rsid w:val="003B0291"/>
    <w:rsid w:val="003B07A6"/>
    <w:rsid w:val="003B0921"/>
    <w:rsid w:val="003B151C"/>
    <w:rsid w:val="003B1F4A"/>
    <w:rsid w:val="003B1FB9"/>
    <w:rsid w:val="003B271B"/>
    <w:rsid w:val="003B2943"/>
    <w:rsid w:val="003B2C11"/>
    <w:rsid w:val="003B2F8F"/>
    <w:rsid w:val="003B3024"/>
    <w:rsid w:val="003B384A"/>
    <w:rsid w:val="003B3A06"/>
    <w:rsid w:val="003B3BAE"/>
    <w:rsid w:val="003B3C80"/>
    <w:rsid w:val="003B3D15"/>
    <w:rsid w:val="003B46F4"/>
    <w:rsid w:val="003B4B0A"/>
    <w:rsid w:val="003B551F"/>
    <w:rsid w:val="003B5C85"/>
    <w:rsid w:val="003B5E30"/>
    <w:rsid w:val="003B5E69"/>
    <w:rsid w:val="003B61D2"/>
    <w:rsid w:val="003B696D"/>
    <w:rsid w:val="003B6B4D"/>
    <w:rsid w:val="003B6C64"/>
    <w:rsid w:val="003B6D37"/>
    <w:rsid w:val="003B6F16"/>
    <w:rsid w:val="003B6F8C"/>
    <w:rsid w:val="003B73DC"/>
    <w:rsid w:val="003B7C5E"/>
    <w:rsid w:val="003C07CB"/>
    <w:rsid w:val="003C07E8"/>
    <w:rsid w:val="003C0A13"/>
    <w:rsid w:val="003C0B65"/>
    <w:rsid w:val="003C11C5"/>
    <w:rsid w:val="003C1556"/>
    <w:rsid w:val="003C281F"/>
    <w:rsid w:val="003C2A31"/>
    <w:rsid w:val="003C2A9B"/>
    <w:rsid w:val="003C2DAC"/>
    <w:rsid w:val="003C33C9"/>
    <w:rsid w:val="003C34D5"/>
    <w:rsid w:val="003C39B9"/>
    <w:rsid w:val="003C3A5B"/>
    <w:rsid w:val="003C3BA8"/>
    <w:rsid w:val="003C4259"/>
    <w:rsid w:val="003C4358"/>
    <w:rsid w:val="003C44BD"/>
    <w:rsid w:val="003C4779"/>
    <w:rsid w:val="003C4BF8"/>
    <w:rsid w:val="003C4D0D"/>
    <w:rsid w:val="003C50EA"/>
    <w:rsid w:val="003C53E9"/>
    <w:rsid w:val="003C54FA"/>
    <w:rsid w:val="003C58BC"/>
    <w:rsid w:val="003C5BCF"/>
    <w:rsid w:val="003C5C40"/>
    <w:rsid w:val="003C5F0B"/>
    <w:rsid w:val="003C6096"/>
    <w:rsid w:val="003C62A1"/>
    <w:rsid w:val="003C675E"/>
    <w:rsid w:val="003C6776"/>
    <w:rsid w:val="003C6908"/>
    <w:rsid w:val="003C6EBD"/>
    <w:rsid w:val="003C6F50"/>
    <w:rsid w:val="003C794A"/>
    <w:rsid w:val="003C7A60"/>
    <w:rsid w:val="003C7B81"/>
    <w:rsid w:val="003D0245"/>
    <w:rsid w:val="003D042C"/>
    <w:rsid w:val="003D06C5"/>
    <w:rsid w:val="003D0788"/>
    <w:rsid w:val="003D098C"/>
    <w:rsid w:val="003D0BC5"/>
    <w:rsid w:val="003D100D"/>
    <w:rsid w:val="003D14E7"/>
    <w:rsid w:val="003D1803"/>
    <w:rsid w:val="003D1A32"/>
    <w:rsid w:val="003D1EAE"/>
    <w:rsid w:val="003D21A3"/>
    <w:rsid w:val="003D2247"/>
    <w:rsid w:val="003D29EE"/>
    <w:rsid w:val="003D2A80"/>
    <w:rsid w:val="003D2A9B"/>
    <w:rsid w:val="003D2F21"/>
    <w:rsid w:val="003D3AA5"/>
    <w:rsid w:val="003D4393"/>
    <w:rsid w:val="003D4483"/>
    <w:rsid w:val="003D4771"/>
    <w:rsid w:val="003D4E82"/>
    <w:rsid w:val="003D50CD"/>
    <w:rsid w:val="003D589C"/>
    <w:rsid w:val="003D591A"/>
    <w:rsid w:val="003D5C45"/>
    <w:rsid w:val="003D5F00"/>
    <w:rsid w:val="003D60E3"/>
    <w:rsid w:val="003D6586"/>
    <w:rsid w:val="003D6C2F"/>
    <w:rsid w:val="003D6C5D"/>
    <w:rsid w:val="003D705C"/>
    <w:rsid w:val="003D7142"/>
    <w:rsid w:val="003D7B73"/>
    <w:rsid w:val="003E067F"/>
    <w:rsid w:val="003E0961"/>
    <w:rsid w:val="003E0A31"/>
    <w:rsid w:val="003E0AA1"/>
    <w:rsid w:val="003E1539"/>
    <w:rsid w:val="003E153C"/>
    <w:rsid w:val="003E171C"/>
    <w:rsid w:val="003E2069"/>
    <w:rsid w:val="003E23DB"/>
    <w:rsid w:val="003E2AD0"/>
    <w:rsid w:val="003E2BF3"/>
    <w:rsid w:val="003E2CF4"/>
    <w:rsid w:val="003E3675"/>
    <w:rsid w:val="003E3888"/>
    <w:rsid w:val="003E3A9D"/>
    <w:rsid w:val="003E3C1D"/>
    <w:rsid w:val="003E3CA5"/>
    <w:rsid w:val="003E3F94"/>
    <w:rsid w:val="003E3FC4"/>
    <w:rsid w:val="003E427C"/>
    <w:rsid w:val="003E42A4"/>
    <w:rsid w:val="003E445F"/>
    <w:rsid w:val="003E44AD"/>
    <w:rsid w:val="003E46B7"/>
    <w:rsid w:val="003E4BA1"/>
    <w:rsid w:val="003E4D4F"/>
    <w:rsid w:val="003E515F"/>
    <w:rsid w:val="003E5288"/>
    <w:rsid w:val="003E59C6"/>
    <w:rsid w:val="003E5D04"/>
    <w:rsid w:val="003E5F92"/>
    <w:rsid w:val="003E66F2"/>
    <w:rsid w:val="003E6879"/>
    <w:rsid w:val="003E6ADF"/>
    <w:rsid w:val="003E6B07"/>
    <w:rsid w:val="003E6F8A"/>
    <w:rsid w:val="003E74E7"/>
    <w:rsid w:val="003E75DE"/>
    <w:rsid w:val="003E77BC"/>
    <w:rsid w:val="003E7E7B"/>
    <w:rsid w:val="003F03A3"/>
    <w:rsid w:val="003F03A8"/>
    <w:rsid w:val="003F0559"/>
    <w:rsid w:val="003F055B"/>
    <w:rsid w:val="003F058D"/>
    <w:rsid w:val="003F0B5A"/>
    <w:rsid w:val="003F0F1B"/>
    <w:rsid w:val="003F106F"/>
    <w:rsid w:val="003F15A3"/>
    <w:rsid w:val="003F1BCE"/>
    <w:rsid w:val="003F1C0E"/>
    <w:rsid w:val="003F1D6F"/>
    <w:rsid w:val="003F1FD2"/>
    <w:rsid w:val="003F2670"/>
    <w:rsid w:val="003F29E7"/>
    <w:rsid w:val="003F2C72"/>
    <w:rsid w:val="003F341B"/>
    <w:rsid w:val="003F349F"/>
    <w:rsid w:val="003F3887"/>
    <w:rsid w:val="003F4807"/>
    <w:rsid w:val="003F4C48"/>
    <w:rsid w:val="003F4DD2"/>
    <w:rsid w:val="003F4F07"/>
    <w:rsid w:val="003F53C9"/>
    <w:rsid w:val="003F53CC"/>
    <w:rsid w:val="003F53DE"/>
    <w:rsid w:val="003F6401"/>
    <w:rsid w:val="003F6A2F"/>
    <w:rsid w:val="003F7264"/>
    <w:rsid w:val="003F7400"/>
    <w:rsid w:val="003F7907"/>
    <w:rsid w:val="00400184"/>
    <w:rsid w:val="00400CFA"/>
    <w:rsid w:val="004010B6"/>
    <w:rsid w:val="004019F7"/>
    <w:rsid w:val="00401B40"/>
    <w:rsid w:val="004026A8"/>
    <w:rsid w:val="004029D3"/>
    <w:rsid w:val="00402A72"/>
    <w:rsid w:val="00402A7A"/>
    <w:rsid w:val="00402E11"/>
    <w:rsid w:val="004034CA"/>
    <w:rsid w:val="004038F8"/>
    <w:rsid w:val="004043A5"/>
    <w:rsid w:val="0040487B"/>
    <w:rsid w:val="00404BD0"/>
    <w:rsid w:val="00404C07"/>
    <w:rsid w:val="00404D06"/>
    <w:rsid w:val="00404D20"/>
    <w:rsid w:val="00404D78"/>
    <w:rsid w:val="00404DFF"/>
    <w:rsid w:val="00405549"/>
    <w:rsid w:val="004056F6"/>
    <w:rsid w:val="0040578E"/>
    <w:rsid w:val="004057C0"/>
    <w:rsid w:val="00405B87"/>
    <w:rsid w:val="00406DE2"/>
    <w:rsid w:val="004076E6"/>
    <w:rsid w:val="00407877"/>
    <w:rsid w:val="00407BA8"/>
    <w:rsid w:val="00407C4A"/>
    <w:rsid w:val="00407C4F"/>
    <w:rsid w:val="00410616"/>
    <w:rsid w:val="00410705"/>
    <w:rsid w:val="00410753"/>
    <w:rsid w:val="00410A3C"/>
    <w:rsid w:val="00410B96"/>
    <w:rsid w:val="00411019"/>
    <w:rsid w:val="004110A2"/>
    <w:rsid w:val="0041155C"/>
    <w:rsid w:val="004119E6"/>
    <w:rsid w:val="00411B68"/>
    <w:rsid w:val="00411BB0"/>
    <w:rsid w:val="00412270"/>
    <w:rsid w:val="00412402"/>
    <w:rsid w:val="00412510"/>
    <w:rsid w:val="0041255B"/>
    <w:rsid w:val="004126FA"/>
    <w:rsid w:val="004129A9"/>
    <w:rsid w:val="004129E9"/>
    <w:rsid w:val="00412A75"/>
    <w:rsid w:val="00412C08"/>
    <w:rsid w:val="00412DAC"/>
    <w:rsid w:val="00413363"/>
    <w:rsid w:val="004134E9"/>
    <w:rsid w:val="00413511"/>
    <w:rsid w:val="00413CFF"/>
    <w:rsid w:val="00414277"/>
    <w:rsid w:val="004144B7"/>
    <w:rsid w:val="0041450D"/>
    <w:rsid w:val="00414A0D"/>
    <w:rsid w:val="00414DAD"/>
    <w:rsid w:val="00414DB3"/>
    <w:rsid w:val="00414FDA"/>
    <w:rsid w:val="004150A8"/>
    <w:rsid w:val="00415850"/>
    <w:rsid w:val="00415CBE"/>
    <w:rsid w:val="00415E4D"/>
    <w:rsid w:val="0041621E"/>
    <w:rsid w:val="004164F1"/>
    <w:rsid w:val="00416BF9"/>
    <w:rsid w:val="00416CB2"/>
    <w:rsid w:val="00417653"/>
    <w:rsid w:val="0041789C"/>
    <w:rsid w:val="004178AD"/>
    <w:rsid w:val="00417CB8"/>
    <w:rsid w:val="00417CC2"/>
    <w:rsid w:val="0042003A"/>
    <w:rsid w:val="004202A1"/>
    <w:rsid w:val="004205BA"/>
    <w:rsid w:val="004210B2"/>
    <w:rsid w:val="00421304"/>
    <w:rsid w:val="004215D7"/>
    <w:rsid w:val="00421C70"/>
    <w:rsid w:val="00421E77"/>
    <w:rsid w:val="00422019"/>
    <w:rsid w:val="00422241"/>
    <w:rsid w:val="00422807"/>
    <w:rsid w:val="00422821"/>
    <w:rsid w:val="00423832"/>
    <w:rsid w:val="00423AD3"/>
    <w:rsid w:val="0042418A"/>
    <w:rsid w:val="004242DA"/>
    <w:rsid w:val="00424ED7"/>
    <w:rsid w:val="0042505A"/>
    <w:rsid w:val="004251AF"/>
    <w:rsid w:val="004253A8"/>
    <w:rsid w:val="0042547D"/>
    <w:rsid w:val="00425A76"/>
    <w:rsid w:val="00426509"/>
    <w:rsid w:val="00426584"/>
    <w:rsid w:val="00426803"/>
    <w:rsid w:val="004268EE"/>
    <w:rsid w:val="004268FA"/>
    <w:rsid w:val="00426ABC"/>
    <w:rsid w:val="00426E79"/>
    <w:rsid w:val="00427506"/>
    <w:rsid w:val="00427977"/>
    <w:rsid w:val="004279D5"/>
    <w:rsid w:val="00427B74"/>
    <w:rsid w:val="0043039C"/>
    <w:rsid w:val="0043044E"/>
    <w:rsid w:val="00430C5D"/>
    <w:rsid w:val="004310B4"/>
    <w:rsid w:val="004312B2"/>
    <w:rsid w:val="004312C5"/>
    <w:rsid w:val="00431685"/>
    <w:rsid w:val="00431803"/>
    <w:rsid w:val="004319B9"/>
    <w:rsid w:val="00431B9A"/>
    <w:rsid w:val="00431CCE"/>
    <w:rsid w:val="00431FD7"/>
    <w:rsid w:val="004322FF"/>
    <w:rsid w:val="0043230B"/>
    <w:rsid w:val="004326AB"/>
    <w:rsid w:val="004328C6"/>
    <w:rsid w:val="00432CD4"/>
    <w:rsid w:val="00433237"/>
    <w:rsid w:val="0043350E"/>
    <w:rsid w:val="00433FCB"/>
    <w:rsid w:val="0043419D"/>
    <w:rsid w:val="004341C3"/>
    <w:rsid w:val="004342DD"/>
    <w:rsid w:val="00434890"/>
    <w:rsid w:val="00434E1C"/>
    <w:rsid w:val="00435424"/>
    <w:rsid w:val="00435490"/>
    <w:rsid w:val="00435626"/>
    <w:rsid w:val="00435BC7"/>
    <w:rsid w:val="00435C2E"/>
    <w:rsid w:val="004365AF"/>
    <w:rsid w:val="00436D87"/>
    <w:rsid w:val="0043747B"/>
    <w:rsid w:val="00437A43"/>
    <w:rsid w:val="00437B44"/>
    <w:rsid w:val="004400DE"/>
    <w:rsid w:val="004404DC"/>
    <w:rsid w:val="004406A8"/>
    <w:rsid w:val="004410C2"/>
    <w:rsid w:val="004412DC"/>
    <w:rsid w:val="004413B3"/>
    <w:rsid w:val="004418E5"/>
    <w:rsid w:val="004420A0"/>
    <w:rsid w:val="004422AB"/>
    <w:rsid w:val="0044245A"/>
    <w:rsid w:val="0044259D"/>
    <w:rsid w:val="00442813"/>
    <w:rsid w:val="00442820"/>
    <w:rsid w:val="00442874"/>
    <w:rsid w:val="00442A4E"/>
    <w:rsid w:val="00442B02"/>
    <w:rsid w:val="0044315E"/>
    <w:rsid w:val="00443280"/>
    <w:rsid w:val="004432A3"/>
    <w:rsid w:val="00443409"/>
    <w:rsid w:val="00443AF8"/>
    <w:rsid w:val="00443EB2"/>
    <w:rsid w:val="00444728"/>
    <w:rsid w:val="00444A4B"/>
    <w:rsid w:val="00444E56"/>
    <w:rsid w:val="00445195"/>
    <w:rsid w:val="00445289"/>
    <w:rsid w:val="0044544A"/>
    <w:rsid w:val="004455A0"/>
    <w:rsid w:val="004457C5"/>
    <w:rsid w:val="00445BBA"/>
    <w:rsid w:val="00445BEA"/>
    <w:rsid w:val="00445C89"/>
    <w:rsid w:val="00445DA7"/>
    <w:rsid w:val="00446105"/>
    <w:rsid w:val="0044620C"/>
    <w:rsid w:val="00446633"/>
    <w:rsid w:val="00446985"/>
    <w:rsid w:val="00446D1F"/>
    <w:rsid w:val="00446F44"/>
    <w:rsid w:val="00447781"/>
    <w:rsid w:val="004477D7"/>
    <w:rsid w:val="00447BFA"/>
    <w:rsid w:val="00447D88"/>
    <w:rsid w:val="00447E0A"/>
    <w:rsid w:val="00447F4E"/>
    <w:rsid w:val="00447F9E"/>
    <w:rsid w:val="0045020D"/>
    <w:rsid w:val="004504FC"/>
    <w:rsid w:val="00450585"/>
    <w:rsid w:val="00450A01"/>
    <w:rsid w:val="00450A62"/>
    <w:rsid w:val="00451010"/>
    <w:rsid w:val="004510B8"/>
    <w:rsid w:val="004511A0"/>
    <w:rsid w:val="004513B2"/>
    <w:rsid w:val="00451AB4"/>
    <w:rsid w:val="00451D22"/>
    <w:rsid w:val="004525A7"/>
    <w:rsid w:val="00452BDC"/>
    <w:rsid w:val="00452F85"/>
    <w:rsid w:val="004532EC"/>
    <w:rsid w:val="00453707"/>
    <w:rsid w:val="00453BE3"/>
    <w:rsid w:val="00453C34"/>
    <w:rsid w:val="00453E7E"/>
    <w:rsid w:val="004542DC"/>
    <w:rsid w:val="0045477D"/>
    <w:rsid w:val="0045478E"/>
    <w:rsid w:val="00454BE3"/>
    <w:rsid w:val="00454EA9"/>
    <w:rsid w:val="00454FE0"/>
    <w:rsid w:val="0045502B"/>
    <w:rsid w:val="00455456"/>
    <w:rsid w:val="0045598E"/>
    <w:rsid w:val="00455995"/>
    <w:rsid w:val="00455C78"/>
    <w:rsid w:val="00456174"/>
    <w:rsid w:val="00456255"/>
    <w:rsid w:val="004571C7"/>
    <w:rsid w:val="00457306"/>
    <w:rsid w:val="0046003F"/>
    <w:rsid w:val="00460046"/>
    <w:rsid w:val="004602A3"/>
    <w:rsid w:val="00460C22"/>
    <w:rsid w:val="00460CBC"/>
    <w:rsid w:val="00460EC4"/>
    <w:rsid w:val="00461327"/>
    <w:rsid w:val="00461BBD"/>
    <w:rsid w:val="00461BDB"/>
    <w:rsid w:val="00461E6C"/>
    <w:rsid w:val="0046223A"/>
    <w:rsid w:val="00462311"/>
    <w:rsid w:val="00462398"/>
    <w:rsid w:val="00462721"/>
    <w:rsid w:val="00462884"/>
    <w:rsid w:val="00462F2A"/>
    <w:rsid w:val="0046324E"/>
    <w:rsid w:val="00463A24"/>
    <w:rsid w:val="00463A64"/>
    <w:rsid w:val="00463C51"/>
    <w:rsid w:val="00463FE7"/>
    <w:rsid w:val="00464091"/>
    <w:rsid w:val="00464130"/>
    <w:rsid w:val="00464210"/>
    <w:rsid w:val="00464463"/>
    <w:rsid w:val="00464758"/>
    <w:rsid w:val="00464ADD"/>
    <w:rsid w:val="00464F2B"/>
    <w:rsid w:val="00465A71"/>
    <w:rsid w:val="00465DC5"/>
    <w:rsid w:val="004663FB"/>
    <w:rsid w:val="0046697A"/>
    <w:rsid w:val="00466D9A"/>
    <w:rsid w:val="00467001"/>
    <w:rsid w:val="004673D3"/>
    <w:rsid w:val="004675DF"/>
    <w:rsid w:val="004676DB"/>
    <w:rsid w:val="004678B3"/>
    <w:rsid w:val="00467AE6"/>
    <w:rsid w:val="00467B9F"/>
    <w:rsid w:val="00467C69"/>
    <w:rsid w:val="004703A3"/>
    <w:rsid w:val="004706BF"/>
    <w:rsid w:val="00470BD5"/>
    <w:rsid w:val="00471239"/>
    <w:rsid w:val="00471260"/>
    <w:rsid w:val="00471A15"/>
    <w:rsid w:val="00471FFC"/>
    <w:rsid w:val="0047205D"/>
    <w:rsid w:val="00472247"/>
    <w:rsid w:val="00472347"/>
    <w:rsid w:val="004725BF"/>
    <w:rsid w:val="00472874"/>
    <w:rsid w:val="00472876"/>
    <w:rsid w:val="0047288F"/>
    <w:rsid w:val="00472AF8"/>
    <w:rsid w:val="00472D66"/>
    <w:rsid w:val="00473829"/>
    <w:rsid w:val="004738BE"/>
    <w:rsid w:val="00473920"/>
    <w:rsid w:val="00473C3B"/>
    <w:rsid w:val="00473E62"/>
    <w:rsid w:val="0047447C"/>
    <w:rsid w:val="004745AA"/>
    <w:rsid w:val="0047496A"/>
    <w:rsid w:val="004749FC"/>
    <w:rsid w:val="00474A39"/>
    <w:rsid w:val="00475102"/>
    <w:rsid w:val="00475189"/>
    <w:rsid w:val="004753BF"/>
    <w:rsid w:val="004755B3"/>
    <w:rsid w:val="004758F5"/>
    <w:rsid w:val="00475ADB"/>
    <w:rsid w:val="00475CFB"/>
    <w:rsid w:val="0047621D"/>
    <w:rsid w:val="00476434"/>
    <w:rsid w:val="00476588"/>
    <w:rsid w:val="00476A48"/>
    <w:rsid w:val="004771EB"/>
    <w:rsid w:val="00477715"/>
    <w:rsid w:val="00477B76"/>
    <w:rsid w:val="00477EB1"/>
    <w:rsid w:val="00480000"/>
    <w:rsid w:val="004803D1"/>
    <w:rsid w:val="0048084B"/>
    <w:rsid w:val="00480EC1"/>
    <w:rsid w:val="004814F4"/>
    <w:rsid w:val="004818D1"/>
    <w:rsid w:val="00482095"/>
    <w:rsid w:val="004821E9"/>
    <w:rsid w:val="004821F5"/>
    <w:rsid w:val="00482289"/>
    <w:rsid w:val="004826C7"/>
    <w:rsid w:val="004828A7"/>
    <w:rsid w:val="004829D5"/>
    <w:rsid w:val="00482C2F"/>
    <w:rsid w:val="00482E4B"/>
    <w:rsid w:val="004831DD"/>
    <w:rsid w:val="0048336C"/>
    <w:rsid w:val="00483466"/>
    <w:rsid w:val="004837CB"/>
    <w:rsid w:val="00483AA6"/>
    <w:rsid w:val="00483CCC"/>
    <w:rsid w:val="00483F58"/>
    <w:rsid w:val="00483FAE"/>
    <w:rsid w:val="00484199"/>
    <w:rsid w:val="00484525"/>
    <w:rsid w:val="004845A4"/>
    <w:rsid w:val="00484AA3"/>
    <w:rsid w:val="0048507E"/>
    <w:rsid w:val="004850E5"/>
    <w:rsid w:val="0048543D"/>
    <w:rsid w:val="0048681C"/>
    <w:rsid w:val="004870D0"/>
    <w:rsid w:val="004878EE"/>
    <w:rsid w:val="00487A24"/>
    <w:rsid w:val="004901A4"/>
    <w:rsid w:val="004909A2"/>
    <w:rsid w:val="00490B17"/>
    <w:rsid w:val="00490F9C"/>
    <w:rsid w:val="00491781"/>
    <w:rsid w:val="004920DE"/>
    <w:rsid w:val="00492263"/>
    <w:rsid w:val="00492648"/>
    <w:rsid w:val="004927FC"/>
    <w:rsid w:val="00492872"/>
    <w:rsid w:val="0049290B"/>
    <w:rsid w:val="00492ABA"/>
    <w:rsid w:val="00492D59"/>
    <w:rsid w:val="00492D6E"/>
    <w:rsid w:val="00492E17"/>
    <w:rsid w:val="00493AA7"/>
    <w:rsid w:val="00493B8B"/>
    <w:rsid w:val="004941ED"/>
    <w:rsid w:val="004943BF"/>
    <w:rsid w:val="004948C0"/>
    <w:rsid w:val="00494C29"/>
    <w:rsid w:val="0049555A"/>
    <w:rsid w:val="0049599A"/>
    <w:rsid w:val="00495FB1"/>
    <w:rsid w:val="00496287"/>
    <w:rsid w:val="004969FF"/>
    <w:rsid w:val="00496A14"/>
    <w:rsid w:val="00496B91"/>
    <w:rsid w:val="0049708B"/>
    <w:rsid w:val="004974B2"/>
    <w:rsid w:val="004974E4"/>
    <w:rsid w:val="0049783C"/>
    <w:rsid w:val="00497DB1"/>
    <w:rsid w:val="004A0A8E"/>
    <w:rsid w:val="004A0C3E"/>
    <w:rsid w:val="004A0D58"/>
    <w:rsid w:val="004A0D91"/>
    <w:rsid w:val="004A0E47"/>
    <w:rsid w:val="004A115A"/>
    <w:rsid w:val="004A1270"/>
    <w:rsid w:val="004A1753"/>
    <w:rsid w:val="004A17A6"/>
    <w:rsid w:val="004A19E9"/>
    <w:rsid w:val="004A19FD"/>
    <w:rsid w:val="004A1EC6"/>
    <w:rsid w:val="004A1ED7"/>
    <w:rsid w:val="004A28D1"/>
    <w:rsid w:val="004A2D80"/>
    <w:rsid w:val="004A2EDA"/>
    <w:rsid w:val="004A339E"/>
    <w:rsid w:val="004A38C5"/>
    <w:rsid w:val="004A3A4D"/>
    <w:rsid w:val="004A3F23"/>
    <w:rsid w:val="004A449B"/>
    <w:rsid w:val="004A44C5"/>
    <w:rsid w:val="004A56C5"/>
    <w:rsid w:val="004A56CD"/>
    <w:rsid w:val="004A5D91"/>
    <w:rsid w:val="004A6090"/>
    <w:rsid w:val="004A639F"/>
    <w:rsid w:val="004A648D"/>
    <w:rsid w:val="004A6594"/>
    <w:rsid w:val="004A67BD"/>
    <w:rsid w:val="004A712A"/>
    <w:rsid w:val="004A7671"/>
    <w:rsid w:val="004A76AB"/>
    <w:rsid w:val="004B0048"/>
    <w:rsid w:val="004B05A2"/>
    <w:rsid w:val="004B05CA"/>
    <w:rsid w:val="004B097F"/>
    <w:rsid w:val="004B0D12"/>
    <w:rsid w:val="004B1037"/>
    <w:rsid w:val="004B1C90"/>
    <w:rsid w:val="004B21D4"/>
    <w:rsid w:val="004B279B"/>
    <w:rsid w:val="004B2897"/>
    <w:rsid w:val="004B2CCE"/>
    <w:rsid w:val="004B3AEE"/>
    <w:rsid w:val="004B3B34"/>
    <w:rsid w:val="004B3C95"/>
    <w:rsid w:val="004B3FBB"/>
    <w:rsid w:val="004B40C2"/>
    <w:rsid w:val="004B4B55"/>
    <w:rsid w:val="004B4D7D"/>
    <w:rsid w:val="004B4D81"/>
    <w:rsid w:val="004B4ECF"/>
    <w:rsid w:val="004B50E6"/>
    <w:rsid w:val="004B5437"/>
    <w:rsid w:val="004B582F"/>
    <w:rsid w:val="004B5CE2"/>
    <w:rsid w:val="004B5E88"/>
    <w:rsid w:val="004B5F01"/>
    <w:rsid w:val="004B61C2"/>
    <w:rsid w:val="004B622C"/>
    <w:rsid w:val="004B64F2"/>
    <w:rsid w:val="004B662F"/>
    <w:rsid w:val="004B6D91"/>
    <w:rsid w:val="004B6F0A"/>
    <w:rsid w:val="004B76D6"/>
    <w:rsid w:val="004B77CD"/>
    <w:rsid w:val="004B788F"/>
    <w:rsid w:val="004B7AC9"/>
    <w:rsid w:val="004B7B3E"/>
    <w:rsid w:val="004B7EA2"/>
    <w:rsid w:val="004B7EC0"/>
    <w:rsid w:val="004C0476"/>
    <w:rsid w:val="004C0604"/>
    <w:rsid w:val="004C07AC"/>
    <w:rsid w:val="004C09F4"/>
    <w:rsid w:val="004C0EBD"/>
    <w:rsid w:val="004C0F48"/>
    <w:rsid w:val="004C1019"/>
    <w:rsid w:val="004C119D"/>
    <w:rsid w:val="004C1420"/>
    <w:rsid w:val="004C1523"/>
    <w:rsid w:val="004C1ACC"/>
    <w:rsid w:val="004C1C28"/>
    <w:rsid w:val="004C1C59"/>
    <w:rsid w:val="004C1D5C"/>
    <w:rsid w:val="004C1E8F"/>
    <w:rsid w:val="004C1FD9"/>
    <w:rsid w:val="004C2055"/>
    <w:rsid w:val="004C20AF"/>
    <w:rsid w:val="004C2EA3"/>
    <w:rsid w:val="004C30CC"/>
    <w:rsid w:val="004C312B"/>
    <w:rsid w:val="004C3423"/>
    <w:rsid w:val="004C351F"/>
    <w:rsid w:val="004C3767"/>
    <w:rsid w:val="004C4621"/>
    <w:rsid w:val="004C4698"/>
    <w:rsid w:val="004C4745"/>
    <w:rsid w:val="004C4A59"/>
    <w:rsid w:val="004C4A9F"/>
    <w:rsid w:val="004C4C1A"/>
    <w:rsid w:val="004C4C70"/>
    <w:rsid w:val="004C5043"/>
    <w:rsid w:val="004C584B"/>
    <w:rsid w:val="004C5A8F"/>
    <w:rsid w:val="004C5C62"/>
    <w:rsid w:val="004C605F"/>
    <w:rsid w:val="004C608D"/>
    <w:rsid w:val="004C60FC"/>
    <w:rsid w:val="004C61B3"/>
    <w:rsid w:val="004C682E"/>
    <w:rsid w:val="004C7330"/>
    <w:rsid w:val="004C73E8"/>
    <w:rsid w:val="004C7502"/>
    <w:rsid w:val="004C7638"/>
    <w:rsid w:val="004C7660"/>
    <w:rsid w:val="004C7807"/>
    <w:rsid w:val="004C7A3A"/>
    <w:rsid w:val="004C7CB6"/>
    <w:rsid w:val="004C7D86"/>
    <w:rsid w:val="004C7F36"/>
    <w:rsid w:val="004D00C5"/>
    <w:rsid w:val="004D022C"/>
    <w:rsid w:val="004D0753"/>
    <w:rsid w:val="004D0965"/>
    <w:rsid w:val="004D0AB3"/>
    <w:rsid w:val="004D0B31"/>
    <w:rsid w:val="004D13FD"/>
    <w:rsid w:val="004D15E4"/>
    <w:rsid w:val="004D1929"/>
    <w:rsid w:val="004D1ED3"/>
    <w:rsid w:val="004D1F40"/>
    <w:rsid w:val="004D1FC0"/>
    <w:rsid w:val="004D2178"/>
    <w:rsid w:val="004D28A5"/>
    <w:rsid w:val="004D2BA1"/>
    <w:rsid w:val="004D2EBF"/>
    <w:rsid w:val="004D3183"/>
    <w:rsid w:val="004D3682"/>
    <w:rsid w:val="004D398E"/>
    <w:rsid w:val="004D39D4"/>
    <w:rsid w:val="004D39EE"/>
    <w:rsid w:val="004D408E"/>
    <w:rsid w:val="004D48B9"/>
    <w:rsid w:val="004D4A26"/>
    <w:rsid w:val="004D4D9F"/>
    <w:rsid w:val="004D4E62"/>
    <w:rsid w:val="004D4FB8"/>
    <w:rsid w:val="004D59DE"/>
    <w:rsid w:val="004D5B68"/>
    <w:rsid w:val="004D5D93"/>
    <w:rsid w:val="004D679F"/>
    <w:rsid w:val="004D6965"/>
    <w:rsid w:val="004D6A66"/>
    <w:rsid w:val="004D7135"/>
    <w:rsid w:val="004D7139"/>
    <w:rsid w:val="004D78E3"/>
    <w:rsid w:val="004D79F8"/>
    <w:rsid w:val="004E05B2"/>
    <w:rsid w:val="004E05BA"/>
    <w:rsid w:val="004E084B"/>
    <w:rsid w:val="004E0A70"/>
    <w:rsid w:val="004E1287"/>
    <w:rsid w:val="004E13A7"/>
    <w:rsid w:val="004E16A8"/>
    <w:rsid w:val="004E170E"/>
    <w:rsid w:val="004E17DA"/>
    <w:rsid w:val="004E1951"/>
    <w:rsid w:val="004E19A4"/>
    <w:rsid w:val="004E1BE7"/>
    <w:rsid w:val="004E22CA"/>
    <w:rsid w:val="004E2AA0"/>
    <w:rsid w:val="004E2DBA"/>
    <w:rsid w:val="004E2FB4"/>
    <w:rsid w:val="004E343D"/>
    <w:rsid w:val="004E345D"/>
    <w:rsid w:val="004E34A1"/>
    <w:rsid w:val="004E38D4"/>
    <w:rsid w:val="004E39D0"/>
    <w:rsid w:val="004E3A46"/>
    <w:rsid w:val="004E4855"/>
    <w:rsid w:val="004E4B8A"/>
    <w:rsid w:val="004E527E"/>
    <w:rsid w:val="004E5366"/>
    <w:rsid w:val="004E561A"/>
    <w:rsid w:val="004E5654"/>
    <w:rsid w:val="004E5854"/>
    <w:rsid w:val="004E5D7A"/>
    <w:rsid w:val="004E5DBC"/>
    <w:rsid w:val="004E60C2"/>
    <w:rsid w:val="004E64E0"/>
    <w:rsid w:val="004E69C5"/>
    <w:rsid w:val="004E6AA2"/>
    <w:rsid w:val="004E6EE3"/>
    <w:rsid w:val="004E786E"/>
    <w:rsid w:val="004E79E1"/>
    <w:rsid w:val="004E7C97"/>
    <w:rsid w:val="004E7ECE"/>
    <w:rsid w:val="004E7ED6"/>
    <w:rsid w:val="004F01AE"/>
    <w:rsid w:val="004F07D4"/>
    <w:rsid w:val="004F0823"/>
    <w:rsid w:val="004F0887"/>
    <w:rsid w:val="004F134E"/>
    <w:rsid w:val="004F1452"/>
    <w:rsid w:val="004F1A86"/>
    <w:rsid w:val="004F1D43"/>
    <w:rsid w:val="004F230F"/>
    <w:rsid w:val="004F2426"/>
    <w:rsid w:val="004F243D"/>
    <w:rsid w:val="004F2630"/>
    <w:rsid w:val="004F304B"/>
    <w:rsid w:val="004F3576"/>
    <w:rsid w:val="004F38E7"/>
    <w:rsid w:val="004F39E2"/>
    <w:rsid w:val="004F3FF7"/>
    <w:rsid w:val="004F48E7"/>
    <w:rsid w:val="004F5091"/>
    <w:rsid w:val="004F5B86"/>
    <w:rsid w:val="004F5EE8"/>
    <w:rsid w:val="004F64B2"/>
    <w:rsid w:val="004F6A9F"/>
    <w:rsid w:val="004F6C7A"/>
    <w:rsid w:val="004F6D05"/>
    <w:rsid w:val="004F7401"/>
    <w:rsid w:val="004F771D"/>
    <w:rsid w:val="004F7926"/>
    <w:rsid w:val="004F7C33"/>
    <w:rsid w:val="0050007D"/>
    <w:rsid w:val="005007E7"/>
    <w:rsid w:val="0050091F"/>
    <w:rsid w:val="005009AD"/>
    <w:rsid w:val="005009DC"/>
    <w:rsid w:val="00500F21"/>
    <w:rsid w:val="00501C48"/>
    <w:rsid w:val="00502003"/>
    <w:rsid w:val="005027E8"/>
    <w:rsid w:val="00502C15"/>
    <w:rsid w:val="00502F6D"/>
    <w:rsid w:val="005036F5"/>
    <w:rsid w:val="00503971"/>
    <w:rsid w:val="005039C7"/>
    <w:rsid w:val="00503A15"/>
    <w:rsid w:val="00504F13"/>
    <w:rsid w:val="0050550A"/>
    <w:rsid w:val="0050569E"/>
    <w:rsid w:val="00505CBD"/>
    <w:rsid w:val="00505E98"/>
    <w:rsid w:val="00505EBB"/>
    <w:rsid w:val="00505FBD"/>
    <w:rsid w:val="0050605F"/>
    <w:rsid w:val="00506626"/>
    <w:rsid w:val="005066A7"/>
    <w:rsid w:val="00506AB9"/>
    <w:rsid w:val="00507150"/>
    <w:rsid w:val="005073FF"/>
    <w:rsid w:val="0050750B"/>
    <w:rsid w:val="00507B15"/>
    <w:rsid w:val="00507C0F"/>
    <w:rsid w:val="00507E47"/>
    <w:rsid w:val="00510231"/>
    <w:rsid w:val="00510458"/>
    <w:rsid w:val="00510502"/>
    <w:rsid w:val="00510F49"/>
    <w:rsid w:val="0051131B"/>
    <w:rsid w:val="005113AD"/>
    <w:rsid w:val="005113B2"/>
    <w:rsid w:val="005114ED"/>
    <w:rsid w:val="0051192B"/>
    <w:rsid w:val="00511AD1"/>
    <w:rsid w:val="005122BB"/>
    <w:rsid w:val="00512A07"/>
    <w:rsid w:val="0051333D"/>
    <w:rsid w:val="00513974"/>
    <w:rsid w:val="005141B8"/>
    <w:rsid w:val="0051429A"/>
    <w:rsid w:val="00514D10"/>
    <w:rsid w:val="00514E7C"/>
    <w:rsid w:val="0051506B"/>
    <w:rsid w:val="00515255"/>
    <w:rsid w:val="00515296"/>
    <w:rsid w:val="005154BD"/>
    <w:rsid w:val="00515789"/>
    <w:rsid w:val="00515C2D"/>
    <w:rsid w:val="00516088"/>
    <w:rsid w:val="005165C2"/>
    <w:rsid w:val="005167DE"/>
    <w:rsid w:val="005171B5"/>
    <w:rsid w:val="0051730B"/>
    <w:rsid w:val="0051782B"/>
    <w:rsid w:val="00517C08"/>
    <w:rsid w:val="00520281"/>
    <w:rsid w:val="005203E6"/>
    <w:rsid w:val="005205E6"/>
    <w:rsid w:val="005207BA"/>
    <w:rsid w:val="005210E3"/>
    <w:rsid w:val="0052120D"/>
    <w:rsid w:val="00521692"/>
    <w:rsid w:val="005217A6"/>
    <w:rsid w:val="00521851"/>
    <w:rsid w:val="00521DC4"/>
    <w:rsid w:val="005224A7"/>
    <w:rsid w:val="005228A0"/>
    <w:rsid w:val="00522B89"/>
    <w:rsid w:val="00522BE4"/>
    <w:rsid w:val="00522F6B"/>
    <w:rsid w:val="0052314B"/>
    <w:rsid w:val="00523391"/>
    <w:rsid w:val="005235E8"/>
    <w:rsid w:val="00523783"/>
    <w:rsid w:val="00523F1C"/>
    <w:rsid w:val="00525177"/>
    <w:rsid w:val="005251E6"/>
    <w:rsid w:val="005254EB"/>
    <w:rsid w:val="00525A70"/>
    <w:rsid w:val="00525B97"/>
    <w:rsid w:val="00525C97"/>
    <w:rsid w:val="00526A20"/>
    <w:rsid w:val="00526CD0"/>
    <w:rsid w:val="00526FA8"/>
    <w:rsid w:val="00527014"/>
    <w:rsid w:val="0052747F"/>
    <w:rsid w:val="00527614"/>
    <w:rsid w:val="00527BF3"/>
    <w:rsid w:val="00527D0B"/>
    <w:rsid w:val="005301BA"/>
    <w:rsid w:val="0053050B"/>
    <w:rsid w:val="00530DB9"/>
    <w:rsid w:val="0053123D"/>
    <w:rsid w:val="005314E3"/>
    <w:rsid w:val="0053154D"/>
    <w:rsid w:val="00531B91"/>
    <w:rsid w:val="0053210E"/>
    <w:rsid w:val="005325DF"/>
    <w:rsid w:val="0053270B"/>
    <w:rsid w:val="00532C85"/>
    <w:rsid w:val="00532EE0"/>
    <w:rsid w:val="005330C7"/>
    <w:rsid w:val="00533365"/>
    <w:rsid w:val="00533397"/>
    <w:rsid w:val="005333B0"/>
    <w:rsid w:val="005334B3"/>
    <w:rsid w:val="005335BF"/>
    <w:rsid w:val="005335FB"/>
    <w:rsid w:val="00533604"/>
    <w:rsid w:val="00533786"/>
    <w:rsid w:val="00533900"/>
    <w:rsid w:val="0053394F"/>
    <w:rsid w:val="00533D0B"/>
    <w:rsid w:val="0053403B"/>
    <w:rsid w:val="0053420C"/>
    <w:rsid w:val="005344C9"/>
    <w:rsid w:val="00534858"/>
    <w:rsid w:val="005348D1"/>
    <w:rsid w:val="005349C0"/>
    <w:rsid w:val="00534BC5"/>
    <w:rsid w:val="00534F03"/>
    <w:rsid w:val="00536673"/>
    <w:rsid w:val="00536AF9"/>
    <w:rsid w:val="005372BC"/>
    <w:rsid w:val="00537A69"/>
    <w:rsid w:val="00537B3C"/>
    <w:rsid w:val="00537D41"/>
    <w:rsid w:val="00540352"/>
    <w:rsid w:val="005404DE"/>
    <w:rsid w:val="005407C8"/>
    <w:rsid w:val="00540B82"/>
    <w:rsid w:val="00541482"/>
    <w:rsid w:val="0054181E"/>
    <w:rsid w:val="00541AE5"/>
    <w:rsid w:val="00541B56"/>
    <w:rsid w:val="00541ED9"/>
    <w:rsid w:val="0054226F"/>
    <w:rsid w:val="00542452"/>
    <w:rsid w:val="0054249C"/>
    <w:rsid w:val="00542A9C"/>
    <w:rsid w:val="00542C08"/>
    <w:rsid w:val="00542EC8"/>
    <w:rsid w:val="00542F3A"/>
    <w:rsid w:val="005436AD"/>
    <w:rsid w:val="005438A8"/>
    <w:rsid w:val="00543947"/>
    <w:rsid w:val="0054399A"/>
    <w:rsid w:val="005439BD"/>
    <w:rsid w:val="00543C94"/>
    <w:rsid w:val="00543D41"/>
    <w:rsid w:val="00543F70"/>
    <w:rsid w:val="00544324"/>
    <w:rsid w:val="005443FC"/>
    <w:rsid w:val="0054462C"/>
    <w:rsid w:val="005446D8"/>
    <w:rsid w:val="005447DB"/>
    <w:rsid w:val="00544EA7"/>
    <w:rsid w:val="00544EB7"/>
    <w:rsid w:val="005453C8"/>
    <w:rsid w:val="00545462"/>
    <w:rsid w:val="0054563C"/>
    <w:rsid w:val="00545B19"/>
    <w:rsid w:val="00545DFF"/>
    <w:rsid w:val="00545EF9"/>
    <w:rsid w:val="00546179"/>
    <w:rsid w:val="00546482"/>
    <w:rsid w:val="00546F74"/>
    <w:rsid w:val="00547918"/>
    <w:rsid w:val="00547A23"/>
    <w:rsid w:val="00547C83"/>
    <w:rsid w:val="00547F7A"/>
    <w:rsid w:val="00550463"/>
    <w:rsid w:val="00551364"/>
    <w:rsid w:val="0055195D"/>
    <w:rsid w:val="0055219D"/>
    <w:rsid w:val="00552700"/>
    <w:rsid w:val="0055301B"/>
    <w:rsid w:val="005533AB"/>
    <w:rsid w:val="00553B08"/>
    <w:rsid w:val="00553B1E"/>
    <w:rsid w:val="00553C54"/>
    <w:rsid w:val="00553D6C"/>
    <w:rsid w:val="005541B4"/>
    <w:rsid w:val="0055438A"/>
    <w:rsid w:val="005544E2"/>
    <w:rsid w:val="00554602"/>
    <w:rsid w:val="00554657"/>
    <w:rsid w:val="00554BA4"/>
    <w:rsid w:val="00554FAD"/>
    <w:rsid w:val="00555302"/>
    <w:rsid w:val="00555366"/>
    <w:rsid w:val="00555527"/>
    <w:rsid w:val="005556AB"/>
    <w:rsid w:val="00555A65"/>
    <w:rsid w:val="00555A81"/>
    <w:rsid w:val="00555BB9"/>
    <w:rsid w:val="00555C9E"/>
    <w:rsid w:val="00555D1D"/>
    <w:rsid w:val="00555FF0"/>
    <w:rsid w:val="005560EB"/>
    <w:rsid w:val="00556547"/>
    <w:rsid w:val="00556C58"/>
    <w:rsid w:val="00556DC6"/>
    <w:rsid w:val="00556E0F"/>
    <w:rsid w:val="005576B6"/>
    <w:rsid w:val="0055792B"/>
    <w:rsid w:val="00557B2C"/>
    <w:rsid w:val="00557B87"/>
    <w:rsid w:val="00557BCE"/>
    <w:rsid w:val="005600BF"/>
    <w:rsid w:val="00560121"/>
    <w:rsid w:val="0056041D"/>
    <w:rsid w:val="00560D32"/>
    <w:rsid w:val="00560D4E"/>
    <w:rsid w:val="0056111A"/>
    <w:rsid w:val="005612D4"/>
    <w:rsid w:val="00561767"/>
    <w:rsid w:val="0056198D"/>
    <w:rsid w:val="0056203C"/>
    <w:rsid w:val="00562D65"/>
    <w:rsid w:val="0056336D"/>
    <w:rsid w:val="0056353F"/>
    <w:rsid w:val="0056369E"/>
    <w:rsid w:val="00563840"/>
    <w:rsid w:val="00563BE2"/>
    <w:rsid w:val="00563FDA"/>
    <w:rsid w:val="005640FB"/>
    <w:rsid w:val="005641AB"/>
    <w:rsid w:val="005646AD"/>
    <w:rsid w:val="005648FD"/>
    <w:rsid w:val="0056496A"/>
    <w:rsid w:val="00564ACB"/>
    <w:rsid w:val="00565714"/>
    <w:rsid w:val="00565C0E"/>
    <w:rsid w:val="00565E8E"/>
    <w:rsid w:val="0056676D"/>
    <w:rsid w:val="0056683A"/>
    <w:rsid w:val="00566D07"/>
    <w:rsid w:val="00567041"/>
    <w:rsid w:val="005706C0"/>
    <w:rsid w:val="00570C5E"/>
    <w:rsid w:val="00570C86"/>
    <w:rsid w:val="00570DE8"/>
    <w:rsid w:val="0057154E"/>
    <w:rsid w:val="005717C1"/>
    <w:rsid w:val="00571985"/>
    <w:rsid w:val="005719DA"/>
    <w:rsid w:val="005720D8"/>
    <w:rsid w:val="0057333E"/>
    <w:rsid w:val="00573885"/>
    <w:rsid w:val="005739AD"/>
    <w:rsid w:val="00573C67"/>
    <w:rsid w:val="00573DFA"/>
    <w:rsid w:val="00574B96"/>
    <w:rsid w:val="00574EBD"/>
    <w:rsid w:val="0057510B"/>
    <w:rsid w:val="0057572D"/>
    <w:rsid w:val="005757DA"/>
    <w:rsid w:val="0057581E"/>
    <w:rsid w:val="00575D34"/>
    <w:rsid w:val="0057617D"/>
    <w:rsid w:val="005761D1"/>
    <w:rsid w:val="00576254"/>
    <w:rsid w:val="005762DF"/>
    <w:rsid w:val="00576371"/>
    <w:rsid w:val="00576EDC"/>
    <w:rsid w:val="00577300"/>
    <w:rsid w:val="00577783"/>
    <w:rsid w:val="005777F9"/>
    <w:rsid w:val="00577C39"/>
    <w:rsid w:val="00577C55"/>
    <w:rsid w:val="00577DD7"/>
    <w:rsid w:val="00580074"/>
    <w:rsid w:val="005801A4"/>
    <w:rsid w:val="00580656"/>
    <w:rsid w:val="00580775"/>
    <w:rsid w:val="00580796"/>
    <w:rsid w:val="005807DA"/>
    <w:rsid w:val="00580845"/>
    <w:rsid w:val="005808ED"/>
    <w:rsid w:val="00580959"/>
    <w:rsid w:val="00580D26"/>
    <w:rsid w:val="0058107A"/>
    <w:rsid w:val="0058132E"/>
    <w:rsid w:val="0058135F"/>
    <w:rsid w:val="0058144D"/>
    <w:rsid w:val="00581618"/>
    <w:rsid w:val="00581BD7"/>
    <w:rsid w:val="00581E99"/>
    <w:rsid w:val="005820E9"/>
    <w:rsid w:val="005825FB"/>
    <w:rsid w:val="00582628"/>
    <w:rsid w:val="00582815"/>
    <w:rsid w:val="00582846"/>
    <w:rsid w:val="00582E2F"/>
    <w:rsid w:val="0058314C"/>
    <w:rsid w:val="00583580"/>
    <w:rsid w:val="00583632"/>
    <w:rsid w:val="00583685"/>
    <w:rsid w:val="00583747"/>
    <w:rsid w:val="00583B93"/>
    <w:rsid w:val="00583BCE"/>
    <w:rsid w:val="00583E0B"/>
    <w:rsid w:val="00584078"/>
    <w:rsid w:val="00584803"/>
    <w:rsid w:val="00584822"/>
    <w:rsid w:val="0058482E"/>
    <w:rsid w:val="00584861"/>
    <w:rsid w:val="00584A04"/>
    <w:rsid w:val="00585499"/>
    <w:rsid w:val="005855A4"/>
    <w:rsid w:val="00585AD2"/>
    <w:rsid w:val="00585B61"/>
    <w:rsid w:val="00586073"/>
    <w:rsid w:val="00586362"/>
    <w:rsid w:val="005865E3"/>
    <w:rsid w:val="00586610"/>
    <w:rsid w:val="00586767"/>
    <w:rsid w:val="005872E2"/>
    <w:rsid w:val="0058775E"/>
    <w:rsid w:val="00587914"/>
    <w:rsid w:val="00587A96"/>
    <w:rsid w:val="00587FDE"/>
    <w:rsid w:val="005900EF"/>
    <w:rsid w:val="00590575"/>
    <w:rsid w:val="005905D0"/>
    <w:rsid w:val="00590612"/>
    <w:rsid w:val="0059072F"/>
    <w:rsid w:val="00590766"/>
    <w:rsid w:val="00590DA9"/>
    <w:rsid w:val="005911B4"/>
    <w:rsid w:val="0059178D"/>
    <w:rsid w:val="00591D05"/>
    <w:rsid w:val="00592079"/>
    <w:rsid w:val="00592357"/>
    <w:rsid w:val="005923E3"/>
    <w:rsid w:val="00592456"/>
    <w:rsid w:val="005924FF"/>
    <w:rsid w:val="00592613"/>
    <w:rsid w:val="00592B25"/>
    <w:rsid w:val="0059330A"/>
    <w:rsid w:val="0059337E"/>
    <w:rsid w:val="005935B8"/>
    <w:rsid w:val="005936AB"/>
    <w:rsid w:val="00593C28"/>
    <w:rsid w:val="00594152"/>
    <w:rsid w:val="00594183"/>
    <w:rsid w:val="0059430B"/>
    <w:rsid w:val="0059460A"/>
    <w:rsid w:val="00594624"/>
    <w:rsid w:val="00594B7B"/>
    <w:rsid w:val="00594C9B"/>
    <w:rsid w:val="005955AC"/>
    <w:rsid w:val="0059594B"/>
    <w:rsid w:val="005960F0"/>
    <w:rsid w:val="00596223"/>
    <w:rsid w:val="005967C7"/>
    <w:rsid w:val="00596ACC"/>
    <w:rsid w:val="00596D1C"/>
    <w:rsid w:val="00596E9E"/>
    <w:rsid w:val="00597113"/>
    <w:rsid w:val="005971D0"/>
    <w:rsid w:val="005975E0"/>
    <w:rsid w:val="0059798C"/>
    <w:rsid w:val="005979EC"/>
    <w:rsid w:val="00597A79"/>
    <w:rsid w:val="00597B5C"/>
    <w:rsid w:val="00597BEF"/>
    <w:rsid w:val="00597D9D"/>
    <w:rsid w:val="00597F08"/>
    <w:rsid w:val="005A020D"/>
    <w:rsid w:val="005A030D"/>
    <w:rsid w:val="005A03A8"/>
    <w:rsid w:val="005A0EEA"/>
    <w:rsid w:val="005A0FA6"/>
    <w:rsid w:val="005A11B1"/>
    <w:rsid w:val="005A1385"/>
    <w:rsid w:val="005A1560"/>
    <w:rsid w:val="005A163B"/>
    <w:rsid w:val="005A1856"/>
    <w:rsid w:val="005A1D2D"/>
    <w:rsid w:val="005A2109"/>
    <w:rsid w:val="005A2627"/>
    <w:rsid w:val="005A2AD4"/>
    <w:rsid w:val="005A3195"/>
    <w:rsid w:val="005A3A25"/>
    <w:rsid w:val="005A3C2D"/>
    <w:rsid w:val="005A3EC4"/>
    <w:rsid w:val="005A4058"/>
    <w:rsid w:val="005A421C"/>
    <w:rsid w:val="005A4F38"/>
    <w:rsid w:val="005A539B"/>
    <w:rsid w:val="005A5514"/>
    <w:rsid w:val="005A5BC1"/>
    <w:rsid w:val="005A5F09"/>
    <w:rsid w:val="005A604C"/>
    <w:rsid w:val="005A6261"/>
    <w:rsid w:val="005A635B"/>
    <w:rsid w:val="005A6B1F"/>
    <w:rsid w:val="005A6C4B"/>
    <w:rsid w:val="005A7564"/>
    <w:rsid w:val="005A7E3E"/>
    <w:rsid w:val="005B0011"/>
    <w:rsid w:val="005B039A"/>
    <w:rsid w:val="005B0B81"/>
    <w:rsid w:val="005B0F25"/>
    <w:rsid w:val="005B1246"/>
    <w:rsid w:val="005B1305"/>
    <w:rsid w:val="005B16C1"/>
    <w:rsid w:val="005B1AD2"/>
    <w:rsid w:val="005B2170"/>
    <w:rsid w:val="005B24E6"/>
    <w:rsid w:val="005B2568"/>
    <w:rsid w:val="005B2632"/>
    <w:rsid w:val="005B271F"/>
    <w:rsid w:val="005B294D"/>
    <w:rsid w:val="005B31B5"/>
    <w:rsid w:val="005B37D4"/>
    <w:rsid w:val="005B3932"/>
    <w:rsid w:val="005B3C06"/>
    <w:rsid w:val="005B4001"/>
    <w:rsid w:val="005B4004"/>
    <w:rsid w:val="005B43DB"/>
    <w:rsid w:val="005B468D"/>
    <w:rsid w:val="005B485D"/>
    <w:rsid w:val="005B48AD"/>
    <w:rsid w:val="005B4A8B"/>
    <w:rsid w:val="005B4CB9"/>
    <w:rsid w:val="005B4D44"/>
    <w:rsid w:val="005B4E0E"/>
    <w:rsid w:val="005B500A"/>
    <w:rsid w:val="005B5030"/>
    <w:rsid w:val="005B557C"/>
    <w:rsid w:val="005B57A2"/>
    <w:rsid w:val="005B5A11"/>
    <w:rsid w:val="005B5A73"/>
    <w:rsid w:val="005B5BA7"/>
    <w:rsid w:val="005B5C7B"/>
    <w:rsid w:val="005B5D9E"/>
    <w:rsid w:val="005B61A2"/>
    <w:rsid w:val="005B62F5"/>
    <w:rsid w:val="005B6303"/>
    <w:rsid w:val="005B63C9"/>
    <w:rsid w:val="005B6550"/>
    <w:rsid w:val="005B6566"/>
    <w:rsid w:val="005B679E"/>
    <w:rsid w:val="005B6913"/>
    <w:rsid w:val="005B6D04"/>
    <w:rsid w:val="005B702C"/>
    <w:rsid w:val="005B7262"/>
    <w:rsid w:val="005B78DE"/>
    <w:rsid w:val="005B7A07"/>
    <w:rsid w:val="005B7D2B"/>
    <w:rsid w:val="005C019C"/>
    <w:rsid w:val="005C031F"/>
    <w:rsid w:val="005C0495"/>
    <w:rsid w:val="005C04C2"/>
    <w:rsid w:val="005C100F"/>
    <w:rsid w:val="005C1351"/>
    <w:rsid w:val="005C1459"/>
    <w:rsid w:val="005C1C73"/>
    <w:rsid w:val="005C1FA3"/>
    <w:rsid w:val="005C1FC6"/>
    <w:rsid w:val="005C258C"/>
    <w:rsid w:val="005C266D"/>
    <w:rsid w:val="005C32E0"/>
    <w:rsid w:val="005C3546"/>
    <w:rsid w:val="005C36BB"/>
    <w:rsid w:val="005C3867"/>
    <w:rsid w:val="005C3F7F"/>
    <w:rsid w:val="005C4373"/>
    <w:rsid w:val="005C4B98"/>
    <w:rsid w:val="005C4BB3"/>
    <w:rsid w:val="005C4CFF"/>
    <w:rsid w:val="005C4E51"/>
    <w:rsid w:val="005C527F"/>
    <w:rsid w:val="005C54BF"/>
    <w:rsid w:val="005C54CE"/>
    <w:rsid w:val="005C5CD4"/>
    <w:rsid w:val="005C5E16"/>
    <w:rsid w:val="005C620E"/>
    <w:rsid w:val="005C67B1"/>
    <w:rsid w:val="005C6993"/>
    <w:rsid w:val="005C6BC0"/>
    <w:rsid w:val="005C6EA2"/>
    <w:rsid w:val="005C71DF"/>
    <w:rsid w:val="005C744B"/>
    <w:rsid w:val="005C7453"/>
    <w:rsid w:val="005C7784"/>
    <w:rsid w:val="005C7795"/>
    <w:rsid w:val="005C7E3D"/>
    <w:rsid w:val="005D0D6A"/>
    <w:rsid w:val="005D1029"/>
    <w:rsid w:val="005D10EE"/>
    <w:rsid w:val="005D10F8"/>
    <w:rsid w:val="005D11CA"/>
    <w:rsid w:val="005D1452"/>
    <w:rsid w:val="005D2987"/>
    <w:rsid w:val="005D2EA6"/>
    <w:rsid w:val="005D2F81"/>
    <w:rsid w:val="005D32F4"/>
    <w:rsid w:val="005D345A"/>
    <w:rsid w:val="005D355B"/>
    <w:rsid w:val="005D3D37"/>
    <w:rsid w:val="005D4078"/>
    <w:rsid w:val="005D450C"/>
    <w:rsid w:val="005D4C39"/>
    <w:rsid w:val="005D529B"/>
    <w:rsid w:val="005D540F"/>
    <w:rsid w:val="005D551E"/>
    <w:rsid w:val="005D571E"/>
    <w:rsid w:val="005D59D7"/>
    <w:rsid w:val="005D5C9B"/>
    <w:rsid w:val="005D5D76"/>
    <w:rsid w:val="005D607F"/>
    <w:rsid w:val="005D67C4"/>
    <w:rsid w:val="005D6BA1"/>
    <w:rsid w:val="005D6D36"/>
    <w:rsid w:val="005D6DC7"/>
    <w:rsid w:val="005D6F28"/>
    <w:rsid w:val="005D737F"/>
    <w:rsid w:val="005D76E1"/>
    <w:rsid w:val="005D781D"/>
    <w:rsid w:val="005D7876"/>
    <w:rsid w:val="005E075B"/>
    <w:rsid w:val="005E0B74"/>
    <w:rsid w:val="005E0C33"/>
    <w:rsid w:val="005E0CCF"/>
    <w:rsid w:val="005E0D41"/>
    <w:rsid w:val="005E117F"/>
    <w:rsid w:val="005E1417"/>
    <w:rsid w:val="005E15AC"/>
    <w:rsid w:val="005E174B"/>
    <w:rsid w:val="005E1883"/>
    <w:rsid w:val="005E1A50"/>
    <w:rsid w:val="005E1BA6"/>
    <w:rsid w:val="005E218C"/>
    <w:rsid w:val="005E22E2"/>
    <w:rsid w:val="005E255F"/>
    <w:rsid w:val="005E279A"/>
    <w:rsid w:val="005E2A49"/>
    <w:rsid w:val="005E2C63"/>
    <w:rsid w:val="005E2FDE"/>
    <w:rsid w:val="005E3151"/>
    <w:rsid w:val="005E3176"/>
    <w:rsid w:val="005E327E"/>
    <w:rsid w:val="005E3283"/>
    <w:rsid w:val="005E3671"/>
    <w:rsid w:val="005E3B30"/>
    <w:rsid w:val="005E3F18"/>
    <w:rsid w:val="005E4179"/>
    <w:rsid w:val="005E41AE"/>
    <w:rsid w:val="005E487B"/>
    <w:rsid w:val="005E49CA"/>
    <w:rsid w:val="005E4B08"/>
    <w:rsid w:val="005E4D5F"/>
    <w:rsid w:val="005E4EA2"/>
    <w:rsid w:val="005E549F"/>
    <w:rsid w:val="005E56F1"/>
    <w:rsid w:val="005E5712"/>
    <w:rsid w:val="005E5768"/>
    <w:rsid w:val="005E59ED"/>
    <w:rsid w:val="005E6350"/>
    <w:rsid w:val="005E6509"/>
    <w:rsid w:val="005E75C9"/>
    <w:rsid w:val="005E7756"/>
    <w:rsid w:val="005E784C"/>
    <w:rsid w:val="005E7B25"/>
    <w:rsid w:val="005F0056"/>
    <w:rsid w:val="005F03C9"/>
    <w:rsid w:val="005F0C8A"/>
    <w:rsid w:val="005F0CE5"/>
    <w:rsid w:val="005F191E"/>
    <w:rsid w:val="005F1945"/>
    <w:rsid w:val="005F1B76"/>
    <w:rsid w:val="005F21A1"/>
    <w:rsid w:val="005F238F"/>
    <w:rsid w:val="005F2561"/>
    <w:rsid w:val="005F2BE5"/>
    <w:rsid w:val="005F30F2"/>
    <w:rsid w:val="005F32A4"/>
    <w:rsid w:val="005F35D0"/>
    <w:rsid w:val="005F3E65"/>
    <w:rsid w:val="005F3F20"/>
    <w:rsid w:val="005F428C"/>
    <w:rsid w:val="005F4512"/>
    <w:rsid w:val="005F45BD"/>
    <w:rsid w:val="005F4751"/>
    <w:rsid w:val="005F4762"/>
    <w:rsid w:val="005F4B32"/>
    <w:rsid w:val="005F4C88"/>
    <w:rsid w:val="005F4D2A"/>
    <w:rsid w:val="005F501F"/>
    <w:rsid w:val="005F51F3"/>
    <w:rsid w:val="005F529D"/>
    <w:rsid w:val="005F6565"/>
    <w:rsid w:val="005F65F8"/>
    <w:rsid w:val="005F6611"/>
    <w:rsid w:val="005F6767"/>
    <w:rsid w:val="005F6BDA"/>
    <w:rsid w:val="005F744B"/>
    <w:rsid w:val="005F751E"/>
    <w:rsid w:val="005F782D"/>
    <w:rsid w:val="005F7D4B"/>
    <w:rsid w:val="006007EE"/>
    <w:rsid w:val="00600C1A"/>
    <w:rsid w:val="0060133A"/>
    <w:rsid w:val="00601EA0"/>
    <w:rsid w:val="0060215E"/>
    <w:rsid w:val="0060223D"/>
    <w:rsid w:val="006024A5"/>
    <w:rsid w:val="00602A85"/>
    <w:rsid w:val="006035E0"/>
    <w:rsid w:val="006036B9"/>
    <w:rsid w:val="006037F2"/>
    <w:rsid w:val="00603BB2"/>
    <w:rsid w:val="00603D5A"/>
    <w:rsid w:val="00603DB3"/>
    <w:rsid w:val="0060403B"/>
    <w:rsid w:val="006042A1"/>
    <w:rsid w:val="00604A76"/>
    <w:rsid w:val="00604FFB"/>
    <w:rsid w:val="00605674"/>
    <w:rsid w:val="00605728"/>
    <w:rsid w:val="0060586B"/>
    <w:rsid w:val="00605931"/>
    <w:rsid w:val="00605AC2"/>
    <w:rsid w:val="00605BEF"/>
    <w:rsid w:val="006060AC"/>
    <w:rsid w:val="00606261"/>
    <w:rsid w:val="006069F0"/>
    <w:rsid w:val="00606B56"/>
    <w:rsid w:val="006075CB"/>
    <w:rsid w:val="00607730"/>
    <w:rsid w:val="00607757"/>
    <w:rsid w:val="00607A2C"/>
    <w:rsid w:val="00607E80"/>
    <w:rsid w:val="00607F3A"/>
    <w:rsid w:val="00610A3C"/>
    <w:rsid w:val="00610BD5"/>
    <w:rsid w:val="00610D63"/>
    <w:rsid w:val="00611469"/>
    <w:rsid w:val="00611485"/>
    <w:rsid w:val="00611797"/>
    <w:rsid w:val="00611ABA"/>
    <w:rsid w:val="00611F3A"/>
    <w:rsid w:val="00612058"/>
    <w:rsid w:val="00612AF9"/>
    <w:rsid w:val="00612EBC"/>
    <w:rsid w:val="0061322D"/>
    <w:rsid w:val="00613595"/>
    <w:rsid w:val="006137E7"/>
    <w:rsid w:val="00613E30"/>
    <w:rsid w:val="00613E67"/>
    <w:rsid w:val="00613FB5"/>
    <w:rsid w:val="0061414F"/>
    <w:rsid w:val="00614EE3"/>
    <w:rsid w:val="00615609"/>
    <w:rsid w:val="0061589B"/>
    <w:rsid w:val="00615976"/>
    <w:rsid w:val="006159ED"/>
    <w:rsid w:val="00616146"/>
    <w:rsid w:val="006161E1"/>
    <w:rsid w:val="00616408"/>
    <w:rsid w:val="00616624"/>
    <w:rsid w:val="006166DC"/>
    <w:rsid w:val="00616995"/>
    <w:rsid w:val="006169A1"/>
    <w:rsid w:val="00616F0A"/>
    <w:rsid w:val="006171B3"/>
    <w:rsid w:val="00617339"/>
    <w:rsid w:val="006177CD"/>
    <w:rsid w:val="006177D4"/>
    <w:rsid w:val="00617A28"/>
    <w:rsid w:val="00617D41"/>
    <w:rsid w:val="00620047"/>
    <w:rsid w:val="00620883"/>
    <w:rsid w:val="006211B8"/>
    <w:rsid w:val="006212B1"/>
    <w:rsid w:val="00621633"/>
    <w:rsid w:val="00621F53"/>
    <w:rsid w:val="0062253D"/>
    <w:rsid w:val="00622549"/>
    <w:rsid w:val="006227B5"/>
    <w:rsid w:val="006228CB"/>
    <w:rsid w:val="00622958"/>
    <w:rsid w:val="006235AF"/>
    <w:rsid w:val="006238D6"/>
    <w:rsid w:val="00623DEE"/>
    <w:rsid w:val="00623EA2"/>
    <w:rsid w:val="00624150"/>
    <w:rsid w:val="006245ED"/>
    <w:rsid w:val="00624DBE"/>
    <w:rsid w:val="0062519E"/>
    <w:rsid w:val="00625D66"/>
    <w:rsid w:val="00625F56"/>
    <w:rsid w:val="00625FA0"/>
    <w:rsid w:val="00626822"/>
    <w:rsid w:val="00626F86"/>
    <w:rsid w:val="006275D2"/>
    <w:rsid w:val="006275FB"/>
    <w:rsid w:val="0063028F"/>
    <w:rsid w:val="0063041A"/>
    <w:rsid w:val="0063057A"/>
    <w:rsid w:val="00630650"/>
    <w:rsid w:val="006307B5"/>
    <w:rsid w:val="00630D4E"/>
    <w:rsid w:val="00630D77"/>
    <w:rsid w:val="00630DAC"/>
    <w:rsid w:val="00630FA3"/>
    <w:rsid w:val="006315E0"/>
    <w:rsid w:val="00631BA5"/>
    <w:rsid w:val="0063204D"/>
    <w:rsid w:val="006328BD"/>
    <w:rsid w:val="00632901"/>
    <w:rsid w:val="006329B4"/>
    <w:rsid w:val="00632EEB"/>
    <w:rsid w:val="00632FE4"/>
    <w:rsid w:val="00633139"/>
    <w:rsid w:val="00633214"/>
    <w:rsid w:val="00633359"/>
    <w:rsid w:val="00633519"/>
    <w:rsid w:val="006336AF"/>
    <w:rsid w:val="00633EB4"/>
    <w:rsid w:val="00634302"/>
    <w:rsid w:val="006346C4"/>
    <w:rsid w:val="006346E4"/>
    <w:rsid w:val="006349B0"/>
    <w:rsid w:val="006349DF"/>
    <w:rsid w:val="00634B22"/>
    <w:rsid w:val="00634D97"/>
    <w:rsid w:val="00634E99"/>
    <w:rsid w:val="006359E6"/>
    <w:rsid w:val="0063620A"/>
    <w:rsid w:val="00636419"/>
    <w:rsid w:val="00636602"/>
    <w:rsid w:val="00636709"/>
    <w:rsid w:val="0063670C"/>
    <w:rsid w:val="006368D6"/>
    <w:rsid w:val="00636A09"/>
    <w:rsid w:val="00636AD5"/>
    <w:rsid w:val="00636BCC"/>
    <w:rsid w:val="00636BD9"/>
    <w:rsid w:val="00636D1D"/>
    <w:rsid w:val="00636DF8"/>
    <w:rsid w:val="00636E56"/>
    <w:rsid w:val="006370CC"/>
    <w:rsid w:val="0063723B"/>
    <w:rsid w:val="0063741C"/>
    <w:rsid w:val="0063783C"/>
    <w:rsid w:val="00637B5A"/>
    <w:rsid w:val="00637D98"/>
    <w:rsid w:val="00637ED8"/>
    <w:rsid w:val="006401A6"/>
    <w:rsid w:val="006407E3"/>
    <w:rsid w:val="00640E34"/>
    <w:rsid w:val="00641004"/>
    <w:rsid w:val="0064105A"/>
    <w:rsid w:val="006415CB"/>
    <w:rsid w:val="006417D9"/>
    <w:rsid w:val="00641C62"/>
    <w:rsid w:val="00642196"/>
    <w:rsid w:val="006422DE"/>
    <w:rsid w:val="006429A8"/>
    <w:rsid w:val="00642C8E"/>
    <w:rsid w:val="00643147"/>
    <w:rsid w:val="00643450"/>
    <w:rsid w:val="006443A4"/>
    <w:rsid w:val="006443E9"/>
    <w:rsid w:val="006446BD"/>
    <w:rsid w:val="006448D3"/>
    <w:rsid w:val="00644DB4"/>
    <w:rsid w:val="00644F29"/>
    <w:rsid w:val="00645CD0"/>
    <w:rsid w:val="00645EF3"/>
    <w:rsid w:val="00646368"/>
    <w:rsid w:val="0064699E"/>
    <w:rsid w:val="00646DF3"/>
    <w:rsid w:val="00646EC9"/>
    <w:rsid w:val="0064726C"/>
    <w:rsid w:val="006472BA"/>
    <w:rsid w:val="0064730B"/>
    <w:rsid w:val="006477C5"/>
    <w:rsid w:val="00647F5B"/>
    <w:rsid w:val="00650641"/>
    <w:rsid w:val="00650E63"/>
    <w:rsid w:val="006512A5"/>
    <w:rsid w:val="006513C8"/>
    <w:rsid w:val="00651963"/>
    <w:rsid w:val="00651B0B"/>
    <w:rsid w:val="00652393"/>
    <w:rsid w:val="006524B1"/>
    <w:rsid w:val="00652A1B"/>
    <w:rsid w:val="006531B2"/>
    <w:rsid w:val="00653235"/>
    <w:rsid w:val="00653450"/>
    <w:rsid w:val="006534D5"/>
    <w:rsid w:val="0065368A"/>
    <w:rsid w:val="006536B2"/>
    <w:rsid w:val="00653E6D"/>
    <w:rsid w:val="00653E7E"/>
    <w:rsid w:val="006546E2"/>
    <w:rsid w:val="00654B55"/>
    <w:rsid w:val="00654B58"/>
    <w:rsid w:val="00654E8E"/>
    <w:rsid w:val="00655098"/>
    <w:rsid w:val="006555FE"/>
    <w:rsid w:val="00655666"/>
    <w:rsid w:val="00655A39"/>
    <w:rsid w:val="00655A76"/>
    <w:rsid w:val="00655B44"/>
    <w:rsid w:val="00655C35"/>
    <w:rsid w:val="006566CA"/>
    <w:rsid w:val="00656A19"/>
    <w:rsid w:val="00656BF5"/>
    <w:rsid w:val="00657478"/>
    <w:rsid w:val="0065765A"/>
    <w:rsid w:val="00657722"/>
    <w:rsid w:val="00657DBF"/>
    <w:rsid w:val="00657F42"/>
    <w:rsid w:val="00660055"/>
    <w:rsid w:val="006604E9"/>
    <w:rsid w:val="006607A0"/>
    <w:rsid w:val="00660832"/>
    <w:rsid w:val="00660C42"/>
    <w:rsid w:val="00660D5D"/>
    <w:rsid w:val="00660F2E"/>
    <w:rsid w:val="00661033"/>
    <w:rsid w:val="0066134C"/>
    <w:rsid w:val="00661556"/>
    <w:rsid w:val="0066167C"/>
    <w:rsid w:val="0066178D"/>
    <w:rsid w:val="00661947"/>
    <w:rsid w:val="00661CFB"/>
    <w:rsid w:val="00661DA5"/>
    <w:rsid w:val="00661FC0"/>
    <w:rsid w:val="0066206A"/>
    <w:rsid w:val="006620F2"/>
    <w:rsid w:val="006622C8"/>
    <w:rsid w:val="00662977"/>
    <w:rsid w:val="0066333A"/>
    <w:rsid w:val="006633F9"/>
    <w:rsid w:val="00663AC0"/>
    <w:rsid w:val="00663CB0"/>
    <w:rsid w:val="006642D7"/>
    <w:rsid w:val="00664315"/>
    <w:rsid w:val="006648AB"/>
    <w:rsid w:val="00664B5B"/>
    <w:rsid w:val="00664F83"/>
    <w:rsid w:val="0066500F"/>
    <w:rsid w:val="006653B3"/>
    <w:rsid w:val="006657D4"/>
    <w:rsid w:val="00665908"/>
    <w:rsid w:val="00665A9E"/>
    <w:rsid w:val="00665B1D"/>
    <w:rsid w:val="0066638F"/>
    <w:rsid w:val="006664C9"/>
    <w:rsid w:val="00666545"/>
    <w:rsid w:val="00666666"/>
    <w:rsid w:val="00666869"/>
    <w:rsid w:val="00666BFB"/>
    <w:rsid w:val="00666DA6"/>
    <w:rsid w:val="00667A0A"/>
    <w:rsid w:val="00667F8B"/>
    <w:rsid w:val="00667F9A"/>
    <w:rsid w:val="00670757"/>
    <w:rsid w:val="006707B9"/>
    <w:rsid w:val="00670CE9"/>
    <w:rsid w:val="006712FD"/>
    <w:rsid w:val="00671B41"/>
    <w:rsid w:val="00671F23"/>
    <w:rsid w:val="00672099"/>
    <w:rsid w:val="006725DF"/>
    <w:rsid w:val="00672604"/>
    <w:rsid w:val="00672761"/>
    <w:rsid w:val="00672860"/>
    <w:rsid w:val="006728AA"/>
    <w:rsid w:val="00672D83"/>
    <w:rsid w:val="00673756"/>
    <w:rsid w:val="006738B4"/>
    <w:rsid w:val="00673E7B"/>
    <w:rsid w:val="0067425D"/>
    <w:rsid w:val="0067428F"/>
    <w:rsid w:val="00674D92"/>
    <w:rsid w:val="0067509D"/>
    <w:rsid w:val="0067512D"/>
    <w:rsid w:val="0067561D"/>
    <w:rsid w:val="00676002"/>
    <w:rsid w:val="00676125"/>
    <w:rsid w:val="006761B7"/>
    <w:rsid w:val="006763C1"/>
    <w:rsid w:val="0067685B"/>
    <w:rsid w:val="00676C0B"/>
    <w:rsid w:val="00676E58"/>
    <w:rsid w:val="006770D1"/>
    <w:rsid w:val="0067725F"/>
    <w:rsid w:val="006775D6"/>
    <w:rsid w:val="0067764F"/>
    <w:rsid w:val="0068077C"/>
    <w:rsid w:val="0068094B"/>
    <w:rsid w:val="00680DF6"/>
    <w:rsid w:val="00680F26"/>
    <w:rsid w:val="00680F41"/>
    <w:rsid w:val="00680F97"/>
    <w:rsid w:val="00680FD5"/>
    <w:rsid w:val="0068119C"/>
    <w:rsid w:val="00681424"/>
    <w:rsid w:val="00681C6F"/>
    <w:rsid w:val="006829D2"/>
    <w:rsid w:val="00682E76"/>
    <w:rsid w:val="00682EF8"/>
    <w:rsid w:val="0068315E"/>
    <w:rsid w:val="00683178"/>
    <w:rsid w:val="006831DB"/>
    <w:rsid w:val="006832AA"/>
    <w:rsid w:val="00683339"/>
    <w:rsid w:val="006833B8"/>
    <w:rsid w:val="006833DB"/>
    <w:rsid w:val="00683A46"/>
    <w:rsid w:val="00683E3A"/>
    <w:rsid w:val="006840D2"/>
    <w:rsid w:val="00684688"/>
    <w:rsid w:val="006846C9"/>
    <w:rsid w:val="0068475D"/>
    <w:rsid w:val="00684807"/>
    <w:rsid w:val="00684BAD"/>
    <w:rsid w:val="0068532A"/>
    <w:rsid w:val="006854F9"/>
    <w:rsid w:val="0068553D"/>
    <w:rsid w:val="006858BD"/>
    <w:rsid w:val="00685B21"/>
    <w:rsid w:val="00685C2A"/>
    <w:rsid w:val="006861B9"/>
    <w:rsid w:val="00686455"/>
    <w:rsid w:val="00686506"/>
    <w:rsid w:val="00686851"/>
    <w:rsid w:val="00686E5E"/>
    <w:rsid w:val="00686E61"/>
    <w:rsid w:val="00686FB2"/>
    <w:rsid w:val="00687068"/>
    <w:rsid w:val="006871DC"/>
    <w:rsid w:val="0068749B"/>
    <w:rsid w:val="00687728"/>
    <w:rsid w:val="0068777A"/>
    <w:rsid w:val="00687ACD"/>
    <w:rsid w:val="00687BC3"/>
    <w:rsid w:val="00687F40"/>
    <w:rsid w:val="00690002"/>
    <w:rsid w:val="0069002E"/>
    <w:rsid w:val="006903BE"/>
    <w:rsid w:val="00690F0C"/>
    <w:rsid w:val="0069190E"/>
    <w:rsid w:val="00691BBC"/>
    <w:rsid w:val="006923EE"/>
    <w:rsid w:val="00692F7E"/>
    <w:rsid w:val="0069377D"/>
    <w:rsid w:val="00694727"/>
    <w:rsid w:val="00694B33"/>
    <w:rsid w:val="00694DA7"/>
    <w:rsid w:val="00694DA9"/>
    <w:rsid w:val="00694EAD"/>
    <w:rsid w:val="006952A1"/>
    <w:rsid w:val="006955D2"/>
    <w:rsid w:val="00695A03"/>
    <w:rsid w:val="00695E85"/>
    <w:rsid w:val="00696507"/>
    <w:rsid w:val="0069654E"/>
    <w:rsid w:val="0069656B"/>
    <w:rsid w:val="00696805"/>
    <w:rsid w:val="00696E20"/>
    <w:rsid w:val="006971C6"/>
    <w:rsid w:val="0069746A"/>
    <w:rsid w:val="00697C02"/>
    <w:rsid w:val="00697C3A"/>
    <w:rsid w:val="00697F11"/>
    <w:rsid w:val="00697FC4"/>
    <w:rsid w:val="006A0506"/>
    <w:rsid w:val="006A0722"/>
    <w:rsid w:val="006A0A72"/>
    <w:rsid w:val="006A0C8B"/>
    <w:rsid w:val="006A0EE6"/>
    <w:rsid w:val="006A1133"/>
    <w:rsid w:val="006A157F"/>
    <w:rsid w:val="006A2B33"/>
    <w:rsid w:val="006A3284"/>
    <w:rsid w:val="006A3721"/>
    <w:rsid w:val="006A38A6"/>
    <w:rsid w:val="006A38B6"/>
    <w:rsid w:val="006A3A0E"/>
    <w:rsid w:val="006A3CB8"/>
    <w:rsid w:val="006A41DE"/>
    <w:rsid w:val="006A4667"/>
    <w:rsid w:val="006A485F"/>
    <w:rsid w:val="006A48F0"/>
    <w:rsid w:val="006A4DD4"/>
    <w:rsid w:val="006A4F43"/>
    <w:rsid w:val="006A51AF"/>
    <w:rsid w:val="006A611C"/>
    <w:rsid w:val="006A6946"/>
    <w:rsid w:val="006A6AA5"/>
    <w:rsid w:val="006A6D8A"/>
    <w:rsid w:val="006A6FEC"/>
    <w:rsid w:val="006A72DC"/>
    <w:rsid w:val="006A73B6"/>
    <w:rsid w:val="006A76A9"/>
    <w:rsid w:val="006A7A31"/>
    <w:rsid w:val="006A7AB2"/>
    <w:rsid w:val="006A7E70"/>
    <w:rsid w:val="006B0511"/>
    <w:rsid w:val="006B05E1"/>
    <w:rsid w:val="006B06A3"/>
    <w:rsid w:val="006B0A6C"/>
    <w:rsid w:val="006B0AC7"/>
    <w:rsid w:val="006B0AEF"/>
    <w:rsid w:val="006B0B84"/>
    <w:rsid w:val="006B0C87"/>
    <w:rsid w:val="006B0C94"/>
    <w:rsid w:val="006B0FD8"/>
    <w:rsid w:val="006B1865"/>
    <w:rsid w:val="006B1F40"/>
    <w:rsid w:val="006B1F54"/>
    <w:rsid w:val="006B22FC"/>
    <w:rsid w:val="006B2350"/>
    <w:rsid w:val="006B238F"/>
    <w:rsid w:val="006B2392"/>
    <w:rsid w:val="006B2469"/>
    <w:rsid w:val="006B2709"/>
    <w:rsid w:val="006B2767"/>
    <w:rsid w:val="006B282A"/>
    <w:rsid w:val="006B28F8"/>
    <w:rsid w:val="006B2F74"/>
    <w:rsid w:val="006B3055"/>
    <w:rsid w:val="006B3A9F"/>
    <w:rsid w:val="006B3B87"/>
    <w:rsid w:val="006B3E1D"/>
    <w:rsid w:val="006B3EF6"/>
    <w:rsid w:val="006B41BF"/>
    <w:rsid w:val="006B4203"/>
    <w:rsid w:val="006B477B"/>
    <w:rsid w:val="006B4A95"/>
    <w:rsid w:val="006B4AFA"/>
    <w:rsid w:val="006B4C06"/>
    <w:rsid w:val="006B50DD"/>
    <w:rsid w:val="006B54F0"/>
    <w:rsid w:val="006B5655"/>
    <w:rsid w:val="006B589B"/>
    <w:rsid w:val="006B591D"/>
    <w:rsid w:val="006B599C"/>
    <w:rsid w:val="006B67EE"/>
    <w:rsid w:val="006B686D"/>
    <w:rsid w:val="006B6B4D"/>
    <w:rsid w:val="006B6EFD"/>
    <w:rsid w:val="006B6FD9"/>
    <w:rsid w:val="006B7091"/>
    <w:rsid w:val="006B7096"/>
    <w:rsid w:val="006B7320"/>
    <w:rsid w:val="006B73DF"/>
    <w:rsid w:val="006B7659"/>
    <w:rsid w:val="006B79CF"/>
    <w:rsid w:val="006B7C07"/>
    <w:rsid w:val="006C01DD"/>
    <w:rsid w:val="006C0707"/>
    <w:rsid w:val="006C0ACF"/>
    <w:rsid w:val="006C0E16"/>
    <w:rsid w:val="006C10E0"/>
    <w:rsid w:val="006C17E5"/>
    <w:rsid w:val="006C298D"/>
    <w:rsid w:val="006C2C33"/>
    <w:rsid w:val="006C2E7C"/>
    <w:rsid w:val="006C33F1"/>
    <w:rsid w:val="006C340D"/>
    <w:rsid w:val="006C37FB"/>
    <w:rsid w:val="006C3B37"/>
    <w:rsid w:val="006C3C9F"/>
    <w:rsid w:val="006C3CAD"/>
    <w:rsid w:val="006C4008"/>
    <w:rsid w:val="006C4288"/>
    <w:rsid w:val="006C4B3C"/>
    <w:rsid w:val="006C4FC7"/>
    <w:rsid w:val="006C53DE"/>
    <w:rsid w:val="006C54B4"/>
    <w:rsid w:val="006C5706"/>
    <w:rsid w:val="006C5C11"/>
    <w:rsid w:val="006C610B"/>
    <w:rsid w:val="006C6301"/>
    <w:rsid w:val="006C66C8"/>
    <w:rsid w:val="006C69D7"/>
    <w:rsid w:val="006C7184"/>
    <w:rsid w:val="006C7AA1"/>
    <w:rsid w:val="006C7CB6"/>
    <w:rsid w:val="006C7D3E"/>
    <w:rsid w:val="006C7E04"/>
    <w:rsid w:val="006D06D1"/>
    <w:rsid w:val="006D06F1"/>
    <w:rsid w:val="006D0760"/>
    <w:rsid w:val="006D09A0"/>
    <w:rsid w:val="006D0C79"/>
    <w:rsid w:val="006D1426"/>
    <w:rsid w:val="006D16A3"/>
    <w:rsid w:val="006D1869"/>
    <w:rsid w:val="006D1986"/>
    <w:rsid w:val="006D1C7B"/>
    <w:rsid w:val="006D1FE2"/>
    <w:rsid w:val="006D2695"/>
    <w:rsid w:val="006D3543"/>
    <w:rsid w:val="006D35CD"/>
    <w:rsid w:val="006D3670"/>
    <w:rsid w:val="006D3789"/>
    <w:rsid w:val="006D3B94"/>
    <w:rsid w:val="006D3FDF"/>
    <w:rsid w:val="006D421E"/>
    <w:rsid w:val="006D45B9"/>
    <w:rsid w:val="006D483D"/>
    <w:rsid w:val="006D48F0"/>
    <w:rsid w:val="006D4946"/>
    <w:rsid w:val="006D49DB"/>
    <w:rsid w:val="006D4D11"/>
    <w:rsid w:val="006D52A1"/>
    <w:rsid w:val="006D52F9"/>
    <w:rsid w:val="006D5AC8"/>
    <w:rsid w:val="006D5B93"/>
    <w:rsid w:val="006D5BCB"/>
    <w:rsid w:val="006D5D9D"/>
    <w:rsid w:val="006D5E91"/>
    <w:rsid w:val="006D638A"/>
    <w:rsid w:val="006D6433"/>
    <w:rsid w:val="006D6BC4"/>
    <w:rsid w:val="006D7120"/>
    <w:rsid w:val="006D7563"/>
    <w:rsid w:val="006D76CF"/>
    <w:rsid w:val="006E0486"/>
    <w:rsid w:val="006E0756"/>
    <w:rsid w:val="006E0A3C"/>
    <w:rsid w:val="006E0C90"/>
    <w:rsid w:val="006E0E59"/>
    <w:rsid w:val="006E0E82"/>
    <w:rsid w:val="006E1322"/>
    <w:rsid w:val="006E141F"/>
    <w:rsid w:val="006E16B5"/>
    <w:rsid w:val="006E16FD"/>
    <w:rsid w:val="006E1A59"/>
    <w:rsid w:val="006E1B76"/>
    <w:rsid w:val="006E1BEF"/>
    <w:rsid w:val="006E1C04"/>
    <w:rsid w:val="006E2455"/>
    <w:rsid w:val="006E2D4F"/>
    <w:rsid w:val="006E2F9C"/>
    <w:rsid w:val="006E3346"/>
    <w:rsid w:val="006E3906"/>
    <w:rsid w:val="006E41EF"/>
    <w:rsid w:val="006E420E"/>
    <w:rsid w:val="006E4850"/>
    <w:rsid w:val="006E48A2"/>
    <w:rsid w:val="006E48AD"/>
    <w:rsid w:val="006E49DD"/>
    <w:rsid w:val="006E4A13"/>
    <w:rsid w:val="006E4AF0"/>
    <w:rsid w:val="006E4B95"/>
    <w:rsid w:val="006E4D73"/>
    <w:rsid w:val="006E50BB"/>
    <w:rsid w:val="006E56E7"/>
    <w:rsid w:val="006E5762"/>
    <w:rsid w:val="006E5800"/>
    <w:rsid w:val="006E5D61"/>
    <w:rsid w:val="006E5E1C"/>
    <w:rsid w:val="006E5F8E"/>
    <w:rsid w:val="006E6073"/>
    <w:rsid w:val="006E6714"/>
    <w:rsid w:val="006E671E"/>
    <w:rsid w:val="006E676B"/>
    <w:rsid w:val="006E6E3B"/>
    <w:rsid w:val="006E70B7"/>
    <w:rsid w:val="006E77F0"/>
    <w:rsid w:val="006E7828"/>
    <w:rsid w:val="006E795E"/>
    <w:rsid w:val="006E7B1E"/>
    <w:rsid w:val="006F00D0"/>
    <w:rsid w:val="006F054F"/>
    <w:rsid w:val="006F0A84"/>
    <w:rsid w:val="006F0BA2"/>
    <w:rsid w:val="006F0C46"/>
    <w:rsid w:val="006F104C"/>
    <w:rsid w:val="006F1339"/>
    <w:rsid w:val="006F1541"/>
    <w:rsid w:val="006F158C"/>
    <w:rsid w:val="006F179A"/>
    <w:rsid w:val="006F1899"/>
    <w:rsid w:val="006F1ADC"/>
    <w:rsid w:val="006F1E78"/>
    <w:rsid w:val="006F219D"/>
    <w:rsid w:val="006F2280"/>
    <w:rsid w:val="006F2671"/>
    <w:rsid w:val="006F26A6"/>
    <w:rsid w:val="006F27B1"/>
    <w:rsid w:val="006F285E"/>
    <w:rsid w:val="006F2CEB"/>
    <w:rsid w:val="006F2ED3"/>
    <w:rsid w:val="006F3CB0"/>
    <w:rsid w:val="006F3CEE"/>
    <w:rsid w:val="006F3EBA"/>
    <w:rsid w:val="006F43A7"/>
    <w:rsid w:val="006F5243"/>
    <w:rsid w:val="006F52F6"/>
    <w:rsid w:val="006F594A"/>
    <w:rsid w:val="006F5976"/>
    <w:rsid w:val="006F5A74"/>
    <w:rsid w:val="006F5CC3"/>
    <w:rsid w:val="006F625E"/>
    <w:rsid w:val="006F66C6"/>
    <w:rsid w:val="006F6A32"/>
    <w:rsid w:val="006F6A65"/>
    <w:rsid w:val="006F6EE5"/>
    <w:rsid w:val="006F6F05"/>
    <w:rsid w:val="006F6F35"/>
    <w:rsid w:val="006F708F"/>
    <w:rsid w:val="006F70F5"/>
    <w:rsid w:val="006F72D5"/>
    <w:rsid w:val="006F74E9"/>
    <w:rsid w:val="006F7884"/>
    <w:rsid w:val="006F7C97"/>
    <w:rsid w:val="006F7ECF"/>
    <w:rsid w:val="00700291"/>
    <w:rsid w:val="007002AB"/>
    <w:rsid w:val="00700362"/>
    <w:rsid w:val="007008AA"/>
    <w:rsid w:val="00701A5A"/>
    <w:rsid w:val="00701A95"/>
    <w:rsid w:val="00701C7E"/>
    <w:rsid w:val="00702146"/>
    <w:rsid w:val="007021E4"/>
    <w:rsid w:val="00702455"/>
    <w:rsid w:val="007026B1"/>
    <w:rsid w:val="00703170"/>
    <w:rsid w:val="007032C3"/>
    <w:rsid w:val="00703792"/>
    <w:rsid w:val="0070392D"/>
    <w:rsid w:val="00703A78"/>
    <w:rsid w:val="00703AC1"/>
    <w:rsid w:val="00703DE8"/>
    <w:rsid w:val="00704381"/>
    <w:rsid w:val="00704825"/>
    <w:rsid w:val="0070546E"/>
    <w:rsid w:val="0070583B"/>
    <w:rsid w:val="00706A49"/>
    <w:rsid w:val="00706AA2"/>
    <w:rsid w:val="00706B97"/>
    <w:rsid w:val="00706D6A"/>
    <w:rsid w:val="00706FC5"/>
    <w:rsid w:val="007071AD"/>
    <w:rsid w:val="007074AF"/>
    <w:rsid w:val="00707820"/>
    <w:rsid w:val="007078C2"/>
    <w:rsid w:val="00707D08"/>
    <w:rsid w:val="00707D22"/>
    <w:rsid w:val="00707D45"/>
    <w:rsid w:val="00710538"/>
    <w:rsid w:val="007105C9"/>
    <w:rsid w:val="00710A09"/>
    <w:rsid w:val="00710A1A"/>
    <w:rsid w:val="00710B0D"/>
    <w:rsid w:val="0071106E"/>
    <w:rsid w:val="00711286"/>
    <w:rsid w:val="00711558"/>
    <w:rsid w:val="007118FE"/>
    <w:rsid w:val="00711B60"/>
    <w:rsid w:val="00712149"/>
    <w:rsid w:val="0071259C"/>
    <w:rsid w:val="00712618"/>
    <w:rsid w:val="00712792"/>
    <w:rsid w:val="00712B87"/>
    <w:rsid w:val="00712D3B"/>
    <w:rsid w:val="00712DE3"/>
    <w:rsid w:val="00712E7C"/>
    <w:rsid w:val="0071303A"/>
    <w:rsid w:val="00713584"/>
    <w:rsid w:val="007137AA"/>
    <w:rsid w:val="00713BA8"/>
    <w:rsid w:val="00713CB2"/>
    <w:rsid w:val="00713E20"/>
    <w:rsid w:val="00714767"/>
    <w:rsid w:val="007147B5"/>
    <w:rsid w:val="007148FD"/>
    <w:rsid w:val="00714E3A"/>
    <w:rsid w:val="00715AA3"/>
    <w:rsid w:val="00715C20"/>
    <w:rsid w:val="00715E5A"/>
    <w:rsid w:val="00715E63"/>
    <w:rsid w:val="0071654A"/>
    <w:rsid w:val="0071676B"/>
    <w:rsid w:val="00716C42"/>
    <w:rsid w:val="00716D2D"/>
    <w:rsid w:val="00716FF3"/>
    <w:rsid w:val="0071723B"/>
    <w:rsid w:val="0071727A"/>
    <w:rsid w:val="007173DF"/>
    <w:rsid w:val="00717413"/>
    <w:rsid w:val="00717514"/>
    <w:rsid w:val="0071770D"/>
    <w:rsid w:val="007178D5"/>
    <w:rsid w:val="007179B9"/>
    <w:rsid w:val="00717DEA"/>
    <w:rsid w:val="007200CA"/>
    <w:rsid w:val="00720814"/>
    <w:rsid w:val="00720851"/>
    <w:rsid w:val="0072094E"/>
    <w:rsid w:val="00720E7F"/>
    <w:rsid w:val="007212D0"/>
    <w:rsid w:val="00721949"/>
    <w:rsid w:val="00721D8C"/>
    <w:rsid w:val="0072282C"/>
    <w:rsid w:val="0072297D"/>
    <w:rsid w:val="007229B4"/>
    <w:rsid w:val="0072328B"/>
    <w:rsid w:val="007236C1"/>
    <w:rsid w:val="00723800"/>
    <w:rsid w:val="00723A4E"/>
    <w:rsid w:val="00723DAF"/>
    <w:rsid w:val="00724073"/>
    <w:rsid w:val="007241FF"/>
    <w:rsid w:val="00724868"/>
    <w:rsid w:val="007252F5"/>
    <w:rsid w:val="007253AD"/>
    <w:rsid w:val="0072559F"/>
    <w:rsid w:val="007258B7"/>
    <w:rsid w:val="00726190"/>
    <w:rsid w:val="00726233"/>
    <w:rsid w:val="007265C8"/>
    <w:rsid w:val="00726BB2"/>
    <w:rsid w:val="00726C3F"/>
    <w:rsid w:val="00726FB3"/>
    <w:rsid w:val="0072781C"/>
    <w:rsid w:val="00727D8A"/>
    <w:rsid w:val="00727F3D"/>
    <w:rsid w:val="007301DB"/>
    <w:rsid w:val="007307CB"/>
    <w:rsid w:val="00730B0A"/>
    <w:rsid w:val="00730C0F"/>
    <w:rsid w:val="00730D64"/>
    <w:rsid w:val="00730DAE"/>
    <w:rsid w:val="0073188C"/>
    <w:rsid w:val="00731921"/>
    <w:rsid w:val="00731E0A"/>
    <w:rsid w:val="00732027"/>
    <w:rsid w:val="007320F2"/>
    <w:rsid w:val="00732847"/>
    <w:rsid w:val="00732CE8"/>
    <w:rsid w:val="00733050"/>
    <w:rsid w:val="00733247"/>
    <w:rsid w:val="00733749"/>
    <w:rsid w:val="00733E09"/>
    <w:rsid w:val="0073446A"/>
    <w:rsid w:val="00734EC3"/>
    <w:rsid w:val="00734F71"/>
    <w:rsid w:val="00734FEB"/>
    <w:rsid w:val="0073524E"/>
    <w:rsid w:val="00735B07"/>
    <w:rsid w:val="00735B95"/>
    <w:rsid w:val="00735CEF"/>
    <w:rsid w:val="00735EC0"/>
    <w:rsid w:val="00735F19"/>
    <w:rsid w:val="00736242"/>
    <w:rsid w:val="00736578"/>
    <w:rsid w:val="00736676"/>
    <w:rsid w:val="007366AC"/>
    <w:rsid w:val="00736DF4"/>
    <w:rsid w:val="00736F8A"/>
    <w:rsid w:val="007370CB"/>
    <w:rsid w:val="00737358"/>
    <w:rsid w:val="007374A3"/>
    <w:rsid w:val="00737905"/>
    <w:rsid w:val="00737CD4"/>
    <w:rsid w:val="00737EC3"/>
    <w:rsid w:val="00740025"/>
    <w:rsid w:val="0074004B"/>
    <w:rsid w:val="0074034C"/>
    <w:rsid w:val="00740FB7"/>
    <w:rsid w:val="0074128E"/>
    <w:rsid w:val="0074154A"/>
    <w:rsid w:val="00741663"/>
    <w:rsid w:val="00741D79"/>
    <w:rsid w:val="00741F32"/>
    <w:rsid w:val="00741F37"/>
    <w:rsid w:val="00741F9F"/>
    <w:rsid w:val="00742364"/>
    <w:rsid w:val="00742461"/>
    <w:rsid w:val="007430A0"/>
    <w:rsid w:val="007433DC"/>
    <w:rsid w:val="007434BD"/>
    <w:rsid w:val="00743986"/>
    <w:rsid w:val="00743B39"/>
    <w:rsid w:val="00743BEB"/>
    <w:rsid w:val="00743F24"/>
    <w:rsid w:val="00744301"/>
    <w:rsid w:val="007445B5"/>
    <w:rsid w:val="00744736"/>
    <w:rsid w:val="007447D1"/>
    <w:rsid w:val="00744937"/>
    <w:rsid w:val="0074556E"/>
    <w:rsid w:val="007459A8"/>
    <w:rsid w:val="00745C1E"/>
    <w:rsid w:val="00745D6B"/>
    <w:rsid w:val="00746375"/>
    <w:rsid w:val="0074668D"/>
    <w:rsid w:val="00746A93"/>
    <w:rsid w:val="00746C2B"/>
    <w:rsid w:val="00746C74"/>
    <w:rsid w:val="00746FD5"/>
    <w:rsid w:val="0074745C"/>
    <w:rsid w:val="007475AD"/>
    <w:rsid w:val="00747FAB"/>
    <w:rsid w:val="00750512"/>
    <w:rsid w:val="007505A9"/>
    <w:rsid w:val="00750698"/>
    <w:rsid w:val="00750B8E"/>
    <w:rsid w:val="00751327"/>
    <w:rsid w:val="00751760"/>
    <w:rsid w:val="0075198F"/>
    <w:rsid w:val="00751D03"/>
    <w:rsid w:val="007520CF"/>
    <w:rsid w:val="007521AA"/>
    <w:rsid w:val="00752350"/>
    <w:rsid w:val="00753475"/>
    <w:rsid w:val="00753863"/>
    <w:rsid w:val="00753B49"/>
    <w:rsid w:val="00754EAF"/>
    <w:rsid w:val="00754EB5"/>
    <w:rsid w:val="007550FD"/>
    <w:rsid w:val="007551BE"/>
    <w:rsid w:val="00755224"/>
    <w:rsid w:val="00755346"/>
    <w:rsid w:val="00755354"/>
    <w:rsid w:val="00755941"/>
    <w:rsid w:val="00755A7D"/>
    <w:rsid w:val="00755FF7"/>
    <w:rsid w:val="0075652D"/>
    <w:rsid w:val="007567B4"/>
    <w:rsid w:val="00756D5C"/>
    <w:rsid w:val="00756F83"/>
    <w:rsid w:val="0075779D"/>
    <w:rsid w:val="007579F4"/>
    <w:rsid w:val="00757C94"/>
    <w:rsid w:val="007603D0"/>
    <w:rsid w:val="00760948"/>
    <w:rsid w:val="007610DB"/>
    <w:rsid w:val="007614D3"/>
    <w:rsid w:val="00761A75"/>
    <w:rsid w:val="00761BAC"/>
    <w:rsid w:val="00761FEE"/>
    <w:rsid w:val="007620D9"/>
    <w:rsid w:val="00762967"/>
    <w:rsid w:val="007630B2"/>
    <w:rsid w:val="00763303"/>
    <w:rsid w:val="00763595"/>
    <w:rsid w:val="007636FB"/>
    <w:rsid w:val="00763703"/>
    <w:rsid w:val="00763724"/>
    <w:rsid w:val="007638D1"/>
    <w:rsid w:val="00763C1C"/>
    <w:rsid w:val="00763EEF"/>
    <w:rsid w:val="00763F47"/>
    <w:rsid w:val="00763FD6"/>
    <w:rsid w:val="00764CAC"/>
    <w:rsid w:val="00765A39"/>
    <w:rsid w:val="00765CE9"/>
    <w:rsid w:val="007666E3"/>
    <w:rsid w:val="007667F4"/>
    <w:rsid w:val="0076687D"/>
    <w:rsid w:val="00766924"/>
    <w:rsid w:val="00766D0B"/>
    <w:rsid w:val="007673E0"/>
    <w:rsid w:val="00767490"/>
    <w:rsid w:val="00767654"/>
    <w:rsid w:val="00767850"/>
    <w:rsid w:val="00767B56"/>
    <w:rsid w:val="00767FFD"/>
    <w:rsid w:val="007707A2"/>
    <w:rsid w:val="007707D2"/>
    <w:rsid w:val="00770845"/>
    <w:rsid w:val="00770991"/>
    <w:rsid w:val="00770A61"/>
    <w:rsid w:val="00770B47"/>
    <w:rsid w:val="00770D88"/>
    <w:rsid w:val="00770DA1"/>
    <w:rsid w:val="00771639"/>
    <w:rsid w:val="00771A43"/>
    <w:rsid w:val="0077217C"/>
    <w:rsid w:val="00772503"/>
    <w:rsid w:val="0077262C"/>
    <w:rsid w:val="00772978"/>
    <w:rsid w:val="007731C3"/>
    <w:rsid w:val="00773383"/>
    <w:rsid w:val="0077356E"/>
    <w:rsid w:val="00773809"/>
    <w:rsid w:val="00773F96"/>
    <w:rsid w:val="00774042"/>
    <w:rsid w:val="00774B5A"/>
    <w:rsid w:val="00774EF1"/>
    <w:rsid w:val="007754BC"/>
    <w:rsid w:val="00775615"/>
    <w:rsid w:val="007756C2"/>
    <w:rsid w:val="007756D6"/>
    <w:rsid w:val="0077581E"/>
    <w:rsid w:val="00775B5E"/>
    <w:rsid w:val="00775BC8"/>
    <w:rsid w:val="00775EF3"/>
    <w:rsid w:val="007762D5"/>
    <w:rsid w:val="00776321"/>
    <w:rsid w:val="0077666B"/>
    <w:rsid w:val="00776742"/>
    <w:rsid w:val="0077676D"/>
    <w:rsid w:val="007802EE"/>
    <w:rsid w:val="00780464"/>
    <w:rsid w:val="007804DA"/>
    <w:rsid w:val="00780993"/>
    <w:rsid w:val="00781368"/>
    <w:rsid w:val="0078186C"/>
    <w:rsid w:val="00781A5D"/>
    <w:rsid w:val="00782BC1"/>
    <w:rsid w:val="00782CA5"/>
    <w:rsid w:val="00782D9F"/>
    <w:rsid w:val="00783034"/>
    <w:rsid w:val="0078334E"/>
    <w:rsid w:val="00783590"/>
    <w:rsid w:val="00783C43"/>
    <w:rsid w:val="00783C88"/>
    <w:rsid w:val="00783E8C"/>
    <w:rsid w:val="00783F6D"/>
    <w:rsid w:val="0078434B"/>
    <w:rsid w:val="007848C8"/>
    <w:rsid w:val="00784D21"/>
    <w:rsid w:val="00784F17"/>
    <w:rsid w:val="007853D7"/>
    <w:rsid w:val="007854BA"/>
    <w:rsid w:val="007854FE"/>
    <w:rsid w:val="0078562E"/>
    <w:rsid w:val="00785666"/>
    <w:rsid w:val="00785A4E"/>
    <w:rsid w:val="00785CAE"/>
    <w:rsid w:val="00785FD4"/>
    <w:rsid w:val="00786C64"/>
    <w:rsid w:val="00786FFA"/>
    <w:rsid w:val="007870F1"/>
    <w:rsid w:val="00787743"/>
    <w:rsid w:val="007877E4"/>
    <w:rsid w:val="007878A3"/>
    <w:rsid w:val="00787947"/>
    <w:rsid w:val="00787D99"/>
    <w:rsid w:val="007902ED"/>
    <w:rsid w:val="00790702"/>
    <w:rsid w:val="0079076C"/>
    <w:rsid w:val="007907B3"/>
    <w:rsid w:val="00790DA6"/>
    <w:rsid w:val="007915DE"/>
    <w:rsid w:val="00791849"/>
    <w:rsid w:val="00791AE3"/>
    <w:rsid w:val="00791CEC"/>
    <w:rsid w:val="00791F3E"/>
    <w:rsid w:val="00791FD0"/>
    <w:rsid w:val="007920EA"/>
    <w:rsid w:val="00792287"/>
    <w:rsid w:val="007923C5"/>
    <w:rsid w:val="0079280A"/>
    <w:rsid w:val="00792E41"/>
    <w:rsid w:val="007930D4"/>
    <w:rsid w:val="0079315E"/>
    <w:rsid w:val="007931BD"/>
    <w:rsid w:val="00793209"/>
    <w:rsid w:val="00793311"/>
    <w:rsid w:val="00793358"/>
    <w:rsid w:val="00793780"/>
    <w:rsid w:val="007941EA"/>
    <w:rsid w:val="007943E5"/>
    <w:rsid w:val="00794534"/>
    <w:rsid w:val="00794657"/>
    <w:rsid w:val="007949EE"/>
    <w:rsid w:val="00794CDD"/>
    <w:rsid w:val="00794FE4"/>
    <w:rsid w:val="00795F21"/>
    <w:rsid w:val="00796254"/>
    <w:rsid w:val="0079648E"/>
    <w:rsid w:val="00796F1A"/>
    <w:rsid w:val="00796F96"/>
    <w:rsid w:val="00797303"/>
    <w:rsid w:val="00797B31"/>
    <w:rsid w:val="00797C8C"/>
    <w:rsid w:val="007A001A"/>
    <w:rsid w:val="007A019B"/>
    <w:rsid w:val="007A033B"/>
    <w:rsid w:val="007A0548"/>
    <w:rsid w:val="007A0825"/>
    <w:rsid w:val="007A0BF9"/>
    <w:rsid w:val="007A1592"/>
    <w:rsid w:val="007A1C0E"/>
    <w:rsid w:val="007A2C3A"/>
    <w:rsid w:val="007A3565"/>
    <w:rsid w:val="007A390D"/>
    <w:rsid w:val="007A3D45"/>
    <w:rsid w:val="007A3E39"/>
    <w:rsid w:val="007A4351"/>
    <w:rsid w:val="007A4417"/>
    <w:rsid w:val="007A4935"/>
    <w:rsid w:val="007A4ED7"/>
    <w:rsid w:val="007A4F66"/>
    <w:rsid w:val="007A50BD"/>
    <w:rsid w:val="007A548F"/>
    <w:rsid w:val="007A58EC"/>
    <w:rsid w:val="007A59A6"/>
    <w:rsid w:val="007A5D3E"/>
    <w:rsid w:val="007A5F4E"/>
    <w:rsid w:val="007A6608"/>
    <w:rsid w:val="007A6733"/>
    <w:rsid w:val="007A67D9"/>
    <w:rsid w:val="007A6C0F"/>
    <w:rsid w:val="007A72D4"/>
    <w:rsid w:val="007A750A"/>
    <w:rsid w:val="007A7836"/>
    <w:rsid w:val="007A7CAB"/>
    <w:rsid w:val="007A7CE2"/>
    <w:rsid w:val="007B0034"/>
    <w:rsid w:val="007B03E7"/>
    <w:rsid w:val="007B04CD"/>
    <w:rsid w:val="007B0657"/>
    <w:rsid w:val="007B06E4"/>
    <w:rsid w:val="007B074C"/>
    <w:rsid w:val="007B14A4"/>
    <w:rsid w:val="007B17B8"/>
    <w:rsid w:val="007B17F1"/>
    <w:rsid w:val="007B18B1"/>
    <w:rsid w:val="007B24F4"/>
    <w:rsid w:val="007B2625"/>
    <w:rsid w:val="007B2668"/>
    <w:rsid w:val="007B29AB"/>
    <w:rsid w:val="007B2B1D"/>
    <w:rsid w:val="007B2F98"/>
    <w:rsid w:val="007B3056"/>
    <w:rsid w:val="007B3170"/>
    <w:rsid w:val="007B337D"/>
    <w:rsid w:val="007B34B4"/>
    <w:rsid w:val="007B37F6"/>
    <w:rsid w:val="007B3B82"/>
    <w:rsid w:val="007B3C58"/>
    <w:rsid w:val="007B3CBD"/>
    <w:rsid w:val="007B3E2B"/>
    <w:rsid w:val="007B3FBB"/>
    <w:rsid w:val="007B4795"/>
    <w:rsid w:val="007B4C76"/>
    <w:rsid w:val="007B4E1C"/>
    <w:rsid w:val="007B552F"/>
    <w:rsid w:val="007B57FD"/>
    <w:rsid w:val="007B591B"/>
    <w:rsid w:val="007B615D"/>
    <w:rsid w:val="007B6693"/>
    <w:rsid w:val="007B694A"/>
    <w:rsid w:val="007B6A35"/>
    <w:rsid w:val="007B6E7C"/>
    <w:rsid w:val="007B7188"/>
    <w:rsid w:val="007B769A"/>
    <w:rsid w:val="007B7A7D"/>
    <w:rsid w:val="007C030F"/>
    <w:rsid w:val="007C0474"/>
    <w:rsid w:val="007C092D"/>
    <w:rsid w:val="007C0A83"/>
    <w:rsid w:val="007C0B86"/>
    <w:rsid w:val="007C0CA5"/>
    <w:rsid w:val="007C0D57"/>
    <w:rsid w:val="007C0DFB"/>
    <w:rsid w:val="007C1555"/>
    <w:rsid w:val="007C1665"/>
    <w:rsid w:val="007C18CB"/>
    <w:rsid w:val="007C1CB7"/>
    <w:rsid w:val="007C1EFA"/>
    <w:rsid w:val="007C21A8"/>
    <w:rsid w:val="007C2364"/>
    <w:rsid w:val="007C2448"/>
    <w:rsid w:val="007C2459"/>
    <w:rsid w:val="007C2485"/>
    <w:rsid w:val="007C29F1"/>
    <w:rsid w:val="007C2F57"/>
    <w:rsid w:val="007C3130"/>
    <w:rsid w:val="007C39DF"/>
    <w:rsid w:val="007C3BB3"/>
    <w:rsid w:val="007C3E26"/>
    <w:rsid w:val="007C44CD"/>
    <w:rsid w:val="007C44DA"/>
    <w:rsid w:val="007C46ED"/>
    <w:rsid w:val="007C4802"/>
    <w:rsid w:val="007C4963"/>
    <w:rsid w:val="007C5B14"/>
    <w:rsid w:val="007C5FA8"/>
    <w:rsid w:val="007C70E8"/>
    <w:rsid w:val="007C717E"/>
    <w:rsid w:val="007C74CE"/>
    <w:rsid w:val="007C7558"/>
    <w:rsid w:val="007C7821"/>
    <w:rsid w:val="007C7934"/>
    <w:rsid w:val="007C79D2"/>
    <w:rsid w:val="007C7C84"/>
    <w:rsid w:val="007D04BF"/>
    <w:rsid w:val="007D06DD"/>
    <w:rsid w:val="007D098A"/>
    <w:rsid w:val="007D0E74"/>
    <w:rsid w:val="007D0EA6"/>
    <w:rsid w:val="007D0EDC"/>
    <w:rsid w:val="007D1742"/>
    <w:rsid w:val="007D1C22"/>
    <w:rsid w:val="007D200F"/>
    <w:rsid w:val="007D29E9"/>
    <w:rsid w:val="007D2C9D"/>
    <w:rsid w:val="007D309F"/>
    <w:rsid w:val="007D3250"/>
    <w:rsid w:val="007D3394"/>
    <w:rsid w:val="007D3472"/>
    <w:rsid w:val="007D353E"/>
    <w:rsid w:val="007D359A"/>
    <w:rsid w:val="007D3874"/>
    <w:rsid w:val="007D3905"/>
    <w:rsid w:val="007D3973"/>
    <w:rsid w:val="007D3DE7"/>
    <w:rsid w:val="007D4085"/>
    <w:rsid w:val="007D4310"/>
    <w:rsid w:val="007D4A21"/>
    <w:rsid w:val="007D52E2"/>
    <w:rsid w:val="007D58B8"/>
    <w:rsid w:val="007D59CF"/>
    <w:rsid w:val="007D5B72"/>
    <w:rsid w:val="007D5DDB"/>
    <w:rsid w:val="007D6124"/>
    <w:rsid w:val="007D6275"/>
    <w:rsid w:val="007D62FF"/>
    <w:rsid w:val="007D6A1B"/>
    <w:rsid w:val="007D6A21"/>
    <w:rsid w:val="007D6A9D"/>
    <w:rsid w:val="007D700B"/>
    <w:rsid w:val="007D75FA"/>
    <w:rsid w:val="007D76D6"/>
    <w:rsid w:val="007D786E"/>
    <w:rsid w:val="007D79BC"/>
    <w:rsid w:val="007D7C32"/>
    <w:rsid w:val="007D7F53"/>
    <w:rsid w:val="007E0944"/>
    <w:rsid w:val="007E0D42"/>
    <w:rsid w:val="007E1181"/>
    <w:rsid w:val="007E1517"/>
    <w:rsid w:val="007E18A1"/>
    <w:rsid w:val="007E1BAD"/>
    <w:rsid w:val="007E1FAD"/>
    <w:rsid w:val="007E203E"/>
    <w:rsid w:val="007E2283"/>
    <w:rsid w:val="007E269D"/>
    <w:rsid w:val="007E27A8"/>
    <w:rsid w:val="007E2913"/>
    <w:rsid w:val="007E2926"/>
    <w:rsid w:val="007E2BBE"/>
    <w:rsid w:val="007E2C02"/>
    <w:rsid w:val="007E2DC5"/>
    <w:rsid w:val="007E323C"/>
    <w:rsid w:val="007E3515"/>
    <w:rsid w:val="007E35F1"/>
    <w:rsid w:val="007E3BFF"/>
    <w:rsid w:val="007E3DA4"/>
    <w:rsid w:val="007E3EE6"/>
    <w:rsid w:val="007E419F"/>
    <w:rsid w:val="007E44E7"/>
    <w:rsid w:val="007E4B12"/>
    <w:rsid w:val="007E4F87"/>
    <w:rsid w:val="007E4FD9"/>
    <w:rsid w:val="007E536E"/>
    <w:rsid w:val="007E61F0"/>
    <w:rsid w:val="007E6262"/>
    <w:rsid w:val="007E6859"/>
    <w:rsid w:val="007E68B2"/>
    <w:rsid w:val="007E6FB6"/>
    <w:rsid w:val="007E70BE"/>
    <w:rsid w:val="007E726E"/>
    <w:rsid w:val="007E7B79"/>
    <w:rsid w:val="007E7EAF"/>
    <w:rsid w:val="007E7F42"/>
    <w:rsid w:val="007F0285"/>
    <w:rsid w:val="007F0334"/>
    <w:rsid w:val="007F060E"/>
    <w:rsid w:val="007F0674"/>
    <w:rsid w:val="007F0831"/>
    <w:rsid w:val="007F09EF"/>
    <w:rsid w:val="007F0A48"/>
    <w:rsid w:val="007F0DE4"/>
    <w:rsid w:val="007F0F94"/>
    <w:rsid w:val="007F167E"/>
    <w:rsid w:val="007F1B65"/>
    <w:rsid w:val="007F1C68"/>
    <w:rsid w:val="007F1F4E"/>
    <w:rsid w:val="007F2068"/>
    <w:rsid w:val="007F2222"/>
    <w:rsid w:val="007F23F8"/>
    <w:rsid w:val="007F271C"/>
    <w:rsid w:val="007F2733"/>
    <w:rsid w:val="007F2ABD"/>
    <w:rsid w:val="007F2B20"/>
    <w:rsid w:val="007F2C47"/>
    <w:rsid w:val="007F2FDE"/>
    <w:rsid w:val="007F30D8"/>
    <w:rsid w:val="007F33CC"/>
    <w:rsid w:val="007F3562"/>
    <w:rsid w:val="007F3740"/>
    <w:rsid w:val="007F38B3"/>
    <w:rsid w:val="007F38D5"/>
    <w:rsid w:val="007F3AD3"/>
    <w:rsid w:val="007F3CA4"/>
    <w:rsid w:val="007F3DB2"/>
    <w:rsid w:val="007F3EF8"/>
    <w:rsid w:val="007F40A6"/>
    <w:rsid w:val="007F41BF"/>
    <w:rsid w:val="007F423C"/>
    <w:rsid w:val="007F4302"/>
    <w:rsid w:val="007F4311"/>
    <w:rsid w:val="007F48DB"/>
    <w:rsid w:val="007F4BDC"/>
    <w:rsid w:val="007F4CD9"/>
    <w:rsid w:val="007F4D53"/>
    <w:rsid w:val="007F51D1"/>
    <w:rsid w:val="007F542B"/>
    <w:rsid w:val="007F5758"/>
    <w:rsid w:val="007F57FE"/>
    <w:rsid w:val="007F5A94"/>
    <w:rsid w:val="007F5B2E"/>
    <w:rsid w:val="007F5B3A"/>
    <w:rsid w:val="007F5F19"/>
    <w:rsid w:val="007F657E"/>
    <w:rsid w:val="007F665E"/>
    <w:rsid w:val="007F6694"/>
    <w:rsid w:val="007F6ACD"/>
    <w:rsid w:val="007F6B38"/>
    <w:rsid w:val="007F6C8F"/>
    <w:rsid w:val="007F756C"/>
    <w:rsid w:val="007F7770"/>
    <w:rsid w:val="007F7867"/>
    <w:rsid w:val="007F7AAF"/>
    <w:rsid w:val="007F7CCE"/>
    <w:rsid w:val="00800057"/>
    <w:rsid w:val="008003EE"/>
    <w:rsid w:val="00800499"/>
    <w:rsid w:val="00800528"/>
    <w:rsid w:val="00800562"/>
    <w:rsid w:val="0080083E"/>
    <w:rsid w:val="008009C8"/>
    <w:rsid w:val="00800B96"/>
    <w:rsid w:val="00800CDE"/>
    <w:rsid w:val="00800D2B"/>
    <w:rsid w:val="00801010"/>
    <w:rsid w:val="00801391"/>
    <w:rsid w:val="00801D74"/>
    <w:rsid w:val="00801E26"/>
    <w:rsid w:val="00801E47"/>
    <w:rsid w:val="00801FEB"/>
    <w:rsid w:val="00801FFE"/>
    <w:rsid w:val="008020BF"/>
    <w:rsid w:val="008029C6"/>
    <w:rsid w:val="00802D6B"/>
    <w:rsid w:val="008030D6"/>
    <w:rsid w:val="0080348E"/>
    <w:rsid w:val="008034D4"/>
    <w:rsid w:val="00803A49"/>
    <w:rsid w:val="00803C03"/>
    <w:rsid w:val="00803E3F"/>
    <w:rsid w:val="00804368"/>
    <w:rsid w:val="00804666"/>
    <w:rsid w:val="00804D7D"/>
    <w:rsid w:val="00804DA5"/>
    <w:rsid w:val="0080538E"/>
    <w:rsid w:val="008053C7"/>
    <w:rsid w:val="0080586F"/>
    <w:rsid w:val="008065A9"/>
    <w:rsid w:val="008065BB"/>
    <w:rsid w:val="00806717"/>
    <w:rsid w:val="00806830"/>
    <w:rsid w:val="00806B7E"/>
    <w:rsid w:val="00806BA3"/>
    <w:rsid w:val="00806D55"/>
    <w:rsid w:val="008073DD"/>
    <w:rsid w:val="008079A6"/>
    <w:rsid w:val="00807F8F"/>
    <w:rsid w:val="00807FFA"/>
    <w:rsid w:val="00810D9A"/>
    <w:rsid w:val="00810ECD"/>
    <w:rsid w:val="00811B67"/>
    <w:rsid w:val="00811C45"/>
    <w:rsid w:val="00811C9C"/>
    <w:rsid w:val="00811FB0"/>
    <w:rsid w:val="00812135"/>
    <w:rsid w:val="008122F3"/>
    <w:rsid w:val="00812A3C"/>
    <w:rsid w:val="00812B03"/>
    <w:rsid w:val="00812BE8"/>
    <w:rsid w:val="00812CD4"/>
    <w:rsid w:val="00812E2C"/>
    <w:rsid w:val="00812F4A"/>
    <w:rsid w:val="00812F80"/>
    <w:rsid w:val="008130D2"/>
    <w:rsid w:val="008133B6"/>
    <w:rsid w:val="00813706"/>
    <w:rsid w:val="00813978"/>
    <w:rsid w:val="00813CD7"/>
    <w:rsid w:val="00813D04"/>
    <w:rsid w:val="00814103"/>
    <w:rsid w:val="008142B1"/>
    <w:rsid w:val="008143F4"/>
    <w:rsid w:val="00814C33"/>
    <w:rsid w:val="0081507D"/>
    <w:rsid w:val="008159CA"/>
    <w:rsid w:val="00815A42"/>
    <w:rsid w:val="00815C99"/>
    <w:rsid w:val="00816101"/>
    <w:rsid w:val="008164FF"/>
    <w:rsid w:val="0081688E"/>
    <w:rsid w:val="008173FB"/>
    <w:rsid w:val="008175CA"/>
    <w:rsid w:val="00817634"/>
    <w:rsid w:val="00817C64"/>
    <w:rsid w:val="0082023C"/>
    <w:rsid w:val="008207ED"/>
    <w:rsid w:val="008208D5"/>
    <w:rsid w:val="00820B7B"/>
    <w:rsid w:val="00820FBD"/>
    <w:rsid w:val="008211E8"/>
    <w:rsid w:val="00821E43"/>
    <w:rsid w:val="008221F9"/>
    <w:rsid w:val="008224CB"/>
    <w:rsid w:val="00822BD7"/>
    <w:rsid w:val="00822C70"/>
    <w:rsid w:val="00822C8D"/>
    <w:rsid w:val="00822E7C"/>
    <w:rsid w:val="00822E82"/>
    <w:rsid w:val="008232ED"/>
    <w:rsid w:val="00823576"/>
    <w:rsid w:val="0082380E"/>
    <w:rsid w:val="008247B5"/>
    <w:rsid w:val="00824978"/>
    <w:rsid w:val="00825088"/>
    <w:rsid w:val="008253E1"/>
    <w:rsid w:val="008259FE"/>
    <w:rsid w:val="00825DEE"/>
    <w:rsid w:val="008262FB"/>
    <w:rsid w:val="00826643"/>
    <w:rsid w:val="00826644"/>
    <w:rsid w:val="008266F7"/>
    <w:rsid w:val="0082689B"/>
    <w:rsid w:val="008269EC"/>
    <w:rsid w:val="00826B4B"/>
    <w:rsid w:val="00826BCA"/>
    <w:rsid w:val="00826D47"/>
    <w:rsid w:val="00826DC4"/>
    <w:rsid w:val="00826F40"/>
    <w:rsid w:val="008274C9"/>
    <w:rsid w:val="00827E35"/>
    <w:rsid w:val="00827F43"/>
    <w:rsid w:val="008301A5"/>
    <w:rsid w:val="00830714"/>
    <w:rsid w:val="008308DB"/>
    <w:rsid w:val="00830BCB"/>
    <w:rsid w:val="00830D11"/>
    <w:rsid w:val="00830ECE"/>
    <w:rsid w:val="00831200"/>
    <w:rsid w:val="00831204"/>
    <w:rsid w:val="00831AC4"/>
    <w:rsid w:val="0083233E"/>
    <w:rsid w:val="0083241F"/>
    <w:rsid w:val="00832595"/>
    <w:rsid w:val="00832CC7"/>
    <w:rsid w:val="00833060"/>
    <w:rsid w:val="008332A3"/>
    <w:rsid w:val="00833916"/>
    <w:rsid w:val="008339A1"/>
    <w:rsid w:val="00833A6F"/>
    <w:rsid w:val="00833DEA"/>
    <w:rsid w:val="00834534"/>
    <w:rsid w:val="00834D23"/>
    <w:rsid w:val="00834E39"/>
    <w:rsid w:val="00834FB4"/>
    <w:rsid w:val="00835A4D"/>
    <w:rsid w:val="00835B17"/>
    <w:rsid w:val="0083610F"/>
    <w:rsid w:val="00836156"/>
    <w:rsid w:val="008362B7"/>
    <w:rsid w:val="00836376"/>
    <w:rsid w:val="008366D6"/>
    <w:rsid w:val="00836ACF"/>
    <w:rsid w:val="00836E9B"/>
    <w:rsid w:val="008373EC"/>
    <w:rsid w:val="008374AA"/>
    <w:rsid w:val="008375FF"/>
    <w:rsid w:val="00837BC6"/>
    <w:rsid w:val="0084075C"/>
    <w:rsid w:val="00840D99"/>
    <w:rsid w:val="00840E89"/>
    <w:rsid w:val="0084165E"/>
    <w:rsid w:val="00841FD8"/>
    <w:rsid w:val="0084203E"/>
    <w:rsid w:val="008422F6"/>
    <w:rsid w:val="00842B71"/>
    <w:rsid w:val="00842E02"/>
    <w:rsid w:val="0084300C"/>
    <w:rsid w:val="008431AF"/>
    <w:rsid w:val="0084355B"/>
    <w:rsid w:val="00843773"/>
    <w:rsid w:val="00843AE3"/>
    <w:rsid w:val="00843B2A"/>
    <w:rsid w:val="00843F3B"/>
    <w:rsid w:val="00843F86"/>
    <w:rsid w:val="0084438B"/>
    <w:rsid w:val="0084451A"/>
    <w:rsid w:val="008446D0"/>
    <w:rsid w:val="008451D0"/>
    <w:rsid w:val="00845CD7"/>
    <w:rsid w:val="00845CDA"/>
    <w:rsid w:val="00845D52"/>
    <w:rsid w:val="00845F9D"/>
    <w:rsid w:val="00846334"/>
    <w:rsid w:val="0084637A"/>
    <w:rsid w:val="00846422"/>
    <w:rsid w:val="008465D5"/>
    <w:rsid w:val="00846660"/>
    <w:rsid w:val="008466C0"/>
    <w:rsid w:val="0084670A"/>
    <w:rsid w:val="00846733"/>
    <w:rsid w:val="008468A5"/>
    <w:rsid w:val="00846E72"/>
    <w:rsid w:val="008474A0"/>
    <w:rsid w:val="00847644"/>
    <w:rsid w:val="00847CE0"/>
    <w:rsid w:val="00850616"/>
    <w:rsid w:val="00850C32"/>
    <w:rsid w:val="00850E68"/>
    <w:rsid w:val="0085121A"/>
    <w:rsid w:val="008513FB"/>
    <w:rsid w:val="00851BF5"/>
    <w:rsid w:val="00851C60"/>
    <w:rsid w:val="00852302"/>
    <w:rsid w:val="0085239B"/>
    <w:rsid w:val="00852734"/>
    <w:rsid w:val="00852E8D"/>
    <w:rsid w:val="008536FA"/>
    <w:rsid w:val="00853716"/>
    <w:rsid w:val="008541E5"/>
    <w:rsid w:val="00854358"/>
    <w:rsid w:val="00854483"/>
    <w:rsid w:val="008544EA"/>
    <w:rsid w:val="008548E3"/>
    <w:rsid w:val="00854E93"/>
    <w:rsid w:val="00854EFB"/>
    <w:rsid w:val="00854F49"/>
    <w:rsid w:val="00855A52"/>
    <w:rsid w:val="00855AC7"/>
    <w:rsid w:val="00856A95"/>
    <w:rsid w:val="00856B6F"/>
    <w:rsid w:val="00856BDB"/>
    <w:rsid w:val="00856DB1"/>
    <w:rsid w:val="00857375"/>
    <w:rsid w:val="00857BD1"/>
    <w:rsid w:val="00857CDE"/>
    <w:rsid w:val="008603AE"/>
    <w:rsid w:val="0086045B"/>
    <w:rsid w:val="008604E9"/>
    <w:rsid w:val="00860886"/>
    <w:rsid w:val="00860ACF"/>
    <w:rsid w:val="00860D16"/>
    <w:rsid w:val="00860D99"/>
    <w:rsid w:val="008610EC"/>
    <w:rsid w:val="0086167E"/>
    <w:rsid w:val="008618FC"/>
    <w:rsid w:val="00861DE8"/>
    <w:rsid w:val="00862C90"/>
    <w:rsid w:val="00862D06"/>
    <w:rsid w:val="00862D55"/>
    <w:rsid w:val="00862F4D"/>
    <w:rsid w:val="00862FB7"/>
    <w:rsid w:val="00863068"/>
    <w:rsid w:val="00863290"/>
    <w:rsid w:val="00863658"/>
    <w:rsid w:val="00863B97"/>
    <w:rsid w:val="00863CB9"/>
    <w:rsid w:val="00863F6B"/>
    <w:rsid w:val="00863FD8"/>
    <w:rsid w:val="008644B8"/>
    <w:rsid w:val="00864EB6"/>
    <w:rsid w:val="00865287"/>
    <w:rsid w:val="00865A99"/>
    <w:rsid w:val="00865E3E"/>
    <w:rsid w:val="00866305"/>
    <w:rsid w:val="0086661E"/>
    <w:rsid w:val="00866B05"/>
    <w:rsid w:val="00866D10"/>
    <w:rsid w:val="00867044"/>
    <w:rsid w:val="0086724E"/>
    <w:rsid w:val="008675EF"/>
    <w:rsid w:val="00867AD6"/>
    <w:rsid w:val="00867BC1"/>
    <w:rsid w:val="00867E1A"/>
    <w:rsid w:val="00867E3A"/>
    <w:rsid w:val="00867EB9"/>
    <w:rsid w:val="008703CD"/>
    <w:rsid w:val="00870E1B"/>
    <w:rsid w:val="00871067"/>
    <w:rsid w:val="008710F8"/>
    <w:rsid w:val="00871529"/>
    <w:rsid w:val="008715C1"/>
    <w:rsid w:val="00871A8D"/>
    <w:rsid w:val="00871D97"/>
    <w:rsid w:val="00871FFE"/>
    <w:rsid w:val="00872760"/>
    <w:rsid w:val="00872F37"/>
    <w:rsid w:val="008735C2"/>
    <w:rsid w:val="008735E5"/>
    <w:rsid w:val="008738FD"/>
    <w:rsid w:val="00873D3A"/>
    <w:rsid w:val="0087464B"/>
    <w:rsid w:val="00874694"/>
    <w:rsid w:val="008746FA"/>
    <w:rsid w:val="00875265"/>
    <w:rsid w:val="00875371"/>
    <w:rsid w:val="0087552F"/>
    <w:rsid w:val="00875A0F"/>
    <w:rsid w:val="008761AD"/>
    <w:rsid w:val="0087676A"/>
    <w:rsid w:val="008767F9"/>
    <w:rsid w:val="00876FAF"/>
    <w:rsid w:val="00877080"/>
    <w:rsid w:val="008771B3"/>
    <w:rsid w:val="0088034D"/>
    <w:rsid w:val="008807BB"/>
    <w:rsid w:val="00880B60"/>
    <w:rsid w:val="00880CD1"/>
    <w:rsid w:val="0088124A"/>
    <w:rsid w:val="0088142F"/>
    <w:rsid w:val="00881C4A"/>
    <w:rsid w:val="00881FE5"/>
    <w:rsid w:val="00882A2C"/>
    <w:rsid w:val="00882D31"/>
    <w:rsid w:val="00882F0E"/>
    <w:rsid w:val="00883025"/>
    <w:rsid w:val="008830B8"/>
    <w:rsid w:val="0088318E"/>
    <w:rsid w:val="0088359C"/>
    <w:rsid w:val="00883711"/>
    <w:rsid w:val="00883C82"/>
    <w:rsid w:val="00883CE1"/>
    <w:rsid w:val="0088442D"/>
    <w:rsid w:val="008845DE"/>
    <w:rsid w:val="00884BBF"/>
    <w:rsid w:val="00884C36"/>
    <w:rsid w:val="0088519E"/>
    <w:rsid w:val="008858F7"/>
    <w:rsid w:val="00885971"/>
    <w:rsid w:val="00885989"/>
    <w:rsid w:val="00885ACE"/>
    <w:rsid w:val="00885FFC"/>
    <w:rsid w:val="0088606B"/>
    <w:rsid w:val="008867D4"/>
    <w:rsid w:val="00886AFA"/>
    <w:rsid w:val="00886EA3"/>
    <w:rsid w:val="008872DE"/>
    <w:rsid w:val="00887354"/>
    <w:rsid w:val="00887501"/>
    <w:rsid w:val="00887828"/>
    <w:rsid w:val="00887D51"/>
    <w:rsid w:val="00887DE2"/>
    <w:rsid w:val="00890B07"/>
    <w:rsid w:val="00890F2E"/>
    <w:rsid w:val="008913ED"/>
    <w:rsid w:val="008915F1"/>
    <w:rsid w:val="00891865"/>
    <w:rsid w:val="00891D44"/>
    <w:rsid w:val="00892168"/>
    <w:rsid w:val="0089241B"/>
    <w:rsid w:val="008924BD"/>
    <w:rsid w:val="008926F1"/>
    <w:rsid w:val="008936DE"/>
    <w:rsid w:val="008937FF"/>
    <w:rsid w:val="008942A2"/>
    <w:rsid w:val="008945E9"/>
    <w:rsid w:val="0089476F"/>
    <w:rsid w:val="00894799"/>
    <w:rsid w:val="0089487C"/>
    <w:rsid w:val="00895243"/>
    <w:rsid w:val="00895848"/>
    <w:rsid w:val="00895971"/>
    <w:rsid w:val="00896135"/>
    <w:rsid w:val="008969F1"/>
    <w:rsid w:val="00896E2F"/>
    <w:rsid w:val="00896F38"/>
    <w:rsid w:val="0089702E"/>
    <w:rsid w:val="0089738D"/>
    <w:rsid w:val="008978A6"/>
    <w:rsid w:val="00897D5B"/>
    <w:rsid w:val="008A004C"/>
    <w:rsid w:val="008A0301"/>
    <w:rsid w:val="008A053F"/>
    <w:rsid w:val="008A0B6A"/>
    <w:rsid w:val="008A0D1B"/>
    <w:rsid w:val="008A0EB4"/>
    <w:rsid w:val="008A1148"/>
    <w:rsid w:val="008A12F6"/>
    <w:rsid w:val="008A14C8"/>
    <w:rsid w:val="008A165E"/>
    <w:rsid w:val="008A1B79"/>
    <w:rsid w:val="008A2239"/>
    <w:rsid w:val="008A2329"/>
    <w:rsid w:val="008A24FB"/>
    <w:rsid w:val="008A30AC"/>
    <w:rsid w:val="008A330D"/>
    <w:rsid w:val="008A3856"/>
    <w:rsid w:val="008A3C59"/>
    <w:rsid w:val="008A3EB4"/>
    <w:rsid w:val="008A3EE5"/>
    <w:rsid w:val="008A3FE7"/>
    <w:rsid w:val="008A406D"/>
    <w:rsid w:val="008A4506"/>
    <w:rsid w:val="008A4637"/>
    <w:rsid w:val="008A4BD8"/>
    <w:rsid w:val="008A4D34"/>
    <w:rsid w:val="008A4E16"/>
    <w:rsid w:val="008A4EA4"/>
    <w:rsid w:val="008A4F51"/>
    <w:rsid w:val="008A51F6"/>
    <w:rsid w:val="008A5562"/>
    <w:rsid w:val="008A5878"/>
    <w:rsid w:val="008A5CEF"/>
    <w:rsid w:val="008A5F2D"/>
    <w:rsid w:val="008A5F79"/>
    <w:rsid w:val="008A618A"/>
    <w:rsid w:val="008A63E9"/>
    <w:rsid w:val="008A645D"/>
    <w:rsid w:val="008A6FAB"/>
    <w:rsid w:val="008A7038"/>
    <w:rsid w:val="008A753A"/>
    <w:rsid w:val="008A771A"/>
    <w:rsid w:val="008B035B"/>
    <w:rsid w:val="008B0385"/>
    <w:rsid w:val="008B05CD"/>
    <w:rsid w:val="008B0671"/>
    <w:rsid w:val="008B0694"/>
    <w:rsid w:val="008B0B2D"/>
    <w:rsid w:val="008B0D7A"/>
    <w:rsid w:val="008B0EFC"/>
    <w:rsid w:val="008B120D"/>
    <w:rsid w:val="008B132D"/>
    <w:rsid w:val="008B14B7"/>
    <w:rsid w:val="008B1C4D"/>
    <w:rsid w:val="008B1DC3"/>
    <w:rsid w:val="008B1F15"/>
    <w:rsid w:val="008B219E"/>
    <w:rsid w:val="008B225E"/>
    <w:rsid w:val="008B2269"/>
    <w:rsid w:val="008B2459"/>
    <w:rsid w:val="008B25CD"/>
    <w:rsid w:val="008B2730"/>
    <w:rsid w:val="008B3532"/>
    <w:rsid w:val="008B3771"/>
    <w:rsid w:val="008B421C"/>
    <w:rsid w:val="008B42E6"/>
    <w:rsid w:val="008B4522"/>
    <w:rsid w:val="008B45E7"/>
    <w:rsid w:val="008B4A25"/>
    <w:rsid w:val="008B4DE8"/>
    <w:rsid w:val="008B51DF"/>
    <w:rsid w:val="008B536D"/>
    <w:rsid w:val="008B53CD"/>
    <w:rsid w:val="008B54CE"/>
    <w:rsid w:val="008B590F"/>
    <w:rsid w:val="008B595A"/>
    <w:rsid w:val="008B596F"/>
    <w:rsid w:val="008B5998"/>
    <w:rsid w:val="008B5CD0"/>
    <w:rsid w:val="008B5FF7"/>
    <w:rsid w:val="008B6422"/>
    <w:rsid w:val="008B6448"/>
    <w:rsid w:val="008B6B16"/>
    <w:rsid w:val="008B7093"/>
    <w:rsid w:val="008B714F"/>
    <w:rsid w:val="008B732F"/>
    <w:rsid w:val="008B743C"/>
    <w:rsid w:val="008B76ED"/>
    <w:rsid w:val="008B79B4"/>
    <w:rsid w:val="008B7A0D"/>
    <w:rsid w:val="008B7D1C"/>
    <w:rsid w:val="008B7FBC"/>
    <w:rsid w:val="008C0013"/>
    <w:rsid w:val="008C01F6"/>
    <w:rsid w:val="008C02E0"/>
    <w:rsid w:val="008C05FD"/>
    <w:rsid w:val="008C0635"/>
    <w:rsid w:val="008C0909"/>
    <w:rsid w:val="008C11F7"/>
    <w:rsid w:val="008C1207"/>
    <w:rsid w:val="008C13DA"/>
    <w:rsid w:val="008C1991"/>
    <w:rsid w:val="008C1B08"/>
    <w:rsid w:val="008C1B5D"/>
    <w:rsid w:val="008C1C5F"/>
    <w:rsid w:val="008C1DF8"/>
    <w:rsid w:val="008C201E"/>
    <w:rsid w:val="008C2794"/>
    <w:rsid w:val="008C28DB"/>
    <w:rsid w:val="008C29A6"/>
    <w:rsid w:val="008C2E07"/>
    <w:rsid w:val="008C3284"/>
    <w:rsid w:val="008C3322"/>
    <w:rsid w:val="008C3AAF"/>
    <w:rsid w:val="008C3B8F"/>
    <w:rsid w:val="008C3C60"/>
    <w:rsid w:val="008C3FC1"/>
    <w:rsid w:val="008C4258"/>
    <w:rsid w:val="008C436A"/>
    <w:rsid w:val="008C49BC"/>
    <w:rsid w:val="008C4F27"/>
    <w:rsid w:val="008C5277"/>
    <w:rsid w:val="008C5281"/>
    <w:rsid w:val="008C56AB"/>
    <w:rsid w:val="008C56D6"/>
    <w:rsid w:val="008C58EF"/>
    <w:rsid w:val="008C5B20"/>
    <w:rsid w:val="008C5CF5"/>
    <w:rsid w:val="008C5E91"/>
    <w:rsid w:val="008C609D"/>
    <w:rsid w:val="008C60F4"/>
    <w:rsid w:val="008C6B77"/>
    <w:rsid w:val="008C6EFF"/>
    <w:rsid w:val="008C7514"/>
    <w:rsid w:val="008D03C1"/>
    <w:rsid w:val="008D0578"/>
    <w:rsid w:val="008D0817"/>
    <w:rsid w:val="008D129A"/>
    <w:rsid w:val="008D1997"/>
    <w:rsid w:val="008D1A51"/>
    <w:rsid w:val="008D1C85"/>
    <w:rsid w:val="008D1CC8"/>
    <w:rsid w:val="008D2109"/>
    <w:rsid w:val="008D29B0"/>
    <w:rsid w:val="008D2BD7"/>
    <w:rsid w:val="008D2E62"/>
    <w:rsid w:val="008D30E3"/>
    <w:rsid w:val="008D31D7"/>
    <w:rsid w:val="008D32C2"/>
    <w:rsid w:val="008D32C9"/>
    <w:rsid w:val="008D33EF"/>
    <w:rsid w:val="008D3805"/>
    <w:rsid w:val="008D38B2"/>
    <w:rsid w:val="008D3FDF"/>
    <w:rsid w:val="008D40D2"/>
    <w:rsid w:val="008D4C98"/>
    <w:rsid w:val="008D4D63"/>
    <w:rsid w:val="008D5251"/>
    <w:rsid w:val="008D536D"/>
    <w:rsid w:val="008D5A6E"/>
    <w:rsid w:val="008D62D0"/>
    <w:rsid w:val="008D6757"/>
    <w:rsid w:val="008D6A50"/>
    <w:rsid w:val="008D6C9A"/>
    <w:rsid w:val="008D7253"/>
    <w:rsid w:val="008D7806"/>
    <w:rsid w:val="008D7C09"/>
    <w:rsid w:val="008D7CA1"/>
    <w:rsid w:val="008D7D69"/>
    <w:rsid w:val="008D7F8B"/>
    <w:rsid w:val="008E0358"/>
    <w:rsid w:val="008E0387"/>
    <w:rsid w:val="008E03D4"/>
    <w:rsid w:val="008E0A98"/>
    <w:rsid w:val="008E0DCD"/>
    <w:rsid w:val="008E0FE5"/>
    <w:rsid w:val="008E10E3"/>
    <w:rsid w:val="008E1280"/>
    <w:rsid w:val="008E17AC"/>
    <w:rsid w:val="008E2352"/>
    <w:rsid w:val="008E2465"/>
    <w:rsid w:val="008E27F0"/>
    <w:rsid w:val="008E2D1B"/>
    <w:rsid w:val="008E2EFF"/>
    <w:rsid w:val="008E30B1"/>
    <w:rsid w:val="008E3271"/>
    <w:rsid w:val="008E3375"/>
    <w:rsid w:val="008E35CD"/>
    <w:rsid w:val="008E3898"/>
    <w:rsid w:val="008E3944"/>
    <w:rsid w:val="008E3B71"/>
    <w:rsid w:val="008E3D9B"/>
    <w:rsid w:val="008E400C"/>
    <w:rsid w:val="008E40F0"/>
    <w:rsid w:val="008E4328"/>
    <w:rsid w:val="008E49B3"/>
    <w:rsid w:val="008E4ED4"/>
    <w:rsid w:val="008E511B"/>
    <w:rsid w:val="008E519F"/>
    <w:rsid w:val="008E52BD"/>
    <w:rsid w:val="008E53AE"/>
    <w:rsid w:val="008E549E"/>
    <w:rsid w:val="008E55DE"/>
    <w:rsid w:val="008E595F"/>
    <w:rsid w:val="008E5B3D"/>
    <w:rsid w:val="008E67F1"/>
    <w:rsid w:val="008E680D"/>
    <w:rsid w:val="008E6A45"/>
    <w:rsid w:val="008E74DE"/>
    <w:rsid w:val="008E75C6"/>
    <w:rsid w:val="008E7699"/>
    <w:rsid w:val="008E79C4"/>
    <w:rsid w:val="008F00C2"/>
    <w:rsid w:val="008F042C"/>
    <w:rsid w:val="008F05EE"/>
    <w:rsid w:val="008F0653"/>
    <w:rsid w:val="008F066E"/>
    <w:rsid w:val="008F0889"/>
    <w:rsid w:val="008F0A53"/>
    <w:rsid w:val="008F0A75"/>
    <w:rsid w:val="008F0F4D"/>
    <w:rsid w:val="008F1033"/>
    <w:rsid w:val="008F17C2"/>
    <w:rsid w:val="008F18F3"/>
    <w:rsid w:val="008F19CB"/>
    <w:rsid w:val="008F1EB5"/>
    <w:rsid w:val="008F1FA5"/>
    <w:rsid w:val="008F2148"/>
    <w:rsid w:val="008F2208"/>
    <w:rsid w:val="008F224B"/>
    <w:rsid w:val="008F2811"/>
    <w:rsid w:val="008F282E"/>
    <w:rsid w:val="008F2887"/>
    <w:rsid w:val="008F298B"/>
    <w:rsid w:val="008F29D1"/>
    <w:rsid w:val="008F2A32"/>
    <w:rsid w:val="008F2EB6"/>
    <w:rsid w:val="008F2FAA"/>
    <w:rsid w:val="008F311F"/>
    <w:rsid w:val="008F3A13"/>
    <w:rsid w:val="008F3D5C"/>
    <w:rsid w:val="008F3D96"/>
    <w:rsid w:val="008F3EA3"/>
    <w:rsid w:val="008F40E5"/>
    <w:rsid w:val="008F415E"/>
    <w:rsid w:val="008F47F3"/>
    <w:rsid w:val="008F480C"/>
    <w:rsid w:val="008F49F0"/>
    <w:rsid w:val="008F4D1C"/>
    <w:rsid w:val="008F4D4E"/>
    <w:rsid w:val="008F5124"/>
    <w:rsid w:val="008F5428"/>
    <w:rsid w:val="008F549A"/>
    <w:rsid w:val="008F54C0"/>
    <w:rsid w:val="008F6056"/>
    <w:rsid w:val="008F610F"/>
    <w:rsid w:val="008F6141"/>
    <w:rsid w:val="008F61B8"/>
    <w:rsid w:val="008F65D5"/>
    <w:rsid w:val="008F6847"/>
    <w:rsid w:val="008F68DF"/>
    <w:rsid w:val="008F6AEC"/>
    <w:rsid w:val="008F6E3A"/>
    <w:rsid w:val="008F784E"/>
    <w:rsid w:val="008F7860"/>
    <w:rsid w:val="008F7EE3"/>
    <w:rsid w:val="009001A5"/>
    <w:rsid w:val="00900F40"/>
    <w:rsid w:val="00901D3E"/>
    <w:rsid w:val="00901E1C"/>
    <w:rsid w:val="00901FE3"/>
    <w:rsid w:val="009021C1"/>
    <w:rsid w:val="009022DF"/>
    <w:rsid w:val="0090244A"/>
    <w:rsid w:val="0090251A"/>
    <w:rsid w:val="009027D5"/>
    <w:rsid w:val="0090287B"/>
    <w:rsid w:val="00902E7E"/>
    <w:rsid w:val="0090305B"/>
    <w:rsid w:val="009030EA"/>
    <w:rsid w:val="00903919"/>
    <w:rsid w:val="00903E1F"/>
    <w:rsid w:val="00903EA6"/>
    <w:rsid w:val="009043CB"/>
    <w:rsid w:val="0090485C"/>
    <w:rsid w:val="00904AAE"/>
    <w:rsid w:val="00905556"/>
    <w:rsid w:val="0090570D"/>
    <w:rsid w:val="00905924"/>
    <w:rsid w:val="00905988"/>
    <w:rsid w:val="00905B2A"/>
    <w:rsid w:val="009063EF"/>
    <w:rsid w:val="00906763"/>
    <w:rsid w:val="00906BF8"/>
    <w:rsid w:val="00906F66"/>
    <w:rsid w:val="00907134"/>
    <w:rsid w:val="00907330"/>
    <w:rsid w:val="009078B1"/>
    <w:rsid w:val="00910205"/>
    <w:rsid w:val="00910736"/>
    <w:rsid w:val="00910BEE"/>
    <w:rsid w:val="009111CA"/>
    <w:rsid w:val="00911947"/>
    <w:rsid w:val="00911C1F"/>
    <w:rsid w:val="00911FDD"/>
    <w:rsid w:val="0091207A"/>
    <w:rsid w:val="009120D9"/>
    <w:rsid w:val="00912500"/>
    <w:rsid w:val="00912758"/>
    <w:rsid w:val="009127E2"/>
    <w:rsid w:val="00912CF3"/>
    <w:rsid w:val="00912E71"/>
    <w:rsid w:val="009134F4"/>
    <w:rsid w:val="0091373D"/>
    <w:rsid w:val="0091384B"/>
    <w:rsid w:val="009141CF"/>
    <w:rsid w:val="009145E6"/>
    <w:rsid w:val="00914A23"/>
    <w:rsid w:val="00914BC0"/>
    <w:rsid w:val="00914F19"/>
    <w:rsid w:val="009157BD"/>
    <w:rsid w:val="0091583E"/>
    <w:rsid w:val="00915E0E"/>
    <w:rsid w:val="00915F30"/>
    <w:rsid w:val="0091617F"/>
    <w:rsid w:val="009168AA"/>
    <w:rsid w:val="00916903"/>
    <w:rsid w:val="00916A58"/>
    <w:rsid w:val="00916BA6"/>
    <w:rsid w:val="00916D40"/>
    <w:rsid w:val="009170CE"/>
    <w:rsid w:val="0091713B"/>
    <w:rsid w:val="009172B0"/>
    <w:rsid w:val="00917DD3"/>
    <w:rsid w:val="009205D9"/>
    <w:rsid w:val="00920AC0"/>
    <w:rsid w:val="00920CA8"/>
    <w:rsid w:val="00920F4A"/>
    <w:rsid w:val="0092105A"/>
    <w:rsid w:val="0092106D"/>
    <w:rsid w:val="009212D4"/>
    <w:rsid w:val="0092134C"/>
    <w:rsid w:val="00921663"/>
    <w:rsid w:val="0092298F"/>
    <w:rsid w:val="00922BF3"/>
    <w:rsid w:val="0092332B"/>
    <w:rsid w:val="0092395B"/>
    <w:rsid w:val="009239B9"/>
    <w:rsid w:val="00923B8C"/>
    <w:rsid w:val="00923BE7"/>
    <w:rsid w:val="0092418E"/>
    <w:rsid w:val="009242BB"/>
    <w:rsid w:val="00924394"/>
    <w:rsid w:val="009249F3"/>
    <w:rsid w:val="00924A79"/>
    <w:rsid w:val="00924DD1"/>
    <w:rsid w:val="00925242"/>
    <w:rsid w:val="00925FC0"/>
    <w:rsid w:val="009260D9"/>
    <w:rsid w:val="009267DC"/>
    <w:rsid w:val="00926841"/>
    <w:rsid w:val="0092690D"/>
    <w:rsid w:val="00927008"/>
    <w:rsid w:val="00927181"/>
    <w:rsid w:val="00927504"/>
    <w:rsid w:val="009278FE"/>
    <w:rsid w:val="00927C79"/>
    <w:rsid w:val="00927CBA"/>
    <w:rsid w:val="00927DDD"/>
    <w:rsid w:val="009302FD"/>
    <w:rsid w:val="00930345"/>
    <w:rsid w:val="00930559"/>
    <w:rsid w:val="009306F0"/>
    <w:rsid w:val="009308A4"/>
    <w:rsid w:val="00930A2C"/>
    <w:rsid w:val="00930D95"/>
    <w:rsid w:val="0093169B"/>
    <w:rsid w:val="00932177"/>
    <w:rsid w:val="009325D5"/>
    <w:rsid w:val="00932905"/>
    <w:rsid w:val="00932AFC"/>
    <w:rsid w:val="00933016"/>
    <w:rsid w:val="009331E4"/>
    <w:rsid w:val="00933A88"/>
    <w:rsid w:val="00933B0E"/>
    <w:rsid w:val="00933B0F"/>
    <w:rsid w:val="00933FDF"/>
    <w:rsid w:val="00933FE3"/>
    <w:rsid w:val="0093401F"/>
    <w:rsid w:val="009349CE"/>
    <w:rsid w:val="00934AAC"/>
    <w:rsid w:val="00934B8A"/>
    <w:rsid w:val="00934B90"/>
    <w:rsid w:val="00934E62"/>
    <w:rsid w:val="00934F1B"/>
    <w:rsid w:val="00935132"/>
    <w:rsid w:val="0093521E"/>
    <w:rsid w:val="0093546B"/>
    <w:rsid w:val="0093557B"/>
    <w:rsid w:val="0093583B"/>
    <w:rsid w:val="00935943"/>
    <w:rsid w:val="00935C30"/>
    <w:rsid w:val="00935C3E"/>
    <w:rsid w:val="0093631A"/>
    <w:rsid w:val="009364CC"/>
    <w:rsid w:val="009366C3"/>
    <w:rsid w:val="00936BB2"/>
    <w:rsid w:val="009370D6"/>
    <w:rsid w:val="00937485"/>
    <w:rsid w:val="00937945"/>
    <w:rsid w:val="00937C37"/>
    <w:rsid w:val="0094005B"/>
    <w:rsid w:val="009409DC"/>
    <w:rsid w:val="00940B9D"/>
    <w:rsid w:val="00940CCC"/>
    <w:rsid w:val="009412F5"/>
    <w:rsid w:val="009413C6"/>
    <w:rsid w:val="00941E13"/>
    <w:rsid w:val="0094202A"/>
    <w:rsid w:val="00942279"/>
    <w:rsid w:val="00942979"/>
    <w:rsid w:val="00942B92"/>
    <w:rsid w:val="009432AC"/>
    <w:rsid w:val="009435B4"/>
    <w:rsid w:val="009435CA"/>
    <w:rsid w:val="009435DD"/>
    <w:rsid w:val="00943B8D"/>
    <w:rsid w:val="009440E7"/>
    <w:rsid w:val="00944281"/>
    <w:rsid w:val="009442C0"/>
    <w:rsid w:val="00944437"/>
    <w:rsid w:val="00944463"/>
    <w:rsid w:val="00944782"/>
    <w:rsid w:val="00944A12"/>
    <w:rsid w:val="00944CC1"/>
    <w:rsid w:val="0094514F"/>
    <w:rsid w:val="009451F9"/>
    <w:rsid w:val="00945C34"/>
    <w:rsid w:val="009460CA"/>
    <w:rsid w:val="0094626E"/>
    <w:rsid w:val="00946285"/>
    <w:rsid w:val="009463F4"/>
    <w:rsid w:val="009467CE"/>
    <w:rsid w:val="00946924"/>
    <w:rsid w:val="00946A8A"/>
    <w:rsid w:val="00946C10"/>
    <w:rsid w:val="00946C30"/>
    <w:rsid w:val="00946EB1"/>
    <w:rsid w:val="009475E4"/>
    <w:rsid w:val="00947703"/>
    <w:rsid w:val="0094788C"/>
    <w:rsid w:val="009479C3"/>
    <w:rsid w:val="009479D3"/>
    <w:rsid w:val="00947AB4"/>
    <w:rsid w:val="00947B68"/>
    <w:rsid w:val="00947D90"/>
    <w:rsid w:val="00950133"/>
    <w:rsid w:val="0095063A"/>
    <w:rsid w:val="00950C3A"/>
    <w:rsid w:val="00950E14"/>
    <w:rsid w:val="0095120E"/>
    <w:rsid w:val="009515C2"/>
    <w:rsid w:val="0095176E"/>
    <w:rsid w:val="00951A7E"/>
    <w:rsid w:val="00951AAD"/>
    <w:rsid w:val="00951FF1"/>
    <w:rsid w:val="00952022"/>
    <w:rsid w:val="0095259E"/>
    <w:rsid w:val="009527E4"/>
    <w:rsid w:val="00952977"/>
    <w:rsid w:val="00952986"/>
    <w:rsid w:val="00952B3A"/>
    <w:rsid w:val="0095345F"/>
    <w:rsid w:val="00953A79"/>
    <w:rsid w:val="0095428E"/>
    <w:rsid w:val="009543B9"/>
    <w:rsid w:val="0095443D"/>
    <w:rsid w:val="009545D5"/>
    <w:rsid w:val="00954DC4"/>
    <w:rsid w:val="009550FA"/>
    <w:rsid w:val="009552DB"/>
    <w:rsid w:val="00955D8C"/>
    <w:rsid w:val="00955ECA"/>
    <w:rsid w:val="00956346"/>
    <w:rsid w:val="0095637B"/>
    <w:rsid w:val="009564B0"/>
    <w:rsid w:val="00956546"/>
    <w:rsid w:val="009568A7"/>
    <w:rsid w:val="009573CE"/>
    <w:rsid w:val="00957400"/>
    <w:rsid w:val="0095757A"/>
    <w:rsid w:val="00957647"/>
    <w:rsid w:val="0096040C"/>
    <w:rsid w:val="009608EE"/>
    <w:rsid w:val="009609E6"/>
    <w:rsid w:val="00960DD0"/>
    <w:rsid w:val="009613BC"/>
    <w:rsid w:val="0096163F"/>
    <w:rsid w:val="0096177F"/>
    <w:rsid w:val="009618E0"/>
    <w:rsid w:val="00961D72"/>
    <w:rsid w:val="009620F0"/>
    <w:rsid w:val="009622F6"/>
    <w:rsid w:val="00962713"/>
    <w:rsid w:val="0096287E"/>
    <w:rsid w:val="00962A25"/>
    <w:rsid w:val="00962C40"/>
    <w:rsid w:val="0096351F"/>
    <w:rsid w:val="009638C6"/>
    <w:rsid w:val="00963FAB"/>
    <w:rsid w:val="00964315"/>
    <w:rsid w:val="00964577"/>
    <w:rsid w:val="00964FCB"/>
    <w:rsid w:val="009654C5"/>
    <w:rsid w:val="009658F5"/>
    <w:rsid w:val="00965D87"/>
    <w:rsid w:val="00966059"/>
    <w:rsid w:val="009660EF"/>
    <w:rsid w:val="0096625D"/>
    <w:rsid w:val="00966382"/>
    <w:rsid w:val="0096689F"/>
    <w:rsid w:val="0096692D"/>
    <w:rsid w:val="009669A8"/>
    <w:rsid w:val="00966D6D"/>
    <w:rsid w:val="00966E11"/>
    <w:rsid w:val="00966F13"/>
    <w:rsid w:val="009670FB"/>
    <w:rsid w:val="00967180"/>
    <w:rsid w:val="009678B2"/>
    <w:rsid w:val="00967B77"/>
    <w:rsid w:val="00967BA0"/>
    <w:rsid w:val="00967D02"/>
    <w:rsid w:val="00967EF8"/>
    <w:rsid w:val="00970089"/>
    <w:rsid w:val="00970098"/>
    <w:rsid w:val="00970798"/>
    <w:rsid w:val="00970927"/>
    <w:rsid w:val="0097099A"/>
    <w:rsid w:val="00970A5E"/>
    <w:rsid w:val="00970BF2"/>
    <w:rsid w:val="00970D10"/>
    <w:rsid w:val="00970D2B"/>
    <w:rsid w:val="00970EA3"/>
    <w:rsid w:val="00970F7C"/>
    <w:rsid w:val="009719CA"/>
    <w:rsid w:val="00971B38"/>
    <w:rsid w:val="00971CE3"/>
    <w:rsid w:val="00971F84"/>
    <w:rsid w:val="009720D8"/>
    <w:rsid w:val="00972E96"/>
    <w:rsid w:val="00972F7F"/>
    <w:rsid w:val="00973135"/>
    <w:rsid w:val="009731AF"/>
    <w:rsid w:val="00973293"/>
    <w:rsid w:val="00973315"/>
    <w:rsid w:val="0097355D"/>
    <w:rsid w:val="00973EE7"/>
    <w:rsid w:val="00974947"/>
    <w:rsid w:val="00974B92"/>
    <w:rsid w:val="00974F15"/>
    <w:rsid w:val="00974F6F"/>
    <w:rsid w:val="0097529D"/>
    <w:rsid w:val="009753FF"/>
    <w:rsid w:val="00975705"/>
    <w:rsid w:val="00975AD7"/>
    <w:rsid w:val="00976450"/>
    <w:rsid w:val="0097661D"/>
    <w:rsid w:val="009766B4"/>
    <w:rsid w:val="00976BA2"/>
    <w:rsid w:val="00977080"/>
    <w:rsid w:val="009770BB"/>
    <w:rsid w:val="00977456"/>
    <w:rsid w:val="00977485"/>
    <w:rsid w:val="0097748F"/>
    <w:rsid w:val="0097765E"/>
    <w:rsid w:val="009776A5"/>
    <w:rsid w:val="0097794B"/>
    <w:rsid w:val="00977B0A"/>
    <w:rsid w:val="00977CFC"/>
    <w:rsid w:val="00977F36"/>
    <w:rsid w:val="0098002C"/>
    <w:rsid w:val="00980047"/>
    <w:rsid w:val="009808EF"/>
    <w:rsid w:val="00980A23"/>
    <w:rsid w:val="00980D9E"/>
    <w:rsid w:val="00981ADD"/>
    <w:rsid w:val="00981BD5"/>
    <w:rsid w:val="00981C9A"/>
    <w:rsid w:val="00982A02"/>
    <w:rsid w:val="00982B68"/>
    <w:rsid w:val="00982DF9"/>
    <w:rsid w:val="0098307B"/>
    <w:rsid w:val="0098316B"/>
    <w:rsid w:val="00983307"/>
    <w:rsid w:val="00983936"/>
    <w:rsid w:val="00983A21"/>
    <w:rsid w:val="00983B05"/>
    <w:rsid w:val="00983B7B"/>
    <w:rsid w:val="00983B82"/>
    <w:rsid w:val="00983BC1"/>
    <w:rsid w:val="00983D21"/>
    <w:rsid w:val="00983E4E"/>
    <w:rsid w:val="009857FC"/>
    <w:rsid w:val="009859CC"/>
    <w:rsid w:val="00985E58"/>
    <w:rsid w:val="009864F9"/>
    <w:rsid w:val="00986530"/>
    <w:rsid w:val="009865EF"/>
    <w:rsid w:val="00986F37"/>
    <w:rsid w:val="00987109"/>
    <w:rsid w:val="0098721F"/>
    <w:rsid w:val="009872B2"/>
    <w:rsid w:val="00987D82"/>
    <w:rsid w:val="009907BC"/>
    <w:rsid w:val="00990923"/>
    <w:rsid w:val="00990D4F"/>
    <w:rsid w:val="00991FF0"/>
    <w:rsid w:val="009922A9"/>
    <w:rsid w:val="00992482"/>
    <w:rsid w:val="00992BD6"/>
    <w:rsid w:val="00992EA0"/>
    <w:rsid w:val="00993315"/>
    <w:rsid w:val="009934E3"/>
    <w:rsid w:val="00993A99"/>
    <w:rsid w:val="00993CD3"/>
    <w:rsid w:val="00994008"/>
    <w:rsid w:val="009940D2"/>
    <w:rsid w:val="0099423B"/>
    <w:rsid w:val="009944E6"/>
    <w:rsid w:val="00994622"/>
    <w:rsid w:val="00994723"/>
    <w:rsid w:val="009949E0"/>
    <w:rsid w:val="00994E59"/>
    <w:rsid w:val="009950DF"/>
    <w:rsid w:val="00995293"/>
    <w:rsid w:val="009952E8"/>
    <w:rsid w:val="0099559F"/>
    <w:rsid w:val="00995A4F"/>
    <w:rsid w:val="00995D31"/>
    <w:rsid w:val="00995DD7"/>
    <w:rsid w:val="00995E72"/>
    <w:rsid w:val="009961F2"/>
    <w:rsid w:val="00996857"/>
    <w:rsid w:val="00996D4F"/>
    <w:rsid w:val="00996F76"/>
    <w:rsid w:val="00996FB5"/>
    <w:rsid w:val="00997005"/>
    <w:rsid w:val="0099707A"/>
    <w:rsid w:val="0099718E"/>
    <w:rsid w:val="009972A5"/>
    <w:rsid w:val="00997365"/>
    <w:rsid w:val="0099741F"/>
    <w:rsid w:val="00997603"/>
    <w:rsid w:val="009976FE"/>
    <w:rsid w:val="00997702"/>
    <w:rsid w:val="00997BE5"/>
    <w:rsid w:val="009A0856"/>
    <w:rsid w:val="009A0981"/>
    <w:rsid w:val="009A102A"/>
    <w:rsid w:val="009A1054"/>
    <w:rsid w:val="009A1180"/>
    <w:rsid w:val="009A1228"/>
    <w:rsid w:val="009A1229"/>
    <w:rsid w:val="009A1B49"/>
    <w:rsid w:val="009A1E1A"/>
    <w:rsid w:val="009A1E69"/>
    <w:rsid w:val="009A2FC7"/>
    <w:rsid w:val="009A32CC"/>
    <w:rsid w:val="009A3703"/>
    <w:rsid w:val="009A3B65"/>
    <w:rsid w:val="009A3D2B"/>
    <w:rsid w:val="009A4016"/>
    <w:rsid w:val="009A4628"/>
    <w:rsid w:val="009A466A"/>
    <w:rsid w:val="009A4A2B"/>
    <w:rsid w:val="009A5002"/>
    <w:rsid w:val="009A574A"/>
    <w:rsid w:val="009A5BFD"/>
    <w:rsid w:val="009A5C36"/>
    <w:rsid w:val="009A5EF2"/>
    <w:rsid w:val="009A6072"/>
    <w:rsid w:val="009A607B"/>
    <w:rsid w:val="009A6244"/>
    <w:rsid w:val="009A687C"/>
    <w:rsid w:val="009A6962"/>
    <w:rsid w:val="009A6B0D"/>
    <w:rsid w:val="009A6E8D"/>
    <w:rsid w:val="009A7B76"/>
    <w:rsid w:val="009B0015"/>
    <w:rsid w:val="009B036C"/>
    <w:rsid w:val="009B0420"/>
    <w:rsid w:val="009B0989"/>
    <w:rsid w:val="009B09B1"/>
    <w:rsid w:val="009B0AB8"/>
    <w:rsid w:val="009B0B37"/>
    <w:rsid w:val="009B0C94"/>
    <w:rsid w:val="009B0F0F"/>
    <w:rsid w:val="009B1205"/>
    <w:rsid w:val="009B14F6"/>
    <w:rsid w:val="009B16D3"/>
    <w:rsid w:val="009B1C0D"/>
    <w:rsid w:val="009B1C68"/>
    <w:rsid w:val="009B1F29"/>
    <w:rsid w:val="009B2379"/>
    <w:rsid w:val="009B2434"/>
    <w:rsid w:val="009B2576"/>
    <w:rsid w:val="009B2942"/>
    <w:rsid w:val="009B2B0F"/>
    <w:rsid w:val="009B2B59"/>
    <w:rsid w:val="009B2DD2"/>
    <w:rsid w:val="009B3075"/>
    <w:rsid w:val="009B327A"/>
    <w:rsid w:val="009B3684"/>
    <w:rsid w:val="009B388B"/>
    <w:rsid w:val="009B3A0E"/>
    <w:rsid w:val="009B3E4B"/>
    <w:rsid w:val="009B4798"/>
    <w:rsid w:val="009B4EDF"/>
    <w:rsid w:val="009B5643"/>
    <w:rsid w:val="009B5753"/>
    <w:rsid w:val="009B5754"/>
    <w:rsid w:val="009B5924"/>
    <w:rsid w:val="009B6225"/>
    <w:rsid w:val="009B6302"/>
    <w:rsid w:val="009B646D"/>
    <w:rsid w:val="009B667D"/>
    <w:rsid w:val="009B6B4A"/>
    <w:rsid w:val="009B6FA0"/>
    <w:rsid w:val="009B7853"/>
    <w:rsid w:val="009B7B21"/>
    <w:rsid w:val="009B7E45"/>
    <w:rsid w:val="009C00E1"/>
    <w:rsid w:val="009C0259"/>
    <w:rsid w:val="009C0837"/>
    <w:rsid w:val="009C0ABB"/>
    <w:rsid w:val="009C11D3"/>
    <w:rsid w:val="009C1592"/>
    <w:rsid w:val="009C1629"/>
    <w:rsid w:val="009C16BC"/>
    <w:rsid w:val="009C18C6"/>
    <w:rsid w:val="009C1958"/>
    <w:rsid w:val="009C1B40"/>
    <w:rsid w:val="009C1DEB"/>
    <w:rsid w:val="009C1EBE"/>
    <w:rsid w:val="009C1FE6"/>
    <w:rsid w:val="009C205E"/>
    <w:rsid w:val="009C2A5D"/>
    <w:rsid w:val="009C2D7C"/>
    <w:rsid w:val="009C302F"/>
    <w:rsid w:val="009C31F3"/>
    <w:rsid w:val="009C3479"/>
    <w:rsid w:val="009C3CCC"/>
    <w:rsid w:val="009C3DE7"/>
    <w:rsid w:val="009C3F88"/>
    <w:rsid w:val="009C4079"/>
    <w:rsid w:val="009C40E4"/>
    <w:rsid w:val="009C4282"/>
    <w:rsid w:val="009C4589"/>
    <w:rsid w:val="009C4705"/>
    <w:rsid w:val="009C4792"/>
    <w:rsid w:val="009C47D3"/>
    <w:rsid w:val="009C4A0F"/>
    <w:rsid w:val="009C4A7B"/>
    <w:rsid w:val="009C4EEA"/>
    <w:rsid w:val="009C5159"/>
    <w:rsid w:val="009C52C5"/>
    <w:rsid w:val="009C5416"/>
    <w:rsid w:val="009C5628"/>
    <w:rsid w:val="009C5768"/>
    <w:rsid w:val="009C57F1"/>
    <w:rsid w:val="009C5935"/>
    <w:rsid w:val="009C595A"/>
    <w:rsid w:val="009C5E20"/>
    <w:rsid w:val="009C606A"/>
    <w:rsid w:val="009C6159"/>
    <w:rsid w:val="009C6598"/>
    <w:rsid w:val="009C6BAB"/>
    <w:rsid w:val="009C7506"/>
    <w:rsid w:val="009C753B"/>
    <w:rsid w:val="009C7748"/>
    <w:rsid w:val="009C7AE7"/>
    <w:rsid w:val="009C7D54"/>
    <w:rsid w:val="009C7FA1"/>
    <w:rsid w:val="009D01D4"/>
    <w:rsid w:val="009D0805"/>
    <w:rsid w:val="009D0C06"/>
    <w:rsid w:val="009D0D05"/>
    <w:rsid w:val="009D13D5"/>
    <w:rsid w:val="009D1680"/>
    <w:rsid w:val="009D19D2"/>
    <w:rsid w:val="009D1C8A"/>
    <w:rsid w:val="009D1FD7"/>
    <w:rsid w:val="009D2325"/>
    <w:rsid w:val="009D287D"/>
    <w:rsid w:val="009D3034"/>
    <w:rsid w:val="009D316C"/>
    <w:rsid w:val="009D3456"/>
    <w:rsid w:val="009D34B5"/>
    <w:rsid w:val="009D3A0C"/>
    <w:rsid w:val="009D3AE9"/>
    <w:rsid w:val="009D3D28"/>
    <w:rsid w:val="009D4049"/>
    <w:rsid w:val="009D412C"/>
    <w:rsid w:val="009D4264"/>
    <w:rsid w:val="009D429D"/>
    <w:rsid w:val="009D43E5"/>
    <w:rsid w:val="009D498B"/>
    <w:rsid w:val="009D49F2"/>
    <w:rsid w:val="009D4B6E"/>
    <w:rsid w:val="009D4FDD"/>
    <w:rsid w:val="009D4FEF"/>
    <w:rsid w:val="009D5334"/>
    <w:rsid w:val="009D5677"/>
    <w:rsid w:val="009D5A1F"/>
    <w:rsid w:val="009D5B52"/>
    <w:rsid w:val="009D5E5F"/>
    <w:rsid w:val="009D602D"/>
    <w:rsid w:val="009D61F6"/>
    <w:rsid w:val="009D627F"/>
    <w:rsid w:val="009D64D6"/>
    <w:rsid w:val="009D6769"/>
    <w:rsid w:val="009D6AA3"/>
    <w:rsid w:val="009D7A04"/>
    <w:rsid w:val="009D7C04"/>
    <w:rsid w:val="009D7E73"/>
    <w:rsid w:val="009D7F1D"/>
    <w:rsid w:val="009E0787"/>
    <w:rsid w:val="009E0A60"/>
    <w:rsid w:val="009E0E9F"/>
    <w:rsid w:val="009E0F95"/>
    <w:rsid w:val="009E11AC"/>
    <w:rsid w:val="009E15CB"/>
    <w:rsid w:val="009E1818"/>
    <w:rsid w:val="009E23EF"/>
    <w:rsid w:val="009E25FD"/>
    <w:rsid w:val="009E292D"/>
    <w:rsid w:val="009E2AB3"/>
    <w:rsid w:val="009E2C59"/>
    <w:rsid w:val="009E3001"/>
    <w:rsid w:val="009E3382"/>
    <w:rsid w:val="009E36CB"/>
    <w:rsid w:val="009E3960"/>
    <w:rsid w:val="009E3AD5"/>
    <w:rsid w:val="009E3FD1"/>
    <w:rsid w:val="009E486B"/>
    <w:rsid w:val="009E4B98"/>
    <w:rsid w:val="009E4C49"/>
    <w:rsid w:val="009E4C6E"/>
    <w:rsid w:val="009E4CF3"/>
    <w:rsid w:val="009E4DE9"/>
    <w:rsid w:val="009E5537"/>
    <w:rsid w:val="009E5828"/>
    <w:rsid w:val="009E59A4"/>
    <w:rsid w:val="009E5A0C"/>
    <w:rsid w:val="009E5A67"/>
    <w:rsid w:val="009E5B6C"/>
    <w:rsid w:val="009E61FA"/>
    <w:rsid w:val="009E66F5"/>
    <w:rsid w:val="009E68E3"/>
    <w:rsid w:val="009E69ED"/>
    <w:rsid w:val="009E6ABD"/>
    <w:rsid w:val="009E6B1A"/>
    <w:rsid w:val="009E6E0A"/>
    <w:rsid w:val="009E71DB"/>
    <w:rsid w:val="009E72BA"/>
    <w:rsid w:val="009E775C"/>
    <w:rsid w:val="009E7A0E"/>
    <w:rsid w:val="009E7B66"/>
    <w:rsid w:val="009F00F3"/>
    <w:rsid w:val="009F013C"/>
    <w:rsid w:val="009F0A73"/>
    <w:rsid w:val="009F0B22"/>
    <w:rsid w:val="009F12DA"/>
    <w:rsid w:val="009F1603"/>
    <w:rsid w:val="009F1845"/>
    <w:rsid w:val="009F1C31"/>
    <w:rsid w:val="009F1C55"/>
    <w:rsid w:val="009F2068"/>
    <w:rsid w:val="009F20FA"/>
    <w:rsid w:val="009F22DC"/>
    <w:rsid w:val="009F237F"/>
    <w:rsid w:val="009F347E"/>
    <w:rsid w:val="009F3984"/>
    <w:rsid w:val="009F3988"/>
    <w:rsid w:val="009F3D84"/>
    <w:rsid w:val="009F42A2"/>
    <w:rsid w:val="009F4E9F"/>
    <w:rsid w:val="009F51E3"/>
    <w:rsid w:val="009F57A3"/>
    <w:rsid w:val="009F5879"/>
    <w:rsid w:val="009F5912"/>
    <w:rsid w:val="009F5961"/>
    <w:rsid w:val="009F5DB9"/>
    <w:rsid w:val="009F5EF5"/>
    <w:rsid w:val="009F637C"/>
    <w:rsid w:val="009F65F6"/>
    <w:rsid w:val="009F67BD"/>
    <w:rsid w:val="009F6969"/>
    <w:rsid w:val="009F6D44"/>
    <w:rsid w:val="009F6DAC"/>
    <w:rsid w:val="009F7221"/>
    <w:rsid w:val="009F740F"/>
    <w:rsid w:val="009F77ED"/>
    <w:rsid w:val="009F7D90"/>
    <w:rsid w:val="00A00318"/>
    <w:rsid w:val="00A003B0"/>
    <w:rsid w:val="00A00968"/>
    <w:rsid w:val="00A00CE6"/>
    <w:rsid w:val="00A00CEC"/>
    <w:rsid w:val="00A00E3B"/>
    <w:rsid w:val="00A015B2"/>
    <w:rsid w:val="00A01A93"/>
    <w:rsid w:val="00A01EF5"/>
    <w:rsid w:val="00A020D1"/>
    <w:rsid w:val="00A023E4"/>
    <w:rsid w:val="00A026C6"/>
    <w:rsid w:val="00A02F1F"/>
    <w:rsid w:val="00A033B3"/>
    <w:rsid w:val="00A035AE"/>
    <w:rsid w:val="00A03A56"/>
    <w:rsid w:val="00A04088"/>
    <w:rsid w:val="00A041E0"/>
    <w:rsid w:val="00A043C1"/>
    <w:rsid w:val="00A04477"/>
    <w:rsid w:val="00A04621"/>
    <w:rsid w:val="00A046D3"/>
    <w:rsid w:val="00A04797"/>
    <w:rsid w:val="00A04AE5"/>
    <w:rsid w:val="00A04C1E"/>
    <w:rsid w:val="00A04C79"/>
    <w:rsid w:val="00A04DE7"/>
    <w:rsid w:val="00A05369"/>
    <w:rsid w:val="00A05F16"/>
    <w:rsid w:val="00A05F8E"/>
    <w:rsid w:val="00A06066"/>
    <w:rsid w:val="00A0683E"/>
    <w:rsid w:val="00A06C36"/>
    <w:rsid w:val="00A06CAA"/>
    <w:rsid w:val="00A07052"/>
    <w:rsid w:val="00A07063"/>
    <w:rsid w:val="00A078DC"/>
    <w:rsid w:val="00A078E4"/>
    <w:rsid w:val="00A07937"/>
    <w:rsid w:val="00A07F61"/>
    <w:rsid w:val="00A100BC"/>
    <w:rsid w:val="00A10206"/>
    <w:rsid w:val="00A10708"/>
    <w:rsid w:val="00A10D0D"/>
    <w:rsid w:val="00A116FB"/>
    <w:rsid w:val="00A11C28"/>
    <w:rsid w:val="00A11C93"/>
    <w:rsid w:val="00A12D02"/>
    <w:rsid w:val="00A12D88"/>
    <w:rsid w:val="00A12DAE"/>
    <w:rsid w:val="00A12F7F"/>
    <w:rsid w:val="00A131BF"/>
    <w:rsid w:val="00A137FE"/>
    <w:rsid w:val="00A1382E"/>
    <w:rsid w:val="00A13B2A"/>
    <w:rsid w:val="00A13B8F"/>
    <w:rsid w:val="00A13DF6"/>
    <w:rsid w:val="00A14062"/>
    <w:rsid w:val="00A14329"/>
    <w:rsid w:val="00A147EA"/>
    <w:rsid w:val="00A14B1C"/>
    <w:rsid w:val="00A14CA6"/>
    <w:rsid w:val="00A14F36"/>
    <w:rsid w:val="00A154C2"/>
    <w:rsid w:val="00A155E1"/>
    <w:rsid w:val="00A15640"/>
    <w:rsid w:val="00A157C6"/>
    <w:rsid w:val="00A15B23"/>
    <w:rsid w:val="00A15E50"/>
    <w:rsid w:val="00A15F96"/>
    <w:rsid w:val="00A1638B"/>
    <w:rsid w:val="00A16454"/>
    <w:rsid w:val="00A16964"/>
    <w:rsid w:val="00A16DF9"/>
    <w:rsid w:val="00A16FBA"/>
    <w:rsid w:val="00A170E1"/>
    <w:rsid w:val="00A17178"/>
    <w:rsid w:val="00A175FF"/>
    <w:rsid w:val="00A1767E"/>
    <w:rsid w:val="00A17985"/>
    <w:rsid w:val="00A17ADA"/>
    <w:rsid w:val="00A17B74"/>
    <w:rsid w:val="00A2040A"/>
    <w:rsid w:val="00A204A3"/>
    <w:rsid w:val="00A205AB"/>
    <w:rsid w:val="00A205B3"/>
    <w:rsid w:val="00A20ADF"/>
    <w:rsid w:val="00A20C08"/>
    <w:rsid w:val="00A211E4"/>
    <w:rsid w:val="00A21AB2"/>
    <w:rsid w:val="00A21AD3"/>
    <w:rsid w:val="00A21B8E"/>
    <w:rsid w:val="00A220C3"/>
    <w:rsid w:val="00A226E3"/>
    <w:rsid w:val="00A228FF"/>
    <w:rsid w:val="00A22D9F"/>
    <w:rsid w:val="00A22EAC"/>
    <w:rsid w:val="00A23257"/>
    <w:rsid w:val="00A23DBA"/>
    <w:rsid w:val="00A23F19"/>
    <w:rsid w:val="00A24139"/>
    <w:rsid w:val="00A245EE"/>
    <w:rsid w:val="00A246CF"/>
    <w:rsid w:val="00A24CB9"/>
    <w:rsid w:val="00A24F12"/>
    <w:rsid w:val="00A25180"/>
    <w:rsid w:val="00A25613"/>
    <w:rsid w:val="00A25D8E"/>
    <w:rsid w:val="00A25EAA"/>
    <w:rsid w:val="00A25ECD"/>
    <w:rsid w:val="00A26228"/>
    <w:rsid w:val="00A2623F"/>
    <w:rsid w:val="00A263F9"/>
    <w:rsid w:val="00A26B02"/>
    <w:rsid w:val="00A26BD2"/>
    <w:rsid w:val="00A26CA5"/>
    <w:rsid w:val="00A27385"/>
    <w:rsid w:val="00A30089"/>
    <w:rsid w:val="00A301AE"/>
    <w:rsid w:val="00A3041B"/>
    <w:rsid w:val="00A30483"/>
    <w:rsid w:val="00A305E0"/>
    <w:rsid w:val="00A3073B"/>
    <w:rsid w:val="00A309C9"/>
    <w:rsid w:val="00A30A99"/>
    <w:rsid w:val="00A30B4D"/>
    <w:rsid w:val="00A30BA9"/>
    <w:rsid w:val="00A30BD7"/>
    <w:rsid w:val="00A313B8"/>
    <w:rsid w:val="00A31A99"/>
    <w:rsid w:val="00A32171"/>
    <w:rsid w:val="00A3223C"/>
    <w:rsid w:val="00A32240"/>
    <w:rsid w:val="00A32356"/>
    <w:rsid w:val="00A327D2"/>
    <w:rsid w:val="00A3285B"/>
    <w:rsid w:val="00A32906"/>
    <w:rsid w:val="00A3307B"/>
    <w:rsid w:val="00A332EA"/>
    <w:rsid w:val="00A33640"/>
    <w:rsid w:val="00A34197"/>
    <w:rsid w:val="00A3444A"/>
    <w:rsid w:val="00A34583"/>
    <w:rsid w:val="00A34754"/>
    <w:rsid w:val="00A34795"/>
    <w:rsid w:val="00A347CE"/>
    <w:rsid w:val="00A34A4A"/>
    <w:rsid w:val="00A34B37"/>
    <w:rsid w:val="00A34B7A"/>
    <w:rsid w:val="00A35366"/>
    <w:rsid w:val="00A353C4"/>
    <w:rsid w:val="00A35444"/>
    <w:rsid w:val="00A35580"/>
    <w:rsid w:val="00A3591A"/>
    <w:rsid w:val="00A35B74"/>
    <w:rsid w:val="00A35C97"/>
    <w:rsid w:val="00A35E50"/>
    <w:rsid w:val="00A361AE"/>
    <w:rsid w:val="00A368DA"/>
    <w:rsid w:val="00A36915"/>
    <w:rsid w:val="00A369A0"/>
    <w:rsid w:val="00A36D9B"/>
    <w:rsid w:val="00A36F24"/>
    <w:rsid w:val="00A37032"/>
    <w:rsid w:val="00A40013"/>
    <w:rsid w:val="00A40058"/>
    <w:rsid w:val="00A4011D"/>
    <w:rsid w:val="00A4020F"/>
    <w:rsid w:val="00A40410"/>
    <w:rsid w:val="00A4063F"/>
    <w:rsid w:val="00A40B22"/>
    <w:rsid w:val="00A4136E"/>
    <w:rsid w:val="00A41480"/>
    <w:rsid w:val="00A415A8"/>
    <w:rsid w:val="00A4173E"/>
    <w:rsid w:val="00A41C30"/>
    <w:rsid w:val="00A41CC7"/>
    <w:rsid w:val="00A42156"/>
    <w:rsid w:val="00A424D8"/>
    <w:rsid w:val="00A427DC"/>
    <w:rsid w:val="00A427F3"/>
    <w:rsid w:val="00A42CB6"/>
    <w:rsid w:val="00A42E63"/>
    <w:rsid w:val="00A430F5"/>
    <w:rsid w:val="00A43474"/>
    <w:rsid w:val="00A435CA"/>
    <w:rsid w:val="00A43855"/>
    <w:rsid w:val="00A43859"/>
    <w:rsid w:val="00A43AA6"/>
    <w:rsid w:val="00A43D7A"/>
    <w:rsid w:val="00A4428E"/>
    <w:rsid w:val="00A44CC7"/>
    <w:rsid w:val="00A4529E"/>
    <w:rsid w:val="00A456CB"/>
    <w:rsid w:val="00A45B58"/>
    <w:rsid w:val="00A45E6B"/>
    <w:rsid w:val="00A464D4"/>
    <w:rsid w:val="00A466ED"/>
    <w:rsid w:val="00A467E6"/>
    <w:rsid w:val="00A4698E"/>
    <w:rsid w:val="00A46B72"/>
    <w:rsid w:val="00A46E1A"/>
    <w:rsid w:val="00A47390"/>
    <w:rsid w:val="00A4751F"/>
    <w:rsid w:val="00A47789"/>
    <w:rsid w:val="00A479C7"/>
    <w:rsid w:val="00A47BB3"/>
    <w:rsid w:val="00A5013D"/>
    <w:rsid w:val="00A50433"/>
    <w:rsid w:val="00A50462"/>
    <w:rsid w:val="00A506C2"/>
    <w:rsid w:val="00A508BA"/>
    <w:rsid w:val="00A509D7"/>
    <w:rsid w:val="00A50C5F"/>
    <w:rsid w:val="00A50F7A"/>
    <w:rsid w:val="00A51189"/>
    <w:rsid w:val="00A51219"/>
    <w:rsid w:val="00A51335"/>
    <w:rsid w:val="00A516A7"/>
    <w:rsid w:val="00A519E4"/>
    <w:rsid w:val="00A52013"/>
    <w:rsid w:val="00A5288F"/>
    <w:rsid w:val="00A528E7"/>
    <w:rsid w:val="00A52961"/>
    <w:rsid w:val="00A52C36"/>
    <w:rsid w:val="00A52C65"/>
    <w:rsid w:val="00A53081"/>
    <w:rsid w:val="00A53809"/>
    <w:rsid w:val="00A538F6"/>
    <w:rsid w:val="00A53AC7"/>
    <w:rsid w:val="00A5401F"/>
    <w:rsid w:val="00A5429E"/>
    <w:rsid w:val="00A5442E"/>
    <w:rsid w:val="00A54709"/>
    <w:rsid w:val="00A5482E"/>
    <w:rsid w:val="00A556D5"/>
    <w:rsid w:val="00A55A25"/>
    <w:rsid w:val="00A55E81"/>
    <w:rsid w:val="00A55F6F"/>
    <w:rsid w:val="00A561ED"/>
    <w:rsid w:val="00A56567"/>
    <w:rsid w:val="00A565A4"/>
    <w:rsid w:val="00A566E3"/>
    <w:rsid w:val="00A56A77"/>
    <w:rsid w:val="00A56C67"/>
    <w:rsid w:val="00A56DA9"/>
    <w:rsid w:val="00A571F9"/>
    <w:rsid w:val="00A578DD"/>
    <w:rsid w:val="00A57913"/>
    <w:rsid w:val="00A60002"/>
    <w:rsid w:val="00A602D9"/>
    <w:rsid w:val="00A60984"/>
    <w:rsid w:val="00A609C9"/>
    <w:rsid w:val="00A6106B"/>
    <w:rsid w:val="00A61388"/>
    <w:rsid w:val="00A61C16"/>
    <w:rsid w:val="00A61C26"/>
    <w:rsid w:val="00A6248A"/>
    <w:rsid w:val="00A62864"/>
    <w:rsid w:val="00A62A24"/>
    <w:rsid w:val="00A62C0F"/>
    <w:rsid w:val="00A62D01"/>
    <w:rsid w:val="00A62D1E"/>
    <w:rsid w:val="00A62DD8"/>
    <w:rsid w:val="00A632EA"/>
    <w:rsid w:val="00A633F4"/>
    <w:rsid w:val="00A6340B"/>
    <w:rsid w:val="00A636F7"/>
    <w:rsid w:val="00A637DC"/>
    <w:rsid w:val="00A63EE0"/>
    <w:rsid w:val="00A6470A"/>
    <w:rsid w:val="00A64739"/>
    <w:rsid w:val="00A64DAC"/>
    <w:rsid w:val="00A64DC4"/>
    <w:rsid w:val="00A654FA"/>
    <w:rsid w:val="00A6579D"/>
    <w:rsid w:val="00A659DE"/>
    <w:rsid w:val="00A65A0E"/>
    <w:rsid w:val="00A66442"/>
    <w:rsid w:val="00A66D09"/>
    <w:rsid w:val="00A66DCA"/>
    <w:rsid w:val="00A66E73"/>
    <w:rsid w:val="00A670F2"/>
    <w:rsid w:val="00A67BE8"/>
    <w:rsid w:val="00A67C99"/>
    <w:rsid w:val="00A67D3A"/>
    <w:rsid w:val="00A67F48"/>
    <w:rsid w:val="00A70268"/>
    <w:rsid w:val="00A70793"/>
    <w:rsid w:val="00A708A2"/>
    <w:rsid w:val="00A70C7A"/>
    <w:rsid w:val="00A71147"/>
    <w:rsid w:val="00A712B8"/>
    <w:rsid w:val="00A71B1B"/>
    <w:rsid w:val="00A71B21"/>
    <w:rsid w:val="00A71C9F"/>
    <w:rsid w:val="00A72AD5"/>
    <w:rsid w:val="00A72EB6"/>
    <w:rsid w:val="00A73210"/>
    <w:rsid w:val="00A73BCA"/>
    <w:rsid w:val="00A73CE3"/>
    <w:rsid w:val="00A7411F"/>
    <w:rsid w:val="00A74380"/>
    <w:rsid w:val="00A74697"/>
    <w:rsid w:val="00A74912"/>
    <w:rsid w:val="00A74A05"/>
    <w:rsid w:val="00A75186"/>
    <w:rsid w:val="00A7580C"/>
    <w:rsid w:val="00A7595D"/>
    <w:rsid w:val="00A75B1F"/>
    <w:rsid w:val="00A75D2E"/>
    <w:rsid w:val="00A76CC4"/>
    <w:rsid w:val="00A76D14"/>
    <w:rsid w:val="00A76E63"/>
    <w:rsid w:val="00A76E96"/>
    <w:rsid w:val="00A76F0A"/>
    <w:rsid w:val="00A77975"/>
    <w:rsid w:val="00A77A87"/>
    <w:rsid w:val="00A77AE1"/>
    <w:rsid w:val="00A77B87"/>
    <w:rsid w:val="00A8018E"/>
    <w:rsid w:val="00A80330"/>
    <w:rsid w:val="00A8040C"/>
    <w:rsid w:val="00A8096D"/>
    <w:rsid w:val="00A80B7B"/>
    <w:rsid w:val="00A80D39"/>
    <w:rsid w:val="00A811BD"/>
    <w:rsid w:val="00A81216"/>
    <w:rsid w:val="00A818EA"/>
    <w:rsid w:val="00A81A44"/>
    <w:rsid w:val="00A81B9B"/>
    <w:rsid w:val="00A81D0F"/>
    <w:rsid w:val="00A81E2A"/>
    <w:rsid w:val="00A8217A"/>
    <w:rsid w:val="00A82423"/>
    <w:rsid w:val="00A82584"/>
    <w:rsid w:val="00A826B9"/>
    <w:rsid w:val="00A828A5"/>
    <w:rsid w:val="00A82D0A"/>
    <w:rsid w:val="00A8334A"/>
    <w:rsid w:val="00A833EF"/>
    <w:rsid w:val="00A836AC"/>
    <w:rsid w:val="00A83AA3"/>
    <w:rsid w:val="00A83C13"/>
    <w:rsid w:val="00A83CC7"/>
    <w:rsid w:val="00A84031"/>
    <w:rsid w:val="00A845F0"/>
    <w:rsid w:val="00A8464E"/>
    <w:rsid w:val="00A84796"/>
    <w:rsid w:val="00A8490F"/>
    <w:rsid w:val="00A84B27"/>
    <w:rsid w:val="00A84C22"/>
    <w:rsid w:val="00A85057"/>
    <w:rsid w:val="00A85113"/>
    <w:rsid w:val="00A85509"/>
    <w:rsid w:val="00A85703"/>
    <w:rsid w:val="00A85773"/>
    <w:rsid w:val="00A857D4"/>
    <w:rsid w:val="00A85CA2"/>
    <w:rsid w:val="00A86258"/>
    <w:rsid w:val="00A8633C"/>
    <w:rsid w:val="00A86718"/>
    <w:rsid w:val="00A86761"/>
    <w:rsid w:val="00A87005"/>
    <w:rsid w:val="00A874CE"/>
    <w:rsid w:val="00A87553"/>
    <w:rsid w:val="00A87656"/>
    <w:rsid w:val="00A87B11"/>
    <w:rsid w:val="00A902B2"/>
    <w:rsid w:val="00A9048D"/>
    <w:rsid w:val="00A907CD"/>
    <w:rsid w:val="00A908FB"/>
    <w:rsid w:val="00A90B61"/>
    <w:rsid w:val="00A90D92"/>
    <w:rsid w:val="00A90EB8"/>
    <w:rsid w:val="00A90F0D"/>
    <w:rsid w:val="00A91139"/>
    <w:rsid w:val="00A91B8A"/>
    <w:rsid w:val="00A91C4C"/>
    <w:rsid w:val="00A921F1"/>
    <w:rsid w:val="00A9274C"/>
    <w:rsid w:val="00A927B7"/>
    <w:rsid w:val="00A92901"/>
    <w:rsid w:val="00A92965"/>
    <w:rsid w:val="00A92CCF"/>
    <w:rsid w:val="00A93559"/>
    <w:rsid w:val="00A93D88"/>
    <w:rsid w:val="00A93E3A"/>
    <w:rsid w:val="00A944D5"/>
    <w:rsid w:val="00A94AF3"/>
    <w:rsid w:val="00A94C44"/>
    <w:rsid w:val="00A94D3D"/>
    <w:rsid w:val="00A94E40"/>
    <w:rsid w:val="00A95207"/>
    <w:rsid w:val="00A95763"/>
    <w:rsid w:val="00A957DC"/>
    <w:rsid w:val="00A95B83"/>
    <w:rsid w:val="00A95C5C"/>
    <w:rsid w:val="00A95E3D"/>
    <w:rsid w:val="00A95EBB"/>
    <w:rsid w:val="00A95F51"/>
    <w:rsid w:val="00A95F9F"/>
    <w:rsid w:val="00A96D27"/>
    <w:rsid w:val="00A96F0F"/>
    <w:rsid w:val="00A97080"/>
    <w:rsid w:val="00A979E6"/>
    <w:rsid w:val="00A97A84"/>
    <w:rsid w:val="00A97AD8"/>
    <w:rsid w:val="00A97B28"/>
    <w:rsid w:val="00A97B93"/>
    <w:rsid w:val="00A97BEF"/>
    <w:rsid w:val="00A97EAD"/>
    <w:rsid w:val="00AA0445"/>
    <w:rsid w:val="00AA04A6"/>
    <w:rsid w:val="00AA07C7"/>
    <w:rsid w:val="00AA0D08"/>
    <w:rsid w:val="00AA0E1D"/>
    <w:rsid w:val="00AA14BB"/>
    <w:rsid w:val="00AA1ACC"/>
    <w:rsid w:val="00AA1BE5"/>
    <w:rsid w:val="00AA1C5B"/>
    <w:rsid w:val="00AA1D96"/>
    <w:rsid w:val="00AA2124"/>
    <w:rsid w:val="00AA24D5"/>
    <w:rsid w:val="00AA2A37"/>
    <w:rsid w:val="00AA2B66"/>
    <w:rsid w:val="00AA2C9A"/>
    <w:rsid w:val="00AA2F5B"/>
    <w:rsid w:val="00AA3549"/>
    <w:rsid w:val="00AA3667"/>
    <w:rsid w:val="00AA3695"/>
    <w:rsid w:val="00AA3952"/>
    <w:rsid w:val="00AA40D0"/>
    <w:rsid w:val="00AA4436"/>
    <w:rsid w:val="00AA4475"/>
    <w:rsid w:val="00AA4FAC"/>
    <w:rsid w:val="00AA5107"/>
    <w:rsid w:val="00AA53F3"/>
    <w:rsid w:val="00AA589C"/>
    <w:rsid w:val="00AA6402"/>
    <w:rsid w:val="00AA6E3E"/>
    <w:rsid w:val="00AA7300"/>
    <w:rsid w:val="00AA7570"/>
    <w:rsid w:val="00AA76C4"/>
    <w:rsid w:val="00AA79C2"/>
    <w:rsid w:val="00AA7FBC"/>
    <w:rsid w:val="00AB0117"/>
    <w:rsid w:val="00AB065F"/>
    <w:rsid w:val="00AB0BCC"/>
    <w:rsid w:val="00AB0F89"/>
    <w:rsid w:val="00AB111B"/>
    <w:rsid w:val="00AB118D"/>
    <w:rsid w:val="00AB119C"/>
    <w:rsid w:val="00AB12CE"/>
    <w:rsid w:val="00AB1390"/>
    <w:rsid w:val="00AB1AA5"/>
    <w:rsid w:val="00AB1FDB"/>
    <w:rsid w:val="00AB25BA"/>
    <w:rsid w:val="00AB288B"/>
    <w:rsid w:val="00AB2A54"/>
    <w:rsid w:val="00AB2A88"/>
    <w:rsid w:val="00AB2C7D"/>
    <w:rsid w:val="00AB326E"/>
    <w:rsid w:val="00AB3636"/>
    <w:rsid w:val="00AB38D6"/>
    <w:rsid w:val="00AB3A75"/>
    <w:rsid w:val="00AB3C32"/>
    <w:rsid w:val="00AB4441"/>
    <w:rsid w:val="00AB4667"/>
    <w:rsid w:val="00AB4787"/>
    <w:rsid w:val="00AB549B"/>
    <w:rsid w:val="00AB5572"/>
    <w:rsid w:val="00AB579C"/>
    <w:rsid w:val="00AB5CB2"/>
    <w:rsid w:val="00AB5DE6"/>
    <w:rsid w:val="00AB604B"/>
    <w:rsid w:val="00AB60D8"/>
    <w:rsid w:val="00AB6180"/>
    <w:rsid w:val="00AB6207"/>
    <w:rsid w:val="00AB627B"/>
    <w:rsid w:val="00AB6483"/>
    <w:rsid w:val="00AB6564"/>
    <w:rsid w:val="00AB680D"/>
    <w:rsid w:val="00AB698F"/>
    <w:rsid w:val="00AB6CCF"/>
    <w:rsid w:val="00AB6F01"/>
    <w:rsid w:val="00AB709A"/>
    <w:rsid w:val="00AB71E8"/>
    <w:rsid w:val="00AB7524"/>
    <w:rsid w:val="00AB75FB"/>
    <w:rsid w:val="00AB7600"/>
    <w:rsid w:val="00AB796E"/>
    <w:rsid w:val="00AB79B7"/>
    <w:rsid w:val="00AB7CB5"/>
    <w:rsid w:val="00AC0031"/>
    <w:rsid w:val="00AC0285"/>
    <w:rsid w:val="00AC04A9"/>
    <w:rsid w:val="00AC04FA"/>
    <w:rsid w:val="00AC0516"/>
    <w:rsid w:val="00AC0637"/>
    <w:rsid w:val="00AC079A"/>
    <w:rsid w:val="00AC0ED4"/>
    <w:rsid w:val="00AC1AB3"/>
    <w:rsid w:val="00AC1D02"/>
    <w:rsid w:val="00AC2427"/>
    <w:rsid w:val="00AC2A56"/>
    <w:rsid w:val="00AC2C45"/>
    <w:rsid w:val="00AC2EC3"/>
    <w:rsid w:val="00AC2F2D"/>
    <w:rsid w:val="00AC33D8"/>
    <w:rsid w:val="00AC3480"/>
    <w:rsid w:val="00AC353E"/>
    <w:rsid w:val="00AC3A81"/>
    <w:rsid w:val="00AC3F9F"/>
    <w:rsid w:val="00AC42B8"/>
    <w:rsid w:val="00AC43DA"/>
    <w:rsid w:val="00AC4E9D"/>
    <w:rsid w:val="00AC4F82"/>
    <w:rsid w:val="00AC53DC"/>
    <w:rsid w:val="00AC54E0"/>
    <w:rsid w:val="00AC576E"/>
    <w:rsid w:val="00AC5C08"/>
    <w:rsid w:val="00AC61DA"/>
    <w:rsid w:val="00AC68CE"/>
    <w:rsid w:val="00AC6C97"/>
    <w:rsid w:val="00AC7117"/>
    <w:rsid w:val="00AC7190"/>
    <w:rsid w:val="00AC71BA"/>
    <w:rsid w:val="00AC7833"/>
    <w:rsid w:val="00AC7959"/>
    <w:rsid w:val="00AC7A6B"/>
    <w:rsid w:val="00AC7B63"/>
    <w:rsid w:val="00AC7D9E"/>
    <w:rsid w:val="00AD01E9"/>
    <w:rsid w:val="00AD0E13"/>
    <w:rsid w:val="00AD13CD"/>
    <w:rsid w:val="00AD18B6"/>
    <w:rsid w:val="00AD1D79"/>
    <w:rsid w:val="00AD1F96"/>
    <w:rsid w:val="00AD227A"/>
    <w:rsid w:val="00AD23F8"/>
    <w:rsid w:val="00AD3786"/>
    <w:rsid w:val="00AD3B8D"/>
    <w:rsid w:val="00AD3C8F"/>
    <w:rsid w:val="00AD3D0F"/>
    <w:rsid w:val="00AD3D91"/>
    <w:rsid w:val="00AD3E17"/>
    <w:rsid w:val="00AD4377"/>
    <w:rsid w:val="00AD4621"/>
    <w:rsid w:val="00AD47D3"/>
    <w:rsid w:val="00AD4A22"/>
    <w:rsid w:val="00AD4A63"/>
    <w:rsid w:val="00AD4A8B"/>
    <w:rsid w:val="00AD4B7A"/>
    <w:rsid w:val="00AD519F"/>
    <w:rsid w:val="00AD5A09"/>
    <w:rsid w:val="00AD5D63"/>
    <w:rsid w:val="00AD5FB1"/>
    <w:rsid w:val="00AD687A"/>
    <w:rsid w:val="00AD6C86"/>
    <w:rsid w:val="00AD79FC"/>
    <w:rsid w:val="00AD7B56"/>
    <w:rsid w:val="00AD7D45"/>
    <w:rsid w:val="00AE063E"/>
    <w:rsid w:val="00AE0EE3"/>
    <w:rsid w:val="00AE0F40"/>
    <w:rsid w:val="00AE12D2"/>
    <w:rsid w:val="00AE1525"/>
    <w:rsid w:val="00AE1653"/>
    <w:rsid w:val="00AE1B21"/>
    <w:rsid w:val="00AE1C46"/>
    <w:rsid w:val="00AE1C6E"/>
    <w:rsid w:val="00AE1CB6"/>
    <w:rsid w:val="00AE2AC6"/>
    <w:rsid w:val="00AE2F04"/>
    <w:rsid w:val="00AE2F8E"/>
    <w:rsid w:val="00AE3590"/>
    <w:rsid w:val="00AE36D4"/>
    <w:rsid w:val="00AE3AAA"/>
    <w:rsid w:val="00AE40FF"/>
    <w:rsid w:val="00AE4248"/>
    <w:rsid w:val="00AE4A61"/>
    <w:rsid w:val="00AE4C0B"/>
    <w:rsid w:val="00AE5094"/>
    <w:rsid w:val="00AE516B"/>
    <w:rsid w:val="00AE5302"/>
    <w:rsid w:val="00AE5C7D"/>
    <w:rsid w:val="00AE5CAF"/>
    <w:rsid w:val="00AE5DCC"/>
    <w:rsid w:val="00AE5E42"/>
    <w:rsid w:val="00AE6223"/>
    <w:rsid w:val="00AE67EB"/>
    <w:rsid w:val="00AE69A6"/>
    <w:rsid w:val="00AE6EEC"/>
    <w:rsid w:val="00AE71CA"/>
    <w:rsid w:val="00AE73CF"/>
    <w:rsid w:val="00AE75F4"/>
    <w:rsid w:val="00AE7623"/>
    <w:rsid w:val="00AE7E44"/>
    <w:rsid w:val="00AF02B6"/>
    <w:rsid w:val="00AF042E"/>
    <w:rsid w:val="00AF053B"/>
    <w:rsid w:val="00AF0614"/>
    <w:rsid w:val="00AF0D8C"/>
    <w:rsid w:val="00AF125C"/>
    <w:rsid w:val="00AF12BC"/>
    <w:rsid w:val="00AF16A0"/>
    <w:rsid w:val="00AF1722"/>
    <w:rsid w:val="00AF2223"/>
    <w:rsid w:val="00AF260C"/>
    <w:rsid w:val="00AF2821"/>
    <w:rsid w:val="00AF2A0E"/>
    <w:rsid w:val="00AF2E81"/>
    <w:rsid w:val="00AF2F7D"/>
    <w:rsid w:val="00AF2FE5"/>
    <w:rsid w:val="00AF369D"/>
    <w:rsid w:val="00AF3B8A"/>
    <w:rsid w:val="00AF3F37"/>
    <w:rsid w:val="00AF40BC"/>
    <w:rsid w:val="00AF42D5"/>
    <w:rsid w:val="00AF4823"/>
    <w:rsid w:val="00AF4CAA"/>
    <w:rsid w:val="00AF4CE4"/>
    <w:rsid w:val="00AF4D39"/>
    <w:rsid w:val="00AF5103"/>
    <w:rsid w:val="00AF57EA"/>
    <w:rsid w:val="00AF5842"/>
    <w:rsid w:val="00AF5E35"/>
    <w:rsid w:val="00AF5F0F"/>
    <w:rsid w:val="00AF654C"/>
    <w:rsid w:val="00AF66BA"/>
    <w:rsid w:val="00AF6ADC"/>
    <w:rsid w:val="00AF6EF8"/>
    <w:rsid w:val="00AF7039"/>
    <w:rsid w:val="00AF7286"/>
    <w:rsid w:val="00AF7415"/>
    <w:rsid w:val="00AF7F3C"/>
    <w:rsid w:val="00AF7F4A"/>
    <w:rsid w:val="00B00082"/>
    <w:rsid w:val="00B00CA9"/>
    <w:rsid w:val="00B01053"/>
    <w:rsid w:val="00B010A4"/>
    <w:rsid w:val="00B01416"/>
    <w:rsid w:val="00B0158A"/>
    <w:rsid w:val="00B01600"/>
    <w:rsid w:val="00B01BB9"/>
    <w:rsid w:val="00B01C0B"/>
    <w:rsid w:val="00B01E5B"/>
    <w:rsid w:val="00B023F5"/>
    <w:rsid w:val="00B025F2"/>
    <w:rsid w:val="00B02ABA"/>
    <w:rsid w:val="00B02C5A"/>
    <w:rsid w:val="00B03946"/>
    <w:rsid w:val="00B03B5B"/>
    <w:rsid w:val="00B03BD0"/>
    <w:rsid w:val="00B03CCE"/>
    <w:rsid w:val="00B03DCC"/>
    <w:rsid w:val="00B040CD"/>
    <w:rsid w:val="00B044CF"/>
    <w:rsid w:val="00B0460D"/>
    <w:rsid w:val="00B047A9"/>
    <w:rsid w:val="00B047F5"/>
    <w:rsid w:val="00B04E9E"/>
    <w:rsid w:val="00B05199"/>
    <w:rsid w:val="00B052F8"/>
    <w:rsid w:val="00B05316"/>
    <w:rsid w:val="00B05441"/>
    <w:rsid w:val="00B05483"/>
    <w:rsid w:val="00B06C70"/>
    <w:rsid w:val="00B06F88"/>
    <w:rsid w:val="00B072F9"/>
    <w:rsid w:val="00B076FC"/>
    <w:rsid w:val="00B07B7D"/>
    <w:rsid w:val="00B07FB9"/>
    <w:rsid w:val="00B104FF"/>
    <w:rsid w:val="00B10531"/>
    <w:rsid w:val="00B1088D"/>
    <w:rsid w:val="00B10950"/>
    <w:rsid w:val="00B115AF"/>
    <w:rsid w:val="00B115EB"/>
    <w:rsid w:val="00B1199B"/>
    <w:rsid w:val="00B11B63"/>
    <w:rsid w:val="00B11E47"/>
    <w:rsid w:val="00B12570"/>
    <w:rsid w:val="00B12618"/>
    <w:rsid w:val="00B126B6"/>
    <w:rsid w:val="00B12895"/>
    <w:rsid w:val="00B1326C"/>
    <w:rsid w:val="00B139DB"/>
    <w:rsid w:val="00B13B4C"/>
    <w:rsid w:val="00B14618"/>
    <w:rsid w:val="00B14F2E"/>
    <w:rsid w:val="00B15512"/>
    <w:rsid w:val="00B15C68"/>
    <w:rsid w:val="00B15F1A"/>
    <w:rsid w:val="00B15FF5"/>
    <w:rsid w:val="00B1618B"/>
    <w:rsid w:val="00B16321"/>
    <w:rsid w:val="00B16571"/>
    <w:rsid w:val="00B167B1"/>
    <w:rsid w:val="00B167EC"/>
    <w:rsid w:val="00B169F5"/>
    <w:rsid w:val="00B16D33"/>
    <w:rsid w:val="00B16F0A"/>
    <w:rsid w:val="00B16FEC"/>
    <w:rsid w:val="00B170ED"/>
    <w:rsid w:val="00B17677"/>
    <w:rsid w:val="00B178FE"/>
    <w:rsid w:val="00B17CC5"/>
    <w:rsid w:val="00B17DDA"/>
    <w:rsid w:val="00B17EDF"/>
    <w:rsid w:val="00B17EFF"/>
    <w:rsid w:val="00B201BD"/>
    <w:rsid w:val="00B205D9"/>
    <w:rsid w:val="00B2064E"/>
    <w:rsid w:val="00B207F5"/>
    <w:rsid w:val="00B208DA"/>
    <w:rsid w:val="00B20B99"/>
    <w:rsid w:val="00B20E1B"/>
    <w:rsid w:val="00B20F03"/>
    <w:rsid w:val="00B21752"/>
    <w:rsid w:val="00B218CE"/>
    <w:rsid w:val="00B21B12"/>
    <w:rsid w:val="00B22135"/>
    <w:rsid w:val="00B2239C"/>
    <w:rsid w:val="00B228F6"/>
    <w:rsid w:val="00B22DCD"/>
    <w:rsid w:val="00B22EE6"/>
    <w:rsid w:val="00B23076"/>
    <w:rsid w:val="00B23087"/>
    <w:rsid w:val="00B230C4"/>
    <w:rsid w:val="00B231F9"/>
    <w:rsid w:val="00B2328A"/>
    <w:rsid w:val="00B246C9"/>
    <w:rsid w:val="00B246E8"/>
    <w:rsid w:val="00B24BB0"/>
    <w:rsid w:val="00B24D66"/>
    <w:rsid w:val="00B24D84"/>
    <w:rsid w:val="00B25013"/>
    <w:rsid w:val="00B250DD"/>
    <w:rsid w:val="00B2553D"/>
    <w:rsid w:val="00B25745"/>
    <w:rsid w:val="00B2599B"/>
    <w:rsid w:val="00B2619E"/>
    <w:rsid w:val="00B2660B"/>
    <w:rsid w:val="00B26722"/>
    <w:rsid w:val="00B272AE"/>
    <w:rsid w:val="00B2746C"/>
    <w:rsid w:val="00B277B3"/>
    <w:rsid w:val="00B27985"/>
    <w:rsid w:val="00B279FE"/>
    <w:rsid w:val="00B27E18"/>
    <w:rsid w:val="00B301EE"/>
    <w:rsid w:val="00B30893"/>
    <w:rsid w:val="00B30C01"/>
    <w:rsid w:val="00B30EBC"/>
    <w:rsid w:val="00B312FA"/>
    <w:rsid w:val="00B316F2"/>
    <w:rsid w:val="00B31A0D"/>
    <w:rsid w:val="00B31C89"/>
    <w:rsid w:val="00B324D6"/>
    <w:rsid w:val="00B32627"/>
    <w:rsid w:val="00B32883"/>
    <w:rsid w:val="00B32962"/>
    <w:rsid w:val="00B32C43"/>
    <w:rsid w:val="00B32D02"/>
    <w:rsid w:val="00B32E5F"/>
    <w:rsid w:val="00B330BD"/>
    <w:rsid w:val="00B33255"/>
    <w:rsid w:val="00B332EA"/>
    <w:rsid w:val="00B3341B"/>
    <w:rsid w:val="00B338B0"/>
    <w:rsid w:val="00B3398C"/>
    <w:rsid w:val="00B33E32"/>
    <w:rsid w:val="00B33F2C"/>
    <w:rsid w:val="00B341C1"/>
    <w:rsid w:val="00B34CAE"/>
    <w:rsid w:val="00B34E3D"/>
    <w:rsid w:val="00B34EEC"/>
    <w:rsid w:val="00B34F9E"/>
    <w:rsid w:val="00B35621"/>
    <w:rsid w:val="00B35BCB"/>
    <w:rsid w:val="00B35E72"/>
    <w:rsid w:val="00B36029"/>
    <w:rsid w:val="00B362CE"/>
    <w:rsid w:val="00B36409"/>
    <w:rsid w:val="00B36AB9"/>
    <w:rsid w:val="00B36CE3"/>
    <w:rsid w:val="00B36E3B"/>
    <w:rsid w:val="00B37037"/>
    <w:rsid w:val="00B375FA"/>
    <w:rsid w:val="00B37899"/>
    <w:rsid w:val="00B37A3A"/>
    <w:rsid w:val="00B37C0F"/>
    <w:rsid w:val="00B40278"/>
    <w:rsid w:val="00B402FE"/>
    <w:rsid w:val="00B403C3"/>
    <w:rsid w:val="00B4105D"/>
    <w:rsid w:val="00B41276"/>
    <w:rsid w:val="00B41597"/>
    <w:rsid w:val="00B41866"/>
    <w:rsid w:val="00B41B0D"/>
    <w:rsid w:val="00B41CEE"/>
    <w:rsid w:val="00B41EB9"/>
    <w:rsid w:val="00B41F59"/>
    <w:rsid w:val="00B421EE"/>
    <w:rsid w:val="00B42723"/>
    <w:rsid w:val="00B428F1"/>
    <w:rsid w:val="00B42D06"/>
    <w:rsid w:val="00B433E7"/>
    <w:rsid w:val="00B43697"/>
    <w:rsid w:val="00B43F94"/>
    <w:rsid w:val="00B447DF"/>
    <w:rsid w:val="00B44D4C"/>
    <w:rsid w:val="00B44E29"/>
    <w:rsid w:val="00B450AD"/>
    <w:rsid w:val="00B4515A"/>
    <w:rsid w:val="00B4549A"/>
    <w:rsid w:val="00B459CA"/>
    <w:rsid w:val="00B45BE9"/>
    <w:rsid w:val="00B4624C"/>
    <w:rsid w:val="00B46407"/>
    <w:rsid w:val="00B46480"/>
    <w:rsid w:val="00B46AD4"/>
    <w:rsid w:val="00B46CE1"/>
    <w:rsid w:val="00B470C7"/>
    <w:rsid w:val="00B500B8"/>
    <w:rsid w:val="00B505EB"/>
    <w:rsid w:val="00B505EC"/>
    <w:rsid w:val="00B5061B"/>
    <w:rsid w:val="00B509C0"/>
    <w:rsid w:val="00B50FA7"/>
    <w:rsid w:val="00B514D7"/>
    <w:rsid w:val="00B523A0"/>
    <w:rsid w:val="00B526E9"/>
    <w:rsid w:val="00B52914"/>
    <w:rsid w:val="00B52A62"/>
    <w:rsid w:val="00B52C87"/>
    <w:rsid w:val="00B52DE3"/>
    <w:rsid w:val="00B53253"/>
    <w:rsid w:val="00B535FE"/>
    <w:rsid w:val="00B5391D"/>
    <w:rsid w:val="00B53E0D"/>
    <w:rsid w:val="00B53E1C"/>
    <w:rsid w:val="00B542B8"/>
    <w:rsid w:val="00B554E0"/>
    <w:rsid w:val="00B555B1"/>
    <w:rsid w:val="00B55DEB"/>
    <w:rsid w:val="00B55EA4"/>
    <w:rsid w:val="00B562D1"/>
    <w:rsid w:val="00B565D4"/>
    <w:rsid w:val="00B567BE"/>
    <w:rsid w:val="00B567F0"/>
    <w:rsid w:val="00B56D40"/>
    <w:rsid w:val="00B56DC3"/>
    <w:rsid w:val="00B56F0E"/>
    <w:rsid w:val="00B5754F"/>
    <w:rsid w:val="00B57570"/>
    <w:rsid w:val="00B57CA9"/>
    <w:rsid w:val="00B60060"/>
    <w:rsid w:val="00B6030E"/>
    <w:rsid w:val="00B60579"/>
    <w:rsid w:val="00B60610"/>
    <w:rsid w:val="00B60E05"/>
    <w:rsid w:val="00B61244"/>
    <w:rsid w:val="00B6185D"/>
    <w:rsid w:val="00B61C12"/>
    <w:rsid w:val="00B61C7E"/>
    <w:rsid w:val="00B61D18"/>
    <w:rsid w:val="00B61F31"/>
    <w:rsid w:val="00B6358D"/>
    <w:rsid w:val="00B63613"/>
    <w:rsid w:val="00B63C82"/>
    <w:rsid w:val="00B642BC"/>
    <w:rsid w:val="00B64EF9"/>
    <w:rsid w:val="00B65005"/>
    <w:rsid w:val="00B65383"/>
    <w:rsid w:val="00B65786"/>
    <w:rsid w:val="00B658CF"/>
    <w:rsid w:val="00B65B9F"/>
    <w:rsid w:val="00B65BC2"/>
    <w:rsid w:val="00B65D25"/>
    <w:rsid w:val="00B66031"/>
    <w:rsid w:val="00B66C5D"/>
    <w:rsid w:val="00B66DAD"/>
    <w:rsid w:val="00B6784F"/>
    <w:rsid w:val="00B67A46"/>
    <w:rsid w:val="00B67E93"/>
    <w:rsid w:val="00B701B2"/>
    <w:rsid w:val="00B70226"/>
    <w:rsid w:val="00B7089D"/>
    <w:rsid w:val="00B70C03"/>
    <w:rsid w:val="00B70CF9"/>
    <w:rsid w:val="00B70EBA"/>
    <w:rsid w:val="00B71312"/>
    <w:rsid w:val="00B713F6"/>
    <w:rsid w:val="00B716DD"/>
    <w:rsid w:val="00B71728"/>
    <w:rsid w:val="00B717FF"/>
    <w:rsid w:val="00B71DD7"/>
    <w:rsid w:val="00B71F57"/>
    <w:rsid w:val="00B71FCB"/>
    <w:rsid w:val="00B7210A"/>
    <w:rsid w:val="00B72320"/>
    <w:rsid w:val="00B726BE"/>
    <w:rsid w:val="00B72AF6"/>
    <w:rsid w:val="00B72C21"/>
    <w:rsid w:val="00B72E60"/>
    <w:rsid w:val="00B735F7"/>
    <w:rsid w:val="00B73983"/>
    <w:rsid w:val="00B73BEB"/>
    <w:rsid w:val="00B74A25"/>
    <w:rsid w:val="00B74BFA"/>
    <w:rsid w:val="00B754A7"/>
    <w:rsid w:val="00B758E8"/>
    <w:rsid w:val="00B75AB3"/>
    <w:rsid w:val="00B75D91"/>
    <w:rsid w:val="00B76089"/>
    <w:rsid w:val="00B765C3"/>
    <w:rsid w:val="00B768C5"/>
    <w:rsid w:val="00B769B2"/>
    <w:rsid w:val="00B76EE8"/>
    <w:rsid w:val="00B7783B"/>
    <w:rsid w:val="00B77AC0"/>
    <w:rsid w:val="00B77AE9"/>
    <w:rsid w:val="00B77C49"/>
    <w:rsid w:val="00B77DED"/>
    <w:rsid w:val="00B77EAF"/>
    <w:rsid w:val="00B80120"/>
    <w:rsid w:val="00B80BB1"/>
    <w:rsid w:val="00B80D36"/>
    <w:rsid w:val="00B810D6"/>
    <w:rsid w:val="00B81854"/>
    <w:rsid w:val="00B81910"/>
    <w:rsid w:val="00B81B06"/>
    <w:rsid w:val="00B822FF"/>
    <w:rsid w:val="00B82336"/>
    <w:rsid w:val="00B8274C"/>
    <w:rsid w:val="00B838BA"/>
    <w:rsid w:val="00B83C1C"/>
    <w:rsid w:val="00B83E61"/>
    <w:rsid w:val="00B83E6D"/>
    <w:rsid w:val="00B842DF"/>
    <w:rsid w:val="00B84372"/>
    <w:rsid w:val="00B8477B"/>
    <w:rsid w:val="00B84AC8"/>
    <w:rsid w:val="00B84C5B"/>
    <w:rsid w:val="00B85227"/>
    <w:rsid w:val="00B857A1"/>
    <w:rsid w:val="00B85811"/>
    <w:rsid w:val="00B8592C"/>
    <w:rsid w:val="00B85A6B"/>
    <w:rsid w:val="00B85E81"/>
    <w:rsid w:val="00B86084"/>
    <w:rsid w:val="00B8646D"/>
    <w:rsid w:val="00B8717F"/>
    <w:rsid w:val="00B87761"/>
    <w:rsid w:val="00B877BC"/>
    <w:rsid w:val="00B87C00"/>
    <w:rsid w:val="00B87C11"/>
    <w:rsid w:val="00B87CF6"/>
    <w:rsid w:val="00B87F87"/>
    <w:rsid w:val="00B9026C"/>
    <w:rsid w:val="00B9032B"/>
    <w:rsid w:val="00B90440"/>
    <w:rsid w:val="00B90EB9"/>
    <w:rsid w:val="00B915B0"/>
    <w:rsid w:val="00B919A6"/>
    <w:rsid w:val="00B922E3"/>
    <w:rsid w:val="00B927A9"/>
    <w:rsid w:val="00B92D76"/>
    <w:rsid w:val="00B9325D"/>
    <w:rsid w:val="00B936A8"/>
    <w:rsid w:val="00B93971"/>
    <w:rsid w:val="00B93DD4"/>
    <w:rsid w:val="00B940F9"/>
    <w:rsid w:val="00B94145"/>
    <w:rsid w:val="00B941C1"/>
    <w:rsid w:val="00B9442E"/>
    <w:rsid w:val="00B9495C"/>
    <w:rsid w:val="00B94B9E"/>
    <w:rsid w:val="00B94C9D"/>
    <w:rsid w:val="00B95536"/>
    <w:rsid w:val="00B95563"/>
    <w:rsid w:val="00B957AD"/>
    <w:rsid w:val="00B95C24"/>
    <w:rsid w:val="00B96431"/>
    <w:rsid w:val="00B96710"/>
    <w:rsid w:val="00B972B1"/>
    <w:rsid w:val="00B97558"/>
    <w:rsid w:val="00B97B20"/>
    <w:rsid w:val="00B97FEB"/>
    <w:rsid w:val="00BA0558"/>
    <w:rsid w:val="00BA09A6"/>
    <w:rsid w:val="00BA09C3"/>
    <w:rsid w:val="00BA113C"/>
    <w:rsid w:val="00BA1BCE"/>
    <w:rsid w:val="00BA1DE7"/>
    <w:rsid w:val="00BA2156"/>
    <w:rsid w:val="00BA23E8"/>
    <w:rsid w:val="00BA243B"/>
    <w:rsid w:val="00BA258E"/>
    <w:rsid w:val="00BA3235"/>
    <w:rsid w:val="00BA35EF"/>
    <w:rsid w:val="00BA37BE"/>
    <w:rsid w:val="00BA37C8"/>
    <w:rsid w:val="00BA3881"/>
    <w:rsid w:val="00BA39EC"/>
    <w:rsid w:val="00BA4354"/>
    <w:rsid w:val="00BA43B8"/>
    <w:rsid w:val="00BA497A"/>
    <w:rsid w:val="00BA4A6B"/>
    <w:rsid w:val="00BA4FA8"/>
    <w:rsid w:val="00BA5200"/>
    <w:rsid w:val="00BA5281"/>
    <w:rsid w:val="00BA5785"/>
    <w:rsid w:val="00BA57DD"/>
    <w:rsid w:val="00BA5B1A"/>
    <w:rsid w:val="00BA5CC1"/>
    <w:rsid w:val="00BA5EBB"/>
    <w:rsid w:val="00BA6558"/>
    <w:rsid w:val="00BA65E0"/>
    <w:rsid w:val="00BA7BD7"/>
    <w:rsid w:val="00BA7F11"/>
    <w:rsid w:val="00BB00B2"/>
    <w:rsid w:val="00BB014E"/>
    <w:rsid w:val="00BB05F4"/>
    <w:rsid w:val="00BB0AD1"/>
    <w:rsid w:val="00BB0CE7"/>
    <w:rsid w:val="00BB179E"/>
    <w:rsid w:val="00BB182C"/>
    <w:rsid w:val="00BB1B72"/>
    <w:rsid w:val="00BB1EF8"/>
    <w:rsid w:val="00BB2260"/>
    <w:rsid w:val="00BB24A2"/>
    <w:rsid w:val="00BB270B"/>
    <w:rsid w:val="00BB2C8C"/>
    <w:rsid w:val="00BB2FDF"/>
    <w:rsid w:val="00BB3399"/>
    <w:rsid w:val="00BB35E8"/>
    <w:rsid w:val="00BB379F"/>
    <w:rsid w:val="00BB3851"/>
    <w:rsid w:val="00BB3C5A"/>
    <w:rsid w:val="00BB3CE4"/>
    <w:rsid w:val="00BB3D62"/>
    <w:rsid w:val="00BB4317"/>
    <w:rsid w:val="00BB45D3"/>
    <w:rsid w:val="00BB471D"/>
    <w:rsid w:val="00BB49AE"/>
    <w:rsid w:val="00BB4CE9"/>
    <w:rsid w:val="00BB50A7"/>
    <w:rsid w:val="00BB575C"/>
    <w:rsid w:val="00BB5924"/>
    <w:rsid w:val="00BB5A2B"/>
    <w:rsid w:val="00BB5B87"/>
    <w:rsid w:val="00BB5D3D"/>
    <w:rsid w:val="00BB5FB1"/>
    <w:rsid w:val="00BB64E3"/>
    <w:rsid w:val="00BB65C1"/>
    <w:rsid w:val="00BB6956"/>
    <w:rsid w:val="00BB7520"/>
    <w:rsid w:val="00BB7543"/>
    <w:rsid w:val="00BB7E46"/>
    <w:rsid w:val="00BB7F89"/>
    <w:rsid w:val="00BC0035"/>
    <w:rsid w:val="00BC0303"/>
    <w:rsid w:val="00BC05AD"/>
    <w:rsid w:val="00BC0926"/>
    <w:rsid w:val="00BC0CFD"/>
    <w:rsid w:val="00BC0DEE"/>
    <w:rsid w:val="00BC0F60"/>
    <w:rsid w:val="00BC1350"/>
    <w:rsid w:val="00BC1559"/>
    <w:rsid w:val="00BC1A93"/>
    <w:rsid w:val="00BC1C53"/>
    <w:rsid w:val="00BC2596"/>
    <w:rsid w:val="00BC26D3"/>
    <w:rsid w:val="00BC2B28"/>
    <w:rsid w:val="00BC2E9F"/>
    <w:rsid w:val="00BC30BD"/>
    <w:rsid w:val="00BC3574"/>
    <w:rsid w:val="00BC376B"/>
    <w:rsid w:val="00BC3980"/>
    <w:rsid w:val="00BC3B0C"/>
    <w:rsid w:val="00BC3DE1"/>
    <w:rsid w:val="00BC40D7"/>
    <w:rsid w:val="00BC40E2"/>
    <w:rsid w:val="00BC4403"/>
    <w:rsid w:val="00BC4883"/>
    <w:rsid w:val="00BC4987"/>
    <w:rsid w:val="00BC54E2"/>
    <w:rsid w:val="00BC55B2"/>
    <w:rsid w:val="00BC67EF"/>
    <w:rsid w:val="00BC6829"/>
    <w:rsid w:val="00BC6D78"/>
    <w:rsid w:val="00BC7157"/>
    <w:rsid w:val="00BC7334"/>
    <w:rsid w:val="00BC79E8"/>
    <w:rsid w:val="00BC7A31"/>
    <w:rsid w:val="00BC7B48"/>
    <w:rsid w:val="00BC7B61"/>
    <w:rsid w:val="00BC7C7B"/>
    <w:rsid w:val="00BC7E96"/>
    <w:rsid w:val="00BD0158"/>
    <w:rsid w:val="00BD0615"/>
    <w:rsid w:val="00BD0A00"/>
    <w:rsid w:val="00BD0F1D"/>
    <w:rsid w:val="00BD1111"/>
    <w:rsid w:val="00BD1202"/>
    <w:rsid w:val="00BD1B02"/>
    <w:rsid w:val="00BD1C1A"/>
    <w:rsid w:val="00BD1DEF"/>
    <w:rsid w:val="00BD1EA9"/>
    <w:rsid w:val="00BD21E6"/>
    <w:rsid w:val="00BD248D"/>
    <w:rsid w:val="00BD27E8"/>
    <w:rsid w:val="00BD32DF"/>
    <w:rsid w:val="00BD35FC"/>
    <w:rsid w:val="00BD38A8"/>
    <w:rsid w:val="00BD3B0E"/>
    <w:rsid w:val="00BD3DB1"/>
    <w:rsid w:val="00BD47C1"/>
    <w:rsid w:val="00BD4918"/>
    <w:rsid w:val="00BD4ADB"/>
    <w:rsid w:val="00BD54C4"/>
    <w:rsid w:val="00BD55D8"/>
    <w:rsid w:val="00BD5849"/>
    <w:rsid w:val="00BD5986"/>
    <w:rsid w:val="00BD61FF"/>
    <w:rsid w:val="00BD6478"/>
    <w:rsid w:val="00BD6782"/>
    <w:rsid w:val="00BD67AC"/>
    <w:rsid w:val="00BD6B00"/>
    <w:rsid w:val="00BD6B55"/>
    <w:rsid w:val="00BD7433"/>
    <w:rsid w:val="00BD7659"/>
    <w:rsid w:val="00BD7DCC"/>
    <w:rsid w:val="00BE003A"/>
    <w:rsid w:val="00BE00AD"/>
    <w:rsid w:val="00BE036F"/>
    <w:rsid w:val="00BE0628"/>
    <w:rsid w:val="00BE087D"/>
    <w:rsid w:val="00BE0B00"/>
    <w:rsid w:val="00BE0EDF"/>
    <w:rsid w:val="00BE16DF"/>
    <w:rsid w:val="00BE172E"/>
    <w:rsid w:val="00BE1B6B"/>
    <w:rsid w:val="00BE1BEF"/>
    <w:rsid w:val="00BE1E0A"/>
    <w:rsid w:val="00BE2170"/>
    <w:rsid w:val="00BE226A"/>
    <w:rsid w:val="00BE22E0"/>
    <w:rsid w:val="00BE2307"/>
    <w:rsid w:val="00BE237E"/>
    <w:rsid w:val="00BE2C05"/>
    <w:rsid w:val="00BE313F"/>
    <w:rsid w:val="00BE34C2"/>
    <w:rsid w:val="00BE3A82"/>
    <w:rsid w:val="00BE4458"/>
    <w:rsid w:val="00BE4718"/>
    <w:rsid w:val="00BE4CCF"/>
    <w:rsid w:val="00BE50B1"/>
    <w:rsid w:val="00BE5306"/>
    <w:rsid w:val="00BE5620"/>
    <w:rsid w:val="00BE57C4"/>
    <w:rsid w:val="00BE5AD2"/>
    <w:rsid w:val="00BE5B27"/>
    <w:rsid w:val="00BE5CA3"/>
    <w:rsid w:val="00BE616C"/>
    <w:rsid w:val="00BE6185"/>
    <w:rsid w:val="00BE64B5"/>
    <w:rsid w:val="00BE698A"/>
    <w:rsid w:val="00BE6A19"/>
    <w:rsid w:val="00BE6EDB"/>
    <w:rsid w:val="00BE70B4"/>
    <w:rsid w:val="00BE70E2"/>
    <w:rsid w:val="00BE7141"/>
    <w:rsid w:val="00BE71CF"/>
    <w:rsid w:val="00BE7376"/>
    <w:rsid w:val="00BE7523"/>
    <w:rsid w:val="00BE7659"/>
    <w:rsid w:val="00BE7811"/>
    <w:rsid w:val="00BE7A87"/>
    <w:rsid w:val="00BE7D09"/>
    <w:rsid w:val="00BF0171"/>
    <w:rsid w:val="00BF0816"/>
    <w:rsid w:val="00BF0866"/>
    <w:rsid w:val="00BF0C7A"/>
    <w:rsid w:val="00BF0FEE"/>
    <w:rsid w:val="00BF12E8"/>
    <w:rsid w:val="00BF13C7"/>
    <w:rsid w:val="00BF185C"/>
    <w:rsid w:val="00BF1D3E"/>
    <w:rsid w:val="00BF2764"/>
    <w:rsid w:val="00BF2777"/>
    <w:rsid w:val="00BF2B71"/>
    <w:rsid w:val="00BF2C13"/>
    <w:rsid w:val="00BF33BD"/>
    <w:rsid w:val="00BF3819"/>
    <w:rsid w:val="00BF40D0"/>
    <w:rsid w:val="00BF4181"/>
    <w:rsid w:val="00BF41D5"/>
    <w:rsid w:val="00BF51DF"/>
    <w:rsid w:val="00BF5443"/>
    <w:rsid w:val="00BF56A4"/>
    <w:rsid w:val="00BF5737"/>
    <w:rsid w:val="00BF587D"/>
    <w:rsid w:val="00BF5AA2"/>
    <w:rsid w:val="00BF5AEC"/>
    <w:rsid w:val="00BF5C7A"/>
    <w:rsid w:val="00BF5C82"/>
    <w:rsid w:val="00BF603B"/>
    <w:rsid w:val="00BF629A"/>
    <w:rsid w:val="00BF63FC"/>
    <w:rsid w:val="00BF6654"/>
    <w:rsid w:val="00BF6811"/>
    <w:rsid w:val="00BF68F9"/>
    <w:rsid w:val="00BF7186"/>
    <w:rsid w:val="00BF789F"/>
    <w:rsid w:val="00C000B8"/>
    <w:rsid w:val="00C00180"/>
    <w:rsid w:val="00C00613"/>
    <w:rsid w:val="00C0085A"/>
    <w:rsid w:val="00C00C5B"/>
    <w:rsid w:val="00C00C6B"/>
    <w:rsid w:val="00C0137B"/>
    <w:rsid w:val="00C01562"/>
    <w:rsid w:val="00C0196A"/>
    <w:rsid w:val="00C01D57"/>
    <w:rsid w:val="00C01F04"/>
    <w:rsid w:val="00C020C8"/>
    <w:rsid w:val="00C029C6"/>
    <w:rsid w:val="00C02A03"/>
    <w:rsid w:val="00C02BB5"/>
    <w:rsid w:val="00C02C7C"/>
    <w:rsid w:val="00C0358F"/>
    <w:rsid w:val="00C039E1"/>
    <w:rsid w:val="00C03C09"/>
    <w:rsid w:val="00C03D5F"/>
    <w:rsid w:val="00C03EC4"/>
    <w:rsid w:val="00C04224"/>
    <w:rsid w:val="00C04272"/>
    <w:rsid w:val="00C0454F"/>
    <w:rsid w:val="00C0467D"/>
    <w:rsid w:val="00C04D14"/>
    <w:rsid w:val="00C04D32"/>
    <w:rsid w:val="00C04F56"/>
    <w:rsid w:val="00C0525B"/>
    <w:rsid w:val="00C0546C"/>
    <w:rsid w:val="00C05738"/>
    <w:rsid w:val="00C058D9"/>
    <w:rsid w:val="00C05A97"/>
    <w:rsid w:val="00C063CD"/>
    <w:rsid w:val="00C066B8"/>
    <w:rsid w:val="00C06B8C"/>
    <w:rsid w:val="00C06E04"/>
    <w:rsid w:val="00C07634"/>
    <w:rsid w:val="00C07670"/>
    <w:rsid w:val="00C07937"/>
    <w:rsid w:val="00C07962"/>
    <w:rsid w:val="00C106E0"/>
    <w:rsid w:val="00C1095D"/>
    <w:rsid w:val="00C10A47"/>
    <w:rsid w:val="00C10BD2"/>
    <w:rsid w:val="00C10D1E"/>
    <w:rsid w:val="00C10DF9"/>
    <w:rsid w:val="00C10E3A"/>
    <w:rsid w:val="00C10F1A"/>
    <w:rsid w:val="00C10F4F"/>
    <w:rsid w:val="00C110A6"/>
    <w:rsid w:val="00C11675"/>
    <w:rsid w:val="00C11988"/>
    <w:rsid w:val="00C11A9B"/>
    <w:rsid w:val="00C11B42"/>
    <w:rsid w:val="00C11B55"/>
    <w:rsid w:val="00C11B74"/>
    <w:rsid w:val="00C11DEF"/>
    <w:rsid w:val="00C11E6E"/>
    <w:rsid w:val="00C1293F"/>
    <w:rsid w:val="00C12BF9"/>
    <w:rsid w:val="00C12F72"/>
    <w:rsid w:val="00C13000"/>
    <w:rsid w:val="00C133C0"/>
    <w:rsid w:val="00C141B7"/>
    <w:rsid w:val="00C145DA"/>
    <w:rsid w:val="00C148F9"/>
    <w:rsid w:val="00C14A17"/>
    <w:rsid w:val="00C14B54"/>
    <w:rsid w:val="00C14FF9"/>
    <w:rsid w:val="00C15281"/>
    <w:rsid w:val="00C15390"/>
    <w:rsid w:val="00C15516"/>
    <w:rsid w:val="00C159C3"/>
    <w:rsid w:val="00C15BA6"/>
    <w:rsid w:val="00C15EE3"/>
    <w:rsid w:val="00C15FB3"/>
    <w:rsid w:val="00C16409"/>
    <w:rsid w:val="00C164F1"/>
    <w:rsid w:val="00C16623"/>
    <w:rsid w:val="00C16DC4"/>
    <w:rsid w:val="00C17203"/>
    <w:rsid w:val="00C173FF"/>
    <w:rsid w:val="00C17B04"/>
    <w:rsid w:val="00C203CD"/>
    <w:rsid w:val="00C208BC"/>
    <w:rsid w:val="00C20A77"/>
    <w:rsid w:val="00C20A79"/>
    <w:rsid w:val="00C20AF5"/>
    <w:rsid w:val="00C2116E"/>
    <w:rsid w:val="00C2155A"/>
    <w:rsid w:val="00C2174D"/>
    <w:rsid w:val="00C21C28"/>
    <w:rsid w:val="00C21C42"/>
    <w:rsid w:val="00C21FAB"/>
    <w:rsid w:val="00C225DC"/>
    <w:rsid w:val="00C23342"/>
    <w:rsid w:val="00C23520"/>
    <w:rsid w:val="00C23C54"/>
    <w:rsid w:val="00C23C56"/>
    <w:rsid w:val="00C23C7A"/>
    <w:rsid w:val="00C23C9B"/>
    <w:rsid w:val="00C24317"/>
    <w:rsid w:val="00C24332"/>
    <w:rsid w:val="00C24651"/>
    <w:rsid w:val="00C24757"/>
    <w:rsid w:val="00C248F9"/>
    <w:rsid w:val="00C24A9C"/>
    <w:rsid w:val="00C24B45"/>
    <w:rsid w:val="00C24B90"/>
    <w:rsid w:val="00C251E8"/>
    <w:rsid w:val="00C26503"/>
    <w:rsid w:val="00C26519"/>
    <w:rsid w:val="00C2679C"/>
    <w:rsid w:val="00C267CC"/>
    <w:rsid w:val="00C26840"/>
    <w:rsid w:val="00C27119"/>
    <w:rsid w:val="00C2785F"/>
    <w:rsid w:val="00C27A50"/>
    <w:rsid w:val="00C27CEC"/>
    <w:rsid w:val="00C27DBC"/>
    <w:rsid w:val="00C27FF5"/>
    <w:rsid w:val="00C30023"/>
    <w:rsid w:val="00C303AD"/>
    <w:rsid w:val="00C30497"/>
    <w:rsid w:val="00C3064C"/>
    <w:rsid w:val="00C30664"/>
    <w:rsid w:val="00C309EC"/>
    <w:rsid w:val="00C30F11"/>
    <w:rsid w:val="00C31018"/>
    <w:rsid w:val="00C3102B"/>
    <w:rsid w:val="00C3103C"/>
    <w:rsid w:val="00C311B7"/>
    <w:rsid w:val="00C3150E"/>
    <w:rsid w:val="00C31757"/>
    <w:rsid w:val="00C317D5"/>
    <w:rsid w:val="00C31896"/>
    <w:rsid w:val="00C31A3C"/>
    <w:rsid w:val="00C31AB0"/>
    <w:rsid w:val="00C31AD0"/>
    <w:rsid w:val="00C31B4D"/>
    <w:rsid w:val="00C3227B"/>
    <w:rsid w:val="00C322A4"/>
    <w:rsid w:val="00C32350"/>
    <w:rsid w:val="00C326EA"/>
    <w:rsid w:val="00C32FF6"/>
    <w:rsid w:val="00C337F4"/>
    <w:rsid w:val="00C3383C"/>
    <w:rsid w:val="00C33C59"/>
    <w:rsid w:val="00C33D04"/>
    <w:rsid w:val="00C33E8C"/>
    <w:rsid w:val="00C34114"/>
    <w:rsid w:val="00C344CC"/>
    <w:rsid w:val="00C34D43"/>
    <w:rsid w:val="00C34ED2"/>
    <w:rsid w:val="00C351EC"/>
    <w:rsid w:val="00C35B1E"/>
    <w:rsid w:val="00C363FA"/>
    <w:rsid w:val="00C36773"/>
    <w:rsid w:val="00C36A5C"/>
    <w:rsid w:val="00C36CD3"/>
    <w:rsid w:val="00C37133"/>
    <w:rsid w:val="00C37252"/>
    <w:rsid w:val="00C3779D"/>
    <w:rsid w:val="00C37834"/>
    <w:rsid w:val="00C37B63"/>
    <w:rsid w:val="00C37EB4"/>
    <w:rsid w:val="00C401C5"/>
    <w:rsid w:val="00C405C0"/>
    <w:rsid w:val="00C4087C"/>
    <w:rsid w:val="00C40948"/>
    <w:rsid w:val="00C40A91"/>
    <w:rsid w:val="00C4129D"/>
    <w:rsid w:val="00C41305"/>
    <w:rsid w:val="00C4175E"/>
    <w:rsid w:val="00C418E9"/>
    <w:rsid w:val="00C41A8D"/>
    <w:rsid w:val="00C41D1B"/>
    <w:rsid w:val="00C426DC"/>
    <w:rsid w:val="00C42A3B"/>
    <w:rsid w:val="00C42C94"/>
    <w:rsid w:val="00C42E36"/>
    <w:rsid w:val="00C43138"/>
    <w:rsid w:val="00C4313D"/>
    <w:rsid w:val="00C43166"/>
    <w:rsid w:val="00C43A4C"/>
    <w:rsid w:val="00C43C8F"/>
    <w:rsid w:val="00C43E9A"/>
    <w:rsid w:val="00C4427B"/>
    <w:rsid w:val="00C44431"/>
    <w:rsid w:val="00C444AB"/>
    <w:rsid w:val="00C4467B"/>
    <w:rsid w:val="00C44F15"/>
    <w:rsid w:val="00C44F26"/>
    <w:rsid w:val="00C44FAC"/>
    <w:rsid w:val="00C45139"/>
    <w:rsid w:val="00C45241"/>
    <w:rsid w:val="00C453E2"/>
    <w:rsid w:val="00C4556E"/>
    <w:rsid w:val="00C45CB0"/>
    <w:rsid w:val="00C46602"/>
    <w:rsid w:val="00C4683A"/>
    <w:rsid w:val="00C46B14"/>
    <w:rsid w:val="00C46C91"/>
    <w:rsid w:val="00C46FA7"/>
    <w:rsid w:val="00C47050"/>
    <w:rsid w:val="00C47202"/>
    <w:rsid w:val="00C47207"/>
    <w:rsid w:val="00C47EC7"/>
    <w:rsid w:val="00C47FEE"/>
    <w:rsid w:val="00C502A3"/>
    <w:rsid w:val="00C502B5"/>
    <w:rsid w:val="00C503E4"/>
    <w:rsid w:val="00C5041F"/>
    <w:rsid w:val="00C505D5"/>
    <w:rsid w:val="00C50632"/>
    <w:rsid w:val="00C507F3"/>
    <w:rsid w:val="00C50DE9"/>
    <w:rsid w:val="00C50E6F"/>
    <w:rsid w:val="00C50F48"/>
    <w:rsid w:val="00C511BE"/>
    <w:rsid w:val="00C5120F"/>
    <w:rsid w:val="00C5142E"/>
    <w:rsid w:val="00C51A40"/>
    <w:rsid w:val="00C51E65"/>
    <w:rsid w:val="00C51F63"/>
    <w:rsid w:val="00C52841"/>
    <w:rsid w:val="00C52D3B"/>
    <w:rsid w:val="00C53316"/>
    <w:rsid w:val="00C5355C"/>
    <w:rsid w:val="00C538CF"/>
    <w:rsid w:val="00C53AB0"/>
    <w:rsid w:val="00C548D4"/>
    <w:rsid w:val="00C54B8B"/>
    <w:rsid w:val="00C551EF"/>
    <w:rsid w:val="00C552C4"/>
    <w:rsid w:val="00C5537D"/>
    <w:rsid w:val="00C55543"/>
    <w:rsid w:val="00C55928"/>
    <w:rsid w:val="00C55D4D"/>
    <w:rsid w:val="00C55EE1"/>
    <w:rsid w:val="00C56081"/>
    <w:rsid w:val="00C5624D"/>
    <w:rsid w:val="00C563D8"/>
    <w:rsid w:val="00C56680"/>
    <w:rsid w:val="00C5746B"/>
    <w:rsid w:val="00C576E6"/>
    <w:rsid w:val="00C577DA"/>
    <w:rsid w:val="00C57B73"/>
    <w:rsid w:val="00C60108"/>
    <w:rsid w:val="00C6056F"/>
    <w:rsid w:val="00C6069D"/>
    <w:rsid w:val="00C60FEB"/>
    <w:rsid w:val="00C6164C"/>
    <w:rsid w:val="00C61861"/>
    <w:rsid w:val="00C61867"/>
    <w:rsid w:val="00C619EE"/>
    <w:rsid w:val="00C619F3"/>
    <w:rsid w:val="00C61B5B"/>
    <w:rsid w:val="00C61D02"/>
    <w:rsid w:val="00C61D93"/>
    <w:rsid w:val="00C61F67"/>
    <w:rsid w:val="00C6217B"/>
    <w:rsid w:val="00C62BE9"/>
    <w:rsid w:val="00C62C84"/>
    <w:rsid w:val="00C62DB0"/>
    <w:rsid w:val="00C634E5"/>
    <w:rsid w:val="00C63B97"/>
    <w:rsid w:val="00C63F41"/>
    <w:rsid w:val="00C64596"/>
    <w:rsid w:val="00C65413"/>
    <w:rsid w:val="00C65523"/>
    <w:rsid w:val="00C65631"/>
    <w:rsid w:val="00C6572F"/>
    <w:rsid w:val="00C657BC"/>
    <w:rsid w:val="00C65966"/>
    <w:rsid w:val="00C6600A"/>
    <w:rsid w:val="00C66450"/>
    <w:rsid w:val="00C67854"/>
    <w:rsid w:val="00C7035A"/>
    <w:rsid w:val="00C7035E"/>
    <w:rsid w:val="00C70587"/>
    <w:rsid w:val="00C70A96"/>
    <w:rsid w:val="00C710BD"/>
    <w:rsid w:val="00C712BD"/>
    <w:rsid w:val="00C71447"/>
    <w:rsid w:val="00C71690"/>
    <w:rsid w:val="00C71AA9"/>
    <w:rsid w:val="00C72DE5"/>
    <w:rsid w:val="00C72E6B"/>
    <w:rsid w:val="00C731C6"/>
    <w:rsid w:val="00C73211"/>
    <w:rsid w:val="00C73705"/>
    <w:rsid w:val="00C73D98"/>
    <w:rsid w:val="00C73E8F"/>
    <w:rsid w:val="00C73FCC"/>
    <w:rsid w:val="00C741C2"/>
    <w:rsid w:val="00C741D7"/>
    <w:rsid w:val="00C742DE"/>
    <w:rsid w:val="00C746AA"/>
    <w:rsid w:val="00C746FD"/>
    <w:rsid w:val="00C74FE7"/>
    <w:rsid w:val="00C7503C"/>
    <w:rsid w:val="00C7512E"/>
    <w:rsid w:val="00C752F9"/>
    <w:rsid w:val="00C7536E"/>
    <w:rsid w:val="00C75710"/>
    <w:rsid w:val="00C7577D"/>
    <w:rsid w:val="00C76319"/>
    <w:rsid w:val="00C76609"/>
    <w:rsid w:val="00C76844"/>
    <w:rsid w:val="00C76E5B"/>
    <w:rsid w:val="00C7725F"/>
    <w:rsid w:val="00C77317"/>
    <w:rsid w:val="00C77336"/>
    <w:rsid w:val="00C7755E"/>
    <w:rsid w:val="00C7783B"/>
    <w:rsid w:val="00C77B37"/>
    <w:rsid w:val="00C80B97"/>
    <w:rsid w:val="00C811E8"/>
    <w:rsid w:val="00C811F6"/>
    <w:rsid w:val="00C815D8"/>
    <w:rsid w:val="00C8256C"/>
    <w:rsid w:val="00C82915"/>
    <w:rsid w:val="00C82D93"/>
    <w:rsid w:val="00C83621"/>
    <w:rsid w:val="00C83630"/>
    <w:rsid w:val="00C83759"/>
    <w:rsid w:val="00C83FE7"/>
    <w:rsid w:val="00C840FE"/>
    <w:rsid w:val="00C84255"/>
    <w:rsid w:val="00C84F79"/>
    <w:rsid w:val="00C855B9"/>
    <w:rsid w:val="00C856AA"/>
    <w:rsid w:val="00C859D1"/>
    <w:rsid w:val="00C85CF4"/>
    <w:rsid w:val="00C85E39"/>
    <w:rsid w:val="00C85FC5"/>
    <w:rsid w:val="00C860E8"/>
    <w:rsid w:val="00C87575"/>
    <w:rsid w:val="00C876A4"/>
    <w:rsid w:val="00C87920"/>
    <w:rsid w:val="00C87E0F"/>
    <w:rsid w:val="00C90694"/>
    <w:rsid w:val="00C90BE2"/>
    <w:rsid w:val="00C90DD9"/>
    <w:rsid w:val="00C90F99"/>
    <w:rsid w:val="00C911D5"/>
    <w:rsid w:val="00C91296"/>
    <w:rsid w:val="00C91464"/>
    <w:rsid w:val="00C91653"/>
    <w:rsid w:val="00C9181E"/>
    <w:rsid w:val="00C9189C"/>
    <w:rsid w:val="00C918A5"/>
    <w:rsid w:val="00C9199D"/>
    <w:rsid w:val="00C919AC"/>
    <w:rsid w:val="00C91DC6"/>
    <w:rsid w:val="00C91E38"/>
    <w:rsid w:val="00C929EC"/>
    <w:rsid w:val="00C92B74"/>
    <w:rsid w:val="00C92FA3"/>
    <w:rsid w:val="00C92FED"/>
    <w:rsid w:val="00C9322A"/>
    <w:rsid w:val="00C93D78"/>
    <w:rsid w:val="00C94735"/>
    <w:rsid w:val="00C94859"/>
    <w:rsid w:val="00C94A3D"/>
    <w:rsid w:val="00C950B1"/>
    <w:rsid w:val="00C959C3"/>
    <w:rsid w:val="00C95B09"/>
    <w:rsid w:val="00C95F9D"/>
    <w:rsid w:val="00C96A44"/>
    <w:rsid w:val="00C96ABC"/>
    <w:rsid w:val="00C96B39"/>
    <w:rsid w:val="00C96CB3"/>
    <w:rsid w:val="00C9769B"/>
    <w:rsid w:val="00C9799A"/>
    <w:rsid w:val="00C97F4E"/>
    <w:rsid w:val="00C97F6A"/>
    <w:rsid w:val="00CA037B"/>
    <w:rsid w:val="00CA05C7"/>
    <w:rsid w:val="00CA0DC0"/>
    <w:rsid w:val="00CA1005"/>
    <w:rsid w:val="00CA10A0"/>
    <w:rsid w:val="00CA1472"/>
    <w:rsid w:val="00CA172A"/>
    <w:rsid w:val="00CA1C94"/>
    <w:rsid w:val="00CA1CA9"/>
    <w:rsid w:val="00CA1F13"/>
    <w:rsid w:val="00CA2090"/>
    <w:rsid w:val="00CA20B0"/>
    <w:rsid w:val="00CA2503"/>
    <w:rsid w:val="00CA2A9A"/>
    <w:rsid w:val="00CA2AA1"/>
    <w:rsid w:val="00CA358F"/>
    <w:rsid w:val="00CA3975"/>
    <w:rsid w:val="00CA3AFD"/>
    <w:rsid w:val="00CA407D"/>
    <w:rsid w:val="00CA4188"/>
    <w:rsid w:val="00CA427A"/>
    <w:rsid w:val="00CA4492"/>
    <w:rsid w:val="00CA4A78"/>
    <w:rsid w:val="00CA4AF4"/>
    <w:rsid w:val="00CA540D"/>
    <w:rsid w:val="00CA5FFC"/>
    <w:rsid w:val="00CA612B"/>
    <w:rsid w:val="00CA6230"/>
    <w:rsid w:val="00CA62B9"/>
    <w:rsid w:val="00CA631A"/>
    <w:rsid w:val="00CA6881"/>
    <w:rsid w:val="00CA6D3E"/>
    <w:rsid w:val="00CA703A"/>
    <w:rsid w:val="00CA7152"/>
    <w:rsid w:val="00CA73D9"/>
    <w:rsid w:val="00CA758E"/>
    <w:rsid w:val="00CA79B0"/>
    <w:rsid w:val="00CA7B05"/>
    <w:rsid w:val="00CA7F6E"/>
    <w:rsid w:val="00CB014B"/>
    <w:rsid w:val="00CB025D"/>
    <w:rsid w:val="00CB04EF"/>
    <w:rsid w:val="00CB08A4"/>
    <w:rsid w:val="00CB0E71"/>
    <w:rsid w:val="00CB1756"/>
    <w:rsid w:val="00CB1B9A"/>
    <w:rsid w:val="00CB248D"/>
    <w:rsid w:val="00CB28F9"/>
    <w:rsid w:val="00CB2AFF"/>
    <w:rsid w:val="00CB326E"/>
    <w:rsid w:val="00CB342D"/>
    <w:rsid w:val="00CB3460"/>
    <w:rsid w:val="00CB398C"/>
    <w:rsid w:val="00CB39A5"/>
    <w:rsid w:val="00CB4128"/>
    <w:rsid w:val="00CB565C"/>
    <w:rsid w:val="00CB5E1F"/>
    <w:rsid w:val="00CB61B9"/>
    <w:rsid w:val="00CB6B24"/>
    <w:rsid w:val="00CB6EC2"/>
    <w:rsid w:val="00CB714A"/>
    <w:rsid w:val="00CB72E2"/>
    <w:rsid w:val="00CB783B"/>
    <w:rsid w:val="00CB7FC9"/>
    <w:rsid w:val="00CC00E4"/>
    <w:rsid w:val="00CC139E"/>
    <w:rsid w:val="00CC18C4"/>
    <w:rsid w:val="00CC2799"/>
    <w:rsid w:val="00CC28DD"/>
    <w:rsid w:val="00CC2AA7"/>
    <w:rsid w:val="00CC2C31"/>
    <w:rsid w:val="00CC2E00"/>
    <w:rsid w:val="00CC3765"/>
    <w:rsid w:val="00CC3770"/>
    <w:rsid w:val="00CC3932"/>
    <w:rsid w:val="00CC3F99"/>
    <w:rsid w:val="00CC4152"/>
    <w:rsid w:val="00CC43FB"/>
    <w:rsid w:val="00CC472A"/>
    <w:rsid w:val="00CC54CE"/>
    <w:rsid w:val="00CC55FA"/>
    <w:rsid w:val="00CC5694"/>
    <w:rsid w:val="00CC5922"/>
    <w:rsid w:val="00CC5B72"/>
    <w:rsid w:val="00CC61F1"/>
    <w:rsid w:val="00CC62E7"/>
    <w:rsid w:val="00CC62FE"/>
    <w:rsid w:val="00CC64F5"/>
    <w:rsid w:val="00CC6746"/>
    <w:rsid w:val="00CC68AB"/>
    <w:rsid w:val="00CC6F7C"/>
    <w:rsid w:val="00CC758C"/>
    <w:rsid w:val="00CC7C65"/>
    <w:rsid w:val="00CD008C"/>
    <w:rsid w:val="00CD095D"/>
    <w:rsid w:val="00CD0A40"/>
    <w:rsid w:val="00CD0B44"/>
    <w:rsid w:val="00CD103E"/>
    <w:rsid w:val="00CD10B1"/>
    <w:rsid w:val="00CD12D3"/>
    <w:rsid w:val="00CD1765"/>
    <w:rsid w:val="00CD19B9"/>
    <w:rsid w:val="00CD1EC1"/>
    <w:rsid w:val="00CD252A"/>
    <w:rsid w:val="00CD26FE"/>
    <w:rsid w:val="00CD2867"/>
    <w:rsid w:val="00CD2E77"/>
    <w:rsid w:val="00CD2FBE"/>
    <w:rsid w:val="00CD342C"/>
    <w:rsid w:val="00CD3AA9"/>
    <w:rsid w:val="00CD3B94"/>
    <w:rsid w:val="00CD411C"/>
    <w:rsid w:val="00CD41C0"/>
    <w:rsid w:val="00CD41DD"/>
    <w:rsid w:val="00CD42D8"/>
    <w:rsid w:val="00CD4637"/>
    <w:rsid w:val="00CD49BF"/>
    <w:rsid w:val="00CD50E6"/>
    <w:rsid w:val="00CD54A5"/>
    <w:rsid w:val="00CD58EB"/>
    <w:rsid w:val="00CD5987"/>
    <w:rsid w:val="00CD5DE5"/>
    <w:rsid w:val="00CD5E03"/>
    <w:rsid w:val="00CD5F4F"/>
    <w:rsid w:val="00CD676A"/>
    <w:rsid w:val="00CD6B2C"/>
    <w:rsid w:val="00CD6CAE"/>
    <w:rsid w:val="00CD6D0F"/>
    <w:rsid w:val="00CD6DDD"/>
    <w:rsid w:val="00CD715C"/>
    <w:rsid w:val="00CD745B"/>
    <w:rsid w:val="00CD7468"/>
    <w:rsid w:val="00CD77FB"/>
    <w:rsid w:val="00CD7C97"/>
    <w:rsid w:val="00CD7DE4"/>
    <w:rsid w:val="00CE021E"/>
    <w:rsid w:val="00CE0372"/>
    <w:rsid w:val="00CE04DA"/>
    <w:rsid w:val="00CE0841"/>
    <w:rsid w:val="00CE0970"/>
    <w:rsid w:val="00CE0B7E"/>
    <w:rsid w:val="00CE0E55"/>
    <w:rsid w:val="00CE0FC8"/>
    <w:rsid w:val="00CE1067"/>
    <w:rsid w:val="00CE1270"/>
    <w:rsid w:val="00CE144B"/>
    <w:rsid w:val="00CE1802"/>
    <w:rsid w:val="00CE18C4"/>
    <w:rsid w:val="00CE1A22"/>
    <w:rsid w:val="00CE1A5A"/>
    <w:rsid w:val="00CE1D91"/>
    <w:rsid w:val="00CE1EF4"/>
    <w:rsid w:val="00CE301C"/>
    <w:rsid w:val="00CE3848"/>
    <w:rsid w:val="00CE3953"/>
    <w:rsid w:val="00CE3D20"/>
    <w:rsid w:val="00CE3DDB"/>
    <w:rsid w:val="00CE3E66"/>
    <w:rsid w:val="00CE4710"/>
    <w:rsid w:val="00CE496F"/>
    <w:rsid w:val="00CE4EEE"/>
    <w:rsid w:val="00CE4F6E"/>
    <w:rsid w:val="00CE5176"/>
    <w:rsid w:val="00CE537C"/>
    <w:rsid w:val="00CE5509"/>
    <w:rsid w:val="00CE5ACD"/>
    <w:rsid w:val="00CE5D52"/>
    <w:rsid w:val="00CE5EBE"/>
    <w:rsid w:val="00CE5FB0"/>
    <w:rsid w:val="00CE600E"/>
    <w:rsid w:val="00CE639D"/>
    <w:rsid w:val="00CE65BD"/>
    <w:rsid w:val="00CE68A9"/>
    <w:rsid w:val="00CE6C8C"/>
    <w:rsid w:val="00CE740D"/>
    <w:rsid w:val="00CE75BE"/>
    <w:rsid w:val="00CE7B56"/>
    <w:rsid w:val="00CE7CA8"/>
    <w:rsid w:val="00CF0075"/>
    <w:rsid w:val="00CF027C"/>
    <w:rsid w:val="00CF0468"/>
    <w:rsid w:val="00CF0568"/>
    <w:rsid w:val="00CF05A6"/>
    <w:rsid w:val="00CF08A3"/>
    <w:rsid w:val="00CF09BA"/>
    <w:rsid w:val="00CF107C"/>
    <w:rsid w:val="00CF114C"/>
    <w:rsid w:val="00CF1493"/>
    <w:rsid w:val="00CF1712"/>
    <w:rsid w:val="00CF17C9"/>
    <w:rsid w:val="00CF1CAE"/>
    <w:rsid w:val="00CF1FFC"/>
    <w:rsid w:val="00CF2274"/>
    <w:rsid w:val="00CF283D"/>
    <w:rsid w:val="00CF2B2D"/>
    <w:rsid w:val="00CF2BC1"/>
    <w:rsid w:val="00CF34AE"/>
    <w:rsid w:val="00CF3B99"/>
    <w:rsid w:val="00CF42DF"/>
    <w:rsid w:val="00CF4305"/>
    <w:rsid w:val="00CF4404"/>
    <w:rsid w:val="00CF45AA"/>
    <w:rsid w:val="00CF50D0"/>
    <w:rsid w:val="00CF62AD"/>
    <w:rsid w:val="00CF6522"/>
    <w:rsid w:val="00CF6B31"/>
    <w:rsid w:val="00CF6C2F"/>
    <w:rsid w:val="00CF6D0C"/>
    <w:rsid w:val="00CF6D95"/>
    <w:rsid w:val="00CF6F3B"/>
    <w:rsid w:val="00CF770D"/>
    <w:rsid w:val="00CF7CB0"/>
    <w:rsid w:val="00CF7E2C"/>
    <w:rsid w:val="00D009DF"/>
    <w:rsid w:val="00D00E16"/>
    <w:rsid w:val="00D00EBB"/>
    <w:rsid w:val="00D0103F"/>
    <w:rsid w:val="00D011B2"/>
    <w:rsid w:val="00D021A5"/>
    <w:rsid w:val="00D02564"/>
    <w:rsid w:val="00D025FF"/>
    <w:rsid w:val="00D02621"/>
    <w:rsid w:val="00D02AA0"/>
    <w:rsid w:val="00D02FA4"/>
    <w:rsid w:val="00D037B8"/>
    <w:rsid w:val="00D03B52"/>
    <w:rsid w:val="00D04C13"/>
    <w:rsid w:val="00D04C98"/>
    <w:rsid w:val="00D04D34"/>
    <w:rsid w:val="00D04DCD"/>
    <w:rsid w:val="00D04F50"/>
    <w:rsid w:val="00D0500D"/>
    <w:rsid w:val="00D05501"/>
    <w:rsid w:val="00D05B1B"/>
    <w:rsid w:val="00D05E77"/>
    <w:rsid w:val="00D0640A"/>
    <w:rsid w:val="00D067E0"/>
    <w:rsid w:val="00D06B4B"/>
    <w:rsid w:val="00D07132"/>
    <w:rsid w:val="00D07501"/>
    <w:rsid w:val="00D0762F"/>
    <w:rsid w:val="00D0797A"/>
    <w:rsid w:val="00D07BE1"/>
    <w:rsid w:val="00D07C12"/>
    <w:rsid w:val="00D07CBB"/>
    <w:rsid w:val="00D07EF0"/>
    <w:rsid w:val="00D07F67"/>
    <w:rsid w:val="00D100B4"/>
    <w:rsid w:val="00D10D72"/>
    <w:rsid w:val="00D10F3B"/>
    <w:rsid w:val="00D11853"/>
    <w:rsid w:val="00D122C6"/>
    <w:rsid w:val="00D123A5"/>
    <w:rsid w:val="00D131B9"/>
    <w:rsid w:val="00D1341E"/>
    <w:rsid w:val="00D134B6"/>
    <w:rsid w:val="00D136F3"/>
    <w:rsid w:val="00D1396D"/>
    <w:rsid w:val="00D13DFA"/>
    <w:rsid w:val="00D144D9"/>
    <w:rsid w:val="00D146E3"/>
    <w:rsid w:val="00D14909"/>
    <w:rsid w:val="00D14A7E"/>
    <w:rsid w:val="00D14D0F"/>
    <w:rsid w:val="00D14D92"/>
    <w:rsid w:val="00D152EF"/>
    <w:rsid w:val="00D15984"/>
    <w:rsid w:val="00D165A3"/>
    <w:rsid w:val="00D167CE"/>
    <w:rsid w:val="00D16DCE"/>
    <w:rsid w:val="00D16EF8"/>
    <w:rsid w:val="00D16F1B"/>
    <w:rsid w:val="00D170EF"/>
    <w:rsid w:val="00D17458"/>
    <w:rsid w:val="00D179AE"/>
    <w:rsid w:val="00D201FA"/>
    <w:rsid w:val="00D20770"/>
    <w:rsid w:val="00D20A89"/>
    <w:rsid w:val="00D20DD6"/>
    <w:rsid w:val="00D212AA"/>
    <w:rsid w:val="00D21518"/>
    <w:rsid w:val="00D21985"/>
    <w:rsid w:val="00D21FAC"/>
    <w:rsid w:val="00D2223E"/>
    <w:rsid w:val="00D223C4"/>
    <w:rsid w:val="00D22A19"/>
    <w:rsid w:val="00D22B45"/>
    <w:rsid w:val="00D22BB0"/>
    <w:rsid w:val="00D23039"/>
    <w:rsid w:val="00D23448"/>
    <w:rsid w:val="00D23603"/>
    <w:rsid w:val="00D237E3"/>
    <w:rsid w:val="00D23800"/>
    <w:rsid w:val="00D23B53"/>
    <w:rsid w:val="00D23F95"/>
    <w:rsid w:val="00D24672"/>
    <w:rsid w:val="00D253EC"/>
    <w:rsid w:val="00D25AAC"/>
    <w:rsid w:val="00D25ABB"/>
    <w:rsid w:val="00D25AD0"/>
    <w:rsid w:val="00D25EAB"/>
    <w:rsid w:val="00D25F0A"/>
    <w:rsid w:val="00D26236"/>
    <w:rsid w:val="00D2637B"/>
    <w:rsid w:val="00D264E3"/>
    <w:rsid w:val="00D265E5"/>
    <w:rsid w:val="00D268BB"/>
    <w:rsid w:val="00D26AB7"/>
    <w:rsid w:val="00D26B33"/>
    <w:rsid w:val="00D26C53"/>
    <w:rsid w:val="00D274A0"/>
    <w:rsid w:val="00D27615"/>
    <w:rsid w:val="00D27AA6"/>
    <w:rsid w:val="00D27AC9"/>
    <w:rsid w:val="00D30198"/>
    <w:rsid w:val="00D304D6"/>
    <w:rsid w:val="00D306D8"/>
    <w:rsid w:val="00D30E89"/>
    <w:rsid w:val="00D30EBF"/>
    <w:rsid w:val="00D315E4"/>
    <w:rsid w:val="00D324D1"/>
    <w:rsid w:val="00D325F1"/>
    <w:rsid w:val="00D32A56"/>
    <w:rsid w:val="00D33102"/>
    <w:rsid w:val="00D331D0"/>
    <w:rsid w:val="00D338DC"/>
    <w:rsid w:val="00D33934"/>
    <w:rsid w:val="00D33B77"/>
    <w:rsid w:val="00D34060"/>
    <w:rsid w:val="00D34172"/>
    <w:rsid w:val="00D3496B"/>
    <w:rsid w:val="00D34CD0"/>
    <w:rsid w:val="00D34D70"/>
    <w:rsid w:val="00D34DCB"/>
    <w:rsid w:val="00D35168"/>
    <w:rsid w:val="00D352E7"/>
    <w:rsid w:val="00D35728"/>
    <w:rsid w:val="00D357ED"/>
    <w:rsid w:val="00D3595A"/>
    <w:rsid w:val="00D35E52"/>
    <w:rsid w:val="00D367B9"/>
    <w:rsid w:val="00D368F5"/>
    <w:rsid w:val="00D369B2"/>
    <w:rsid w:val="00D36E10"/>
    <w:rsid w:val="00D36E1C"/>
    <w:rsid w:val="00D37059"/>
    <w:rsid w:val="00D3715E"/>
    <w:rsid w:val="00D37CC5"/>
    <w:rsid w:val="00D37FD7"/>
    <w:rsid w:val="00D40433"/>
    <w:rsid w:val="00D4043F"/>
    <w:rsid w:val="00D4054D"/>
    <w:rsid w:val="00D4058B"/>
    <w:rsid w:val="00D405DE"/>
    <w:rsid w:val="00D4065D"/>
    <w:rsid w:val="00D4085A"/>
    <w:rsid w:val="00D40976"/>
    <w:rsid w:val="00D40CF2"/>
    <w:rsid w:val="00D4101F"/>
    <w:rsid w:val="00D4155B"/>
    <w:rsid w:val="00D41C4A"/>
    <w:rsid w:val="00D41DC9"/>
    <w:rsid w:val="00D41FC5"/>
    <w:rsid w:val="00D4230F"/>
    <w:rsid w:val="00D42A8F"/>
    <w:rsid w:val="00D42CAD"/>
    <w:rsid w:val="00D42F56"/>
    <w:rsid w:val="00D4318D"/>
    <w:rsid w:val="00D43836"/>
    <w:rsid w:val="00D43A5A"/>
    <w:rsid w:val="00D44212"/>
    <w:rsid w:val="00D443C3"/>
    <w:rsid w:val="00D444A0"/>
    <w:rsid w:val="00D446FA"/>
    <w:rsid w:val="00D44BD9"/>
    <w:rsid w:val="00D45046"/>
    <w:rsid w:val="00D4562E"/>
    <w:rsid w:val="00D4571C"/>
    <w:rsid w:val="00D4574D"/>
    <w:rsid w:val="00D45FEA"/>
    <w:rsid w:val="00D45FF9"/>
    <w:rsid w:val="00D4607B"/>
    <w:rsid w:val="00D463C5"/>
    <w:rsid w:val="00D46D01"/>
    <w:rsid w:val="00D47364"/>
    <w:rsid w:val="00D473DB"/>
    <w:rsid w:val="00D477FB"/>
    <w:rsid w:val="00D47846"/>
    <w:rsid w:val="00D478AB"/>
    <w:rsid w:val="00D47C49"/>
    <w:rsid w:val="00D47F5F"/>
    <w:rsid w:val="00D50719"/>
    <w:rsid w:val="00D508D0"/>
    <w:rsid w:val="00D50A1B"/>
    <w:rsid w:val="00D50C5D"/>
    <w:rsid w:val="00D50E78"/>
    <w:rsid w:val="00D512FB"/>
    <w:rsid w:val="00D5147B"/>
    <w:rsid w:val="00D51828"/>
    <w:rsid w:val="00D5193E"/>
    <w:rsid w:val="00D51AB9"/>
    <w:rsid w:val="00D51D1F"/>
    <w:rsid w:val="00D51E69"/>
    <w:rsid w:val="00D51EF3"/>
    <w:rsid w:val="00D528B0"/>
    <w:rsid w:val="00D52AFF"/>
    <w:rsid w:val="00D53106"/>
    <w:rsid w:val="00D5334E"/>
    <w:rsid w:val="00D53405"/>
    <w:rsid w:val="00D53A1B"/>
    <w:rsid w:val="00D53D26"/>
    <w:rsid w:val="00D53EC9"/>
    <w:rsid w:val="00D53FEA"/>
    <w:rsid w:val="00D54647"/>
    <w:rsid w:val="00D548A4"/>
    <w:rsid w:val="00D549A0"/>
    <w:rsid w:val="00D54CAE"/>
    <w:rsid w:val="00D5551D"/>
    <w:rsid w:val="00D55DE5"/>
    <w:rsid w:val="00D55E78"/>
    <w:rsid w:val="00D561F0"/>
    <w:rsid w:val="00D5654F"/>
    <w:rsid w:val="00D565D6"/>
    <w:rsid w:val="00D5672C"/>
    <w:rsid w:val="00D56ADC"/>
    <w:rsid w:val="00D56C20"/>
    <w:rsid w:val="00D570B3"/>
    <w:rsid w:val="00D57349"/>
    <w:rsid w:val="00D57352"/>
    <w:rsid w:val="00D575CD"/>
    <w:rsid w:val="00D578C6"/>
    <w:rsid w:val="00D57949"/>
    <w:rsid w:val="00D60083"/>
    <w:rsid w:val="00D600E1"/>
    <w:rsid w:val="00D604E3"/>
    <w:rsid w:val="00D60519"/>
    <w:rsid w:val="00D60935"/>
    <w:rsid w:val="00D60B7B"/>
    <w:rsid w:val="00D60C9B"/>
    <w:rsid w:val="00D60DF6"/>
    <w:rsid w:val="00D60EDF"/>
    <w:rsid w:val="00D60EFD"/>
    <w:rsid w:val="00D613A5"/>
    <w:rsid w:val="00D618D1"/>
    <w:rsid w:val="00D61A13"/>
    <w:rsid w:val="00D61C01"/>
    <w:rsid w:val="00D622AA"/>
    <w:rsid w:val="00D6264C"/>
    <w:rsid w:val="00D62ED5"/>
    <w:rsid w:val="00D63113"/>
    <w:rsid w:val="00D6337E"/>
    <w:rsid w:val="00D6340B"/>
    <w:rsid w:val="00D636AB"/>
    <w:rsid w:val="00D63FD0"/>
    <w:rsid w:val="00D64B9D"/>
    <w:rsid w:val="00D650BF"/>
    <w:rsid w:val="00D653EE"/>
    <w:rsid w:val="00D65820"/>
    <w:rsid w:val="00D658CC"/>
    <w:rsid w:val="00D65CA0"/>
    <w:rsid w:val="00D663ED"/>
    <w:rsid w:val="00D664A2"/>
    <w:rsid w:val="00D66A73"/>
    <w:rsid w:val="00D66BD7"/>
    <w:rsid w:val="00D66E55"/>
    <w:rsid w:val="00D66EDC"/>
    <w:rsid w:val="00D672C3"/>
    <w:rsid w:val="00D67461"/>
    <w:rsid w:val="00D67542"/>
    <w:rsid w:val="00D67839"/>
    <w:rsid w:val="00D67AAF"/>
    <w:rsid w:val="00D67CAA"/>
    <w:rsid w:val="00D67D24"/>
    <w:rsid w:val="00D67E1B"/>
    <w:rsid w:val="00D70025"/>
    <w:rsid w:val="00D701FB"/>
    <w:rsid w:val="00D704CB"/>
    <w:rsid w:val="00D70641"/>
    <w:rsid w:val="00D70788"/>
    <w:rsid w:val="00D709F8"/>
    <w:rsid w:val="00D70F11"/>
    <w:rsid w:val="00D7129D"/>
    <w:rsid w:val="00D718C9"/>
    <w:rsid w:val="00D719ED"/>
    <w:rsid w:val="00D71DC1"/>
    <w:rsid w:val="00D71E29"/>
    <w:rsid w:val="00D71F15"/>
    <w:rsid w:val="00D721B4"/>
    <w:rsid w:val="00D728AF"/>
    <w:rsid w:val="00D72C0B"/>
    <w:rsid w:val="00D72E1D"/>
    <w:rsid w:val="00D73134"/>
    <w:rsid w:val="00D73323"/>
    <w:rsid w:val="00D73BFF"/>
    <w:rsid w:val="00D73C2C"/>
    <w:rsid w:val="00D7410A"/>
    <w:rsid w:val="00D742E8"/>
    <w:rsid w:val="00D74532"/>
    <w:rsid w:val="00D74DB3"/>
    <w:rsid w:val="00D74E57"/>
    <w:rsid w:val="00D75067"/>
    <w:rsid w:val="00D75097"/>
    <w:rsid w:val="00D755B1"/>
    <w:rsid w:val="00D75C6B"/>
    <w:rsid w:val="00D75CA9"/>
    <w:rsid w:val="00D766C3"/>
    <w:rsid w:val="00D766CE"/>
    <w:rsid w:val="00D766E2"/>
    <w:rsid w:val="00D76804"/>
    <w:rsid w:val="00D7697F"/>
    <w:rsid w:val="00D76DD7"/>
    <w:rsid w:val="00D7705E"/>
    <w:rsid w:val="00D773D5"/>
    <w:rsid w:val="00D77E11"/>
    <w:rsid w:val="00D8008D"/>
    <w:rsid w:val="00D8028D"/>
    <w:rsid w:val="00D80429"/>
    <w:rsid w:val="00D804A0"/>
    <w:rsid w:val="00D804FD"/>
    <w:rsid w:val="00D808DC"/>
    <w:rsid w:val="00D80E34"/>
    <w:rsid w:val="00D81244"/>
    <w:rsid w:val="00D81C15"/>
    <w:rsid w:val="00D81CFC"/>
    <w:rsid w:val="00D821D3"/>
    <w:rsid w:val="00D82BA5"/>
    <w:rsid w:val="00D83398"/>
    <w:rsid w:val="00D833FD"/>
    <w:rsid w:val="00D834E1"/>
    <w:rsid w:val="00D8355D"/>
    <w:rsid w:val="00D838D2"/>
    <w:rsid w:val="00D839C6"/>
    <w:rsid w:val="00D839D2"/>
    <w:rsid w:val="00D83C7E"/>
    <w:rsid w:val="00D84232"/>
    <w:rsid w:val="00D84380"/>
    <w:rsid w:val="00D84570"/>
    <w:rsid w:val="00D849EB"/>
    <w:rsid w:val="00D84DC6"/>
    <w:rsid w:val="00D85005"/>
    <w:rsid w:val="00D856D7"/>
    <w:rsid w:val="00D8580D"/>
    <w:rsid w:val="00D85B20"/>
    <w:rsid w:val="00D85BCB"/>
    <w:rsid w:val="00D85DB9"/>
    <w:rsid w:val="00D85F50"/>
    <w:rsid w:val="00D86209"/>
    <w:rsid w:val="00D86778"/>
    <w:rsid w:val="00D86E51"/>
    <w:rsid w:val="00D87162"/>
    <w:rsid w:val="00D87239"/>
    <w:rsid w:val="00D8747E"/>
    <w:rsid w:val="00D8798B"/>
    <w:rsid w:val="00D9002E"/>
    <w:rsid w:val="00D9025C"/>
    <w:rsid w:val="00D904AA"/>
    <w:rsid w:val="00D904F3"/>
    <w:rsid w:val="00D9058A"/>
    <w:rsid w:val="00D90D2B"/>
    <w:rsid w:val="00D91399"/>
    <w:rsid w:val="00D9148A"/>
    <w:rsid w:val="00D9188E"/>
    <w:rsid w:val="00D91961"/>
    <w:rsid w:val="00D91A64"/>
    <w:rsid w:val="00D92139"/>
    <w:rsid w:val="00D922EB"/>
    <w:rsid w:val="00D924C4"/>
    <w:rsid w:val="00D92613"/>
    <w:rsid w:val="00D92B57"/>
    <w:rsid w:val="00D92CEA"/>
    <w:rsid w:val="00D9316F"/>
    <w:rsid w:val="00D93585"/>
    <w:rsid w:val="00D936AE"/>
    <w:rsid w:val="00D93962"/>
    <w:rsid w:val="00D93F9B"/>
    <w:rsid w:val="00D947AA"/>
    <w:rsid w:val="00D94EF8"/>
    <w:rsid w:val="00D95031"/>
    <w:rsid w:val="00D953FA"/>
    <w:rsid w:val="00D95637"/>
    <w:rsid w:val="00D95957"/>
    <w:rsid w:val="00D959AD"/>
    <w:rsid w:val="00D9628D"/>
    <w:rsid w:val="00D96385"/>
    <w:rsid w:val="00D965E5"/>
    <w:rsid w:val="00D967DA"/>
    <w:rsid w:val="00D96A11"/>
    <w:rsid w:val="00D96DE7"/>
    <w:rsid w:val="00D9712D"/>
    <w:rsid w:val="00D9728A"/>
    <w:rsid w:val="00D97486"/>
    <w:rsid w:val="00D97931"/>
    <w:rsid w:val="00D97B5E"/>
    <w:rsid w:val="00DA02C4"/>
    <w:rsid w:val="00DA056D"/>
    <w:rsid w:val="00DA0693"/>
    <w:rsid w:val="00DA0961"/>
    <w:rsid w:val="00DA0DC5"/>
    <w:rsid w:val="00DA0EDF"/>
    <w:rsid w:val="00DA1388"/>
    <w:rsid w:val="00DA1639"/>
    <w:rsid w:val="00DA18CE"/>
    <w:rsid w:val="00DA199B"/>
    <w:rsid w:val="00DA1B24"/>
    <w:rsid w:val="00DA1D82"/>
    <w:rsid w:val="00DA2E5A"/>
    <w:rsid w:val="00DA2FC5"/>
    <w:rsid w:val="00DA35E0"/>
    <w:rsid w:val="00DA364B"/>
    <w:rsid w:val="00DA3AFA"/>
    <w:rsid w:val="00DA3C92"/>
    <w:rsid w:val="00DA44F1"/>
    <w:rsid w:val="00DA47B4"/>
    <w:rsid w:val="00DA4E07"/>
    <w:rsid w:val="00DA5100"/>
    <w:rsid w:val="00DA5389"/>
    <w:rsid w:val="00DA546D"/>
    <w:rsid w:val="00DA5ACE"/>
    <w:rsid w:val="00DA5EC4"/>
    <w:rsid w:val="00DA5ED7"/>
    <w:rsid w:val="00DA60D6"/>
    <w:rsid w:val="00DA61FA"/>
    <w:rsid w:val="00DA6363"/>
    <w:rsid w:val="00DA6430"/>
    <w:rsid w:val="00DA64A0"/>
    <w:rsid w:val="00DA6775"/>
    <w:rsid w:val="00DA6924"/>
    <w:rsid w:val="00DA6B8F"/>
    <w:rsid w:val="00DA72E1"/>
    <w:rsid w:val="00DA7D73"/>
    <w:rsid w:val="00DA7FE1"/>
    <w:rsid w:val="00DB0384"/>
    <w:rsid w:val="00DB0AA0"/>
    <w:rsid w:val="00DB0F80"/>
    <w:rsid w:val="00DB1102"/>
    <w:rsid w:val="00DB1334"/>
    <w:rsid w:val="00DB13A2"/>
    <w:rsid w:val="00DB1518"/>
    <w:rsid w:val="00DB194D"/>
    <w:rsid w:val="00DB1C3D"/>
    <w:rsid w:val="00DB1E90"/>
    <w:rsid w:val="00DB2048"/>
    <w:rsid w:val="00DB22CB"/>
    <w:rsid w:val="00DB24C9"/>
    <w:rsid w:val="00DB26B4"/>
    <w:rsid w:val="00DB2F75"/>
    <w:rsid w:val="00DB3271"/>
    <w:rsid w:val="00DB3A09"/>
    <w:rsid w:val="00DB3B25"/>
    <w:rsid w:val="00DB3C48"/>
    <w:rsid w:val="00DB3DF9"/>
    <w:rsid w:val="00DB3E6B"/>
    <w:rsid w:val="00DB4126"/>
    <w:rsid w:val="00DB4131"/>
    <w:rsid w:val="00DB41B2"/>
    <w:rsid w:val="00DB4651"/>
    <w:rsid w:val="00DB485B"/>
    <w:rsid w:val="00DB4935"/>
    <w:rsid w:val="00DB4988"/>
    <w:rsid w:val="00DB4E0C"/>
    <w:rsid w:val="00DB4F94"/>
    <w:rsid w:val="00DB593C"/>
    <w:rsid w:val="00DB7097"/>
    <w:rsid w:val="00DB77D3"/>
    <w:rsid w:val="00DB78C3"/>
    <w:rsid w:val="00DB7AEC"/>
    <w:rsid w:val="00DC0122"/>
    <w:rsid w:val="00DC047F"/>
    <w:rsid w:val="00DC0931"/>
    <w:rsid w:val="00DC0B26"/>
    <w:rsid w:val="00DC18A5"/>
    <w:rsid w:val="00DC2332"/>
    <w:rsid w:val="00DC2661"/>
    <w:rsid w:val="00DC2680"/>
    <w:rsid w:val="00DC26CC"/>
    <w:rsid w:val="00DC2921"/>
    <w:rsid w:val="00DC2986"/>
    <w:rsid w:val="00DC2FB0"/>
    <w:rsid w:val="00DC2FC7"/>
    <w:rsid w:val="00DC3119"/>
    <w:rsid w:val="00DC33A1"/>
    <w:rsid w:val="00DC33CA"/>
    <w:rsid w:val="00DC356D"/>
    <w:rsid w:val="00DC3856"/>
    <w:rsid w:val="00DC3A4E"/>
    <w:rsid w:val="00DC40A5"/>
    <w:rsid w:val="00DC454C"/>
    <w:rsid w:val="00DC48E0"/>
    <w:rsid w:val="00DC4C87"/>
    <w:rsid w:val="00DC50D8"/>
    <w:rsid w:val="00DC53C6"/>
    <w:rsid w:val="00DC54FE"/>
    <w:rsid w:val="00DC5D28"/>
    <w:rsid w:val="00DC5EAC"/>
    <w:rsid w:val="00DC621A"/>
    <w:rsid w:val="00DC6972"/>
    <w:rsid w:val="00DC6B64"/>
    <w:rsid w:val="00DC6BA3"/>
    <w:rsid w:val="00DC6F90"/>
    <w:rsid w:val="00DC7108"/>
    <w:rsid w:val="00DC72B6"/>
    <w:rsid w:val="00DC7307"/>
    <w:rsid w:val="00DC7476"/>
    <w:rsid w:val="00DC7931"/>
    <w:rsid w:val="00DC798E"/>
    <w:rsid w:val="00DC7C4F"/>
    <w:rsid w:val="00DC7D97"/>
    <w:rsid w:val="00DD0262"/>
    <w:rsid w:val="00DD039C"/>
    <w:rsid w:val="00DD05CD"/>
    <w:rsid w:val="00DD0874"/>
    <w:rsid w:val="00DD0DD8"/>
    <w:rsid w:val="00DD1240"/>
    <w:rsid w:val="00DD125E"/>
    <w:rsid w:val="00DD1CF5"/>
    <w:rsid w:val="00DD1F0C"/>
    <w:rsid w:val="00DD22B7"/>
    <w:rsid w:val="00DD2525"/>
    <w:rsid w:val="00DD26B3"/>
    <w:rsid w:val="00DD27EA"/>
    <w:rsid w:val="00DD2D01"/>
    <w:rsid w:val="00DD2F0C"/>
    <w:rsid w:val="00DD330C"/>
    <w:rsid w:val="00DD360E"/>
    <w:rsid w:val="00DD363D"/>
    <w:rsid w:val="00DD3856"/>
    <w:rsid w:val="00DD42CF"/>
    <w:rsid w:val="00DD45CD"/>
    <w:rsid w:val="00DD4985"/>
    <w:rsid w:val="00DD49D5"/>
    <w:rsid w:val="00DD4DD8"/>
    <w:rsid w:val="00DD4F49"/>
    <w:rsid w:val="00DD5434"/>
    <w:rsid w:val="00DD57EA"/>
    <w:rsid w:val="00DD58C0"/>
    <w:rsid w:val="00DD5A6F"/>
    <w:rsid w:val="00DD5B4C"/>
    <w:rsid w:val="00DD5FC5"/>
    <w:rsid w:val="00DD648E"/>
    <w:rsid w:val="00DD6A9F"/>
    <w:rsid w:val="00DD6C37"/>
    <w:rsid w:val="00DD6E18"/>
    <w:rsid w:val="00DD7035"/>
    <w:rsid w:val="00DD73FF"/>
    <w:rsid w:val="00DD7418"/>
    <w:rsid w:val="00DD75E5"/>
    <w:rsid w:val="00DD762F"/>
    <w:rsid w:val="00DD772C"/>
    <w:rsid w:val="00DD7B2A"/>
    <w:rsid w:val="00DD7FA7"/>
    <w:rsid w:val="00DE0017"/>
    <w:rsid w:val="00DE025C"/>
    <w:rsid w:val="00DE0415"/>
    <w:rsid w:val="00DE05F5"/>
    <w:rsid w:val="00DE08A2"/>
    <w:rsid w:val="00DE0CC3"/>
    <w:rsid w:val="00DE0D87"/>
    <w:rsid w:val="00DE0F9B"/>
    <w:rsid w:val="00DE1092"/>
    <w:rsid w:val="00DE11DD"/>
    <w:rsid w:val="00DE12B0"/>
    <w:rsid w:val="00DE1418"/>
    <w:rsid w:val="00DE1506"/>
    <w:rsid w:val="00DE1AFA"/>
    <w:rsid w:val="00DE1C19"/>
    <w:rsid w:val="00DE22CF"/>
    <w:rsid w:val="00DE2560"/>
    <w:rsid w:val="00DE2632"/>
    <w:rsid w:val="00DE2CA0"/>
    <w:rsid w:val="00DE2D86"/>
    <w:rsid w:val="00DE33E4"/>
    <w:rsid w:val="00DE3425"/>
    <w:rsid w:val="00DE3810"/>
    <w:rsid w:val="00DE3A0D"/>
    <w:rsid w:val="00DE3BF5"/>
    <w:rsid w:val="00DE3BFC"/>
    <w:rsid w:val="00DE3D1A"/>
    <w:rsid w:val="00DE3E6F"/>
    <w:rsid w:val="00DE43E2"/>
    <w:rsid w:val="00DE465A"/>
    <w:rsid w:val="00DE4699"/>
    <w:rsid w:val="00DE48EB"/>
    <w:rsid w:val="00DE4B90"/>
    <w:rsid w:val="00DE4EA3"/>
    <w:rsid w:val="00DE4EC4"/>
    <w:rsid w:val="00DE50E4"/>
    <w:rsid w:val="00DE52A3"/>
    <w:rsid w:val="00DE55AF"/>
    <w:rsid w:val="00DE5647"/>
    <w:rsid w:val="00DE56EC"/>
    <w:rsid w:val="00DE573D"/>
    <w:rsid w:val="00DE5BD9"/>
    <w:rsid w:val="00DE5C54"/>
    <w:rsid w:val="00DE5EA7"/>
    <w:rsid w:val="00DE6041"/>
    <w:rsid w:val="00DE63E0"/>
    <w:rsid w:val="00DE64F5"/>
    <w:rsid w:val="00DE6AD2"/>
    <w:rsid w:val="00DE6E00"/>
    <w:rsid w:val="00DE6E25"/>
    <w:rsid w:val="00DE7174"/>
    <w:rsid w:val="00DE72F4"/>
    <w:rsid w:val="00DE7305"/>
    <w:rsid w:val="00DE74AA"/>
    <w:rsid w:val="00DE7C1A"/>
    <w:rsid w:val="00DF012D"/>
    <w:rsid w:val="00DF015A"/>
    <w:rsid w:val="00DF043C"/>
    <w:rsid w:val="00DF0AC5"/>
    <w:rsid w:val="00DF163F"/>
    <w:rsid w:val="00DF19B7"/>
    <w:rsid w:val="00DF1BAD"/>
    <w:rsid w:val="00DF1F2B"/>
    <w:rsid w:val="00DF209E"/>
    <w:rsid w:val="00DF22F9"/>
    <w:rsid w:val="00DF2789"/>
    <w:rsid w:val="00DF28AB"/>
    <w:rsid w:val="00DF2A53"/>
    <w:rsid w:val="00DF2A85"/>
    <w:rsid w:val="00DF2D35"/>
    <w:rsid w:val="00DF3A7D"/>
    <w:rsid w:val="00DF3B41"/>
    <w:rsid w:val="00DF3DC0"/>
    <w:rsid w:val="00DF3DCE"/>
    <w:rsid w:val="00DF4469"/>
    <w:rsid w:val="00DF4CA1"/>
    <w:rsid w:val="00DF4FDC"/>
    <w:rsid w:val="00DF5270"/>
    <w:rsid w:val="00DF58E8"/>
    <w:rsid w:val="00DF5C95"/>
    <w:rsid w:val="00DF61C7"/>
    <w:rsid w:val="00DF64B4"/>
    <w:rsid w:val="00DF65B8"/>
    <w:rsid w:val="00DF681A"/>
    <w:rsid w:val="00DF7667"/>
    <w:rsid w:val="00DF7F25"/>
    <w:rsid w:val="00E00053"/>
    <w:rsid w:val="00E000B5"/>
    <w:rsid w:val="00E00195"/>
    <w:rsid w:val="00E00538"/>
    <w:rsid w:val="00E007B6"/>
    <w:rsid w:val="00E007E5"/>
    <w:rsid w:val="00E00816"/>
    <w:rsid w:val="00E008B6"/>
    <w:rsid w:val="00E008E8"/>
    <w:rsid w:val="00E00A71"/>
    <w:rsid w:val="00E0180E"/>
    <w:rsid w:val="00E018C5"/>
    <w:rsid w:val="00E019A4"/>
    <w:rsid w:val="00E019D7"/>
    <w:rsid w:val="00E01A7B"/>
    <w:rsid w:val="00E01ACD"/>
    <w:rsid w:val="00E02182"/>
    <w:rsid w:val="00E025B5"/>
    <w:rsid w:val="00E02955"/>
    <w:rsid w:val="00E02B7F"/>
    <w:rsid w:val="00E02F13"/>
    <w:rsid w:val="00E03025"/>
    <w:rsid w:val="00E03725"/>
    <w:rsid w:val="00E03861"/>
    <w:rsid w:val="00E03869"/>
    <w:rsid w:val="00E039E7"/>
    <w:rsid w:val="00E03D35"/>
    <w:rsid w:val="00E03FC7"/>
    <w:rsid w:val="00E04578"/>
    <w:rsid w:val="00E045B3"/>
    <w:rsid w:val="00E0513A"/>
    <w:rsid w:val="00E05662"/>
    <w:rsid w:val="00E06158"/>
    <w:rsid w:val="00E0618C"/>
    <w:rsid w:val="00E06384"/>
    <w:rsid w:val="00E066EB"/>
    <w:rsid w:val="00E06969"/>
    <w:rsid w:val="00E06CEE"/>
    <w:rsid w:val="00E07120"/>
    <w:rsid w:val="00E07312"/>
    <w:rsid w:val="00E07917"/>
    <w:rsid w:val="00E0796F"/>
    <w:rsid w:val="00E07BB8"/>
    <w:rsid w:val="00E10A23"/>
    <w:rsid w:val="00E10C8F"/>
    <w:rsid w:val="00E10F17"/>
    <w:rsid w:val="00E1156B"/>
    <w:rsid w:val="00E11D96"/>
    <w:rsid w:val="00E11E19"/>
    <w:rsid w:val="00E11E28"/>
    <w:rsid w:val="00E12128"/>
    <w:rsid w:val="00E12282"/>
    <w:rsid w:val="00E1229D"/>
    <w:rsid w:val="00E12644"/>
    <w:rsid w:val="00E12A2D"/>
    <w:rsid w:val="00E13254"/>
    <w:rsid w:val="00E13484"/>
    <w:rsid w:val="00E13A11"/>
    <w:rsid w:val="00E13A71"/>
    <w:rsid w:val="00E13C10"/>
    <w:rsid w:val="00E13CF4"/>
    <w:rsid w:val="00E13D3A"/>
    <w:rsid w:val="00E1421F"/>
    <w:rsid w:val="00E142A9"/>
    <w:rsid w:val="00E142DB"/>
    <w:rsid w:val="00E14C28"/>
    <w:rsid w:val="00E14EA0"/>
    <w:rsid w:val="00E1596C"/>
    <w:rsid w:val="00E159B4"/>
    <w:rsid w:val="00E159C2"/>
    <w:rsid w:val="00E15C11"/>
    <w:rsid w:val="00E16170"/>
    <w:rsid w:val="00E1677C"/>
    <w:rsid w:val="00E167E4"/>
    <w:rsid w:val="00E169A4"/>
    <w:rsid w:val="00E16A52"/>
    <w:rsid w:val="00E16C80"/>
    <w:rsid w:val="00E16FDA"/>
    <w:rsid w:val="00E17290"/>
    <w:rsid w:val="00E175FA"/>
    <w:rsid w:val="00E17DB7"/>
    <w:rsid w:val="00E17DFC"/>
    <w:rsid w:val="00E17E68"/>
    <w:rsid w:val="00E17F65"/>
    <w:rsid w:val="00E2045B"/>
    <w:rsid w:val="00E208E2"/>
    <w:rsid w:val="00E20A33"/>
    <w:rsid w:val="00E210C6"/>
    <w:rsid w:val="00E217C2"/>
    <w:rsid w:val="00E218E3"/>
    <w:rsid w:val="00E21C85"/>
    <w:rsid w:val="00E223BF"/>
    <w:rsid w:val="00E226E2"/>
    <w:rsid w:val="00E22CCB"/>
    <w:rsid w:val="00E23101"/>
    <w:rsid w:val="00E2337D"/>
    <w:rsid w:val="00E2350F"/>
    <w:rsid w:val="00E236D8"/>
    <w:rsid w:val="00E242FD"/>
    <w:rsid w:val="00E246CE"/>
    <w:rsid w:val="00E248EF"/>
    <w:rsid w:val="00E24CAC"/>
    <w:rsid w:val="00E24E35"/>
    <w:rsid w:val="00E2500D"/>
    <w:rsid w:val="00E252AE"/>
    <w:rsid w:val="00E2595D"/>
    <w:rsid w:val="00E259A3"/>
    <w:rsid w:val="00E25A49"/>
    <w:rsid w:val="00E25CBB"/>
    <w:rsid w:val="00E25DA6"/>
    <w:rsid w:val="00E25FB6"/>
    <w:rsid w:val="00E260A9"/>
    <w:rsid w:val="00E26148"/>
    <w:rsid w:val="00E26435"/>
    <w:rsid w:val="00E265E2"/>
    <w:rsid w:val="00E26835"/>
    <w:rsid w:val="00E26B92"/>
    <w:rsid w:val="00E26C5D"/>
    <w:rsid w:val="00E26C81"/>
    <w:rsid w:val="00E26DC8"/>
    <w:rsid w:val="00E2753F"/>
    <w:rsid w:val="00E2776D"/>
    <w:rsid w:val="00E277E9"/>
    <w:rsid w:val="00E2794E"/>
    <w:rsid w:val="00E27B21"/>
    <w:rsid w:val="00E27C49"/>
    <w:rsid w:val="00E27F59"/>
    <w:rsid w:val="00E30A7B"/>
    <w:rsid w:val="00E30BE3"/>
    <w:rsid w:val="00E311D0"/>
    <w:rsid w:val="00E31936"/>
    <w:rsid w:val="00E32131"/>
    <w:rsid w:val="00E3223E"/>
    <w:rsid w:val="00E322AA"/>
    <w:rsid w:val="00E325F5"/>
    <w:rsid w:val="00E32699"/>
    <w:rsid w:val="00E3294C"/>
    <w:rsid w:val="00E32C8A"/>
    <w:rsid w:val="00E32DC7"/>
    <w:rsid w:val="00E33369"/>
    <w:rsid w:val="00E33A4B"/>
    <w:rsid w:val="00E33B86"/>
    <w:rsid w:val="00E33E38"/>
    <w:rsid w:val="00E340C0"/>
    <w:rsid w:val="00E3412E"/>
    <w:rsid w:val="00E34386"/>
    <w:rsid w:val="00E3466C"/>
    <w:rsid w:val="00E34CD6"/>
    <w:rsid w:val="00E34FB5"/>
    <w:rsid w:val="00E351BB"/>
    <w:rsid w:val="00E3530E"/>
    <w:rsid w:val="00E3536B"/>
    <w:rsid w:val="00E36824"/>
    <w:rsid w:val="00E36CF5"/>
    <w:rsid w:val="00E36D74"/>
    <w:rsid w:val="00E374BC"/>
    <w:rsid w:val="00E37D48"/>
    <w:rsid w:val="00E37E81"/>
    <w:rsid w:val="00E4000E"/>
    <w:rsid w:val="00E40064"/>
    <w:rsid w:val="00E40165"/>
    <w:rsid w:val="00E404D1"/>
    <w:rsid w:val="00E408FB"/>
    <w:rsid w:val="00E4099F"/>
    <w:rsid w:val="00E40B91"/>
    <w:rsid w:val="00E40BE2"/>
    <w:rsid w:val="00E40FF9"/>
    <w:rsid w:val="00E41107"/>
    <w:rsid w:val="00E411A2"/>
    <w:rsid w:val="00E41276"/>
    <w:rsid w:val="00E41334"/>
    <w:rsid w:val="00E41ACB"/>
    <w:rsid w:val="00E41C74"/>
    <w:rsid w:val="00E421EB"/>
    <w:rsid w:val="00E427AA"/>
    <w:rsid w:val="00E42809"/>
    <w:rsid w:val="00E430CB"/>
    <w:rsid w:val="00E434C9"/>
    <w:rsid w:val="00E43939"/>
    <w:rsid w:val="00E43A13"/>
    <w:rsid w:val="00E43AFA"/>
    <w:rsid w:val="00E43D7E"/>
    <w:rsid w:val="00E446E1"/>
    <w:rsid w:val="00E44A3B"/>
    <w:rsid w:val="00E44C3D"/>
    <w:rsid w:val="00E44E1D"/>
    <w:rsid w:val="00E452B8"/>
    <w:rsid w:val="00E45714"/>
    <w:rsid w:val="00E45981"/>
    <w:rsid w:val="00E45A5C"/>
    <w:rsid w:val="00E45BD3"/>
    <w:rsid w:val="00E45E9D"/>
    <w:rsid w:val="00E46303"/>
    <w:rsid w:val="00E4635F"/>
    <w:rsid w:val="00E467EA"/>
    <w:rsid w:val="00E469F9"/>
    <w:rsid w:val="00E46B04"/>
    <w:rsid w:val="00E46F72"/>
    <w:rsid w:val="00E472B8"/>
    <w:rsid w:val="00E4742D"/>
    <w:rsid w:val="00E475FF"/>
    <w:rsid w:val="00E476E4"/>
    <w:rsid w:val="00E47812"/>
    <w:rsid w:val="00E47CBB"/>
    <w:rsid w:val="00E47D79"/>
    <w:rsid w:val="00E47F20"/>
    <w:rsid w:val="00E47FBA"/>
    <w:rsid w:val="00E5007B"/>
    <w:rsid w:val="00E502C6"/>
    <w:rsid w:val="00E506DF"/>
    <w:rsid w:val="00E50978"/>
    <w:rsid w:val="00E50D51"/>
    <w:rsid w:val="00E50F52"/>
    <w:rsid w:val="00E512D7"/>
    <w:rsid w:val="00E51395"/>
    <w:rsid w:val="00E518FD"/>
    <w:rsid w:val="00E5207C"/>
    <w:rsid w:val="00E5218A"/>
    <w:rsid w:val="00E524E0"/>
    <w:rsid w:val="00E52668"/>
    <w:rsid w:val="00E52AAB"/>
    <w:rsid w:val="00E52B9D"/>
    <w:rsid w:val="00E52CDA"/>
    <w:rsid w:val="00E533D2"/>
    <w:rsid w:val="00E53AED"/>
    <w:rsid w:val="00E53E36"/>
    <w:rsid w:val="00E541ED"/>
    <w:rsid w:val="00E54AD8"/>
    <w:rsid w:val="00E54CFE"/>
    <w:rsid w:val="00E54EF0"/>
    <w:rsid w:val="00E5562A"/>
    <w:rsid w:val="00E557D3"/>
    <w:rsid w:val="00E55C52"/>
    <w:rsid w:val="00E560F0"/>
    <w:rsid w:val="00E56AD5"/>
    <w:rsid w:val="00E56C5D"/>
    <w:rsid w:val="00E56E99"/>
    <w:rsid w:val="00E57040"/>
    <w:rsid w:val="00E578F9"/>
    <w:rsid w:val="00E57BE4"/>
    <w:rsid w:val="00E602D4"/>
    <w:rsid w:val="00E606F3"/>
    <w:rsid w:val="00E6087F"/>
    <w:rsid w:val="00E60DEA"/>
    <w:rsid w:val="00E60E71"/>
    <w:rsid w:val="00E60F21"/>
    <w:rsid w:val="00E61068"/>
    <w:rsid w:val="00E611D0"/>
    <w:rsid w:val="00E61851"/>
    <w:rsid w:val="00E61C69"/>
    <w:rsid w:val="00E61D21"/>
    <w:rsid w:val="00E62314"/>
    <w:rsid w:val="00E63216"/>
    <w:rsid w:val="00E63481"/>
    <w:rsid w:val="00E636AA"/>
    <w:rsid w:val="00E640E9"/>
    <w:rsid w:val="00E6423E"/>
    <w:rsid w:val="00E644CA"/>
    <w:rsid w:val="00E649A9"/>
    <w:rsid w:val="00E64A3E"/>
    <w:rsid w:val="00E64E34"/>
    <w:rsid w:val="00E64EBA"/>
    <w:rsid w:val="00E65405"/>
    <w:rsid w:val="00E658F8"/>
    <w:rsid w:val="00E65C77"/>
    <w:rsid w:val="00E65D99"/>
    <w:rsid w:val="00E663DE"/>
    <w:rsid w:val="00E6679F"/>
    <w:rsid w:val="00E66DBB"/>
    <w:rsid w:val="00E66F9A"/>
    <w:rsid w:val="00E6709D"/>
    <w:rsid w:val="00E6764E"/>
    <w:rsid w:val="00E677AB"/>
    <w:rsid w:val="00E67A82"/>
    <w:rsid w:val="00E67B27"/>
    <w:rsid w:val="00E67E5B"/>
    <w:rsid w:val="00E7082E"/>
    <w:rsid w:val="00E70BE4"/>
    <w:rsid w:val="00E70BE5"/>
    <w:rsid w:val="00E70F38"/>
    <w:rsid w:val="00E70FC8"/>
    <w:rsid w:val="00E71473"/>
    <w:rsid w:val="00E718EE"/>
    <w:rsid w:val="00E719DA"/>
    <w:rsid w:val="00E71C2B"/>
    <w:rsid w:val="00E71D05"/>
    <w:rsid w:val="00E72439"/>
    <w:rsid w:val="00E7244D"/>
    <w:rsid w:val="00E724A3"/>
    <w:rsid w:val="00E7263E"/>
    <w:rsid w:val="00E729ED"/>
    <w:rsid w:val="00E72C2A"/>
    <w:rsid w:val="00E73306"/>
    <w:rsid w:val="00E734A9"/>
    <w:rsid w:val="00E7390B"/>
    <w:rsid w:val="00E7397B"/>
    <w:rsid w:val="00E73B71"/>
    <w:rsid w:val="00E73B85"/>
    <w:rsid w:val="00E73BD1"/>
    <w:rsid w:val="00E73DFC"/>
    <w:rsid w:val="00E740BD"/>
    <w:rsid w:val="00E74291"/>
    <w:rsid w:val="00E747B1"/>
    <w:rsid w:val="00E7487A"/>
    <w:rsid w:val="00E74ED6"/>
    <w:rsid w:val="00E75A89"/>
    <w:rsid w:val="00E75C06"/>
    <w:rsid w:val="00E769DE"/>
    <w:rsid w:val="00E76DCB"/>
    <w:rsid w:val="00E76FD2"/>
    <w:rsid w:val="00E770EF"/>
    <w:rsid w:val="00E77475"/>
    <w:rsid w:val="00E774C7"/>
    <w:rsid w:val="00E77587"/>
    <w:rsid w:val="00E7781A"/>
    <w:rsid w:val="00E778A2"/>
    <w:rsid w:val="00E77A39"/>
    <w:rsid w:val="00E77B1E"/>
    <w:rsid w:val="00E80332"/>
    <w:rsid w:val="00E80633"/>
    <w:rsid w:val="00E80D1B"/>
    <w:rsid w:val="00E80D63"/>
    <w:rsid w:val="00E8124C"/>
    <w:rsid w:val="00E81647"/>
    <w:rsid w:val="00E819A9"/>
    <w:rsid w:val="00E81DD7"/>
    <w:rsid w:val="00E81E7D"/>
    <w:rsid w:val="00E82821"/>
    <w:rsid w:val="00E82975"/>
    <w:rsid w:val="00E829CD"/>
    <w:rsid w:val="00E82AD3"/>
    <w:rsid w:val="00E832D6"/>
    <w:rsid w:val="00E839CE"/>
    <w:rsid w:val="00E83F29"/>
    <w:rsid w:val="00E83F5A"/>
    <w:rsid w:val="00E8451C"/>
    <w:rsid w:val="00E84DCF"/>
    <w:rsid w:val="00E85297"/>
    <w:rsid w:val="00E852F5"/>
    <w:rsid w:val="00E85668"/>
    <w:rsid w:val="00E856E8"/>
    <w:rsid w:val="00E857EE"/>
    <w:rsid w:val="00E8583A"/>
    <w:rsid w:val="00E85875"/>
    <w:rsid w:val="00E85DF7"/>
    <w:rsid w:val="00E85E66"/>
    <w:rsid w:val="00E86043"/>
    <w:rsid w:val="00E860B1"/>
    <w:rsid w:val="00E867FD"/>
    <w:rsid w:val="00E8685F"/>
    <w:rsid w:val="00E8690B"/>
    <w:rsid w:val="00E86CE2"/>
    <w:rsid w:val="00E86E7F"/>
    <w:rsid w:val="00E86ECA"/>
    <w:rsid w:val="00E86F9F"/>
    <w:rsid w:val="00E872CC"/>
    <w:rsid w:val="00E87B4C"/>
    <w:rsid w:val="00E87B89"/>
    <w:rsid w:val="00E87CF3"/>
    <w:rsid w:val="00E87D82"/>
    <w:rsid w:val="00E90086"/>
    <w:rsid w:val="00E90667"/>
    <w:rsid w:val="00E91345"/>
    <w:rsid w:val="00E9138E"/>
    <w:rsid w:val="00E918A5"/>
    <w:rsid w:val="00E91C2C"/>
    <w:rsid w:val="00E92996"/>
    <w:rsid w:val="00E92BE8"/>
    <w:rsid w:val="00E92D02"/>
    <w:rsid w:val="00E932FE"/>
    <w:rsid w:val="00E93413"/>
    <w:rsid w:val="00E938F2"/>
    <w:rsid w:val="00E944A2"/>
    <w:rsid w:val="00E94ACD"/>
    <w:rsid w:val="00E94DD6"/>
    <w:rsid w:val="00E951F2"/>
    <w:rsid w:val="00E952DB"/>
    <w:rsid w:val="00E958CA"/>
    <w:rsid w:val="00E95AC5"/>
    <w:rsid w:val="00E95ECD"/>
    <w:rsid w:val="00E95F67"/>
    <w:rsid w:val="00E96796"/>
    <w:rsid w:val="00E96C4C"/>
    <w:rsid w:val="00E972E3"/>
    <w:rsid w:val="00E97690"/>
    <w:rsid w:val="00E977A2"/>
    <w:rsid w:val="00E978BF"/>
    <w:rsid w:val="00E978C6"/>
    <w:rsid w:val="00EA0307"/>
    <w:rsid w:val="00EA04C2"/>
    <w:rsid w:val="00EA05C0"/>
    <w:rsid w:val="00EA0F04"/>
    <w:rsid w:val="00EA15B3"/>
    <w:rsid w:val="00EA1C2C"/>
    <w:rsid w:val="00EA1E39"/>
    <w:rsid w:val="00EA1F38"/>
    <w:rsid w:val="00EA1FA1"/>
    <w:rsid w:val="00EA2838"/>
    <w:rsid w:val="00EA2A7D"/>
    <w:rsid w:val="00EA2D56"/>
    <w:rsid w:val="00EA337A"/>
    <w:rsid w:val="00EA35E3"/>
    <w:rsid w:val="00EA3A2A"/>
    <w:rsid w:val="00EA3AED"/>
    <w:rsid w:val="00EA405F"/>
    <w:rsid w:val="00EA4124"/>
    <w:rsid w:val="00EA414B"/>
    <w:rsid w:val="00EA4335"/>
    <w:rsid w:val="00EA433C"/>
    <w:rsid w:val="00EA4358"/>
    <w:rsid w:val="00EA450C"/>
    <w:rsid w:val="00EA4599"/>
    <w:rsid w:val="00EA4725"/>
    <w:rsid w:val="00EA5393"/>
    <w:rsid w:val="00EA5843"/>
    <w:rsid w:val="00EA5993"/>
    <w:rsid w:val="00EA5C46"/>
    <w:rsid w:val="00EA5D37"/>
    <w:rsid w:val="00EA5E96"/>
    <w:rsid w:val="00EA7109"/>
    <w:rsid w:val="00EA7237"/>
    <w:rsid w:val="00EA780B"/>
    <w:rsid w:val="00EA788F"/>
    <w:rsid w:val="00EA7947"/>
    <w:rsid w:val="00EA7A12"/>
    <w:rsid w:val="00EA7CD0"/>
    <w:rsid w:val="00EB0207"/>
    <w:rsid w:val="00EB0363"/>
    <w:rsid w:val="00EB0A55"/>
    <w:rsid w:val="00EB1058"/>
    <w:rsid w:val="00EB135D"/>
    <w:rsid w:val="00EB1A40"/>
    <w:rsid w:val="00EB209A"/>
    <w:rsid w:val="00EB21F2"/>
    <w:rsid w:val="00EB273B"/>
    <w:rsid w:val="00EB2898"/>
    <w:rsid w:val="00EB2D16"/>
    <w:rsid w:val="00EB32A5"/>
    <w:rsid w:val="00EB3436"/>
    <w:rsid w:val="00EB3A2C"/>
    <w:rsid w:val="00EB3B89"/>
    <w:rsid w:val="00EB4220"/>
    <w:rsid w:val="00EB4DE7"/>
    <w:rsid w:val="00EB4DF6"/>
    <w:rsid w:val="00EB54E3"/>
    <w:rsid w:val="00EB56FC"/>
    <w:rsid w:val="00EB5DEF"/>
    <w:rsid w:val="00EB5FB8"/>
    <w:rsid w:val="00EB69C7"/>
    <w:rsid w:val="00EB6BB8"/>
    <w:rsid w:val="00EB6C30"/>
    <w:rsid w:val="00EB6C3F"/>
    <w:rsid w:val="00EB6C58"/>
    <w:rsid w:val="00EB6D1B"/>
    <w:rsid w:val="00EB6E2A"/>
    <w:rsid w:val="00EB7109"/>
    <w:rsid w:val="00EB7187"/>
    <w:rsid w:val="00EB7207"/>
    <w:rsid w:val="00EB762D"/>
    <w:rsid w:val="00EB7E1D"/>
    <w:rsid w:val="00EC031E"/>
    <w:rsid w:val="00EC03BF"/>
    <w:rsid w:val="00EC067B"/>
    <w:rsid w:val="00EC0806"/>
    <w:rsid w:val="00EC09F5"/>
    <w:rsid w:val="00EC0EC0"/>
    <w:rsid w:val="00EC124F"/>
    <w:rsid w:val="00EC14D5"/>
    <w:rsid w:val="00EC1947"/>
    <w:rsid w:val="00EC1989"/>
    <w:rsid w:val="00EC1EC7"/>
    <w:rsid w:val="00EC224E"/>
    <w:rsid w:val="00EC26D3"/>
    <w:rsid w:val="00EC29E0"/>
    <w:rsid w:val="00EC2C1E"/>
    <w:rsid w:val="00EC2CFD"/>
    <w:rsid w:val="00EC2FDA"/>
    <w:rsid w:val="00EC3255"/>
    <w:rsid w:val="00EC3631"/>
    <w:rsid w:val="00EC3879"/>
    <w:rsid w:val="00EC3BB8"/>
    <w:rsid w:val="00EC3C11"/>
    <w:rsid w:val="00EC3DEF"/>
    <w:rsid w:val="00EC3F42"/>
    <w:rsid w:val="00EC41B0"/>
    <w:rsid w:val="00EC43D5"/>
    <w:rsid w:val="00EC47D5"/>
    <w:rsid w:val="00EC4A55"/>
    <w:rsid w:val="00EC4B3C"/>
    <w:rsid w:val="00EC4F02"/>
    <w:rsid w:val="00EC55AB"/>
    <w:rsid w:val="00EC5610"/>
    <w:rsid w:val="00EC5724"/>
    <w:rsid w:val="00EC5791"/>
    <w:rsid w:val="00EC6325"/>
    <w:rsid w:val="00EC6557"/>
    <w:rsid w:val="00EC6891"/>
    <w:rsid w:val="00EC6A61"/>
    <w:rsid w:val="00EC6B98"/>
    <w:rsid w:val="00EC6CE7"/>
    <w:rsid w:val="00EC6F9E"/>
    <w:rsid w:val="00EC7417"/>
    <w:rsid w:val="00EC7709"/>
    <w:rsid w:val="00ED004C"/>
    <w:rsid w:val="00ED0107"/>
    <w:rsid w:val="00ED01B1"/>
    <w:rsid w:val="00ED08E4"/>
    <w:rsid w:val="00ED0E96"/>
    <w:rsid w:val="00ED15C4"/>
    <w:rsid w:val="00ED15FF"/>
    <w:rsid w:val="00ED1A19"/>
    <w:rsid w:val="00ED2751"/>
    <w:rsid w:val="00ED2E34"/>
    <w:rsid w:val="00ED33B7"/>
    <w:rsid w:val="00ED353E"/>
    <w:rsid w:val="00ED3727"/>
    <w:rsid w:val="00ED376F"/>
    <w:rsid w:val="00ED3898"/>
    <w:rsid w:val="00ED3E7B"/>
    <w:rsid w:val="00ED418C"/>
    <w:rsid w:val="00ED41AC"/>
    <w:rsid w:val="00ED4590"/>
    <w:rsid w:val="00ED45D3"/>
    <w:rsid w:val="00ED46A7"/>
    <w:rsid w:val="00ED46CF"/>
    <w:rsid w:val="00ED489F"/>
    <w:rsid w:val="00ED4E8D"/>
    <w:rsid w:val="00ED5886"/>
    <w:rsid w:val="00ED5DD3"/>
    <w:rsid w:val="00ED632D"/>
    <w:rsid w:val="00ED6349"/>
    <w:rsid w:val="00ED63BC"/>
    <w:rsid w:val="00ED64E2"/>
    <w:rsid w:val="00ED6E45"/>
    <w:rsid w:val="00ED6F32"/>
    <w:rsid w:val="00ED7325"/>
    <w:rsid w:val="00ED75B5"/>
    <w:rsid w:val="00ED7B4C"/>
    <w:rsid w:val="00ED7B7A"/>
    <w:rsid w:val="00ED7F77"/>
    <w:rsid w:val="00ED7FBD"/>
    <w:rsid w:val="00EE0072"/>
    <w:rsid w:val="00EE06EA"/>
    <w:rsid w:val="00EE0A47"/>
    <w:rsid w:val="00EE132A"/>
    <w:rsid w:val="00EE14B9"/>
    <w:rsid w:val="00EE163D"/>
    <w:rsid w:val="00EE1972"/>
    <w:rsid w:val="00EE1EA6"/>
    <w:rsid w:val="00EE1EC7"/>
    <w:rsid w:val="00EE1ED3"/>
    <w:rsid w:val="00EE2180"/>
    <w:rsid w:val="00EE23F1"/>
    <w:rsid w:val="00EE240B"/>
    <w:rsid w:val="00EE26FC"/>
    <w:rsid w:val="00EE2C2B"/>
    <w:rsid w:val="00EE31A0"/>
    <w:rsid w:val="00EE326E"/>
    <w:rsid w:val="00EE3916"/>
    <w:rsid w:val="00EE392A"/>
    <w:rsid w:val="00EE39A2"/>
    <w:rsid w:val="00EE4565"/>
    <w:rsid w:val="00EE4D4D"/>
    <w:rsid w:val="00EE5093"/>
    <w:rsid w:val="00EE50C8"/>
    <w:rsid w:val="00EE567F"/>
    <w:rsid w:val="00EE657A"/>
    <w:rsid w:val="00EE6676"/>
    <w:rsid w:val="00EE6B6A"/>
    <w:rsid w:val="00EE6C78"/>
    <w:rsid w:val="00EE6DDF"/>
    <w:rsid w:val="00EE7A02"/>
    <w:rsid w:val="00EE7A27"/>
    <w:rsid w:val="00EF0112"/>
    <w:rsid w:val="00EF0CA8"/>
    <w:rsid w:val="00EF0D1C"/>
    <w:rsid w:val="00EF15C8"/>
    <w:rsid w:val="00EF185F"/>
    <w:rsid w:val="00EF1E3D"/>
    <w:rsid w:val="00EF28DA"/>
    <w:rsid w:val="00EF2C91"/>
    <w:rsid w:val="00EF3334"/>
    <w:rsid w:val="00EF3462"/>
    <w:rsid w:val="00EF3B4C"/>
    <w:rsid w:val="00EF403A"/>
    <w:rsid w:val="00EF4043"/>
    <w:rsid w:val="00EF4321"/>
    <w:rsid w:val="00EF4642"/>
    <w:rsid w:val="00EF46F7"/>
    <w:rsid w:val="00EF4AAF"/>
    <w:rsid w:val="00EF4B5D"/>
    <w:rsid w:val="00EF4D0C"/>
    <w:rsid w:val="00EF527E"/>
    <w:rsid w:val="00EF5322"/>
    <w:rsid w:val="00EF54E0"/>
    <w:rsid w:val="00EF55F6"/>
    <w:rsid w:val="00EF6598"/>
    <w:rsid w:val="00EF67E9"/>
    <w:rsid w:val="00EF6ABF"/>
    <w:rsid w:val="00EF7511"/>
    <w:rsid w:val="00EF754B"/>
    <w:rsid w:val="00EF7AFF"/>
    <w:rsid w:val="00EF7D13"/>
    <w:rsid w:val="00F0053D"/>
    <w:rsid w:val="00F009C0"/>
    <w:rsid w:val="00F00E27"/>
    <w:rsid w:val="00F00EE1"/>
    <w:rsid w:val="00F01041"/>
    <w:rsid w:val="00F01075"/>
    <w:rsid w:val="00F011E5"/>
    <w:rsid w:val="00F01278"/>
    <w:rsid w:val="00F01383"/>
    <w:rsid w:val="00F01406"/>
    <w:rsid w:val="00F018B9"/>
    <w:rsid w:val="00F019A7"/>
    <w:rsid w:val="00F01B60"/>
    <w:rsid w:val="00F01B9D"/>
    <w:rsid w:val="00F01E42"/>
    <w:rsid w:val="00F0240D"/>
    <w:rsid w:val="00F03261"/>
    <w:rsid w:val="00F0345D"/>
    <w:rsid w:val="00F03CB2"/>
    <w:rsid w:val="00F03F01"/>
    <w:rsid w:val="00F04027"/>
    <w:rsid w:val="00F04196"/>
    <w:rsid w:val="00F0478B"/>
    <w:rsid w:val="00F051C4"/>
    <w:rsid w:val="00F05226"/>
    <w:rsid w:val="00F055BE"/>
    <w:rsid w:val="00F056E6"/>
    <w:rsid w:val="00F05DF7"/>
    <w:rsid w:val="00F060D3"/>
    <w:rsid w:val="00F06227"/>
    <w:rsid w:val="00F06538"/>
    <w:rsid w:val="00F067A3"/>
    <w:rsid w:val="00F06844"/>
    <w:rsid w:val="00F06A06"/>
    <w:rsid w:val="00F06AF7"/>
    <w:rsid w:val="00F06AFF"/>
    <w:rsid w:val="00F07072"/>
    <w:rsid w:val="00F077ED"/>
    <w:rsid w:val="00F07AE8"/>
    <w:rsid w:val="00F07D76"/>
    <w:rsid w:val="00F10AC3"/>
    <w:rsid w:val="00F10AD1"/>
    <w:rsid w:val="00F10E0D"/>
    <w:rsid w:val="00F10E33"/>
    <w:rsid w:val="00F11766"/>
    <w:rsid w:val="00F11B49"/>
    <w:rsid w:val="00F11D6F"/>
    <w:rsid w:val="00F11F36"/>
    <w:rsid w:val="00F12081"/>
    <w:rsid w:val="00F1219B"/>
    <w:rsid w:val="00F12765"/>
    <w:rsid w:val="00F127E5"/>
    <w:rsid w:val="00F12DC5"/>
    <w:rsid w:val="00F12E56"/>
    <w:rsid w:val="00F130B8"/>
    <w:rsid w:val="00F13117"/>
    <w:rsid w:val="00F13BE2"/>
    <w:rsid w:val="00F13D97"/>
    <w:rsid w:val="00F1454F"/>
    <w:rsid w:val="00F14721"/>
    <w:rsid w:val="00F14739"/>
    <w:rsid w:val="00F14959"/>
    <w:rsid w:val="00F15972"/>
    <w:rsid w:val="00F15DCC"/>
    <w:rsid w:val="00F160CA"/>
    <w:rsid w:val="00F16C52"/>
    <w:rsid w:val="00F16DBA"/>
    <w:rsid w:val="00F16EF3"/>
    <w:rsid w:val="00F170C8"/>
    <w:rsid w:val="00F17197"/>
    <w:rsid w:val="00F1744A"/>
    <w:rsid w:val="00F17DB0"/>
    <w:rsid w:val="00F17DFA"/>
    <w:rsid w:val="00F17F95"/>
    <w:rsid w:val="00F201FE"/>
    <w:rsid w:val="00F20254"/>
    <w:rsid w:val="00F20618"/>
    <w:rsid w:val="00F20C8C"/>
    <w:rsid w:val="00F20F71"/>
    <w:rsid w:val="00F2126B"/>
    <w:rsid w:val="00F2181E"/>
    <w:rsid w:val="00F21AEB"/>
    <w:rsid w:val="00F21E75"/>
    <w:rsid w:val="00F22282"/>
    <w:rsid w:val="00F2244D"/>
    <w:rsid w:val="00F224C9"/>
    <w:rsid w:val="00F22730"/>
    <w:rsid w:val="00F2296A"/>
    <w:rsid w:val="00F22A4B"/>
    <w:rsid w:val="00F22AA3"/>
    <w:rsid w:val="00F22C6F"/>
    <w:rsid w:val="00F22D70"/>
    <w:rsid w:val="00F233C3"/>
    <w:rsid w:val="00F237EC"/>
    <w:rsid w:val="00F2385B"/>
    <w:rsid w:val="00F238DF"/>
    <w:rsid w:val="00F23AEC"/>
    <w:rsid w:val="00F2453C"/>
    <w:rsid w:val="00F246E4"/>
    <w:rsid w:val="00F24780"/>
    <w:rsid w:val="00F2478B"/>
    <w:rsid w:val="00F2505F"/>
    <w:rsid w:val="00F25731"/>
    <w:rsid w:val="00F2591C"/>
    <w:rsid w:val="00F25B11"/>
    <w:rsid w:val="00F25D58"/>
    <w:rsid w:val="00F25E47"/>
    <w:rsid w:val="00F25EEB"/>
    <w:rsid w:val="00F25EEE"/>
    <w:rsid w:val="00F26097"/>
    <w:rsid w:val="00F26236"/>
    <w:rsid w:val="00F2653F"/>
    <w:rsid w:val="00F26962"/>
    <w:rsid w:val="00F26BB0"/>
    <w:rsid w:val="00F27232"/>
    <w:rsid w:val="00F273D5"/>
    <w:rsid w:val="00F27564"/>
    <w:rsid w:val="00F27BBF"/>
    <w:rsid w:val="00F27E43"/>
    <w:rsid w:val="00F303AE"/>
    <w:rsid w:val="00F3067A"/>
    <w:rsid w:val="00F3068B"/>
    <w:rsid w:val="00F3083C"/>
    <w:rsid w:val="00F30E45"/>
    <w:rsid w:val="00F3101A"/>
    <w:rsid w:val="00F31923"/>
    <w:rsid w:val="00F319BF"/>
    <w:rsid w:val="00F319C5"/>
    <w:rsid w:val="00F31D03"/>
    <w:rsid w:val="00F31DB4"/>
    <w:rsid w:val="00F31E6C"/>
    <w:rsid w:val="00F31ECC"/>
    <w:rsid w:val="00F32092"/>
    <w:rsid w:val="00F3261D"/>
    <w:rsid w:val="00F327D9"/>
    <w:rsid w:val="00F32801"/>
    <w:rsid w:val="00F32F4A"/>
    <w:rsid w:val="00F32F53"/>
    <w:rsid w:val="00F33355"/>
    <w:rsid w:val="00F3339A"/>
    <w:rsid w:val="00F333F1"/>
    <w:rsid w:val="00F336B8"/>
    <w:rsid w:val="00F33B35"/>
    <w:rsid w:val="00F33C07"/>
    <w:rsid w:val="00F33D76"/>
    <w:rsid w:val="00F34081"/>
    <w:rsid w:val="00F3560C"/>
    <w:rsid w:val="00F35796"/>
    <w:rsid w:val="00F35893"/>
    <w:rsid w:val="00F35C04"/>
    <w:rsid w:val="00F35CE5"/>
    <w:rsid w:val="00F3627D"/>
    <w:rsid w:val="00F366EA"/>
    <w:rsid w:val="00F36749"/>
    <w:rsid w:val="00F36B81"/>
    <w:rsid w:val="00F36F4C"/>
    <w:rsid w:val="00F37043"/>
    <w:rsid w:val="00F3734B"/>
    <w:rsid w:val="00F40F9F"/>
    <w:rsid w:val="00F4109D"/>
    <w:rsid w:val="00F41123"/>
    <w:rsid w:val="00F415BF"/>
    <w:rsid w:val="00F416FC"/>
    <w:rsid w:val="00F4197F"/>
    <w:rsid w:val="00F419A0"/>
    <w:rsid w:val="00F4209C"/>
    <w:rsid w:val="00F422F5"/>
    <w:rsid w:val="00F423D7"/>
    <w:rsid w:val="00F429AD"/>
    <w:rsid w:val="00F42A0E"/>
    <w:rsid w:val="00F42AB2"/>
    <w:rsid w:val="00F43271"/>
    <w:rsid w:val="00F4389E"/>
    <w:rsid w:val="00F44824"/>
    <w:rsid w:val="00F44C51"/>
    <w:rsid w:val="00F44CD6"/>
    <w:rsid w:val="00F44DC1"/>
    <w:rsid w:val="00F45344"/>
    <w:rsid w:val="00F45767"/>
    <w:rsid w:val="00F457C5"/>
    <w:rsid w:val="00F4581A"/>
    <w:rsid w:val="00F458D5"/>
    <w:rsid w:val="00F45A0E"/>
    <w:rsid w:val="00F45B50"/>
    <w:rsid w:val="00F45FE9"/>
    <w:rsid w:val="00F460BD"/>
    <w:rsid w:val="00F4617D"/>
    <w:rsid w:val="00F46295"/>
    <w:rsid w:val="00F46622"/>
    <w:rsid w:val="00F46F5C"/>
    <w:rsid w:val="00F46FC7"/>
    <w:rsid w:val="00F47420"/>
    <w:rsid w:val="00F47D94"/>
    <w:rsid w:val="00F5013F"/>
    <w:rsid w:val="00F50153"/>
    <w:rsid w:val="00F504C9"/>
    <w:rsid w:val="00F50797"/>
    <w:rsid w:val="00F50B8A"/>
    <w:rsid w:val="00F50C41"/>
    <w:rsid w:val="00F513D4"/>
    <w:rsid w:val="00F516A7"/>
    <w:rsid w:val="00F51D24"/>
    <w:rsid w:val="00F51F8F"/>
    <w:rsid w:val="00F5233C"/>
    <w:rsid w:val="00F52BB8"/>
    <w:rsid w:val="00F52EA4"/>
    <w:rsid w:val="00F52F8E"/>
    <w:rsid w:val="00F53273"/>
    <w:rsid w:val="00F5377C"/>
    <w:rsid w:val="00F5390F"/>
    <w:rsid w:val="00F53D53"/>
    <w:rsid w:val="00F5415A"/>
    <w:rsid w:val="00F545EC"/>
    <w:rsid w:val="00F54650"/>
    <w:rsid w:val="00F548ED"/>
    <w:rsid w:val="00F54C8E"/>
    <w:rsid w:val="00F5600F"/>
    <w:rsid w:val="00F561F2"/>
    <w:rsid w:val="00F5650D"/>
    <w:rsid w:val="00F5669A"/>
    <w:rsid w:val="00F56A16"/>
    <w:rsid w:val="00F56C2C"/>
    <w:rsid w:val="00F56E6A"/>
    <w:rsid w:val="00F56F9D"/>
    <w:rsid w:val="00F57426"/>
    <w:rsid w:val="00F5745A"/>
    <w:rsid w:val="00F575B5"/>
    <w:rsid w:val="00F57A03"/>
    <w:rsid w:val="00F57BF6"/>
    <w:rsid w:val="00F57D10"/>
    <w:rsid w:val="00F57F27"/>
    <w:rsid w:val="00F60146"/>
    <w:rsid w:val="00F601C0"/>
    <w:rsid w:val="00F605AF"/>
    <w:rsid w:val="00F606AA"/>
    <w:rsid w:val="00F6071C"/>
    <w:rsid w:val="00F607E1"/>
    <w:rsid w:val="00F6087C"/>
    <w:rsid w:val="00F60B15"/>
    <w:rsid w:val="00F60EDC"/>
    <w:rsid w:val="00F60F16"/>
    <w:rsid w:val="00F6183B"/>
    <w:rsid w:val="00F61A2E"/>
    <w:rsid w:val="00F61B24"/>
    <w:rsid w:val="00F61DCF"/>
    <w:rsid w:val="00F61F68"/>
    <w:rsid w:val="00F62075"/>
    <w:rsid w:val="00F620EE"/>
    <w:rsid w:val="00F62124"/>
    <w:rsid w:val="00F6230F"/>
    <w:rsid w:val="00F623E9"/>
    <w:rsid w:val="00F625ED"/>
    <w:rsid w:val="00F6268B"/>
    <w:rsid w:val="00F62915"/>
    <w:rsid w:val="00F62DE0"/>
    <w:rsid w:val="00F62F4E"/>
    <w:rsid w:val="00F63231"/>
    <w:rsid w:val="00F63491"/>
    <w:rsid w:val="00F63B68"/>
    <w:rsid w:val="00F63D18"/>
    <w:rsid w:val="00F63DFD"/>
    <w:rsid w:val="00F63FAB"/>
    <w:rsid w:val="00F6417E"/>
    <w:rsid w:val="00F64257"/>
    <w:rsid w:val="00F64551"/>
    <w:rsid w:val="00F64C3C"/>
    <w:rsid w:val="00F64CD2"/>
    <w:rsid w:val="00F64DE8"/>
    <w:rsid w:val="00F65224"/>
    <w:rsid w:val="00F65819"/>
    <w:rsid w:val="00F65B88"/>
    <w:rsid w:val="00F65CD6"/>
    <w:rsid w:val="00F66308"/>
    <w:rsid w:val="00F6656F"/>
    <w:rsid w:val="00F66C0A"/>
    <w:rsid w:val="00F6708F"/>
    <w:rsid w:val="00F67162"/>
    <w:rsid w:val="00F67615"/>
    <w:rsid w:val="00F67850"/>
    <w:rsid w:val="00F678B9"/>
    <w:rsid w:val="00F67FCA"/>
    <w:rsid w:val="00F70303"/>
    <w:rsid w:val="00F703E0"/>
    <w:rsid w:val="00F709D2"/>
    <w:rsid w:val="00F70F12"/>
    <w:rsid w:val="00F70F4B"/>
    <w:rsid w:val="00F71251"/>
    <w:rsid w:val="00F71386"/>
    <w:rsid w:val="00F713DA"/>
    <w:rsid w:val="00F71629"/>
    <w:rsid w:val="00F7187E"/>
    <w:rsid w:val="00F71D24"/>
    <w:rsid w:val="00F7212E"/>
    <w:rsid w:val="00F722CD"/>
    <w:rsid w:val="00F726DE"/>
    <w:rsid w:val="00F7272C"/>
    <w:rsid w:val="00F7275D"/>
    <w:rsid w:val="00F728D7"/>
    <w:rsid w:val="00F72953"/>
    <w:rsid w:val="00F72AB5"/>
    <w:rsid w:val="00F74A41"/>
    <w:rsid w:val="00F74AF0"/>
    <w:rsid w:val="00F74CBF"/>
    <w:rsid w:val="00F7530D"/>
    <w:rsid w:val="00F75A7A"/>
    <w:rsid w:val="00F75CE6"/>
    <w:rsid w:val="00F7610B"/>
    <w:rsid w:val="00F76145"/>
    <w:rsid w:val="00F76C79"/>
    <w:rsid w:val="00F76FE2"/>
    <w:rsid w:val="00F77264"/>
    <w:rsid w:val="00F774E1"/>
    <w:rsid w:val="00F776C9"/>
    <w:rsid w:val="00F778F3"/>
    <w:rsid w:val="00F77B4F"/>
    <w:rsid w:val="00F77D96"/>
    <w:rsid w:val="00F80227"/>
    <w:rsid w:val="00F802B1"/>
    <w:rsid w:val="00F803C8"/>
    <w:rsid w:val="00F80ADD"/>
    <w:rsid w:val="00F8102A"/>
    <w:rsid w:val="00F812B2"/>
    <w:rsid w:val="00F816C6"/>
    <w:rsid w:val="00F8183F"/>
    <w:rsid w:val="00F818B3"/>
    <w:rsid w:val="00F81A2E"/>
    <w:rsid w:val="00F81A87"/>
    <w:rsid w:val="00F81BAF"/>
    <w:rsid w:val="00F81CF4"/>
    <w:rsid w:val="00F81D90"/>
    <w:rsid w:val="00F81EB2"/>
    <w:rsid w:val="00F81EB4"/>
    <w:rsid w:val="00F81EEA"/>
    <w:rsid w:val="00F8253E"/>
    <w:rsid w:val="00F82C9A"/>
    <w:rsid w:val="00F83310"/>
    <w:rsid w:val="00F83414"/>
    <w:rsid w:val="00F8348A"/>
    <w:rsid w:val="00F838FE"/>
    <w:rsid w:val="00F83E51"/>
    <w:rsid w:val="00F8407D"/>
    <w:rsid w:val="00F842AF"/>
    <w:rsid w:val="00F8480F"/>
    <w:rsid w:val="00F84956"/>
    <w:rsid w:val="00F84E02"/>
    <w:rsid w:val="00F84F24"/>
    <w:rsid w:val="00F8504B"/>
    <w:rsid w:val="00F85381"/>
    <w:rsid w:val="00F8540D"/>
    <w:rsid w:val="00F855EC"/>
    <w:rsid w:val="00F85B61"/>
    <w:rsid w:val="00F85F3D"/>
    <w:rsid w:val="00F85F5B"/>
    <w:rsid w:val="00F861DE"/>
    <w:rsid w:val="00F862FA"/>
    <w:rsid w:val="00F86497"/>
    <w:rsid w:val="00F86570"/>
    <w:rsid w:val="00F8717C"/>
    <w:rsid w:val="00F87233"/>
    <w:rsid w:val="00F87672"/>
    <w:rsid w:val="00F87887"/>
    <w:rsid w:val="00F8797B"/>
    <w:rsid w:val="00F87B7D"/>
    <w:rsid w:val="00F904CC"/>
    <w:rsid w:val="00F91C6E"/>
    <w:rsid w:val="00F927A0"/>
    <w:rsid w:val="00F927E0"/>
    <w:rsid w:val="00F9294E"/>
    <w:rsid w:val="00F92A41"/>
    <w:rsid w:val="00F92B4E"/>
    <w:rsid w:val="00F92D8E"/>
    <w:rsid w:val="00F93071"/>
    <w:rsid w:val="00F93468"/>
    <w:rsid w:val="00F937DE"/>
    <w:rsid w:val="00F939BA"/>
    <w:rsid w:val="00F93C0B"/>
    <w:rsid w:val="00F93CDE"/>
    <w:rsid w:val="00F93EF6"/>
    <w:rsid w:val="00F94023"/>
    <w:rsid w:val="00F94150"/>
    <w:rsid w:val="00F9462D"/>
    <w:rsid w:val="00F94797"/>
    <w:rsid w:val="00F948F0"/>
    <w:rsid w:val="00F94A90"/>
    <w:rsid w:val="00F94B1C"/>
    <w:rsid w:val="00F94C84"/>
    <w:rsid w:val="00F94CB3"/>
    <w:rsid w:val="00F94D06"/>
    <w:rsid w:val="00F957D6"/>
    <w:rsid w:val="00F95800"/>
    <w:rsid w:val="00F95C35"/>
    <w:rsid w:val="00F95EDB"/>
    <w:rsid w:val="00F96A42"/>
    <w:rsid w:val="00F971DA"/>
    <w:rsid w:val="00F97BBF"/>
    <w:rsid w:val="00F97FFE"/>
    <w:rsid w:val="00FA03BB"/>
    <w:rsid w:val="00FA0B72"/>
    <w:rsid w:val="00FA0DAF"/>
    <w:rsid w:val="00FA0DF0"/>
    <w:rsid w:val="00FA1972"/>
    <w:rsid w:val="00FA2333"/>
    <w:rsid w:val="00FA249A"/>
    <w:rsid w:val="00FA2C3C"/>
    <w:rsid w:val="00FA3187"/>
    <w:rsid w:val="00FA370D"/>
    <w:rsid w:val="00FA386C"/>
    <w:rsid w:val="00FA3DC9"/>
    <w:rsid w:val="00FA41FE"/>
    <w:rsid w:val="00FA48A6"/>
    <w:rsid w:val="00FA525B"/>
    <w:rsid w:val="00FA52EE"/>
    <w:rsid w:val="00FA54FE"/>
    <w:rsid w:val="00FA59C6"/>
    <w:rsid w:val="00FA5F7F"/>
    <w:rsid w:val="00FA6024"/>
    <w:rsid w:val="00FA602B"/>
    <w:rsid w:val="00FA6199"/>
    <w:rsid w:val="00FA61D5"/>
    <w:rsid w:val="00FA6A8B"/>
    <w:rsid w:val="00FA6A94"/>
    <w:rsid w:val="00FA6F5A"/>
    <w:rsid w:val="00FA7033"/>
    <w:rsid w:val="00FA715B"/>
    <w:rsid w:val="00FA730C"/>
    <w:rsid w:val="00FA7390"/>
    <w:rsid w:val="00FA73A0"/>
    <w:rsid w:val="00FA74AF"/>
    <w:rsid w:val="00FA75DE"/>
    <w:rsid w:val="00FA7711"/>
    <w:rsid w:val="00FA7A19"/>
    <w:rsid w:val="00FA7A87"/>
    <w:rsid w:val="00FA7D19"/>
    <w:rsid w:val="00FB0241"/>
    <w:rsid w:val="00FB07D9"/>
    <w:rsid w:val="00FB09F6"/>
    <w:rsid w:val="00FB0EE0"/>
    <w:rsid w:val="00FB1140"/>
    <w:rsid w:val="00FB1572"/>
    <w:rsid w:val="00FB1DA8"/>
    <w:rsid w:val="00FB1EAE"/>
    <w:rsid w:val="00FB1EF0"/>
    <w:rsid w:val="00FB28AA"/>
    <w:rsid w:val="00FB2DEB"/>
    <w:rsid w:val="00FB36B2"/>
    <w:rsid w:val="00FB36B3"/>
    <w:rsid w:val="00FB3727"/>
    <w:rsid w:val="00FB3DE2"/>
    <w:rsid w:val="00FB403D"/>
    <w:rsid w:val="00FB420A"/>
    <w:rsid w:val="00FB46BB"/>
    <w:rsid w:val="00FB478C"/>
    <w:rsid w:val="00FB492D"/>
    <w:rsid w:val="00FB4A07"/>
    <w:rsid w:val="00FB4B43"/>
    <w:rsid w:val="00FB5479"/>
    <w:rsid w:val="00FB54C3"/>
    <w:rsid w:val="00FB57B2"/>
    <w:rsid w:val="00FB595C"/>
    <w:rsid w:val="00FB5AD4"/>
    <w:rsid w:val="00FB5BAB"/>
    <w:rsid w:val="00FB620E"/>
    <w:rsid w:val="00FB6212"/>
    <w:rsid w:val="00FB6920"/>
    <w:rsid w:val="00FB6D34"/>
    <w:rsid w:val="00FB6EB0"/>
    <w:rsid w:val="00FB718A"/>
    <w:rsid w:val="00FB72CF"/>
    <w:rsid w:val="00FB737D"/>
    <w:rsid w:val="00FB73D0"/>
    <w:rsid w:val="00FC0267"/>
    <w:rsid w:val="00FC0437"/>
    <w:rsid w:val="00FC04B5"/>
    <w:rsid w:val="00FC06CF"/>
    <w:rsid w:val="00FC098A"/>
    <w:rsid w:val="00FC18AC"/>
    <w:rsid w:val="00FC1E97"/>
    <w:rsid w:val="00FC1F3E"/>
    <w:rsid w:val="00FC2228"/>
    <w:rsid w:val="00FC23D4"/>
    <w:rsid w:val="00FC2804"/>
    <w:rsid w:val="00FC2B6B"/>
    <w:rsid w:val="00FC2E36"/>
    <w:rsid w:val="00FC2F71"/>
    <w:rsid w:val="00FC2FA0"/>
    <w:rsid w:val="00FC3308"/>
    <w:rsid w:val="00FC33CD"/>
    <w:rsid w:val="00FC383A"/>
    <w:rsid w:val="00FC3FE6"/>
    <w:rsid w:val="00FC40EA"/>
    <w:rsid w:val="00FC4193"/>
    <w:rsid w:val="00FC422B"/>
    <w:rsid w:val="00FC46E0"/>
    <w:rsid w:val="00FC49E9"/>
    <w:rsid w:val="00FC4CC6"/>
    <w:rsid w:val="00FC4E6C"/>
    <w:rsid w:val="00FC5284"/>
    <w:rsid w:val="00FC5840"/>
    <w:rsid w:val="00FC5AA9"/>
    <w:rsid w:val="00FC5FC8"/>
    <w:rsid w:val="00FC6948"/>
    <w:rsid w:val="00FC6B3F"/>
    <w:rsid w:val="00FC6C3D"/>
    <w:rsid w:val="00FC6CCF"/>
    <w:rsid w:val="00FC6F93"/>
    <w:rsid w:val="00FC7079"/>
    <w:rsid w:val="00FC76A9"/>
    <w:rsid w:val="00FC79DB"/>
    <w:rsid w:val="00FC7A7F"/>
    <w:rsid w:val="00FC7F92"/>
    <w:rsid w:val="00FD029C"/>
    <w:rsid w:val="00FD0973"/>
    <w:rsid w:val="00FD0F45"/>
    <w:rsid w:val="00FD12F2"/>
    <w:rsid w:val="00FD1534"/>
    <w:rsid w:val="00FD1D6C"/>
    <w:rsid w:val="00FD1E4E"/>
    <w:rsid w:val="00FD27F4"/>
    <w:rsid w:val="00FD28E2"/>
    <w:rsid w:val="00FD381B"/>
    <w:rsid w:val="00FD389C"/>
    <w:rsid w:val="00FD3C4B"/>
    <w:rsid w:val="00FD3D07"/>
    <w:rsid w:val="00FD404E"/>
    <w:rsid w:val="00FD4155"/>
    <w:rsid w:val="00FD44FD"/>
    <w:rsid w:val="00FD45B0"/>
    <w:rsid w:val="00FD4B0A"/>
    <w:rsid w:val="00FD4B34"/>
    <w:rsid w:val="00FD4D32"/>
    <w:rsid w:val="00FD4D62"/>
    <w:rsid w:val="00FD5566"/>
    <w:rsid w:val="00FD5598"/>
    <w:rsid w:val="00FD57B3"/>
    <w:rsid w:val="00FD5AFB"/>
    <w:rsid w:val="00FD5B15"/>
    <w:rsid w:val="00FD5E78"/>
    <w:rsid w:val="00FD62C5"/>
    <w:rsid w:val="00FD648B"/>
    <w:rsid w:val="00FD6976"/>
    <w:rsid w:val="00FD6D7E"/>
    <w:rsid w:val="00FD6DDA"/>
    <w:rsid w:val="00FD713C"/>
    <w:rsid w:val="00FD72EA"/>
    <w:rsid w:val="00FD7542"/>
    <w:rsid w:val="00FD7A0E"/>
    <w:rsid w:val="00FE000F"/>
    <w:rsid w:val="00FE0020"/>
    <w:rsid w:val="00FE034E"/>
    <w:rsid w:val="00FE09A4"/>
    <w:rsid w:val="00FE0C34"/>
    <w:rsid w:val="00FE0EAA"/>
    <w:rsid w:val="00FE14F9"/>
    <w:rsid w:val="00FE1675"/>
    <w:rsid w:val="00FE16BA"/>
    <w:rsid w:val="00FE1B62"/>
    <w:rsid w:val="00FE1B69"/>
    <w:rsid w:val="00FE1F0C"/>
    <w:rsid w:val="00FE20B1"/>
    <w:rsid w:val="00FE2632"/>
    <w:rsid w:val="00FE268C"/>
    <w:rsid w:val="00FE29A7"/>
    <w:rsid w:val="00FE2E0B"/>
    <w:rsid w:val="00FE3187"/>
    <w:rsid w:val="00FE33F6"/>
    <w:rsid w:val="00FE3429"/>
    <w:rsid w:val="00FE3CC6"/>
    <w:rsid w:val="00FE444A"/>
    <w:rsid w:val="00FE45C7"/>
    <w:rsid w:val="00FE49E3"/>
    <w:rsid w:val="00FE4A5B"/>
    <w:rsid w:val="00FE4CB7"/>
    <w:rsid w:val="00FE559A"/>
    <w:rsid w:val="00FE61AB"/>
    <w:rsid w:val="00FE61B7"/>
    <w:rsid w:val="00FE62A6"/>
    <w:rsid w:val="00FE647D"/>
    <w:rsid w:val="00FE76E4"/>
    <w:rsid w:val="00FE7B14"/>
    <w:rsid w:val="00FE7DE5"/>
    <w:rsid w:val="00FF01D2"/>
    <w:rsid w:val="00FF0228"/>
    <w:rsid w:val="00FF0A0B"/>
    <w:rsid w:val="00FF0C86"/>
    <w:rsid w:val="00FF12F1"/>
    <w:rsid w:val="00FF1491"/>
    <w:rsid w:val="00FF14F8"/>
    <w:rsid w:val="00FF1647"/>
    <w:rsid w:val="00FF1AE0"/>
    <w:rsid w:val="00FF1EA9"/>
    <w:rsid w:val="00FF2EAB"/>
    <w:rsid w:val="00FF3275"/>
    <w:rsid w:val="00FF334A"/>
    <w:rsid w:val="00FF35DF"/>
    <w:rsid w:val="00FF3799"/>
    <w:rsid w:val="00FF38A7"/>
    <w:rsid w:val="00FF3992"/>
    <w:rsid w:val="00FF3BC6"/>
    <w:rsid w:val="00FF3BCF"/>
    <w:rsid w:val="00FF3D04"/>
    <w:rsid w:val="00FF3E2A"/>
    <w:rsid w:val="00FF4780"/>
    <w:rsid w:val="00FF479F"/>
    <w:rsid w:val="00FF4A04"/>
    <w:rsid w:val="00FF51F3"/>
    <w:rsid w:val="00FF54A1"/>
    <w:rsid w:val="00FF6256"/>
    <w:rsid w:val="00FF629A"/>
    <w:rsid w:val="00FF644A"/>
    <w:rsid w:val="00FF68DA"/>
    <w:rsid w:val="00FF694A"/>
    <w:rsid w:val="00FF6A54"/>
    <w:rsid w:val="00FF6C28"/>
    <w:rsid w:val="00FF7477"/>
    <w:rsid w:val="00FF75E4"/>
    <w:rsid w:val="00FF7869"/>
    <w:rsid w:val="00FF78A9"/>
    <w:rsid w:val="00FF7BD8"/>
    <w:rsid w:val="00FF7C71"/>
    <w:rsid w:val="00FF7C81"/>
    <w:rsid w:val="03784026"/>
    <w:rsid w:val="06498897"/>
    <w:rsid w:val="0CF386AB"/>
    <w:rsid w:val="13BE798F"/>
    <w:rsid w:val="1E62D1BB"/>
    <w:rsid w:val="299FD51E"/>
    <w:rsid w:val="35353527"/>
    <w:rsid w:val="39577C66"/>
    <w:rsid w:val="3BE0A9A1"/>
    <w:rsid w:val="3E2AED89"/>
    <w:rsid w:val="446E934C"/>
    <w:rsid w:val="4776EB83"/>
    <w:rsid w:val="49A1E796"/>
    <w:rsid w:val="4C0681D0"/>
    <w:rsid w:val="4FE4CF3A"/>
    <w:rsid w:val="5BCE9330"/>
    <w:rsid w:val="6112EF80"/>
    <w:rsid w:val="7387D6A6"/>
    <w:rsid w:val="79842DEB"/>
    <w:rsid w:val="7BB41143"/>
    <w:rsid w:val="7E3CE31A"/>
    <w:rsid w:val="7EA4C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msdn.microsoft.com/mshelp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1E7AE0"/>
  <w15:docId w15:val="{D5401402-7156-4BD1-9D33-450FE90D3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2105A"/>
    <w:pPr>
      <w:spacing w:before="120" w:after="120"/>
      <w:jc w:val="both"/>
    </w:pPr>
    <w:rPr>
      <w:rFonts w:ascii="Tahoma" w:hAnsi="Tahoma"/>
      <w:szCs w:val="24"/>
    </w:rPr>
  </w:style>
  <w:style w:type="paragraph" w:styleId="1">
    <w:name w:val="heading 1"/>
    <w:basedOn w:val="a0"/>
    <w:next w:val="a0"/>
    <w:link w:val="10"/>
    <w:qFormat/>
    <w:rsid w:val="0092105A"/>
    <w:pPr>
      <w:keepNext/>
      <w:numPr>
        <w:numId w:val="1"/>
      </w:numPr>
      <w:outlineLvl w:val="0"/>
    </w:pPr>
    <w:rPr>
      <w:rFonts w:cs="Arial"/>
      <w:bCs/>
      <w:color w:val="80BC48" w:themeColor="accent1"/>
      <w:w w:val="85"/>
      <w:kern w:val="32"/>
      <w:sz w:val="48"/>
      <w:szCs w:val="48"/>
    </w:rPr>
  </w:style>
  <w:style w:type="paragraph" w:styleId="2">
    <w:name w:val="heading 2"/>
    <w:basedOn w:val="a0"/>
    <w:next w:val="a0"/>
    <w:link w:val="20"/>
    <w:qFormat/>
    <w:rsid w:val="0092105A"/>
    <w:pPr>
      <w:keepNext/>
      <w:numPr>
        <w:ilvl w:val="1"/>
        <w:numId w:val="1"/>
      </w:numPr>
      <w:spacing w:before="240" w:after="240"/>
      <w:outlineLvl w:val="1"/>
    </w:pPr>
    <w:rPr>
      <w:rFonts w:cs="Arial"/>
      <w:bCs/>
      <w:iCs/>
      <w:color w:val="80BC48" w:themeColor="accent1"/>
      <w:w w:val="85"/>
      <w:sz w:val="32"/>
      <w:szCs w:val="28"/>
    </w:rPr>
  </w:style>
  <w:style w:type="paragraph" w:styleId="3">
    <w:name w:val="heading 3"/>
    <w:basedOn w:val="a0"/>
    <w:next w:val="a0"/>
    <w:link w:val="30"/>
    <w:qFormat/>
    <w:rsid w:val="0092105A"/>
    <w:pPr>
      <w:keepNext/>
      <w:numPr>
        <w:ilvl w:val="2"/>
        <w:numId w:val="1"/>
      </w:numPr>
      <w:tabs>
        <w:tab w:val="clear" w:pos="1288"/>
        <w:tab w:val="num" w:pos="1582"/>
      </w:tabs>
      <w:spacing w:before="240" w:after="240"/>
      <w:ind w:left="1366"/>
      <w:outlineLvl w:val="2"/>
    </w:pPr>
    <w:rPr>
      <w:rFonts w:cs="Arial"/>
      <w:bCs/>
      <w:color w:val="80BC48" w:themeColor="accent1"/>
      <w:w w:val="85"/>
      <w:sz w:val="32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92105A"/>
    <w:pPr>
      <w:keepNext/>
      <w:spacing w:before="240" w:after="240"/>
      <w:ind w:left="1339" w:hanging="471"/>
      <w:outlineLvl w:val="3"/>
    </w:pPr>
    <w:rPr>
      <w:color w:val="80BC48" w:themeColor="accent1"/>
      <w:w w:val="85"/>
      <w:sz w:val="26"/>
    </w:rPr>
  </w:style>
  <w:style w:type="paragraph" w:styleId="5">
    <w:name w:val="heading 5"/>
    <w:basedOn w:val="4"/>
    <w:next w:val="a"/>
    <w:link w:val="50"/>
    <w:uiPriority w:val="9"/>
    <w:qFormat/>
    <w:rsid w:val="00031E3F"/>
    <w:pPr>
      <w:numPr>
        <w:ilvl w:val="4"/>
      </w:numPr>
      <w:ind w:left="1339" w:hanging="471"/>
      <w:outlineLvl w:val="4"/>
    </w:pPr>
  </w:style>
  <w:style w:type="paragraph" w:styleId="6">
    <w:name w:val="heading 6"/>
    <w:basedOn w:val="a"/>
    <w:next w:val="a0"/>
    <w:link w:val="60"/>
    <w:uiPriority w:val="9"/>
    <w:unhideWhenUsed/>
    <w:qFormat/>
    <w:rsid w:val="00996D4F"/>
    <w:pPr>
      <w:keepNext/>
      <w:keepLines/>
      <w:spacing w:before="200" w:after="0"/>
      <w:jc w:val="left"/>
      <w:outlineLvl w:val="5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paragraph" w:styleId="7">
    <w:name w:val="heading 7"/>
    <w:basedOn w:val="a"/>
    <w:next w:val="a0"/>
    <w:link w:val="70"/>
    <w:uiPriority w:val="9"/>
    <w:unhideWhenUsed/>
    <w:qFormat/>
    <w:rsid w:val="00996D4F"/>
    <w:pPr>
      <w:keepNext/>
      <w:keepLines/>
      <w:spacing w:before="200" w:after="0"/>
      <w:jc w:val="left"/>
      <w:outlineLvl w:val="6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paragraph" w:styleId="8">
    <w:name w:val="heading 8"/>
    <w:basedOn w:val="a"/>
    <w:next w:val="a0"/>
    <w:link w:val="80"/>
    <w:uiPriority w:val="9"/>
    <w:unhideWhenUsed/>
    <w:qFormat/>
    <w:rsid w:val="00996D4F"/>
    <w:pPr>
      <w:keepNext/>
      <w:keepLines/>
      <w:spacing w:before="200" w:after="0"/>
      <w:jc w:val="left"/>
      <w:outlineLvl w:val="7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paragraph" w:styleId="9">
    <w:name w:val="heading 9"/>
    <w:basedOn w:val="a"/>
    <w:next w:val="a0"/>
    <w:link w:val="90"/>
    <w:uiPriority w:val="9"/>
    <w:unhideWhenUsed/>
    <w:qFormat/>
    <w:rsid w:val="00996D4F"/>
    <w:pPr>
      <w:keepNext/>
      <w:keepLines/>
      <w:spacing w:before="200" w:after="0"/>
      <w:jc w:val="left"/>
      <w:outlineLvl w:val="8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B047A9"/>
    <w:pPr>
      <w:pBdr>
        <w:bottom w:val="single" w:sz="4" w:space="1" w:color="auto"/>
      </w:pBdr>
      <w:tabs>
        <w:tab w:val="right" w:pos="9639"/>
      </w:tabs>
    </w:pPr>
    <w:rPr>
      <w:color w:val="7F7F7F"/>
      <w:sz w:val="16"/>
    </w:rPr>
  </w:style>
  <w:style w:type="paragraph" w:styleId="a5">
    <w:name w:val="footer"/>
    <w:basedOn w:val="a"/>
    <w:link w:val="a6"/>
    <w:uiPriority w:val="99"/>
    <w:rsid w:val="00B047A9"/>
    <w:pPr>
      <w:pBdr>
        <w:top w:val="single" w:sz="4" w:space="1" w:color="auto"/>
      </w:pBdr>
      <w:tabs>
        <w:tab w:val="right" w:pos="9639"/>
      </w:tabs>
    </w:pPr>
    <w:rPr>
      <w:color w:val="7F7F7F"/>
      <w:sz w:val="16"/>
    </w:rPr>
  </w:style>
  <w:style w:type="character" w:styleId="a7">
    <w:name w:val="page number"/>
    <w:basedOn w:val="a1"/>
    <w:rsid w:val="00E16C80"/>
  </w:style>
  <w:style w:type="character" w:styleId="a8">
    <w:name w:val="Hyperlink"/>
    <w:uiPriority w:val="99"/>
    <w:rsid w:val="00D54CAE"/>
    <w:rPr>
      <w:color w:val="B5CE4A" w:themeColor="accent2"/>
      <w:u w:val="single"/>
    </w:rPr>
  </w:style>
  <w:style w:type="paragraph" w:styleId="41">
    <w:name w:val="toc 4"/>
    <w:basedOn w:val="a0"/>
    <w:next w:val="a0"/>
    <w:autoRedefine/>
    <w:uiPriority w:val="39"/>
    <w:rsid w:val="00ED41AC"/>
    <w:pPr>
      <w:tabs>
        <w:tab w:val="left" w:pos="2160"/>
        <w:tab w:val="right" w:leader="dot" w:pos="9627"/>
      </w:tabs>
      <w:ind w:left="1276"/>
    </w:pPr>
  </w:style>
  <w:style w:type="paragraph" w:customStyle="1" w:styleId="a9">
    <w:name w:val="Название документа"/>
    <w:basedOn w:val="1"/>
    <w:rsid w:val="006E795E"/>
    <w:pPr>
      <w:numPr>
        <w:numId w:val="0"/>
      </w:numPr>
      <w:jc w:val="center"/>
      <w:outlineLvl w:val="9"/>
    </w:pPr>
    <w:rPr>
      <w:w w:val="80"/>
      <w:sz w:val="72"/>
      <w:szCs w:val="72"/>
    </w:rPr>
  </w:style>
  <w:style w:type="paragraph" w:customStyle="1" w:styleId="aa">
    <w:name w:val="Рисунок"/>
    <w:basedOn w:val="a"/>
    <w:next w:val="ab"/>
    <w:rsid w:val="008735E5"/>
    <w:pPr>
      <w:keepNext/>
      <w:jc w:val="center"/>
    </w:pPr>
  </w:style>
  <w:style w:type="paragraph" w:styleId="ac">
    <w:name w:val="TOC Heading"/>
    <w:basedOn w:val="1"/>
    <w:next w:val="a"/>
    <w:uiPriority w:val="39"/>
    <w:qFormat/>
    <w:rsid w:val="005D1029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w w:val="100"/>
      <w:kern w:val="0"/>
      <w:sz w:val="28"/>
      <w:szCs w:val="28"/>
      <w:lang w:eastAsia="en-US"/>
    </w:rPr>
  </w:style>
  <w:style w:type="paragraph" w:customStyle="1" w:styleId="ad">
    <w:name w:val="Исходный код"/>
    <w:basedOn w:val="a0"/>
    <w:rsid w:val="00E16C80"/>
    <w:pPr>
      <w:shd w:val="clear" w:color="auto" w:fill="F3F3F3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  <w:spacing w:before="0" w:after="0"/>
      <w:ind w:firstLine="284"/>
    </w:pPr>
    <w:rPr>
      <w:rFonts w:ascii="Courier New" w:hAnsi="Courier New"/>
    </w:rPr>
  </w:style>
  <w:style w:type="table" w:styleId="ae">
    <w:name w:val="Table Grid"/>
    <w:basedOn w:val="a2"/>
    <w:uiPriority w:val="39"/>
    <w:rsid w:val="005F4751"/>
    <w:pPr>
      <w:spacing w:before="100" w:beforeAutospacing="1" w:after="100" w:afterAutospacing="1"/>
    </w:pPr>
    <w:rPr>
      <w:rFonts w:ascii="Arial" w:hAnsi="Arial"/>
    </w:rPr>
    <w:tblPr>
      <w:tblStyleRowBandSize w:val="1"/>
      <w:tblStyleColBandSize w:val="1"/>
      <w:jc w:val="right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  <w:tblCellMar>
        <w:left w:w="57" w:type="dxa"/>
        <w:right w:w="57" w:type="dxa"/>
      </w:tblCellMar>
    </w:tblPr>
    <w:trPr>
      <w:jc w:val="right"/>
    </w:trPr>
    <w:tcPr>
      <w:shd w:val="clear" w:color="auto" w:fill="82B527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Autospacing="1" w:afterLines="0" w:afterAutospacing="1" w:line="240" w:lineRule="auto"/>
        <w:ind w:leftChars="0" w:left="0" w:rightChars="0" w:right="0" w:firstLineChars="0" w:firstLine="0"/>
        <w:contextualSpacing/>
        <w:jc w:val="center"/>
        <w:outlineLvl w:val="9"/>
      </w:pPr>
      <w:rPr>
        <w:rFonts w:ascii="Arial" w:hAnsi="Arial"/>
        <w:b/>
        <w:color w:val="FFFFFF"/>
        <w:sz w:val="20"/>
      </w:rPr>
      <w:tblPr/>
      <w:tcPr>
        <w:shd w:val="clear" w:color="auto" w:fill="82B527"/>
      </w:tcPr>
    </w:tblStylePr>
    <w:tblStylePr w:type="firstCol">
      <w:tblPr/>
      <w:tcPr>
        <w:shd w:val="clear" w:color="auto" w:fill="D9D9D9"/>
      </w:tcPr>
    </w:tblStylePr>
    <w:tblStylePr w:type="band1Horz">
      <w:pPr>
        <w:wordWrap/>
        <w:spacing w:beforeLines="0" w:beforeAutospacing="1" w:afterLines="0" w:afterAutospacing="1" w:line="240" w:lineRule="auto"/>
      </w:pPr>
      <w:rPr>
        <w:rFonts w:ascii="Arial" w:hAnsi="Arial"/>
        <w:sz w:val="22"/>
      </w:rPr>
      <w:tblPr/>
      <w:tcPr>
        <w:shd w:val="clear" w:color="auto" w:fill="E6E6E6"/>
      </w:tcPr>
    </w:tblStylePr>
    <w:tblStylePr w:type="band2Horz">
      <w:pPr>
        <w:wordWrap/>
        <w:spacing w:beforeLines="0" w:beforeAutospacing="1" w:afterLines="0" w:afterAutospacing="1" w:line="240" w:lineRule="auto"/>
      </w:pPr>
      <w:tblPr/>
      <w:tcPr>
        <w:shd w:val="clear" w:color="auto" w:fill="F3F3F3"/>
      </w:tcPr>
    </w:tblStylePr>
  </w:style>
  <w:style w:type="paragraph" w:styleId="af">
    <w:name w:val="Normal (Web)"/>
    <w:basedOn w:val="a"/>
    <w:uiPriority w:val="99"/>
    <w:rsid w:val="00491781"/>
    <w:rPr>
      <w:szCs w:val="20"/>
    </w:rPr>
  </w:style>
  <w:style w:type="paragraph" w:styleId="11">
    <w:name w:val="toc 1"/>
    <w:basedOn w:val="a0"/>
    <w:next w:val="a0"/>
    <w:autoRedefine/>
    <w:uiPriority w:val="39"/>
    <w:rsid w:val="004134E9"/>
    <w:pPr>
      <w:tabs>
        <w:tab w:val="left" w:pos="360"/>
        <w:tab w:val="right" w:leader="dot" w:pos="9627"/>
      </w:tabs>
    </w:pPr>
    <w:rPr>
      <w:b/>
      <w:noProof/>
      <w:szCs w:val="72"/>
    </w:rPr>
  </w:style>
  <w:style w:type="paragraph" w:styleId="21">
    <w:name w:val="toc 2"/>
    <w:basedOn w:val="a0"/>
    <w:next w:val="a0"/>
    <w:autoRedefine/>
    <w:uiPriority w:val="39"/>
    <w:rsid w:val="00ED41AC"/>
    <w:pPr>
      <w:tabs>
        <w:tab w:val="left" w:pos="900"/>
        <w:tab w:val="right" w:leader="dot" w:pos="9627"/>
      </w:tabs>
      <w:ind w:left="425"/>
    </w:pPr>
  </w:style>
  <w:style w:type="paragraph" w:styleId="31">
    <w:name w:val="toc 3"/>
    <w:basedOn w:val="a0"/>
    <w:next w:val="a0"/>
    <w:autoRedefine/>
    <w:uiPriority w:val="39"/>
    <w:rsid w:val="001A4F39"/>
    <w:pPr>
      <w:tabs>
        <w:tab w:val="left" w:pos="1620"/>
        <w:tab w:val="right" w:leader="dot" w:pos="9627"/>
      </w:tabs>
      <w:ind w:left="851"/>
    </w:pPr>
  </w:style>
  <w:style w:type="paragraph" w:styleId="a0">
    <w:name w:val="Body Text"/>
    <w:basedOn w:val="a"/>
    <w:link w:val="af0"/>
    <w:qFormat/>
    <w:rsid w:val="002A015C"/>
  </w:style>
  <w:style w:type="paragraph" w:customStyle="1" w:styleId="af1">
    <w:name w:val="Примечание"/>
    <w:basedOn w:val="a"/>
    <w:rsid w:val="00E16C80"/>
    <w:rPr>
      <w:b/>
      <w:i/>
    </w:rPr>
  </w:style>
  <w:style w:type="paragraph" w:customStyle="1" w:styleId="af2">
    <w:name w:val="Заголовок содержания"/>
    <w:basedOn w:val="1"/>
    <w:next w:val="a"/>
    <w:rsid w:val="006E795E"/>
    <w:pPr>
      <w:pageBreakBefore/>
      <w:numPr>
        <w:numId w:val="0"/>
      </w:numPr>
      <w:outlineLvl w:val="9"/>
    </w:pPr>
  </w:style>
  <w:style w:type="paragraph" w:styleId="HTML">
    <w:name w:val="HTML Preformatted"/>
    <w:basedOn w:val="a"/>
    <w:link w:val="HTML0"/>
    <w:uiPriority w:val="99"/>
    <w:rsid w:val="005F4C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keyword">
    <w:name w:val="keyword"/>
    <w:rsid w:val="005F4C88"/>
    <w:rPr>
      <w:color w:val="0000FF"/>
    </w:rPr>
  </w:style>
  <w:style w:type="character" w:customStyle="1" w:styleId="string">
    <w:name w:val="string"/>
    <w:rsid w:val="001C57B0"/>
    <w:rPr>
      <w:color w:val="007777"/>
    </w:rPr>
  </w:style>
  <w:style w:type="paragraph" w:customStyle="1" w:styleId="value">
    <w:name w:val="value"/>
    <w:basedOn w:val="a"/>
    <w:rsid w:val="00616995"/>
    <w:rPr>
      <w:szCs w:val="20"/>
    </w:rPr>
  </w:style>
  <w:style w:type="character" w:customStyle="1" w:styleId="comment">
    <w:name w:val="comment"/>
    <w:rsid w:val="00FD1D6C"/>
    <w:rPr>
      <w:color w:val="008800"/>
    </w:rPr>
  </w:style>
  <w:style w:type="character" w:styleId="HTML1">
    <w:name w:val="HTML Code"/>
    <w:uiPriority w:val="99"/>
    <w:rsid w:val="00222505"/>
    <w:rPr>
      <w:rFonts w:ascii="Courier New" w:eastAsia="Times New Roman" w:hAnsi="Courier New" w:cs="Courier New" w:hint="default"/>
      <w:color w:val="auto"/>
      <w:sz w:val="20"/>
      <w:szCs w:val="25"/>
    </w:rPr>
  </w:style>
  <w:style w:type="character" w:customStyle="1" w:styleId="glossarydef">
    <w:name w:val="glossarydef"/>
    <w:basedOn w:val="a1"/>
    <w:rsid w:val="0068475D"/>
  </w:style>
  <w:style w:type="paragraph" w:customStyle="1" w:styleId="ab">
    <w:name w:val="Название рисунка"/>
    <w:basedOn w:val="a"/>
    <w:next w:val="a0"/>
    <w:link w:val="af3"/>
    <w:rsid w:val="00E95F67"/>
    <w:pPr>
      <w:jc w:val="center"/>
    </w:pPr>
    <w:rPr>
      <w:b/>
      <w:bCs/>
      <w:szCs w:val="20"/>
    </w:rPr>
  </w:style>
  <w:style w:type="paragraph" w:customStyle="1" w:styleId="af4">
    <w:name w:val="Название таблицы"/>
    <w:basedOn w:val="ab"/>
    <w:next w:val="a0"/>
    <w:link w:val="af5"/>
    <w:qFormat/>
    <w:rsid w:val="0092105A"/>
    <w:pPr>
      <w:keepNext/>
      <w:spacing w:before="100" w:beforeAutospacing="1"/>
      <w:jc w:val="right"/>
    </w:pPr>
    <w:rPr>
      <w:b w:val="0"/>
    </w:rPr>
  </w:style>
  <w:style w:type="character" w:styleId="af6">
    <w:name w:val="annotation reference"/>
    <w:semiHidden/>
    <w:rsid w:val="0068475D"/>
    <w:rPr>
      <w:sz w:val="16"/>
      <w:szCs w:val="16"/>
    </w:rPr>
  </w:style>
  <w:style w:type="paragraph" w:styleId="af7">
    <w:name w:val="annotation text"/>
    <w:basedOn w:val="a"/>
    <w:link w:val="af8"/>
    <w:semiHidden/>
    <w:rsid w:val="0068475D"/>
    <w:rPr>
      <w:szCs w:val="20"/>
    </w:rPr>
  </w:style>
  <w:style w:type="paragraph" w:styleId="af9">
    <w:name w:val="Balloon Text"/>
    <w:basedOn w:val="a"/>
    <w:semiHidden/>
    <w:rsid w:val="0068475D"/>
    <w:rPr>
      <w:rFonts w:cs="Tahoma"/>
      <w:sz w:val="16"/>
      <w:szCs w:val="16"/>
    </w:rPr>
  </w:style>
  <w:style w:type="character" w:customStyle="1" w:styleId="af3">
    <w:name w:val="Название рисунка Знак"/>
    <w:link w:val="ab"/>
    <w:rsid w:val="00E95F67"/>
    <w:rPr>
      <w:rFonts w:ascii="Segoe UI" w:hAnsi="Segoe UI"/>
      <w:b/>
      <w:bCs/>
    </w:rPr>
  </w:style>
  <w:style w:type="paragraph" w:styleId="afa">
    <w:name w:val="Document Map"/>
    <w:basedOn w:val="a"/>
    <w:semiHidden/>
    <w:rsid w:val="00570C5E"/>
    <w:pPr>
      <w:shd w:val="clear" w:color="auto" w:fill="000080"/>
    </w:pPr>
    <w:rPr>
      <w:rFonts w:cs="Tahoma"/>
      <w:szCs w:val="20"/>
    </w:rPr>
  </w:style>
  <w:style w:type="character" w:customStyle="1" w:styleId="af0">
    <w:name w:val="Основной текст Знак"/>
    <w:link w:val="a0"/>
    <w:rsid w:val="002A015C"/>
    <w:rPr>
      <w:rFonts w:ascii="Segoe UI" w:hAnsi="Segoe UI"/>
      <w:szCs w:val="24"/>
    </w:rPr>
  </w:style>
  <w:style w:type="character" w:customStyle="1" w:styleId="20">
    <w:name w:val="Заголовок 2 Знак"/>
    <w:link w:val="2"/>
    <w:rsid w:val="0092105A"/>
    <w:rPr>
      <w:rFonts w:ascii="Tahoma" w:hAnsi="Tahoma" w:cs="Arial"/>
      <w:bCs/>
      <w:iCs/>
      <w:color w:val="80BC48" w:themeColor="accent1"/>
      <w:w w:val="85"/>
      <w:sz w:val="32"/>
      <w:szCs w:val="28"/>
    </w:rPr>
  </w:style>
  <w:style w:type="character" w:customStyle="1" w:styleId="30">
    <w:name w:val="Заголовок 3 Знак"/>
    <w:link w:val="3"/>
    <w:qFormat/>
    <w:rsid w:val="0092105A"/>
    <w:rPr>
      <w:rFonts w:ascii="Tahoma" w:hAnsi="Tahoma" w:cs="Arial"/>
      <w:bCs/>
      <w:color w:val="80BC48" w:themeColor="accent1"/>
      <w:w w:val="85"/>
      <w:sz w:val="32"/>
      <w:szCs w:val="26"/>
    </w:rPr>
  </w:style>
  <w:style w:type="character" w:customStyle="1" w:styleId="10">
    <w:name w:val="Заголовок 1 Знак"/>
    <w:link w:val="1"/>
    <w:rsid w:val="0092105A"/>
    <w:rPr>
      <w:rFonts w:ascii="Tahoma" w:hAnsi="Tahoma" w:cs="Arial"/>
      <w:bCs/>
      <w:color w:val="80BC48" w:themeColor="accent1"/>
      <w:w w:val="85"/>
      <w:kern w:val="32"/>
      <w:sz w:val="48"/>
      <w:szCs w:val="48"/>
    </w:rPr>
  </w:style>
  <w:style w:type="paragraph" w:customStyle="1" w:styleId="afb">
    <w:name w:val="Именованный элемент"/>
    <w:basedOn w:val="a0"/>
    <w:link w:val="afc"/>
    <w:rsid w:val="00270EBA"/>
    <w:rPr>
      <w:b/>
      <w:bCs/>
    </w:rPr>
  </w:style>
  <w:style w:type="character" w:customStyle="1" w:styleId="afc">
    <w:name w:val="Именованный элемент Знак"/>
    <w:link w:val="afb"/>
    <w:rsid w:val="00270EBA"/>
    <w:rPr>
      <w:rFonts w:ascii="Arial" w:hAnsi="Arial"/>
      <w:b/>
      <w:bCs/>
      <w:szCs w:val="24"/>
      <w:lang w:val="ru-RU" w:eastAsia="ru-RU" w:bidi="ar-SA"/>
    </w:rPr>
  </w:style>
  <w:style w:type="character" w:customStyle="1" w:styleId="50">
    <w:name w:val="Заголовок 5 Знак"/>
    <w:link w:val="5"/>
    <w:uiPriority w:val="9"/>
    <w:rsid w:val="00031E3F"/>
    <w:rPr>
      <w:rFonts w:ascii="Segoe UI" w:hAnsi="Segoe UI"/>
      <w:b/>
      <w:color w:val="82B527"/>
      <w:w w:val="85"/>
      <w:sz w:val="26"/>
      <w:szCs w:val="24"/>
    </w:rPr>
  </w:style>
  <w:style w:type="paragraph" w:styleId="afd">
    <w:name w:val="caption"/>
    <w:basedOn w:val="a"/>
    <w:next w:val="a"/>
    <w:link w:val="afe"/>
    <w:qFormat/>
    <w:rsid w:val="0092105A"/>
    <w:pPr>
      <w:spacing w:after="200"/>
    </w:pPr>
    <w:rPr>
      <w:bCs/>
      <w:color w:val="4F81BD"/>
      <w:szCs w:val="18"/>
    </w:rPr>
  </w:style>
  <w:style w:type="paragraph" w:styleId="aff">
    <w:name w:val="annotation subject"/>
    <w:basedOn w:val="af7"/>
    <w:next w:val="af7"/>
    <w:link w:val="aff0"/>
    <w:rsid w:val="0063057A"/>
    <w:rPr>
      <w:b/>
      <w:bCs/>
    </w:rPr>
  </w:style>
  <w:style w:type="character" w:customStyle="1" w:styleId="af8">
    <w:name w:val="Текст примечания Знак"/>
    <w:link w:val="af7"/>
    <w:semiHidden/>
    <w:rsid w:val="0063057A"/>
    <w:rPr>
      <w:rFonts w:ascii="Verdana" w:hAnsi="Verdana"/>
    </w:rPr>
  </w:style>
  <w:style w:type="character" w:customStyle="1" w:styleId="aff0">
    <w:name w:val="Тема примечания Знак"/>
    <w:link w:val="aff"/>
    <w:rsid w:val="0063057A"/>
    <w:rPr>
      <w:rFonts w:ascii="Verdana" w:hAnsi="Verdana"/>
      <w:b/>
      <w:bCs/>
    </w:rPr>
  </w:style>
  <w:style w:type="character" w:styleId="aff1">
    <w:name w:val="Placeholder Text"/>
    <w:basedOn w:val="a1"/>
    <w:uiPriority w:val="99"/>
    <w:semiHidden/>
    <w:rsid w:val="000A2CDE"/>
    <w:rPr>
      <w:color w:val="808080"/>
    </w:rPr>
  </w:style>
  <w:style w:type="character" w:customStyle="1" w:styleId="C1HJump">
    <w:name w:val="C1H Jump"/>
    <w:basedOn w:val="afc"/>
    <w:rsid w:val="00B230C4"/>
    <w:rPr>
      <w:rFonts w:ascii="Arial" w:hAnsi="Arial"/>
      <w:b/>
      <w:bCs/>
      <w:color w:val="000000" w:themeColor="text1"/>
      <w:sz w:val="20"/>
      <w:szCs w:val="24"/>
      <w:lang w:val="ru-RU" w:eastAsia="ru-RU" w:bidi="ar-SA"/>
    </w:rPr>
  </w:style>
  <w:style w:type="character" w:customStyle="1" w:styleId="C1HIndexInvisible">
    <w:name w:val="C1H Index Invisible"/>
    <w:basedOn w:val="C1HIndex"/>
    <w:rsid w:val="005D6D36"/>
    <w:rPr>
      <w:rFonts w:ascii="Arial" w:hAnsi="Arial"/>
      <w:b/>
      <w:bCs/>
      <w:vanish/>
      <w:color w:val="808000"/>
      <w:szCs w:val="24"/>
      <w:lang w:val="ru-RU" w:eastAsia="ru-RU" w:bidi="ar-SA"/>
    </w:rPr>
  </w:style>
  <w:style w:type="character" w:customStyle="1" w:styleId="C1HIndex">
    <w:name w:val="C1H Index"/>
    <w:basedOn w:val="afc"/>
    <w:rsid w:val="005D6D36"/>
    <w:rPr>
      <w:rFonts w:ascii="Arial" w:hAnsi="Arial"/>
      <w:b/>
      <w:bCs/>
      <w:color w:val="808000"/>
      <w:szCs w:val="24"/>
      <w:lang w:val="ru-RU" w:eastAsia="ru-RU" w:bidi="ar-SA"/>
    </w:rPr>
  </w:style>
  <w:style w:type="character" w:customStyle="1" w:styleId="C1HGroupInvisible">
    <w:name w:val="C1H Group Invisible"/>
    <w:basedOn w:val="C1HGroup"/>
    <w:rsid w:val="005D6D36"/>
    <w:rPr>
      <w:rFonts w:ascii="Arial" w:hAnsi="Arial"/>
      <w:b/>
      <w:bCs/>
      <w:i/>
      <w:vanish/>
      <w:color w:val="808000"/>
      <w:szCs w:val="24"/>
      <w:lang w:val="ru-RU" w:eastAsia="ru-RU" w:bidi="ar-SA"/>
    </w:rPr>
  </w:style>
  <w:style w:type="character" w:customStyle="1" w:styleId="C1HGroup">
    <w:name w:val="C1H Group"/>
    <w:basedOn w:val="afc"/>
    <w:rsid w:val="005D6D36"/>
    <w:rPr>
      <w:rFonts w:ascii="Arial" w:hAnsi="Arial"/>
      <w:b/>
      <w:bCs/>
      <w:i/>
      <w:color w:val="808000"/>
      <w:szCs w:val="24"/>
      <w:lang w:val="ru-RU" w:eastAsia="ru-RU" w:bidi="ar-SA"/>
    </w:rPr>
  </w:style>
  <w:style w:type="character" w:customStyle="1" w:styleId="C1HLinkTagInvisible">
    <w:name w:val="C1H Link Tag Invisible"/>
    <w:basedOn w:val="C1HLinkTag"/>
    <w:rsid w:val="005D6D36"/>
    <w:rPr>
      <w:rFonts w:ascii="Arial" w:hAnsi="Arial"/>
      <w:b/>
      <w:bCs/>
      <w:vanish/>
      <w:color w:val="3366FF"/>
      <w:szCs w:val="24"/>
      <w:lang w:val="ru-RU" w:eastAsia="ru-RU" w:bidi="ar-SA"/>
    </w:rPr>
  </w:style>
  <w:style w:type="character" w:customStyle="1" w:styleId="C1HLinkTag">
    <w:name w:val="C1H Link Tag"/>
    <w:basedOn w:val="afc"/>
    <w:rsid w:val="005D6D36"/>
    <w:rPr>
      <w:rFonts w:ascii="Arial" w:hAnsi="Arial"/>
      <w:b/>
      <w:bCs/>
      <w:color w:val="3366FF"/>
      <w:szCs w:val="24"/>
      <w:lang w:val="ru-RU" w:eastAsia="ru-RU" w:bidi="ar-SA"/>
    </w:rPr>
  </w:style>
  <w:style w:type="character" w:customStyle="1" w:styleId="C1HTopicProperties">
    <w:name w:val="C1H Topic Properties"/>
    <w:basedOn w:val="afc"/>
    <w:rsid w:val="005D6D36"/>
    <w:rPr>
      <w:rFonts w:ascii="Arial" w:hAnsi="Arial"/>
      <w:b/>
      <w:bCs/>
      <w:vanish/>
      <w:color w:val="800080"/>
      <w:szCs w:val="24"/>
      <w:lang w:val="ru-RU" w:eastAsia="ru-RU" w:bidi="ar-SA"/>
    </w:rPr>
  </w:style>
  <w:style w:type="character" w:customStyle="1" w:styleId="C1HExpandText">
    <w:name w:val="C1H Expand Text"/>
    <w:basedOn w:val="afc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DropdownText">
    <w:name w:val="C1H Dropdown Text"/>
    <w:basedOn w:val="C1HExpandText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PopupText">
    <w:name w:val="C1H Popup Text"/>
    <w:basedOn w:val="C1HExpandText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Popup">
    <w:name w:val="C1H Popup"/>
    <w:basedOn w:val="afc"/>
    <w:rsid w:val="005D6D36"/>
    <w:rPr>
      <w:rFonts w:ascii="Arial" w:hAnsi="Arial"/>
      <w:b/>
      <w:bCs/>
      <w:i/>
      <w:color w:val="008000"/>
      <w:szCs w:val="24"/>
      <w:lang w:val="ru-RU" w:eastAsia="ru-RU" w:bidi="ar-SA"/>
    </w:rPr>
  </w:style>
  <w:style w:type="character" w:customStyle="1" w:styleId="C1HKeywordLink">
    <w:name w:val="C1H Keyword Link"/>
    <w:basedOn w:val="C1HIndex"/>
    <w:rsid w:val="005D6D36"/>
    <w:rPr>
      <w:rFonts w:ascii="Arial" w:hAnsi="Arial"/>
      <w:b/>
      <w:bCs/>
      <w:color w:val="808000"/>
      <w:szCs w:val="24"/>
      <w:u w:val="single"/>
      <w:lang w:val="ru-RU" w:eastAsia="ru-RU" w:bidi="ar-SA"/>
    </w:rPr>
  </w:style>
  <w:style w:type="character" w:customStyle="1" w:styleId="C1HGroupLink">
    <w:name w:val="C1H Group Link"/>
    <w:basedOn w:val="C1HGroup"/>
    <w:rsid w:val="005D6D36"/>
    <w:rPr>
      <w:rFonts w:ascii="Arial" w:hAnsi="Arial"/>
      <w:b/>
      <w:bCs/>
      <w:i/>
      <w:color w:val="808000"/>
      <w:szCs w:val="24"/>
      <w:u w:val="single"/>
      <w:lang w:val="ru-RU" w:eastAsia="ru-RU" w:bidi="ar-SA"/>
    </w:rPr>
  </w:style>
  <w:style w:type="character" w:customStyle="1" w:styleId="C1HContextID">
    <w:name w:val="C1H Context ID"/>
    <w:basedOn w:val="afc"/>
    <w:rsid w:val="005D6D36"/>
    <w:rPr>
      <w:rFonts w:ascii="Arial" w:hAnsi="Arial"/>
      <w:b/>
      <w:bCs/>
      <w:vanish/>
      <w:color w:val="FF00FF"/>
      <w:szCs w:val="24"/>
      <w:lang w:val="ru-RU" w:eastAsia="ru-RU" w:bidi="ar-SA"/>
    </w:rPr>
  </w:style>
  <w:style w:type="character" w:customStyle="1" w:styleId="C1HConditional">
    <w:name w:val="C1H Conditional"/>
    <w:basedOn w:val="afc"/>
    <w:rsid w:val="005D6D36"/>
    <w:rPr>
      <w:rFonts w:ascii="Arial" w:hAnsi="Arial"/>
      <w:b/>
      <w:bCs/>
      <w:szCs w:val="24"/>
      <w:shd w:val="clear" w:color="auto" w:fill="D9D9D9"/>
      <w:lang w:val="ru-RU" w:eastAsia="ru-RU" w:bidi="ar-SA"/>
    </w:rPr>
  </w:style>
  <w:style w:type="character" w:customStyle="1" w:styleId="C1HOnline">
    <w:name w:val="C1H Online"/>
    <w:basedOn w:val="afc"/>
    <w:rsid w:val="005D6D36"/>
    <w:rPr>
      <w:rFonts w:ascii="Arial" w:hAnsi="Arial"/>
      <w:b/>
      <w:bCs/>
      <w:szCs w:val="24"/>
      <w:shd w:val="clear" w:color="auto" w:fill="99CCFF"/>
      <w:lang w:val="ru-RU" w:eastAsia="ru-RU" w:bidi="ar-SA"/>
    </w:rPr>
  </w:style>
  <w:style w:type="character" w:customStyle="1" w:styleId="C1HManual">
    <w:name w:val="C1H Manual"/>
    <w:basedOn w:val="afc"/>
    <w:rsid w:val="005D6D36"/>
    <w:rPr>
      <w:rFonts w:ascii="Arial" w:hAnsi="Arial"/>
      <w:b/>
      <w:bCs/>
      <w:szCs w:val="24"/>
      <w:shd w:val="clear" w:color="auto" w:fill="CCFFCC"/>
      <w:lang w:val="ru-RU" w:eastAsia="ru-RU" w:bidi="ar-SA"/>
    </w:rPr>
  </w:style>
  <w:style w:type="character" w:customStyle="1" w:styleId="C1HContentsTitle">
    <w:name w:val="C1H Contents Title"/>
    <w:basedOn w:val="afc"/>
    <w:rsid w:val="005D6D36"/>
    <w:rPr>
      <w:rFonts w:ascii="Arial" w:hAnsi="Arial"/>
      <w:b/>
      <w:bCs/>
      <w:color w:val="993300"/>
      <w:szCs w:val="24"/>
      <w:lang w:val="ru-RU" w:eastAsia="ru-RU" w:bidi="ar-SA"/>
    </w:rPr>
  </w:style>
  <w:style w:type="character" w:customStyle="1" w:styleId="C1HInlineExpand">
    <w:name w:val="C1H Inline Expand"/>
    <w:basedOn w:val="afc"/>
    <w:rsid w:val="005D6D36"/>
    <w:rPr>
      <w:rFonts w:ascii="Arial" w:hAnsi="Arial"/>
      <w:b/>
      <w:bCs/>
      <w:color w:val="008080"/>
      <w:szCs w:val="24"/>
      <w:lang w:val="ru-RU" w:eastAsia="ru-RU" w:bidi="ar-SA"/>
    </w:rPr>
  </w:style>
  <w:style w:type="character" w:customStyle="1" w:styleId="C1HInlinePopup">
    <w:name w:val="C1H Inline Popup"/>
    <w:basedOn w:val="C1HInlineExpand"/>
    <w:rsid w:val="005D6D36"/>
    <w:rPr>
      <w:rFonts w:ascii="Arial" w:hAnsi="Arial"/>
      <w:b/>
      <w:bCs/>
      <w:i/>
      <w:color w:val="008080"/>
      <w:szCs w:val="24"/>
      <w:u w:val="single"/>
      <w:lang w:val="ru-RU" w:eastAsia="ru-RU" w:bidi="ar-SA"/>
    </w:rPr>
  </w:style>
  <w:style w:type="character" w:customStyle="1" w:styleId="C1HInlineDropdown">
    <w:name w:val="C1H Inline Dropdown"/>
    <w:basedOn w:val="C1HInlineExpand"/>
    <w:rsid w:val="005D6D36"/>
    <w:rPr>
      <w:rFonts w:ascii="Arial" w:hAnsi="Arial"/>
      <w:b/>
      <w:bCs/>
      <w:color w:val="008080"/>
      <w:szCs w:val="24"/>
      <w:u w:val="single"/>
      <w:lang w:val="ru-RU" w:eastAsia="ru-RU" w:bidi="ar-SA"/>
    </w:rPr>
  </w:style>
  <w:style w:type="character" w:customStyle="1" w:styleId="C1HVariable">
    <w:name w:val="C1H Variable"/>
    <w:basedOn w:val="afc"/>
    <w:rsid w:val="005D6D36"/>
    <w:rPr>
      <w:rFonts w:ascii="Arial" w:hAnsi="Arial"/>
      <w:b/>
      <w:bCs/>
      <w:i/>
      <w:color w:val="993300"/>
      <w:szCs w:val="24"/>
      <w:lang w:val="ru-RU" w:eastAsia="ru-RU" w:bidi="ar-SA"/>
    </w:rPr>
  </w:style>
  <w:style w:type="paragraph" w:customStyle="1" w:styleId="C1SectionCollapsed">
    <w:name w:val="C1 Section Collapsed"/>
    <w:basedOn w:val="4"/>
    <w:link w:val="C1SectionCollapsed0"/>
    <w:rsid w:val="005D6D36"/>
    <w:pPr>
      <w:outlineLvl w:val="9"/>
    </w:pPr>
  </w:style>
  <w:style w:type="character" w:customStyle="1" w:styleId="C1SectionCollapsed0">
    <w:name w:val="C1 Section Collapsed Знак"/>
    <w:basedOn w:val="af0"/>
    <w:link w:val="C1SectionCollapsed"/>
    <w:rsid w:val="005D6D36"/>
    <w:rPr>
      <w:rFonts w:ascii="Segoe UI" w:hAnsi="Segoe UI"/>
      <w:b/>
      <w:color w:val="82B527"/>
      <w:w w:val="85"/>
      <w:sz w:val="26"/>
      <w:szCs w:val="24"/>
    </w:rPr>
  </w:style>
  <w:style w:type="paragraph" w:customStyle="1" w:styleId="C1SectionExpanded">
    <w:name w:val="C1 Section Expanded"/>
    <w:basedOn w:val="4"/>
    <w:link w:val="C1SectionExpanded0"/>
    <w:rsid w:val="005D6D36"/>
    <w:pPr>
      <w:outlineLvl w:val="9"/>
    </w:pPr>
  </w:style>
  <w:style w:type="character" w:customStyle="1" w:styleId="C1SectionExpanded0">
    <w:name w:val="C1 Section Expanded Знак"/>
    <w:basedOn w:val="af0"/>
    <w:link w:val="C1SectionExpanded"/>
    <w:rsid w:val="005D6D36"/>
    <w:rPr>
      <w:rFonts w:ascii="Segoe UI" w:hAnsi="Segoe UI"/>
      <w:b/>
      <w:color w:val="82B527"/>
      <w:w w:val="85"/>
      <w:sz w:val="26"/>
      <w:szCs w:val="24"/>
    </w:rPr>
  </w:style>
  <w:style w:type="paragraph" w:customStyle="1" w:styleId="C1SectionEnd">
    <w:name w:val="C1 Section End"/>
    <w:basedOn w:val="a0"/>
    <w:link w:val="C1SectionEnd0"/>
    <w:rsid w:val="005D6D36"/>
  </w:style>
  <w:style w:type="character" w:customStyle="1" w:styleId="C1SectionEnd0">
    <w:name w:val="C1 Section End Знак"/>
    <w:basedOn w:val="af0"/>
    <w:link w:val="C1SectionEnd"/>
    <w:rsid w:val="005D6D36"/>
    <w:rPr>
      <w:rFonts w:ascii="Arial" w:hAnsi="Arial"/>
      <w:szCs w:val="24"/>
      <w:lang w:val="ru-RU" w:eastAsia="ru-RU" w:bidi="ar-SA"/>
    </w:rPr>
  </w:style>
  <w:style w:type="paragraph" w:styleId="12">
    <w:name w:val="index 1"/>
    <w:basedOn w:val="a"/>
    <w:next w:val="a"/>
    <w:autoRedefine/>
    <w:uiPriority w:val="99"/>
    <w:rsid w:val="00FC33CD"/>
    <w:pPr>
      <w:ind w:left="180" w:hanging="180"/>
    </w:pPr>
    <w:rPr>
      <w:rFonts w:asciiTheme="minorHAnsi" w:hAnsiTheme="minorHAnsi"/>
      <w:szCs w:val="18"/>
    </w:rPr>
  </w:style>
  <w:style w:type="paragraph" w:styleId="22">
    <w:name w:val="index 2"/>
    <w:basedOn w:val="a"/>
    <w:next w:val="a"/>
    <w:autoRedefine/>
    <w:rsid w:val="0034603D"/>
    <w:pPr>
      <w:ind w:left="360" w:hanging="180"/>
    </w:pPr>
    <w:rPr>
      <w:rFonts w:asciiTheme="minorHAnsi" w:hAnsiTheme="minorHAnsi"/>
      <w:szCs w:val="18"/>
    </w:rPr>
  </w:style>
  <w:style w:type="paragraph" w:styleId="32">
    <w:name w:val="index 3"/>
    <w:basedOn w:val="a"/>
    <w:next w:val="a"/>
    <w:autoRedefine/>
    <w:rsid w:val="0034603D"/>
    <w:pPr>
      <w:ind w:left="540" w:hanging="180"/>
    </w:pPr>
    <w:rPr>
      <w:rFonts w:asciiTheme="minorHAnsi" w:hAnsiTheme="minorHAnsi"/>
      <w:szCs w:val="18"/>
    </w:rPr>
  </w:style>
  <w:style w:type="paragraph" w:styleId="42">
    <w:name w:val="index 4"/>
    <w:basedOn w:val="a"/>
    <w:next w:val="a"/>
    <w:autoRedefine/>
    <w:rsid w:val="0034603D"/>
    <w:pPr>
      <w:ind w:left="720" w:hanging="180"/>
    </w:pPr>
    <w:rPr>
      <w:rFonts w:asciiTheme="minorHAnsi" w:hAnsiTheme="minorHAnsi"/>
      <w:szCs w:val="18"/>
    </w:rPr>
  </w:style>
  <w:style w:type="paragraph" w:styleId="51">
    <w:name w:val="index 5"/>
    <w:basedOn w:val="a"/>
    <w:next w:val="a"/>
    <w:autoRedefine/>
    <w:rsid w:val="0034603D"/>
    <w:pPr>
      <w:ind w:left="900" w:hanging="180"/>
    </w:pPr>
    <w:rPr>
      <w:rFonts w:asciiTheme="minorHAnsi" w:hAnsiTheme="minorHAnsi"/>
      <w:szCs w:val="18"/>
    </w:rPr>
  </w:style>
  <w:style w:type="paragraph" w:styleId="61">
    <w:name w:val="index 6"/>
    <w:basedOn w:val="a"/>
    <w:next w:val="a"/>
    <w:autoRedefine/>
    <w:rsid w:val="0034603D"/>
    <w:pPr>
      <w:ind w:left="1080" w:hanging="180"/>
    </w:pPr>
    <w:rPr>
      <w:rFonts w:asciiTheme="minorHAnsi" w:hAnsiTheme="minorHAnsi"/>
      <w:szCs w:val="18"/>
    </w:rPr>
  </w:style>
  <w:style w:type="paragraph" w:styleId="71">
    <w:name w:val="index 7"/>
    <w:basedOn w:val="a"/>
    <w:next w:val="a"/>
    <w:autoRedefine/>
    <w:rsid w:val="0034603D"/>
    <w:pPr>
      <w:ind w:left="1260" w:hanging="180"/>
    </w:pPr>
    <w:rPr>
      <w:rFonts w:asciiTheme="minorHAnsi" w:hAnsiTheme="minorHAnsi"/>
      <w:szCs w:val="18"/>
    </w:rPr>
  </w:style>
  <w:style w:type="paragraph" w:styleId="81">
    <w:name w:val="index 8"/>
    <w:basedOn w:val="a"/>
    <w:next w:val="a"/>
    <w:autoRedefine/>
    <w:rsid w:val="0034603D"/>
    <w:pPr>
      <w:ind w:left="1440" w:hanging="180"/>
    </w:pPr>
    <w:rPr>
      <w:rFonts w:asciiTheme="minorHAnsi" w:hAnsiTheme="minorHAnsi"/>
      <w:szCs w:val="18"/>
    </w:rPr>
  </w:style>
  <w:style w:type="paragraph" w:styleId="91">
    <w:name w:val="index 9"/>
    <w:basedOn w:val="a"/>
    <w:next w:val="a"/>
    <w:autoRedefine/>
    <w:rsid w:val="0034603D"/>
    <w:pPr>
      <w:ind w:left="1620" w:hanging="180"/>
    </w:pPr>
    <w:rPr>
      <w:rFonts w:asciiTheme="minorHAnsi" w:hAnsiTheme="minorHAnsi"/>
      <w:szCs w:val="18"/>
    </w:rPr>
  </w:style>
  <w:style w:type="paragraph" w:styleId="aff2">
    <w:name w:val="index heading"/>
    <w:basedOn w:val="a"/>
    <w:next w:val="12"/>
    <w:uiPriority w:val="99"/>
    <w:rsid w:val="0034603D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character" w:customStyle="1" w:styleId="t1">
    <w:name w:val="t1"/>
    <w:basedOn w:val="a1"/>
    <w:rsid w:val="00D84232"/>
    <w:rPr>
      <w:color w:val="990000"/>
    </w:rPr>
  </w:style>
  <w:style w:type="character" w:customStyle="1" w:styleId="m1">
    <w:name w:val="m1"/>
    <w:basedOn w:val="a1"/>
    <w:rsid w:val="00D84232"/>
    <w:rPr>
      <w:color w:val="0000FF"/>
    </w:rPr>
  </w:style>
  <w:style w:type="paragraph" w:styleId="aff3">
    <w:name w:val="List Paragraph"/>
    <w:aliases w:val="список_буллет"/>
    <w:basedOn w:val="a"/>
    <w:link w:val="aff4"/>
    <w:uiPriority w:val="34"/>
    <w:qFormat/>
    <w:rsid w:val="009E3FD1"/>
    <w:pPr>
      <w:ind w:left="720"/>
    </w:pPr>
    <w:rPr>
      <w:rFonts w:eastAsiaTheme="minorHAnsi"/>
      <w:szCs w:val="22"/>
    </w:rPr>
  </w:style>
  <w:style w:type="paragraph" w:styleId="52">
    <w:name w:val="toc 5"/>
    <w:basedOn w:val="a"/>
    <w:next w:val="a"/>
    <w:autoRedefine/>
    <w:uiPriority w:val="39"/>
    <w:unhideWhenUsed/>
    <w:rsid w:val="00767FFD"/>
    <w:pPr>
      <w:ind w:left="1701"/>
    </w:pPr>
    <w:rPr>
      <w:rFonts w:ascii="Arial" w:hAnsi="Arial"/>
    </w:rPr>
  </w:style>
  <w:style w:type="paragraph" w:styleId="aff5">
    <w:name w:val="No Spacing"/>
    <w:link w:val="aff6"/>
    <w:uiPriority w:val="1"/>
    <w:qFormat/>
    <w:rsid w:val="0059337E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6">
    <w:name w:val="Без интервала Знак"/>
    <w:basedOn w:val="a1"/>
    <w:link w:val="aff5"/>
    <w:uiPriority w:val="1"/>
    <w:rsid w:val="0059337E"/>
    <w:rPr>
      <w:rFonts w:asciiTheme="minorHAnsi" w:eastAsiaTheme="minorEastAsia" w:hAnsiTheme="minorHAnsi" w:cstheme="minorBidi"/>
      <w:sz w:val="22"/>
      <w:szCs w:val="22"/>
    </w:rPr>
  </w:style>
  <w:style w:type="paragraph" w:customStyle="1" w:styleId="100">
    <w:name w:val="Стиль Заголовок 1 + Слева:  0 пт Первая строка:  0 пт"/>
    <w:basedOn w:val="1"/>
    <w:rsid w:val="00033672"/>
    <w:pPr>
      <w:ind w:left="0" w:firstLine="0"/>
    </w:pPr>
    <w:rPr>
      <w:rFonts w:cs="Times New Roman"/>
      <w:color w:val="66D546"/>
      <w:szCs w:val="20"/>
    </w:rPr>
  </w:style>
  <w:style w:type="character" w:customStyle="1" w:styleId="SegoeUI10RGB120">
    <w:name w:val="Стиль Замещающий текст + Segoe UI 10 пт Другой цвет (RGB(120"/>
    <w:aliases w:val="192,..."/>
    <w:basedOn w:val="aff1"/>
    <w:rsid w:val="00BA5EBB"/>
    <w:rPr>
      <w:rFonts w:ascii="Segoe UI" w:hAnsi="Segoe UI"/>
      <w:color w:val="6EEB00"/>
      <w:sz w:val="20"/>
    </w:rPr>
  </w:style>
  <w:style w:type="paragraph" w:customStyle="1" w:styleId="1000">
    <w:name w:val="Стиль Стиль Заголовок 1 + Слева:  0 пт Первая строка:  0 пт + Друго..."/>
    <w:basedOn w:val="100"/>
    <w:rsid w:val="006E795E"/>
    <w:rPr>
      <w:color w:val="79BB23"/>
    </w:rPr>
  </w:style>
  <w:style w:type="paragraph" w:customStyle="1" w:styleId="aff7">
    <w:name w:val="Стиль Основной текст + По центру"/>
    <w:basedOn w:val="a0"/>
    <w:rsid w:val="006E795E"/>
    <w:pPr>
      <w:jc w:val="center"/>
    </w:pPr>
    <w:rPr>
      <w:color w:val="79BB23"/>
      <w:szCs w:val="20"/>
    </w:rPr>
  </w:style>
  <w:style w:type="paragraph" w:customStyle="1" w:styleId="101">
    <w:name w:val="Стиль Основной текст + полужирный Фон 1 По центру Перед:  0 пт ..."/>
    <w:basedOn w:val="a0"/>
    <w:rsid w:val="006E795E"/>
    <w:pPr>
      <w:spacing w:before="0" w:after="0"/>
      <w:jc w:val="center"/>
    </w:pPr>
    <w:rPr>
      <w:b/>
      <w:bCs/>
      <w:color w:val="79BB23"/>
      <w:szCs w:val="20"/>
    </w:rPr>
  </w:style>
  <w:style w:type="paragraph" w:customStyle="1" w:styleId="1001">
    <w:name w:val="Стиль Заголовок 1 + Слева:  0 см Первая строка:  0 см"/>
    <w:basedOn w:val="1"/>
    <w:rsid w:val="00BF1D3E"/>
    <w:pPr>
      <w:ind w:left="0" w:firstLine="0"/>
    </w:pPr>
    <w:rPr>
      <w:rFonts w:cs="Times New Roman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947AB4"/>
    <w:rPr>
      <w:rFonts w:ascii="Courier New" w:hAnsi="Courier New" w:cs="Courier New"/>
    </w:rPr>
  </w:style>
  <w:style w:type="character" w:customStyle="1" w:styleId="aff8">
    <w:name w:val="Исходный текст"/>
    <w:qFormat/>
    <w:rsid w:val="0092105A"/>
    <w:rPr>
      <w:rFonts w:ascii="Tahoma" w:eastAsia="Liberation Mono" w:hAnsi="Tahoma" w:cs="Liberation Mono"/>
      <w:b w:val="0"/>
      <w:i w:val="0"/>
    </w:rPr>
  </w:style>
  <w:style w:type="paragraph" w:customStyle="1" w:styleId="aff9">
    <w:name w:val="Текст в заданном формате"/>
    <w:basedOn w:val="a"/>
    <w:qFormat/>
    <w:rsid w:val="0092105A"/>
    <w:pPr>
      <w:spacing w:line="360" w:lineRule="auto"/>
    </w:pPr>
    <w:rPr>
      <w:rFonts w:eastAsia="Liberation Mono" w:cs="Liberation Mono"/>
      <w:szCs w:val="20"/>
      <w:lang w:eastAsia="en-US"/>
    </w:rPr>
  </w:style>
  <w:style w:type="character" w:styleId="affa">
    <w:name w:val="Unresolved Mention"/>
    <w:basedOn w:val="a1"/>
    <w:uiPriority w:val="99"/>
    <w:semiHidden/>
    <w:unhideWhenUsed/>
    <w:rsid w:val="00947AB4"/>
    <w:rPr>
      <w:color w:val="605E5C"/>
      <w:shd w:val="clear" w:color="auto" w:fill="E1DFDD"/>
    </w:rPr>
  </w:style>
  <w:style w:type="paragraph" w:customStyle="1" w:styleId="310">
    <w:name w:val="Заголовок 31"/>
    <w:basedOn w:val="a"/>
    <w:next w:val="a"/>
    <w:uiPriority w:val="9"/>
    <w:unhideWhenUsed/>
    <w:qFormat/>
    <w:rsid w:val="00947AB4"/>
    <w:pPr>
      <w:keepNext/>
      <w:spacing w:before="240" w:line="360" w:lineRule="auto"/>
      <w:outlineLvl w:val="2"/>
    </w:pPr>
    <w:rPr>
      <w:rFonts w:asciiTheme="majorHAnsi" w:eastAsiaTheme="majorEastAsia" w:hAnsiTheme="majorHAnsi"/>
      <w:b/>
      <w:bCs/>
      <w:sz w:val="26"/>
      <w:szCs w:val="26"/>
      <w:lang w:eastAsia="en-US"/>
    </w:rPr>
  </w:style>
  <w:style w:type="character" w:styleId="affb">
    <w:name w:val="Strong"/>
    <w:basedOn w:val="a1"/>
    <w:uiPriority w:val="22"/>
    <w:qFormat/>
    <w:rsid w:val="00947AB4"/>
    <w:rPr>
      <w:b/>
      <w:bCs/>
    </w:rPr>
  </w:style>
  <w:style w:type="character" w:styleId="affc">
    <w:name w:val="Emphasis"/>
    <w:basedOn w:val="a1"/>
    <w:uiPriority w:val="20"/>
    <w:qFormat/>
    <w:rsid w:val="00947AB4"/>
    <w:rPr>
      <w:i/>
      <w:iCs/>
    </w:rPr>
  </w:style>
  <w:style w:type="character" w:customStyle="1" w:styleId="meta-nav">
    <w:name w:val="meta-nav"/>
    <w:basedOn w:val="a1"/>
    <w:rsid w:val="00947AB4"/>
  </w:style>
  <w:style w:type="character" w:customStyle="1" w:styleId="meta-prep">
    <w:name w:val="meta-prep"/>
    <w:basedOn w:val="a1"/>
    <w:rsid w:val="00947AB4"/>
  </w:style>
  <w:style w:type="character" w:customStyle="1" w:styleId="entry-date">
    <w:name w:val="entry-date"/>
    <w:basedOn w:val="a1"/>
    <w:rsid w:val="00947AB4"/>
  </w:style>
  <w:style w:type="character" w:customStyle="1" w:styleId="meta-sep">
    <w:name w:val="meta-sep"/>
    <w:basedOn w:val="a1"/>
    <w:rsid w:val="00947AB4"/>
  </w:style>
  <w:style w:type="character" w:customStyle="1" w:styleId="author">
    <w:name w:val="author"/>
    <w:basedOn w:val="a1"/>
    <w:rsid w:val="00947AB4"/>
  </w:style>
  <w:style w:type="character" w:customStyle="1" w:styleId="aui-lozenge">
    <w:name w:val="aui-lozenge"/>
    <w:basedOn w:val="a1"/>
    <w:rsid w:val="00730D64"/>
  </w:style>
  <w:style w:type="character" w:styleId="affd">
    <w:name w:val="FollowedHyperlink"/>
    <w:basedOn w:val="a1"/>
    <w:uiPriority w:val="99"/>
    <w:semiHidden/>
    <w:unhideWhenUsed/>
    <w:rsid w:val="00826D47"/>
    <w:rPr>
      <w:color w:val="954F72" w:themeColor="followedHyperlink"/>
      <w:u w:val="single"/>
    </w:rPr>
  </w:style>
  <w:style w:type="character" w:customStyle="1" w:styleId="jira-issue">
    <w:name w:val="jira-issue"/>
    <w:basedOn w:val="a1"/>
    <w:rsid w:val="001151F2"/>
  </w:style>
  <w:style w:type="character" w:customStyle="1" w:styleId="summary">
    <w:name w:val="summary"/>
    <w:basedOn w:val="a1"/>
    <w:rsid w:val="001151F2"/>
  </w:style>
  <w:style w:type="character" w:customStyle="1" w:styleId="shorten">
    <w:name w:val="shorten"/>
    <w:basedOn w:val="a1"/>
    <w:rsid w:val="001151F2"/>
  </w:style>
  <w:style w:type="character" w:customStyle="1" w:styleId="inline-comment-marker">
    <w:name w:val="inline-comment-marker"/>
    <w:basedOn w:val="a1"/>
    <w:rsid w:val="00E14EA0"/>
  </w:style>
  <w:style w:type="character" w:customStyle="1" w:styleId="author-avatar-wrapper">
    <w:name w:val="author-avatar-wrapper"/>
    <w:basedOn w:val="a1"/>
    <w:rsid w:val="00A82584"/>
  </w:style>
  <w:style w:type="table" w:styleId="-45">
    <w:name w:val="Grid Table 4 Accent 5"/>
    <w:basedOn w:val="a2"/>
    <w:uiPriority w:val="49"/>
    <w:rsid w:val="002F5FD4"/>
    <w:tblPr>
      <w:tblStyleRowBandSize w:val="1"/>
      <w:tblStyleColBandSize w:val="1"/>
      <w:tblBorders>
        <w:top w:val="single" w:sz="4" w:space="0" w:color="A1B0C3" w:themeColor="accent5" w:themeTint="99"/>
        <w:left w:val="single" w:sz="4" w:space="0" w:color="A1B0C3" w:themeColor="accent5" w:themeTint="99"/>
        <w:bottom w:val="single" w:sz="4" w:space="0" w:color="A1B0C3" w:themeColor="accent5" w:themeTint="99"/>
        <w:right w:val="single" w:sz="4" w:space="0" w:color="A1B0C3" w:themeColor="accent5" w:themeTint="99"/>
        <w:insideH w:val="single" w:sz="4" w:space="0" w:color="A1B0C3" w:themeColor="accent5" w:themeTint="99"/>
        <w:insideV w:val="single" w:sz="4" w:space="0" w:color="A1B0C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47C9C" w:themeColor="accent5"/>
          <w:left w:val="single" w:sz="4" w:space="0" w:color="647C9C" w:themeColor="accent5"/>
          <w:bottom w:val="single" w:sz="4" w:space="0" w:color="647C9C" w:themeColor="accent5"/>
          <w:right w:val="single" w:sz="4" w:space="0" w:color="647C9C" w:themeColor="accent5"/>
          <w:insideH w:val="nil"/>
          <w:insideV w:val="nil"/>
        </w:tcBorders>
        <w:shd w:val="clear" w:color="auto" w:fill="647C9C" w:themeFill="accent5"/>
      </w:tcPr>
    </w:tblStylePr>
    <w:tblStylePr w:type="lastRow">
      <w:rPr>
        <w:b/>
        <w:bCs/>
      </w:rPr>
      <w:tblPr/>
      <w:tcPr>
        <w:tcBorders>
          <w:top w:val="double" w:sz="4" w:space="0" w:color="647C9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4EB" w:themeFill="accent5" w:themeFillTint="33"/>
      </w:tcPr>
    </w:tblStylePr>
    <w:tblStylePr w:type="band1Horz">
      <w:tblPr/>
      <w:tcPr>
        <w:shd w:val="clear" w:color="auto" w:fill="DFE4EB" w:themeFill="accent5" w:themeFillTint="33"/>
      </w:tcPr>
    </w:tblStylePr>
  </w:style>
  <w:style w:type="paragraph" w:customStyle="1" w:styleId="focused">
    <w:name w:val="focused"/>
    <w:basedOn w:val="a"/>
    <w:rsid w:val="00203933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issue-link-key">
    <w:name w:val="issue-link-key"/>
    <w:basedOn w:val="a1"/>
    <w:rsid w:val="00203933"/>
  </w:style>
  <w:style w:type="character" w:customStyle="1" w:styleId="issue-link-summary">
    <w:name w:val="issue-link-summary"/>
    <w:basedOn w:val="a1"/>
    <w:rsid w:val="00203933"/>
  </w:style>
  <w:style w:type="character" w:customStyle="1" w:styleId="line">
    <w:name w:val="line"/>
    <w:basedOn w:val="a1"/>
    <w:rsid w:val="00EA2838"/>
  </w:style>
  <w:style w:type="character" w:customStyle="1" w:styleId="aui-message">
    <w:name w:val="aui-message"/>
    <w:basedOn w:val="a1"/>
    <w:rsid w:val="00D4101F"/>
  </w:style>
  <w:style w:type="paragraph" w:styleId="62">
    <w:name w:val="toc 6"/>
    <w:basedOn w:val="a"/>
    <w:next w:val="a"/>
    <w:autoRedefine/>
    <w:uiPriority w:val="39"/>
    <w:unhideWhenUsed/>
    <w:rsid w:val="00BE34C2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2">
    <w:name w:val="toc 7"/>
    <w:basedOn w:val="a"/>
    <w:next w:val="a"/>
    <w:autoRedefine/>
    <w:uiPriority w:val="39"/>
    <w:unhideWhenUsed/>
    <w:rsid w:val="00BE34C2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2">
    <w:name w:val="toc 8"/>
    <w:basedOn w:val="a"/>
    <w:next w:val="a"/>
    <w:autoRedefine/>
    <w:uiPriority w:val="39"/>
    <w:unhideWhenUsed/>
    <w:rsid w:val="00BE34C2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2">
    <w:name w:val="toc 9"/>
    <w:basedOn w:val="a"/>
    <w:next w:val="a"/>
    <w:autoRedefine/>
    <w:uiPriority w:val="39"/>
    <w:unhideWhenUsed/>
    <w:rsid w:val="00BE34C2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affe">
    <w:name w:val="Title"/>
    <w:basedOn w:val="a"/>
    <w:next w:val="a"/>
    <w:link w:val="afff"/>
    <w:qFormat/>
    <w:rsid w:val="002520D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">
    <w:name w:val="Заголовок Знак"/>
    <w:basedOn w:val="a1"/>
    <w:link w:val="affe"/>
    <w:rsid w:val="002520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VerbatimChar">
    <w:name w:val="Verbatim Char"/>
    <w:basedOn w:val="a1"/>
    <w:link w:val="SourceCode"/>
    <w:rsid w:val="005C527F"/>
    <w:rPr>
      <w:rFonts w:ascii="Consolas" w:hAnsi="Consolas"/>
      <w:sz w:val="22"/>
      <w:shd w:val="clear" w:color="auto" w:fill="F8F8F8"/>
    </w:rPr>
  </w:style>
  <w:style w:type="paragraph" w:customStyle="1" w:styleId="SourceCode">
    <w:name w:val="Source Code"/>
    <w:basedOn w:val="a"/>
    <w:link w:val="VerbatimChar"/>
    <w:rsid w:val="005C527F"/>
    <w:pPr>
      <w:shd w:val="clear" w:color="auto" w:fill="F8F8F8"/>
      <w:wordWrap w:val="0"/>
      <w:spacing w:after="200"/>
    </w:pPr>
    <w:rPr>
      <w:rFonts w:ascii="Consolas" w:hAnsi="Consolas"/>
      <w:sz w:val="22"/>
      <w:szCs w:val="20"/>
    </w:rPr>
  </w:style>
  <w:style w:type="paragraph" w:customStyle="1" w:styleId="Compact">
    <w:name w:val="Compact"/>
    <w:basedOn w:val="a0"/>
    <w:qFormat/>
    <w:rsid w:val="0083241F"/>
    <w:rPr>
      <w:rFonts w:eastAsiaTheme="minorHAnsi" w:cstheme="minorBidi"/>
      <w:lang w:eastAsia="en-US"/>
    </w:rPr>
  </w:style>
  <w:style w:type="character" w:customStyle="1" w:styleId="SectionNumber">
    <w:name w:val="Section Number"/>
    <w:basedOn w:val="a1"/>
    <w:rsid w:val="0071770D"/>
  </w:style>
  <w:style w:type="paragraph" w:customStyle="1" w:styleId="FirstParagraph">
    <w:name w:val="First Paragraph"/>
    <w:basedOn w:val="a0"/>
    <w:next w:val="a0"/>
    <w:qFormat/>
    <w:rsid w:val="00AF7415"/>
    <w:pPr>
      <w:spacing w:before="180" w:after="180"/>
    </w:pPr>
    <w:rPr>
      <w:rFonts w:ascii="Segoe UI" w:eastAsiaTheme="minorHAnsi" w:hAnsi="Segoe UI" w:cstheme="minorBidi"/>
      <w:lang w:eastAsia="en-US"/>
    </w:rPr>
  </w:style>
  <w:style w:type="paragraph" w:styleId="afff0">
    <w:name w:val="Block Text"/>
    <w:basedOn w:val="a0"/>
    <w:next w:val="a0"/>
    <w:uiPriority w:val="9"/>
    <w:unhideWhenUsed/>
    <w:qFormat/>
    <w:rsid w:val="004818D1"/>
    <w:pPr>
      <w:spacing w:before="100" w:after="100"/>
      <w:ind w:left="480" w:right="480"/>
      <w:jc w:val="left"/>
    </w:pPr>
    <w:rPr>
      <w:rFonts w:asciiTheme="minorHAnsi" w:eastAsiaTheme="minorHAnsi" w:hAnsiTheme="minorHAnsi" w:cstheme="minorBidi"/>
      <w:sz w:val="24"/>
      <w:lang w:eastAsia="en-US"/>
    </w:rPr>
  </w:style>
  <w:style w:type="character" w:customStyle="1" w:styleId="afe">
    <w:name w:val="Название объекта Знак"/>
    <w:basedOn w:val="a1"/>
    <w:link w:val="afd"/>
    <w:rsid w:val="0092105A"/>
    <w:rPr>
      <w:rFonts w:ascii="Tahoma" w:hAnsi="Tahoma"/>
      <w:bCs/>
      <w:color w:val="4F81BD"/>
      <w:szCs w:val="18"/>
    </w:rPr>
  </w:style>
  <w:style w:type="paragraph" w:customStyle="1" w:styleId="67">
    <w:name w:val="Заголовок 67"/>
    <w:basedOn w:val="5"/>
    <w:next w:val="afff1"/>
    <w:autoRedefine/>
    <w:rsid w:val="0055219D"/>
    <w:pPr>
      <w:numPr>
        <w:ilvl w:val="0"/>
        <w:numId w:val="2"/>
      </w:numPr>
      <w:outlineLvl w:val="5"/>
    </w:pPr>
  </w:style>
  <w:style w:type="paragraph" w:styleId="afff1">
    <w:name w:val="List Continue"/>
    <w:basedOn w:val="a"/>
    <w:semiHidden/>
    <w:unhideWhenUsed/>
    <w:rsid w:val="009F5912"/>
    <w:pPr>
      <w:ind w:left="283"/>
      <w:contextualSpacing/>
    </w:pPr>
  </w:style>
  <w:style w:type="paragraph" w:customStyle="1" w:styleId="63">
    <w:name w:val="заголовок6"/>
    <w:basedOn w:val="5"/>
    <w:link w:val="64"/>
    <w:qFormat/>
    <w:rsid w:val="00D66E55"/>
    <w:pPr>
      <w:outlineLvl w:val="5"/>
    </w:pPr>
  </w:style>
  <w:style w:type="paragraph" w:styleId="23">
    <w:name w:val="List Continue 2"/>
    <w:basedOn w:val="a"/>
    <w:semiHidden/>
    <w:unhideWhenUsed/>
    <w:rsid w:val="009F237F"/>
    <w:pPr>
      <w:ind w:left="566"/>
      <w:contextualSpacing/>
    </w:pPr>
  </w:style>
  <w:style w:type="paragraph" w:styleId="53">
    <w:name w:val="List Continue 5"/>
    <w:basedOn w:val="a"/>
    <w:semiHidden/>
    <w:unhideWhenUsed/>
    <w:rsid w:val="009F237F"/>
    <w:pPr>
      <w:ind w:left="1415"/>
      <w:contextualSpacing/>
    </w:pPr>
  </w:style>
  <w:style w:type="character" w:customStyle="1" w:styleId="64">
    <w:name w:val="заголовок6 Знак"/>
    <w:basedOn w:val="50"/>
    <w:link w:val="63"/>
    <w:rsid w:val="00D66E55"/>
    <w:rPr>
      <w:rFonts w:ascii="Segoe UI" w:hAnsi="Segoe UI"/>
      <w:b/>
      <w:color w:val="82B527"/>
      <w:w w:val="85"/>
      <w:sz w:val="26"/>
      <w:szCs w:val="24"/>
    </w:rPr>
  </w:style>
  <w:style w:type="character" w:customStyle="1" w:styleId="40">
    <w:name w:val="Заголовок 4 Знак"/>
    <w:basedOn w:val="a1"/>
    <w:link w:val="4"/>
    <w:uiPriority w:val="9"/>
    <w:rsid w:val="0092105A"/>
    <w:rPr>
      <w:rFonts w:ascii="Tahoma" w:hAnsi="Tahoma"/>
      <w:color w:val="80BC48" w:themeColor="accent1"/>
      <w:w w:val="85"/>
      <w:sz w:val="26"/>
      <w:szCs w:val="24"/>
    </w:rPr>
  </w:style>
  <w:style w:type="paragraph" w:styleId="afff2">
    <w:name w:val="footnote text"/>
    <w:basedOn w:val="a"/>
    <w:link w:val="afff3"/>
    <w:uiPriority w:val="9"/>
    <w:unhideWhenUsed/>
    <w:qFormat/>
    <w:rsid w:val="001E7673"/>
    <w:pPr>
      <w:spacing w:before="0" w:after="0"/>
    </w:pPr>
    <w:rPr>
      <w:szCs w:val="20"/>
    </w:rPr>
  </w:style>
  <w:style w:type="character" w:customStyle="1" w:styleId="afff3">
    <w:name w:val="Текст сноски Знак"/>
    <w:basedOn w:val="a1"/>
    <w:link w:val="afff2"/>
    <w:uiPriority w:val="9"/>
    <w:rsid w:val="001E7673"/>
    <w:rPr>
      <w:rFonts w:ascii="Segoe UI" w:hAnsi="Segoe UI"/>
    </w:rPr>
  </w:style>
  <w:style w:type="character" w:styleId="afff4">
    <w:name w:val="footnote reference"/>
    <w:basedOn w:val="a1"/>
    <w:unhideWhenUsed/>
    <w:rsid w:val="001E7673"/>
    <w:rPr>
      <w:vertAlign w:val="superscript"/>
    </w:rPr>
  </w:style>
  <w:style w:type="character" w:customStyle="1" w:styleId="af5">
    <w:name w:val="Название таблицы Знак"/>
    <w:basedOn w:val="a1"/>
    <w:link w:val="af4"/>
    <w:rsid w:val="0092105A"/>
    <w:rPr>
      <w:rFonts w:ascii="Tahoma" w:hAnsi="Tahoma"/>
      <w:bCs/>
    </w:rPr>
  </w:style>
  <w:style w:type="paragraph" w:customStyle="1" w:styleId="md-end-block">
    <w:name w:val="md-end-block"/>
    <w:basedOn w:val="a"/>
    <w:rsid w:val="00A06C36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md-plain">
    <w:name w:val="md-plain"/>
    <w:basedOn w:val="a1"/>
    <w:rsid w:val="00A06C36"/>
  </w:style>
  <w:style w:type="table" w:customStyle="1" w:styleId="Table">
    <w:name w:val="Table"/>
    <w:semiHidden/>
    <w:unhideWhenUsed/>
    <w:qFormat/>
    <w:rsid w:val="008221F9"/>
    <w:pPr>
      <w:spacing w:after="200"/>
    </w:pPr>
    <w:rPr>
      <w:rFonts w:asciiTheme="minorHAnsi" w:eastAsiaTheme="minorHAnsi" w:hAnsiTheme="minorHAnsi" w:cstheme="minorBidi"/>
      <w:sz w:val="24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text">
    <w:name w:val="text"/>
    <w:basedOn w:val="a1"/>
    <w:rsid w:val="00C46602"/>
  </w:style>
  <w:style w:type="character" w:customStyle="1" w:styleId="yamb-message-infotime">
    <w:name w:val="yamb-message-info__time"/>
    <w:basedOn w:val="a1"/>
    <w:rsid w:val="00C46602"/>
  </w:style>
  <w:style w:type="paragraph" w:styleId="afff5">
    <w:name w:val="Subtitle"/>
    <w:basedOn w:val="a"/>
    <w:next w:val="a"/>
    <w:link w:val="afff6"/>
    <w:qFormat/>
    <w:rsid w:val="0092105A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fff6">
    <w:name w:val="Подзаголовок Знак"/>
    <w:basedOn w:val="a1"/>
    <w:link w:val="afff5"/>
    <w:rsid w:val="0092105A"/>
    <w:rPr>
      <w:rFonts w:ascii="Tahoma" w:eastAsiaTheme="minorEastAsia" w:hAnsi="Tahoma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Нижний колонтитул Знак"/>
    <w:basedOn w:val="a1"/>
    <w:link w:val="a5"/>
    <w:uiPriority w:val="99"/>
    <w:rsid w:val="00802D6B"/>
    <w:rPr>
      <w:rFonts w:ascii="Tahoma" w:hAnsi="Tahoma"/>
      <w:color w:val="7F7F7F"/>
      <w:sz w:val="16"/>
      <w:szCs w:val="24"/>
    </w:rPr>
  </w:style>
  <w:style w:type="character" w:customStyle="1" w:styleId="md-softbreak">
    <w:name w:val="md-softbreak"/>
    <w:basedOn w:val="a1"/>
    <w:rsid w:val="00093B63"/>
  </w:style>
  <w:style w:type="paragraph" w:customStyle="1" w:styleId="Default">
    <w:name w:val="Default"/>
    <w:rsid w:val="002876C5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character" w:customStyle="1" w:styleId="70">
    <w:name w:val="Заголовок 7 Знак"/>
    <w:basedOn w:val="a1"/>
    <w:link w:val="7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character" w:customStyle="1" w:styleId="80">
    <w:name w:val="Заголовок 8 Знак"/>
    <w:basedOn w:val="a1"/>
    <w:link w:val="8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character" w:customStyle="1" w:styleId="90">
    <w:name w:val="Заголовок 9 Знак"/>
    <w:basedOn w:val="a1"/>
    <w:link w:val="9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paragraph" w:customStyle="1" w:styleId="Author0">
    <w:name w:val="Author"/>
    <w:next w:val="a0"/>
    <w:qFormat/>
    <w:rsid w:val="00996D4F"/>
    <w:pPr>
      <w:keepNext/>
      <w:keepLines/>
      <w:spacing w:after="200"/>
      <w:jc w:val="center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afff7">
    <w:name w:val="Date"/>
    <w:next w:val="a0"/>
    <w:link w:val="afff8"/>
    <w:qFormat/>
    <w:rsid w:val="00996D4F"/>
    <w:pPr>
      <w:keepNext/>
      <w:keepLines/>
      <w:spacing w:after="200"/>
      <w:jc w:val="center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afff8">
    <w:name w:val="Дата Знак"/>
    <w:basedOn w:val="a1"/>
    <w:link w:val="afff7"/>
    <w:rsid w:val="00996D4F"/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Abstract">
    <w:name w:val="Abstract"/>
    <w:basedOn w:val="a"/>
    <w:next w:val="a0"/>
    <w:qFormat/>
    <w:rsid w:val="00996D4F"/>
    <w:pPr>
      <w:keepNext/>
      <w:keepLines/>
      <w:spacing w:before="300" w:after="300"/>
      <w:jc w:val="left"/>
    </w:pPr>
    <w:rPr>
      <w:rFonts w:asciiTheme="minorHAnsi" w:eastAsiaTheme="minorHAnsi" w:hAnsiTheme="minorHAnsi" w:cstheme="minorBidi"/>
      <w:szCs w:val="20"/>
      <w:lang w:val="en-US" w:eastAsia="en-US"/>
    </w:rPr>
  </w:style>
  <w:style w:type="paragraph" w:styleId="afff9">
    <w:name w:val="Bibliography"/>
    <w:basedOn w:val="a"/>
    <w:qFormat/>
    <w:rsid w:val="00996D4F"/>
    <w:pPr>
      <w:spacing w:before="0" w:after="200"/>
      <w:jc w:val="left"/>
    </w:pPr>
    <w:rPr>
      <w:rFonts w:asciiTheme="minorHAnsi" w:eastAsiaTheme="minorHAnsi" w:hAnsiTheme="minorHAnsi" w:cstheme="minorBidi"/>
      <w:sz w:val="24"/>
      <w:lang w:val="en-US" w:eastAsia="en-US"/>
    </w:rPr>
  </w:style>
  <w:style w:type="paragraph" w:customStyle="1" w:styleId="DefinitionTerm">
    <w:name w:val="Definition Term"/>
    <w:basedOn w:val="a"/>
    <w:next w:val="Definition"/>
    <w:rsid w:val="00996D4F"/>
    <w:pPr>
      <w:keepNext/>
      <w:keepLines/>
      <w:spacing w:before="0" w:after="0"/>
      <w:jc w:val="left"/>
    </w:pPr>
    <w:rPr>
      <w:rFonts w:asciiTheme="minorHAnsi" w:eastAsiaTheme="minorHAnsi" w:hAnsiTheme="minorHAnsi" w:cstheme="minorBidi"/>
      <w:b/>
      <w:sz w:val="24"/>
      <w:lang w:val="en-US" w:eastAsia="en-US"/>
    </w:rPr>
  </w:style>
  <w:style w:type="paragraph" w:customStyle="1" w:styleId="Definition">
    <w:name w:val="Definition"/>
    <w:basedOn w:val="a"/>
    <w:rsid w:val="00996D4F"/>
    <w:pPr>
      <w:spacing w:before="0" w:after="200"/>
      <w:jc w:val="left"/>
    </w:pPr>
    <w:rPr>
      <w:rFonts w:asciiTheme="minorHAnsi" w:eastAsiaTheme="minorHAnsi" w:hAnsiTheme="minorHAnsi" w:cstheme="minorBidi"/>
      <w:sz w:val="24"/>
      <w:lang w:val="en-US" w:eastAsia="en-US"/>
    </w:rPr>
  </w:style>
  <w:style w:type="paragraph" w:customStyle="1" w:styleId="TableCaption">
    <w:name w:val="Table Caption"/>
    <w:basedOn w:val="afd"/>
    <w:rsid w:val="00996D4F"/>
    <w:pPr>
      <w:keepNext/>
      <w:spacing w:before="0" w:after="120"/>
      <w:jc w:val="left"/>
    </w:pPr>
    <w:rPr>
      <w:rFonts w:asciiTheme="minorHAnsi" w:eastAsiaTheme="minorHAnsi" w:hAnsiTheme="minorHAnsi" w:cstheme="minorBidi"/>
      <w:bCs w:val="0"/>
      <w:i/>
      <w:color w:val="auto"/>
      <w:sz w:val="24"/>
      <w:szCs w:val="24"/>
      <w:lang w:val="en-US" w:eastAsia="en-US"/>
    </w:rPr>
  </w:style>
  <w:style w:type="paragraph" w:customStyle="1" w:styleId="ImageCaption">
    <w:name w:val="Image Caption"/>
    <w:basedOn w:val="afd"/>
    <w:rsid w:val="00996D4F"/>
    <w:pPr>
      <w:spacing w:before="0" w:after="120"/>
      <w:jc w:val="left"/>
    </w:pPr>
    <w:rPr>
      <w:rFonts w:asciiTheme="minorHAnsi" w:eastAsiaTheme="minorHAnsi" w:hAnsiTheme="minorHAnsi" w:cstheme="minorBidi"/>
      <w:bCs w:val="0"/>
      <w:i/>
      <w:color w:val="auto"/>
      <w:sz w:val="24"/>
      <w:szCs w:val="24"/>
      <w:lang w:val="en-US" w:eastAsia="en-US"/>
    </w:rPr>
  </w:style>
  <w:style w:type="paragraph" w:customStyle="1" w:styleId="Figure">
    <w:name w:val="Figure"/>
    <w:basedOn w:val="a"/>
    <w:rsid w:val="00996D4F"/>
    <w:pPr>
      <w:spacing w:before="0" w:after="200"/>
      <w:jc w:val="left"/>
    </w:pPr>
    <w:rPr>
      <w:rFonts w:asciiTheme="minorHAnsi" w:eastAsiaTheme="minorHAnsi" w:hAnsiTheme="minorHAnsi" w:cstheme="minorBidi"/>
      <w:sz w:val="24"/>
      <w:lang w:val="en-US" w:eastAsia="en-US"/>
    </w:rPr>
  </w:style>
  <w:style w:type="paragraph" w:customStyle="1" w:styleId="CaptionedFigure">
    <w:name w:val="Captioned Figure"/>
    <w:basedOn w:val="Figure"/>
    <w:rsid w:val="00996D4F"/>
    <w:pPr>
      <w:keepNext/>
    </w:pPr>
  </w:style>
  <w:style w:type="character" w:customStyle="1" w:styleId="KeywordTok">
    <w:name w:val="KeywordTok"/>
    <w:basedOn w:val="VerbatimChar"/>
    <w:rsid w:val="00996D4F"/>
    <w:rPr>
      <w:rFonts w:ascii="Consolas" w:hAnsi="Consolas"/>
      <w:b/>
      <w:color w:val="007020"/>
      <w:sz w:val="22"/>
      <w:shd w:val="clear" w:color="auto" w:fill="F8F8F8"/>
    </w:rPr>
  </w:style>
  <w:style w:type="character" w:customStyle="1" w:styleId="DataTypeTok">
    <w:name w:val="DataTypeTok"/>
    <w:basedOn w:val="VerbatimChar"/>
    <w:rsid w:val="00996D4F"/>
    <w:rPr>
      <w:rFonts w:ascii="Consolas" w:hAnsi="Consolas"/>
      <w:color w:val="902000"/>
      <w:sz w:val="22"/>
      <w:shd w:val="clear" w:color="auto" w:fill="F8F8F8"/>
    </w:rPr>
  </w:style>
  <w:style w:type="character" w:customStyle="1" w:styleId="DecValTok">
    <w:name w:val="DecValTok"/>
    <w:basedOn w:val="VerbatimChar"/>
    <w:rsid w:val="00996D4F"/>
    <w:rPr>
      <w:rFonts w:ascii="Consolas" w:hAnsi="Consolas"/>
      <w:color w:val="40A070"/>
      <w:sz w:val="22"/>
      <w:shd w:val="clear" w:color="auto" w:fill="F8F8F8"/>
    </w:rPr>
  </w:style>
  <w:style w:type="character" w:customStyle="1" w:styleId="BaseNTok">
    <w:name w:val="BaseNTok"/>
    <w:basedOn w:val="VerbatimChar"/>
    <w:rsid w:val="00996D4F"/>
    <w:rPr>
      <w:rFonts w:ascii="Consolas" w:hAnsi="Consolas"/>
      <w:color w:val="40A070"/>
      <w:sz w:val="22"/>
      <w:shd w:val="clear" w:color="auto" w:fill="F8F8F8"/>
    </w:rPr>
  </w:style>
  <w:style w:type="character" w:customStyle="1" w:styleId="FloatTok">
    <w:name w:val="FloatTok"/>
    <w:basedOn w:val="VerbatimChar"/>
    <w:rsid w:val="00996D4F"/>
    <w:rPr>
      <w:rFonts w:ascii="Consolas" w:hAnsi="Consolas"/>
      <w:color w:val="40A070"/>
      <w:sz w:val="22"/>
      <w:shd w:val="clear" w:color="auto" w:fill="F8F8F8"/>
    </w:rPr>
  </w:style>
  <w:style w:type="character" w:customStyle="1" w:styleId="ConstantTok">
    <w:name w:val="ConstantTok"/>
    <w:basedOn w:val="VerbatimChar"/>
    <w:rsid w:val="00996D4F"/>
    <w:rPr>
      <w:rFonts w:ascii="Consolas" w:hAnsi="Consolas"/>
      <w:color w:val="880000"/>
      <w:sz w:val="22"/>
      <w:shd w:val="clear" w:color="auto" w:fill="F8F8F8"/>
    </w:rPr>
  </w:style>
  <w:style w:type="character" w:customStyle="1" w:styleId="CharTok">
    <w:name w:val="Char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SpecialCharTok">
    <w:name w:val="SpecialChar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StringTok">
    <w:name w:val="String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SpecialStringTok">
    <w:name w:val="SpecialStringTok"/>
    <w:basedOn w:val="VerbatimChar"/>
    <w:rsid w:val="00996D4F"/>
    <w:rPr>
      <w:rFonts w:ascii="Consolas" w:hAnsi="Consolas"/>
      <w:color w:val="BB6688"/>
      <w:sz w:val="22"/>
      <w:shd w:val="clear" w:color="auto" w:fill="F8F8F8"/>
    </w:rPr>
  </w:style>
  <w:style w:type="character" w:customStyle="1" w:styleId="ImportTok">
    <w:name w:val="Import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sid w:val="00996D4F"/>
    <w:rPr>
      <w:rFonts w:ascii="Consolas" w:hAnsi="Consolas"/>
      <w:i/>
      <w:color w:val="60A0B0"/>
      <w:sz w:val="22"/>
      <w:shd w:val="clear" w:color="auto" w:fill="F8F8F8"/>
    </w:rPr>
  </w:style>
  <w:style w:type="character" w:customStyle="1" w:styleId="DocumentationTok">
    <w:name w:val="DocumentationTok"/>
    <w:basedOn w:val="VerbatimChar"/>
    <w:rsid w:val="00996D4F"/>
    <w:rPr>
      <w:rFonts w:ascii="Consolas" w:hAnsi="Consolas"/>
      <w:i/>
      <w:color w:val="BA2121"/>
      <w:sz w:val="22"/>
      <w:shd w:val="clear" w:color="auto" w:fill="F8F8F8"/>
    </w:rPr>
  </w:style>
  <w:style w:type="character" w:customStyle="1" w:styleId="AnnotationTok">
    <w:name w:val="Annotation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CommentVarTok">
    <w:name w:val="CommentVar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OtherTok">
    <w:name w:val="OtherTok"/>
    <w:basedOn w:val="VerbatimChar"/>
    <w:rsid w:val="00996D4F"/>
    <w:rPr>
      <w:rFonts w:ascii="Consolas" w:hAnsi="Consolas"/>
      <w:color w:val="007020"/>
      <w:sz w:val="22"/>
      <w:shd w:val="clear" w:color="auto" w:fill="F8F8F8"/>
    </w:rPr>
  </w:style>
  <w:style w:type="character" w:customStyle="1" w:styleId="FunctionTok">
    <w:name w:val="FunctionTok"/>
    <w:basedOn w:val="VerbatimChar"/>
    <w:rsid w:val="00996D4F"/>
    <w:rPr>
      <w:rFonts w:ascii="Consolas" w:hAnsi="Consolas"/>
      <w:color w:val="06287E"/>
      <w:sz w:val="22"/>
      <w:shd w:val="clear" w:color="auto" w:fill="F8F8F8"/>
    </w:rPr>
  </w:style>
  <w:style w:type="character" w:customStyle="1" w:styleId="VariableTok">
    <w:name w:val="VariableTok"/>
    <w:basedOn w:val="VerbatimChar"/>
    <w:rsid w:val="00996D4F"/>
    <w:rPr>
      <w:rFonts w:ascii="Consolas" w:hAnsi="Consolas"/>
      <w:color w:val="19177C"/>
      <w:sz w:val="22"/>
      <w:shd w:val="clear" w:color="auto" w:fill="F8F8F8"/>
    </w:rPr>
  </w:style>
  <w:style w:type="character" w:customStyle="1" w:styleId="ControlFlowTok">
    <w:name w:val="ControlFlowTok"/>
    <w:basedOn w:val="VerbatimChar"/>
    <w:rsid w:val="00996D4F"/>
    <w:rPr>
      <w:rFonts w:ascii="Consolas" w:hAnsi="Consolas"/>
      <w:b/>
      <w:color w:val="007020"/>
      <w:sz w:val="22"/>
      <w:shd w:val="clear" w:color="auto" w:fill="F8F8F8"/>
    </w:rPr>
  </w:style>
  <w:style w:type="character" w:customStyle="1" w:styleId="OperatorTok">
    <w:name w:val="OperatorTok"/>
    <w:basedOn w:val="VerbatimChar"/>
    <w:rsid w:val="00996D4F"/>
    <w:rPr>
      <w:rFonts w:ascii="Consolas" w:hAnsi="Consolas"/>
      <w:color w:val="666666"/>
      <w:sz w:val="22"/>
      <w:shd w:val="clear" w:color="auto" w:fill="F8F8F8"/>
    </w:rPr>
  </w:style>
  <w:style w:type="character" w:customStyle="1" w:styleId="BuiltInTok">
    <w:name w:val="BuiltIn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sid w:val="00996D4F"/>
    <w:rPr>
      <w:rFonts w:ascii="Consolas" w:hAnsi="Consolas"/>
      <w:color w:val="BC7A00"/>
      <w:sz w:val="22"/>
      <w:shd w:val="clear" w:color="auto" w:fill="F8F8F8"/>
    </w:rPr>
  </w:style>
  <w:style w:type="character" w:customStyle="1" w:styleId="AttributeTok">
    <w:name w:val="AttributeTok"/>
    <w:basedOn w:val="VerbatimChar"/>
    <w:rsid w:val="00996D4F"/>
    <w:rPr>
      <w:rFonts w:ascii="Consolas" w:hAnsi="Consolas"/>
      <w:color w:val="7D9029"/>
      <w:sz w:val="22"/>
      <w:shd w:val="clear" w:color="auto" w:fill="F8F8F8"/>
    </w:rPr>
  </w:style>
  <w:style w:type="character" w:customStyle="1" w:styleId="RegionMarkerTok">
    <w:name w:val="RegionMarker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WarningTok">
    <w:name w:val="Warning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AlertTok">
    <w:name w:val="AlertTok"/>
    <w:basedOn w:val="VerbatimChar"/>
    <w:rsid w:val="00996D4F"/>
    <w:rPr>
      <w:rFonts w:ascii="Consolas" w:hAnsi="Consolas"/>
      <w:b/>
      <w:color w:val="FF0000"/>
      <w:sz w:val="22"/>
      <w:shd w:val="clear" w:color="auto" w:fill="F8F8F8"/>
    </w:rPr>
  </w:style>
  <w:style w:type="character" w:customStyle="1" w:styleId="ErrorTok">
    <w:name w:val="ErrorTok"/>
    <w:basedOn w:val="VerbatimChar"/>
    <w:rsid w:val="00996D4F"/>
    <w:rPr>
      <w:rFonts w:ascii="Consolas" w:hAnsi="Consolas"/>
      <w:b/>
      <w:color w:val="FF0000"/>
      <w:sz w:val="22"/>
      <w:shd w:val="clear" w:color="auto" w:fill="F8F8F8"/>
    </w:rPr>
  </w:style>
  <w:style w:type="character" w:customStyle="1" w:styleId="NormalTok">
    <w:name w:val="NormalTok"/>
    <w:basedOn w:val="VerbatimChar"/>
    <w:rsid w:val="00996D4F"/>
    <w:rPr>
      <w:rFonts w:ascii="Consolas" w:hAnsi="Consolas"/>
      <w:sz w:val="22"/>
      <w:shd w:val="clear" w:color="auto" w:fill="F8F8F8"/>
    </w:rPr>
  </w:style>
  <w:style w:type="paragraph" w:customStyle="1" w:styleId="msonormal0">
    <w:name w:val="msonormal"/>
    <w:basedOn w:val="a"/>
    <w:rsid w:val="005B3932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AbstractTitle">
    <w:name w:val="Abstract Title"/>
    <w:basedOn w:val="a"/>
    <w:next w:val="Abstract"/>
    <w:qFormat/>
    <w:rsid w:val="00AC0ED4"/>
    <w:pPr>
      <w:keepNext/>
      <w:keepLines/>
      <w:spacing w:before="300" w:after="0"/>
      <w:jc w:val="center"/>
    </w:pPr>
    <w:rPr>
      <w:rFonts w:asciiTheme="minorHAnsi" w:eastAsiaTheme="minorHAnsi" w:hAnsiTheme="minorHAnsi" w:cstheme="minorBidi"/>
      <w:b/>
      <w:color w:val="345A8A"/>
      <w:szCs w:val="20"/>
      <w:lang w:val="en-US" w:eastAsia="en-US"/>
    </w:rPr>
  </w:style>
  <w:style w:type="paragraph" w:customStyle="1" w:styleId="FootnoteBlockText">
    <w:name w:val="Footnote Block Text"/>
    <w:uiPriority w:val="9"/>
    <w:unhideWhenUsed/>
    <w:qFormat/>
    <w:rsid w:val="00AC0ED4"/>
    <w:pPr>
      <w:spacing w:before="100" w:after="100"/>
      <w:ind w:left="480" w:right="480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aff4">
    <w:name w:val="Абзац списка Знак"/>
    <w:aliases w:val="список_буллет Знак"/>
    <w:link w:val="aff3"/>
    <w:uiPriority w:val="34"/>
    <w:locked/>
    <w:rsid w:val="001A4624"/>
    <w:rPr>
      <w:rFonts w:ascii="Tahoma" w:eastAsiaTheme="minorHAnsi" w:hAnsi="Tahoma"/>
      <w:szCs w:val="22"/>
    </w:rPr>
  </w:style>
  <w:style w:type="paragraph" w:customStyle="1" w:styleId="afffa">
    <w:name w:val="Стиль Название таблицы + По ширине Перед:  Авто"/>
    <w:basedOn w:val="a"/>
    <w:rsid w:val="00C83621"/>
    <w:pPr>
      <w:keepNext/>
      <w:spacing w:before="0" w:beforeAutospacing="1"/>
    </w:pPr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6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1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809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79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5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3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53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082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1521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7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90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1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4816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45197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4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605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7288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5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9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3380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6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6503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6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26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9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0567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2637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6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53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26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9564">
                          <w:marLeft w:val="75"/>
                          <w:marRight w:val="3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5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24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213788">
                          <w:marLeft w:val="12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3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2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12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48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5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13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61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46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72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8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2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5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74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1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0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24479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5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08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73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02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45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4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5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735208">
                          <w:marLeft w:val="75"/>
                          <w:marRight w:val="3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74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29377">
                                      <w:marLeft w:val="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3426929">
                                      <w:marLeft w:val="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20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1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0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3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7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6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6803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3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4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84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2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638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5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8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0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419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8024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7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0021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1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37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227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0448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1799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698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0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352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7682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1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9777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11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0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6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23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2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0991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7661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0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606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6308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29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0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1312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3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31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8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9984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0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7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98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747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1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3350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79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1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051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70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6896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6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7968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14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2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1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2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9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docker.idp.yc.ziiot.ru/idp-pmc/ejco-users:5.6.1" TargetMode="External"/><Relationship Id="rId21" Type="http://schemas.openxmlformats.org/officeDocument/2006/relationships/hyperlink" Target="docker.idp.yc.ziiot.ru/idp-pmc/ejco-realtimewidgetservice:5.6.1" TargetMode="External"/><Relationship Id="rId42" Type="http://schemas.openxmlformats.org/officeDocument/2006/relationships/hyperlink" Target="https://jira.zyfra.com/browse/IDPZSPM-2361" TargetMode="External"/><Relationship Id="rId47" Type="http://schemas.openxmlformats.org/officeDocument/2006/relationships/hyperlink" Target="https://jira.zyfra.com/browse/IDPZSPM-2361" TargetMode="External"/><Relationship Id="rId63" Type="http://schemas.openxmlformats.org/officeDocument/2006/relationships/header" Target="header1.xml"/><Relationship Id="rId68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docker.idp.yc.ziiot.ru/idp-pmc/ejco-front:5.6.1" TargetMode="External"/><Relationship Id="rId29" Type="http://schemas.openxmlformats.org/officeDocument/2006/relationships/hyperlink" Target="docker.idp.yc.ziiot.ru/idp-pmc/shifts:5.6.1" TargetMode="External"/><Relationship Id="rId11" Type="http://schemas.openxmlformats.org/officeDocument/2006/relationships/hyperlink" Target="docker.idp.yc.ziiot.ru/infra/appctl-ejco:5.6.1" TargetMode="External"/><Relationship Id="rId24" Type="http://schemas.openxmlformats.org/officeDocument/2006/relationships/hyperlink" Target="docker.idp.yc.ziiot.ru/idp-pmc/ejco-reporting-webapi:5.6.1" TargetMode="External"/><Relationship Id="rId32" Type="http://schemas.openxmlformats.org/officeDocument/2006/relationships/hyperlink" Target="docker.idp.yc.ziiot.ru/idp-pmc/ejco-application-configuration:5.6.1" TargetMode="External"/><Relationship Id="rId37" Type="http://schemas.openxmlformats.org/officeDocument/2006/relationships/hyperlink" Target="https://jira.zyfra.com/browse/IDPZSPM-2398" TargetMode="External"/><Relationship Id="rId40" Type="http://schemas.openxmlformats.org/officeDocument/2006/relationships/hyperlink" Target="https://jira.zyfra.com/browse/IDPZSPM-2361" TargetMode="External"/><Relationship Id="rId45" Type="http://schemas.openxmlformats.org/officeDocument/2006/relationships/hyperlink" Target="https://jira.zyfra.com/browse/IDPZSPM-2361" TargetMode="External"/><Relationship Id="rId53" Type="http://schemas.openxmlformats.org/officeDocument/2006/relationships/hyperlink" Target="https://jira.zyfra.com/browse/IDPZSPM-2361" TargetMode="External"/><Relationship Id="rId58" Type="http://schemas.openxmlformats.org/officeDocument/2006/relationships/hyperlink" Target="https://jira.zyfra.com/browse/IDPFLVS-9364" TargetMode="External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hyperlink" Target="https://jira.zyfra.com/servicedesk/customer/portal/42" TargetMode="External"/><Relationship Id="rId19" Type="http://schemas.openxmlformats.org/officeDocument/2006/relationships/hyperlink" Target="docker.idp.yc.ziiot.ru/idp-pmc/ejco-gatewayrouting:5.6.1" TargetMode="External"/><Relationship Id="rId14" Type="http://schemas.openxmlformats.org/officeDocument/2006/relationships/hyperlink" Target="docker.idp.yc.ziiot.ru/idp-pmc/kpi-front:5.6.0" TargetMode="External"/><Relationship Id="rId22" Type="http://schemas.openxmlformats.org/officeDocument/2006/relationships/hyperlink" Target="docker.idp.yc.ziiot.ru/idp-pmc/ejco-referencebook-webapi:5.6.1" TargetMode="External"/><Relationship Id="rId27" Type="http://schemas.openxmlformats.org/officeDocument/2006/relationships/hyperlink" Target="docker.idp.yc.ziiot.ru/idp-pmc/ejco-events-dispatcher:5.6.1" TargetMode="External"/><Relationship Id="rId30" Type="http://schemas.openxmlformats.org/officeDocument/2006/relationships/hyperlink" Target="docker.idp.yc.ziiot.ru/idp-pmc/ejco-shiftsinfo:5.6.1" TargetMode="External"/><Relationship Id="rId35" Type="http://schemas.openxmlformats.org/officeDocument/2006/relationships/hyperlink" Target="https://jira.zyfra.com/browse/IDPZSPM-2368" TargetMode="External"/><Relationship Id="rId43" Type="http://schemas.openxmlformats.org/officeDocument/2006/relationships/hyperlink" Target="https://jira.zyfra.com/browse/IDPZSPM-2361" TargetMode="External"/><Relationship Id="rId48" Type="http://schemas.openxmlformats.org/officeDocument/2006/relationships/hyperlink" Target="https://jira.zyfra.com/browse/IDPZSPM-2362" TargetMode="External"/><Relationship Id="rId56" Type="http://schemas.openxmlformats.org/officeDocument/2006/relationships/hyperlink" Target="https://jira.zyfra.com/browse/IDPZSPM-2361" TargetMode="External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jira.zyfra.com/browse/IDPZSPM-2362" TargetMode="External"/><Relationship Id="rId3" Type="http://schemas.openxmlformats.org/officeDocument/2006/relationships/styles" Target="styles.xml"/><Relationship Id="rId12" Type="http://schemas.openxmlformats.org/officeDocument/2006/relationships/hyperlink" Target="docker.idp.yc.ziiot.ru/infra/appctl-kpi:5.6.1" TargetMode="External"/><Relationship Id="rId17" Type="http://schemas.openxmlformats.org/officeDocument/2006/relationships/hyperlink" Target="docker.idp.yc.ziiot.ru/idp-pmc/ejco-audit:5.6.1" TargetMode="External"/><Relationship Id="rId25" Type="http://schemas.openxmlformats.org/officeDocument/2006/relationships/hyperlink" Target="docker.idp.yc.ziiot.ru/idp-pmc/ejco-universalstorage-adapter:5.6.1" TargetMode="External"/><Relationship Id="rId33" Type="http://schemas.openxmlformats.org/officeDocument/2006/relationships/hyperlink" Target="docker.idp.yc.ziiot.ru/idp-pmc/ejco-schedulers-manager:5.6.1" TargetMode="External"/><Relationship Id="rId38" Type="http://schemas.openxmlformats.org/officeDocument/2006/relationships/hyperlink" Target="https://jira.zyfra.com/browse/IDPZSPM-2377" TargetMode="External"/><Relationship Id="rId46" Type="http://schemas.openxmlformats.org/officeDocument/2006/relationships/hyperlink" Target="https://jira.zyfra.com/browse/IDPZSPM-2361" TargetMode="External"/><Relationship Id="rId59" Type="http://schemas.openxmlformats.org/officeDocument/2006/relationships/hyperlink" Target="https://jira.zyfra.com/servicedesk" TargetMode="External"/><Relationship Id="rId67" Type="http://schemas.openxmlformats.org/officeDocument/2006/relationships/fontTable" Target="fontTable.xml"/><Relationship Id="rId20" Type="http://schemas.openxmlformats.org/officeDocument/2006/relationships/hyperlink" Target="docker.idp.yc.ziiot.ru/idp-pmc/ejco-notifications-webapi:5.6.1" TargetMode="External"/><Relationship Id="rId41" Type="http://schemas.openxmlformats.org/officeDocument/2006/relationships/hyperlink" Target="https://jira.zyfra.com/browse/IDPZSPM-2361" TargetMode="External"/><Relationship Id="rId54" Type="http://schemas.openxmlformats.org/officeDocument/2006/relationships/hyperlink" Target="https://jira.zyfra.com/browse/IDPZSPM-2361" TargetMode="External"/><Relationship Id="rId62" Type="http://schemas.openxmlformats.org/officeDocument/2006/relationships/hyperlink" Target="mailto:support@idpllc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docker.idp.yc.ziiot.ru/idp-pmc/kpi-rws:5.6.1" TargetMode="External"/><Relationship Id="rId23" Type="http://schemas.openxmlformats.org/officeDocument/2006/relationships/hyperlink" Target="docker.idp.yc.ziiot.ru/idp-pmc/ejco-reportdatacollector:5.6.1" TargetMode="External"/><Relationship Id="rId28" Type="http://schemas.openxmlformats.org/officeDocument/2006/relationships/hyperlink" Target="docker.idp.yc.ziiot.ru/idp-pmc/equipment-condition:5.6.1" TargetMode="External"/><Relationship Id="rId36" Type="http://schemas.openxmlformats.org/officeDocument/2006/relationships/hyperlink" Target="https://jira.zyfra.com/browse/IDPZSPM-2366" TargetMode="External"/><Relationship Id="rId49" Type="http://schemas.openxmlformats.org/officeDocument/2006/relationships/hyperlink" Target="https://jira.zyfra.com/browse/IDPZSPM-2361" TargetMode="External"/><Relationship Id="rId57" Type="http://schemas.openxmlformats.org/officeDocument/2006/relationships/hyperlink" Target="https://jira.zyfra.com/browse/IDPZSPM-2361" TargetMode="External"/><Relationship Id="rId10" Type="http://schemas.openxmlformats.org/officeDocument/2006/relationships/hyperlink" Target="https://gitlab.idp.yc.ziiot.ru/yandex-cloud-idp/devops-tools/helm/5mvps/ejco/-/tags/5.6.1" TargetMode="External"/><Relationship Id="rId31" Type="http://schemas.openxmlformats.org/officeDocument/2006/relationships/hyperlink" Target="docker.idp.yc.ziiot.ru/idp-pmc/sus-shiftinfo-webapi:5.6.1" TargetMode="External"/><Relationship Id="rId44" Type="http://schemas.openxmlformats.org/officeDocument/2006/relationships/hyperlink" Target="https://jira.zyfra.com/browse/IDPZSPM-2361" TargetMode="External"/><Relationship Id="rId52" Type="http://schemas.openxmlformats.org/officeDocument/2006/relationships/hyperlink" Target="https://jira.zyfra.com/browse/IDPZSPM-2361" TargetMode="External"/><Relationship Id="rId60" Type="http://schemas.openxmlformats.org/officeDocument/2006/relationships/hyperlink" Target="mailto:dp-support@zyfra.com" TargetMode="External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3" Type="http://schemas.openxmlformats.org/officeDocument/2006/relationships/hyperlink" Target="docker.idp.yc.ziiot.ru/infra/zif-redis:6.2.16-v4" TargetMode="External"/><Relationship Id="rId18" Type="http://schemas.openxmlformats.org/officeDocument/2006/relationships/hyperlink" Target="docker.idp.yc.ziiot.ru/idp-pmc/ejco-filestorage:5.6.1" TargetMode="External"/><Relationship Id="rId39" Type="http://schemas.openxmlformats.org/officeDocument/2006/relationships/hyperlink" Target="https://jira.zyfra.com/browse/IDPZSPM-2361" TargetMode="External"/><Relationship Id="rId34" Type="http://schemas.openxmlformats.org/officeDocument/2006/relationships/hyperlink" Target="https://gitlab.idp.yc.ziiot.ru/yandex-cloud-idp/protected-5mvp/environments/ziiot-app-qa-01" TargetMode="External"/><Relationship Id="rId50" Type="http://schemas.openxmlformats.org/officeDocument/2006/relationships/hyperlink" Target="https://jira.zyfra.com/browse/IDPZSPM-2361" TargetMode="External"/><Relationship Id="rId55" Type="http://schemas.openxmlformats.org/officeDocument/2006/relationships/hyperlink" Target="https://jira.zyfra.com/browse/IDPZSPM-2361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elova\AppData\Roaming\Microsoft\Templates\C1H_NOMARGIN_A4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D8A743241994AA39ED91C4AB93F55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E60503-5007-4080-9D15-DCB713165277}"/>
      </w:docPartPr>
      <w:docPartBody>
        <w:p w:rsidR="00986671" w:rsidRDefault="00C72DE5">
          <w:r w:rsidRPr="007D6CB4">
            <w:rPr>
              <w:rStyle w:val="a3"/>
            </w:rPr>
            <w:t>[Название]</w:t>
          </w:r>
        </w:p>
      </w:docPartBody>
    </w:docPart>
    <w:docPart>
      <w:docPartPr>
        <w:name w:val="20DF288FD5D0413D871E93EBD33079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DCE9F1-A9FE-467B-A76C-7587E380A349}"/>
      </w:docPartPr>
      <w:docPartBody>
        <w:p w:rsidR="00986671" w:rsidRDefault="00C72DE5">
          <w:r w:rsidRPr="007D6CB4">
            <w:rPr>
              <w:rStyle w:val="a3"/>
            </w:rPr>
            <w:t>[Тема]</w:t>
          </w:r>
        </w:p>
      </w:docPartBody>
    </w:docPart>
    <w:docPart>
      <w:docPartPr>
        <w:name w:val="490CC105A90241579BE1542CB19497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D2926B-9CD5-4C0F-BBA7-C3F175707894}"/>
      </w:docPartPr>
      <w:docPartBody>
        <w:p w:rsidR="00D53106" w:rsidRDefault="00D53106">
          <w:r w:rsidRPr="001A5A9D">
            <w:rPr>
              <w:rStyle w:val="a3"/>
            </w:rPr>
            <w:t>[Название]</w:t>
          </w:r>
        </w:p>
      </w:docPartBody>
    </w:docPart>
    <w:docPart>
      <w:docPartPr>
        <w:name w:val="56189DA2AE3B4BB7AD0CCF5DAEC2BF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44FA50-5D96-4C40-A944-76DE23222635}"/>
      </w:docPartPr>
      <w:docPartBody>
        <w:p w:rsidR="00FD5491" w:rsidRDefault="00E91A94" w:rsidP="00E91A94">
          <w:pPr>
            <w:pStyle w:val="56189DA2AE3B4BB7AD0CCF5DAEC2BF94"/>
          </w:pPr>
          <w:r w:rsidRPr="001A5A9D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Mono">
    <w:altName w:val="Calibri"/>
    <w:charset w:val="CC"/>
    <w:family w:val="modern"/>
    <w:pitch w:val="fixed"/>
    <w:sig w:usb0="E0000AFF" w:usb1="400078FF" w:usb2="00000001" w:usb3="00000000" w:csb0="000001B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2DE5"/>
    <w:rsid w:val="00006D41"/>
    <w:rsid w:val="00011D11"/>
    <w:rsid w:val="00017F1D"/>
    <w:rsid w:val="00024034"/>
    <w:rsid w:val="00031144"/>
    <w:rsid w:val="00033B49"/>
    <w:rsid w:val="0003735C"/>
    <w:rsid w:val="00037469"/>
    <w:rsid w:val="000405E0"/>
    <w:rsid w:val="00060CE3"/>
    <w:rsid w:val="00063702"/>
    <w:rsid w:val="00063831"/>
    <w:rsid w:val="000751E4"/>
    <w:rsid w:val="00081E7D"/>
    <w:rsid w:val="0009657F"/>
    <w:rsid w:val="000971A2"/>
    <w:rsid w:val="000A2A60"/>
    <w:rsid w:val="000B03F7"/>
    <w:rsid w:val="000C11AE"/>
    <w:rsid w:val="000C3119"/>
    <w:rsid w:val="000C494D"/>
    <w:rsid w:val="000C50E7"/>
    <w:rsid w:val="000C5FDC"/>
    <w:rsid w:val="000C7F5D"/>
    <w:rsid w:val="000E60A9"/>
    <w:rsid w:val="00100330"/>
    <w:rsid w:val="001003B9"/>
    <w:rsid w:val="0010202B"/>
    <w:rsid w:val="0011384E"/>
    <w:rsid w:val="00117B06"/>
    <w:rsid w:val="0012072E"/>
    <w:rsid w:val="00121945"/>
    <w:rsid w:val="0012353B"/>
    <w:rsid w:val="00123569"/>
    <w:rsid w:val="001270C1"/>
    <w:rsid w:val="00130A85"/>
    <w:rsid w:val="00132A0B"/>
    <w:rsid w:val="00150036"/>
    <w:rsid w:val="00151581"/>
    <w:rsid w:val="001545CA"/>
    <w:rsid w:val="0017134F"/>
    <w:rsid w:val="00171EAE"/>
    <w:rsid w:val="00172A19"/>
    <w:rsid w:val="001770EF"/>
    <w:rsid w:val="00184300"/>
    <w:rsid w:val="00186741"/>
    <w:rsid w:val="0019056C"/>
    <w:rsid w:val="0019121A"/>
    <w:rsid w:val="00191624"/>
    <w:rsid w:val="001B17CF"/>
    <w:rsid w:val="001C2A4C"/>
    <w:rsid w:val="001C793E"/>
    <w:rsid w:val="001D0CAE"/>
    <w:rsid w:val="001D5CF0"/>
    <w:rsid w:val="001D70CC"/>
    <w:rsid w:val="001E1E94"/>
    <w:rsid w:val="001F18C3"/>
    <w:rsid w:val="001F369A"/>
    <w:rsid w:val="001F6B73"/>
    <w:rsid w:val="00210C93"/>
    <w:rsid w:val="002234A9"/>
    <w:rsid w:val="002320DF"/>
    <w:rsid w:val="002436E5"/>
    <w:rsid w:val="00253744"/>
    <w:rsid w:val="0025772E"/>
    <w:rsid w:val="002647C1"/>
    <w:rsid w:val="002666AB"/>
    <w:rsid w:val="00296053"/>
    <w:rsid w:val="0029746C"/>
    <w:rsid w:val="002A4D67"/>
    <w:rsid w:val="002A552B"/>
    <w:rsid w:val="002C1552"/>
    <w:rsid w:val="002C15D5"/>
    <w:rsid w:val="002C2552"/>
    <w:rsid w:val="002C2D02"/>
    <w:rsid w:val="002C726C"/>
    <w:rsid w:val="002D02BA"/>
    <w:rsid w:val="002E042F"/>
    <w:rsid w:val="002E076C"/>
    <w:rsid w:val="002F3510"/>
    <w:rsid w:val="002F3A3D"/>
    <w:rsid w:val="00301161"/>
    <w:rsid w:val="003058D8"/>
    <w:rsid w:val="003121DF"/>
    <w:rsid w:val="003167C2"/>
    <w:rsid w:val="00325C82"/>
    <w:rsid w:val="003315EB"/>
    <w:rsid w:val="0034037F"/>
    <w:rsid w:val="003418BF"/>
    <w:rsid w:val="00344EBD"/>
    <w:rsid w:val="00346F0B"/>
    <w:rsid w:val="003504FB"/>
    <w:rsid w:val="00351267"/>
    <w:rsid w:val="00352B22"/>
    <w:rsid w:val="003541B4"/>
    <w:rsid w:val="00354306"/>
    <w:rsid w:val="00360B41"/>
    <w:rsid w:val="00364EFA"/>
    <w:rsid w:val="00364F72"/>
    <w:rsid w:val="00372E08"/>
    <w:rsid w:val="003733AB"/>
    <w:rsid w:val="003746BC"/>
    <w:rsid w:val="003802F1"/>
    <w:rsid w:val="00382A01"/>
    <w:rsid w:val="00385DE6"/>
    <w:rsid w:val="00387734"/>
    <w:rsid w:val="00395B97"/>
    <w:rsid w:val="0039674D"/>
    <w:rsid w:val="003A203D"/>
    <w:rsid w:val="003A65BB"/>
    <w:rsid w:val="003A727A"/>
    <w:rsid w:val="003C232B"/>
    <w:rsid w:val="003C77A5"/>
    <w:rsid w:val="003D01B9"/>
    <w:rsid w:val="003D2581"/>
    <w:rsid w:val="003D46E0"/>
    <w:rsid w:val="003D7A61"/>
    <w:rsid w:val="003E0068"/>
    <w:rsid w:val="003F13ED"/>
    <w:rsid w:val="003F199D"/>
    <w:rsid w:val="003F25AA"/>
    <w:rsid w:val="003F3D64"/>
    <w:rsid w:val="003F451B"/>
    <w:rsid w:val="0040174E"/>
    <w:rsid w:val="00404C91"/>
    <w:rsid w:val="00411F37"/>
    <w:rsid w:val="00425D42"/>
    <w:rsid w:val="004310F1"/>
    <w:rsid w:val="00431961"/>
    <w:rsid w:val="00433230"/>
    <w:rsid w:val="004354D8"/>
    <w:rsid w:val="00442D74"/>
    <w:rsid w:val="00444071"/>
    <w:rsid w:val="00445DD8"/>
    <w:rsid w:val="004573A7"/>
    <w:rsid w:val="00457566"/>
    <w:rsid w:val="00457B67"/>
    <w:rsid w:val="004656D5"/>
    <w:rsid w:val="00465AD5"/>
    <w:rsid w:val="004738F4"/>
    <w:rsid w:val="00475507"/>
    <w:rsid w:val="00480F4B"/>
    <w:rsid w:val="00490196"/>
    <w:rsid w:val="00491154"/>
    <w:rsid w:val="00493CD7"/>
    <w:rsid w:val="00493D13"/>
    <w:rsid w:val="00494C77"/>
    <w:rsid w:val="00497119"/>
    <w:rsid w:val="004A1C83"/>
    <w:rsid w:val="004B34AA"/>
    <w:rsid w:val="004C2E99"/>
    <w:rsid w:val="004D1EF6"/>
    <w:rsid w:val="004D51E0"/>
    <w:rsid w:val="004D7556"/>
    <w:rsid w:val="004F1DE2"/>
    <w:rsid w:val="00501B69"/>
    <w:rsid w:val="0052162F"/>
    <w:rsid w:val="00523476"/>
    <w:rsid w:val="005251B0"/>
    <w:rsid w:val="00532FE2"/>
    <w:rsid w:val="00536C40"/>
    <w:rsid w:val="00545B9A"/>
    <w:rsid w:val="00546A46"/>
    <w:rsid w:val="00550567"/>
    <w:rsid w:val="005609C0"/>
    <w:rsid w:val="00560B9E"/>
    <w:rsid w:val="00565F1A"/>
    <w:rsid w:val="005752BC"/>
    <w:rsid w:val="00583337"/>
    <w:rsid w:val="00586B18"/>
    <w:rsid w:val="0059446D"/>
    <w:rsid w:val="005A3601"/>
    <w:rsid w:val="005D151C"/>
    <w:rsid w:val="005D1BC6"/>
    <w:rsid w:val="005D2423"/>
    <w:rsid w:val="005D725D"/>
    <w:rsid w:val="005E1366"/>
    <w:rsid w:val="005E68C0"/>
    <w:rsid w:val="005E77FE"/>
    <w:rsid w:val="005E79B3"/>
    <w:rsid w:val="005F294B"/>
    <w:rsid w:val="00601F70"/>
    <w:rsid w:val="006037E5"/>
    <w:rsid w:val="00620635"/>
    <w:rsid w:val="00620CD2"/>
    <w:rsid w:val="00621B76"/>
    <w:rsid w:val="0064411F"/>
    <w:rsid w:val="006502F8"/>
    <w:rsid w:val="00657F9C"/>
    <w:rsid w:val="00670CD3"/>
    <w:rsid w:val="00677202"/>
    <w:rsid w:val="00677FB4"/>
    <w:rsid w:val="006834BB"/>
    <w:rsid w:val="006849E4"/>
    <w:rsid w:val="006A585B"/>
    <w:rsid w:val="006B660D"/>
    <w:rsid w:val="006B6CBC"/>
    <w:rsid w:val="006C7D86"/>
    <w:rsid w:val="006E1241"/>
    <w:rsid w:val="006E5C60"/>
    <w:rsid w:val="006F3E23"/>
    <w:rsid w:val="006F5FAF"/>
    <w:rsid w:val="006F6950"/>
    <w:rsid w:val="00702E38"/>
    <w:rsid w:val="007043A4"/>
    <w:rsid w:val="00707347"/>
    <w:rsid w:val="007137E5"/>
    <w:rsid w:val="00717B3B"/>
    <w:rsid w:val="007314DF"/>
    <w:rsid w:val="007341B8"/>
    <w:rsid w:val="00735F1B"/>
    <w:rsid w:val="00737170"/>
    <w:rsid w:val="00737633"/>
    <w:rsid w:val="00741140"/>
    <w:rsid w:val="00761953"/>
    <w:rsid w:val="00765C24"/>
    <w:rsid w:val="00772158"/>
    <w:rsid w:val="00776D73"/>
    <w:rsid w:val="00783DDC"/>
    <w:rsid w:val="007928EB"/>
    <w:rsid w:val="00792B13"/>
    <w:rsid w:val="00795F05"/>
    <w:rsid w:val="007A0735"/>
    <w:rsid w:val="007A0AA7"/>
    <w:rsid w:val="007A1B93"/>
    <w:rsid w:val="007B30EA"/>
    <w:rsid w:val="007C4043"/>
    <w:rsid w:val="007D2126"/>
    <w:rsid w:val="007E0389"/>
    <w:rsid w:val="007E0DA3"/>
    <w:rsid w:val="007E77A2"/>
    <w:rsid w:val="007F4DDE"/>
    <w:rsid w:val="00813D00"/>
    <w:rsid w:val="00815657"/>
    <w:rsid w:val="008167BC"/>
    <w:rsid w:val="008204AD"/>
    <w:rsid w:val="00822DD9"/>
    <w:rsid w:val="00831BEB"/>
    <w:rsid w:val="008365D9"/>
    <w:rsid w:val="00836FE7"/>
    <w:rsid w:val="00852473"/>
    <w:rsid w:val="008749EF"/>
    <w:rsid w:val="00875058"/>
    <w:rsid w:val="00885826"/>
    <w:rsid w:val="008B2BEB"/>
    <w:rsid w:val="008D29DE"/>
    <w:rsid w:val="008D2F2A"/>
    <w:rsid w:val="008D3D01"/>
    <w:rsid w:val="008D5695"/>
    <w:rsid w:val="008E5D18"/>
    <w:rsid w:val="008F0FCF"/>
    <w:rsid w:val="008F19E0"/>
    <w:rsid w:val="009146ED"/>
    <w:rsid w:val="00916342"/>
    <w:rsid w:val="0092426F"/>
    <w:rsid w:val="00930C58"/>
    <w:rsid w:val="00931FA0"/>
    <w:rsid w:val="009502AA"/>
    <w:rsid w:val="00950CCB"/>
    <w:rsid w:val="00956A41"/>
    <w:rsid w:val="00974273"/>
    <w:rsid w:val="00975B76"/>
    <w:rsid w:val="00975DBE"/>
    <w:rsid w:val="00986671"/>
    <w:rsid w:val="009976E7"/>
    <w:rsid w:val="009977B6"/>
    <w:rsid w:val="009A6157"/>
    <w:rsid w:val="009A776F"/>
    <w:rsid w:val="009B55E4"/>
    <w:rsid w:val="009C2AAA"/>
    <w:rsid w:val="009D6FA3"/>
    <w:rsid w:val="009E00FD"/>
    <w:rsid w:val="009E5BE6"/>
    <w:rsid w:val="009E755E"/>
    <w:rsid w:val="009E7788"/>
    <w:rsid w:val="009F4976"/>
    <w:rsid w:val="00A16A04"/>
    <w:rsid w:val="00A40D95"/>
    <w:rsid w:val="00A471B4"/>
    <w:rsid w:val="00A51AE5"/>
    <w:rsid w:val="00A524FF"/>
    <w:rsid w:val="00A66500"/>
    <w:rsid w:val="00A73DD8"/>
    <w:rsid w:val="00A7486E"/>
    <w:rsid w:val="00A75098"/>
    <w:rsid w:val="00A8463C"/>
    <w:rsid w:val="00A93DE7"/>
    <w:rsid w:val="00AA17B7"/>
    <w:rsid w:val="00AA7E66"/>
    <w:rsid w:val="00AB49B8"/>
    <w:rsid w:val="00AB5DD1"/>
    <w:rsid w:val="00AB6694"/>
    <w:rsid w:val="00AC57ED"/>
    <w:rsid w:val="00AD1ABE"/>
    <w:rsid w:val="00AD6E52"/>
    <w:rsid w:val="00AF1E35"/>
    <w:rsid w:val="00AF207E"/>
    <w:rsid w:val="00AF2D94"/>
    <w:rsid w:val="00B26640"/>
    <w:rsid w:val="00B3146D"/>
    <w:rsid w:val="00B41C2E"/>
    <w:rsid w:val="00B51860"/>
    <w:rsid w:val="00B60CB9"/>
    <w:rsid w:val="00B6453F"/>
    <w:rsid w:val="00B67A8B"/>
    <w:rsid w:val="00B82153"/>
    <w:rsid w:val="00B87922"/>
    <w:rsid w:val="00B94B48"/>
    <w:rsid w:val="00B94DC6"/>
    <w:rsid w:val="00BA2158"/>
    <w:rsid w:val="00BB0943"/>
    <w:rsid w:val="00BC17CF"/>
    <w:rsid w:val="00BC29C7"/>
    <w:rsid w:val="00BC4D4A"/>
    <w:rsid w:val="00BD1189"/>
    <w:rsid w:val="00BF0155"/>
    <w:rsid w:val="00C02ADB"/>
    <w:rsid w:val="00C03943"/>
    <w:rsid w:val="00C14453"/>
    <w:rsid w:val="00C14CC3"/>
    <w:rsid w:val="00C30F90"/>
    <w:rsid w:val="00C32F82"/>
    <w:rsid w:val="00C34BE8"/>
    <w:rsid w:val="00C37800"/>
    <w:rsid w:val="00C50BB2"/>
    <w:rsid w:val="00C63F00"/>
    <w:rsid w:val="00C65DA9"/>
    <w:rsid w:val="00C667A5"/>
    <w:rsid w:val="00C70AC4"/>
    <w:rsid w:val="00C72DE5"/>
    <w:rsid w:val="00C740B8"/>
    <w:rsid w:val="00C76BA1"/>
    <w:rsid w:val="00C806D9"/>
    <w:rsid w:val="00C87123"/>
    <w:rsid w:val="00C94B34"/>
    <w:rsid w:val="00C94B6C"/>
    <w:rsid w:val="00CA7D28"/>
    <w:rsid w:val="00CB080E"/>
    <w:rsid w:val="00CD4F3B"/>
    <w:rsid w:val="00CD50D3"/>
    <w:rsid w:val="00CE7CC0"/>
    <w:rsid w:val="00CE7E98"/>
    <w:rsid w:val="00CF1CB4"/>
    <w:rsid w:val="00CF460A"/>
    <w:rsid w:val="00CF5F1F"/>
    <w:rsid w:val="00CF7E19"/>
    <w:rsid w:val="00D007D0"/>
    <w:rsid w:val="00D01308"/>
    <w:rsid w:val="00D067D7"/>
    <w:rsid w:val="00D21E86"/>
    <w:rsid w:val="00D30813"/>
    <w:rsid w:val="00D32A4D"/>
    <w:rsid w:val="00D336B8"/>
    <w:rsid w:val="00D3643C"/>
    <w:rsid w:val="00D53106"/>
    <w:rsid w:val="00D62830"/>
    <w:rsid w:val="00D72D49"/>
    <w:rsid w:val="00D7626D"/>
    <w:rsid w:val="00D83C1E"/>
    <w:rsid w:val="00D87054"/>
    <w:rsid w:val="00D913BA"/>
    <w:rsid w:val="00D963D2"/>
    <w:rsid w:val="00DA0C47"/>
    <w:rsid w:val="00DA5627"/>
    <w:rsid w:val="00DB0BEA"/>
    <w:rsid w:val="00DB4496"/>
    <w:rsid w:val="00DC5D7F"/>
    <w:rsid w:val="00DC69D2"/>
    <w:rsid w:val="00DD31D0"/>
    <w:rsid w:val="00DD5017"/>
    <w:rsid w:val="00DD6648"/>
    <w:rsid w:val="00DE4761"/>
    <w:rsid w:val="00E045DB"/>
    <w:rsid w:val="00E167E4"/>
    <w:rsid w:val="00E20C33"/>
    <w:rsid w:val="00E302FA"/>
    <w:rsid w:val="00E3753F"/>
    <w:rsid w:val="00E40D74"/>
    <w:rsid w:val="00E4462D"/>
    <w:rsid w:val="00E56F24"/>
    <w:rsid w:val="00E5708D"/>
    <w:rsid w:val="00E5734F"/>
    <w:rsid w:val="00E57A2E"/>
    <w:rsid w:val="00E65F03"/>
    <w:rsid w:val="00E912C0"/>
    <w:rsid w:val="00E91A94"/>
    <w:rsid w:val="00E9222D"/>
    <w:rsid w:val="00E969E8"/>
    <w:rsid w:val="00EB06AB"/>
    <w:rsid w:val="00EB18FF"/>
    <w:rsid w:val="00EC105E"/>
    <w:rsid w:val="00EC4C28"/>
    <w:rsid w:val="00ED0A1F"/>
    <w:rsid w:val="00ED7132"/>
    <w:rsid w:val="00EF363F"/>
    <w:rsid w:val="00F05452"/>
    <w:rsid w:val="00F14548"/>
    <w:rsid w:val="00F20638"/>
    <w:rsid w:val="00F2445B"/>
    <w:rsid w:val="00F45A48"/>
    <w:rsid w:val="00F46C8F"/>
    <w:rsid w:val="00F63E2F"/>
    <w:rsid w:val="00F67C5B"/>
    <w:rsid w:val="00F72B63"/>
    <w:rsid w:val="00F74E5F"/>
    <w:rsid w:val="00F85D78"/>
    <w:rsid w:val="00F90980"/>
    <w:rsid w:val="00F96667"/>
    <w:rsid w:val="00F97A38"/>
    <w:rsid w:val="00FA1C5B"/>
    <w:rsid w:val="00FA2C2F"/>
    <w:rsid w:val="00FA492E"/>
    <w:rsid w:val="00FB2678"/>
    <w:rsid w:val="00FC2A72"/>
    <w:rsid w:val="00FD4BBD"/>
    <w:rsid w:val="00FD4C03"/>
    <w:rsid w:val="00FD4E31"/>
    <w:rsid w:val="00FD5491"/>
    <w:rsid w:val="00FE1E7B"/>
    <w:rsid w:val="00FE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85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30A85"/>
    <w:rPr>
      <w:color w:val="808080"/>
    </w:rPr>
  </w:style>
  <w:style w:type="paragraph" w:customStyle="1" w:styleId="56189DA2AE3B4BB7AD0CCF5DAEC2BF94">
    <w:name w:val="56189DA2AE3B4BB7AD0CCF5DAEC2BF94"/>
    <w:rsid w:val="00E91A94"/>
    <w:pPr>
      <w:spacing w:after="160" w:line="259" w:lineRule="auto"/>
    </w:pPr>
  </w:style>
  <w:style w:type="paragraph" w:customStyle="1" w:styleId="983B1BC30EB0418CADD6036FFB4E2D25">
    <w:name w:val="983B1BC30EB0418CADD6036FFB4E2D25"/>
    <w:rsid w:val="00130A85"/>
    <w:pPr>
      <w:spacing w:after="160" w:line="259" w:lineRule="auto"/>
    </w:pPr>
  </w:style>
  <w:style w:type="paragraph" w:customStyle="1" w:styleId="4EFD8B341F7447A4A698CE21B545E687">
    <w:name w:val="4EFD8B341F7447A4A698CE21B545E687"/>
    <w:rsid w:val="00130A8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Грань">
  <a:themeElements>
    <a:clrScheme name="Цифра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0BC48"/>
      </a:accent1>
      <a:accent2>
        <a:srgbClr val="B5CE4A"/>
      </a:accent2>
      <a:accent3>
        <a:srgbClr val="12151A"/>
      </a:accent3>
      <a:accent4>
        <a:srgbClr val="181F26"/>
      </a:accent4>
      <a:accent5>
        <a:srgbClr val="647C9C"/>
      </a:accent5>
      <a:accent6>
        <a:srgbClr val="CAD2DE"/>
      </a:accent6>
      <a:hlink>
        <a:srgbClr val="0563C1"/>
      </a:hlink>
      <a:folHlink>
        <a:srgbClr val="954F72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A87E1-B871-4675-8FD9-FAF596B18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C1H_NOMARGIN_A4.DOT</Template>
  <TotalTime>733</TotalTime>
  <Pages>1</Pages>
  <Words>2711</Words>
  <Characters>15454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Сведения о патч-версии</vt:lpstr>
    </vt:vector>
  </TitlesOfParts>
  <Company>ЦИФРА</Company>
  <LinksUpToDate>false</LinksUpToDate>
  <CharactersWithSpaces>18129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Сведения о патч-версии</dc:title>
  <dc:subject>Zyfra Smart Plant Monitoring (Z-SPM) 5.6.1</dc:subject>
  <dc:creator>Федор Пеплин</dc:creator>
  <cp:keywords/>
  <cp:lastModifiedBy>Yuliya Normamatova</cp:lastModifiedBy>
  <cp:revision>42</cp:revision>
  <cp:lastPrinted>2025-06-02T16:15:00Z</cp:lastPrinted>
  <dcterms:created xsi:type="dcterms:W3CDTF">2025-04-28T14:05:00Z</dcterms:created>
  <dcterms:modified xsi:type="dcterms:W3CDTF">2025-06-02T16:15:00Z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">
    <vt:lpwstr>1.0</vt:lpwstr>
  </property>
  <property fmtid="{D5CDD505-2E9C-101B-9397-08002B2CF9AE}" pid="3" name="Copyright">
    <vt:lpwstr>Цифровой завод. Группа компаний "Цифра", 2020. Все права защищены.</vt:lpwstr>
  </property>
  <property fmtid="{D5CDD505-2E9C-101B-9397-08002B2CF9AE}" pid="4" name="_NewReviewCycle">
    <vt:lpwstr/>
  </property>
</Properties>
</file>