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A1CD32" w14:textId="1EC61149" w:rsidR="00970927" w:rsidRPr="00AB709A" w:rsidRDefault="009F12DA" w:rsidP="00DB6AD3">
      <w:pPr>
        <w:pStyle w:val="afff7"/>
      </w:pPr>
      <w:bookmarkStart w:id="0" w:name="_Hlk96781362"/>
      <w:r w:rsidRPr="00AB709A">
        <w:rPr>
          <w:noProof/>
        </w:rPr>
        <w:drawing>
          <wp:anchor distT="0" distB="0" distL="114300" distR="114300" simplePos="0" relativeHeight="251659264" behindDoc="0" locked="0" layoutInCell="1" allowOverlap="1" wp14:anchorId="6A18C47B" wp14:editId="376410E4">
            <wp:simplePos x="0" y="0"/>
            <wp:positionH relativeFrom="page">
              <wp:posOffset>2089982</wp:posOffset>
            </wp:positionH>
            <wp:positionV relativeFrom="paragraph">
              <wp:posOffset>-79318</wp:posOffset>
            </wp:positionV>
            <wp:extent cx="3297600" cy="904829"/>
            <wp:effectExtent l="0" t="0" r="0" b="0"/>
            <wp:wrapNone/>
            <wp:docPr id="2816" name="Рисунок 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" name="Рисунок 28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904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9D5CD" w14:textId="69E22781" w:rsidR="00970927" w:rsidRPr="00AB709A" w:rsidRDefault="00970927" w:rsidP="00A435CA">
      <w:pPr>
        <w:pStyle w:val="a9"/>
        <w:rPr>
          <w:rFonts w:cs="Tahoma"/>
          <w:bCs w:val="0"/>
          <w:w w:val="100"/>
        </w:rPr>
      </w:pPr>
    </w:p>
    <w:p w14:paraId="1C9BDCC3" w14:textId="3BBE1F0E" w:rsidR="00970927" w:rsidRPr="00AB709A" w:rsidRDefault="009F12DA" w:rsidP="00A435CA">
      <w:pPr>
        <w:pStyle w:val="a9"/>
        <w:rPr>
          <w:rFonts w:cs="Tahoma"/>
          <w:bCs w:val="0"/>
          <w:w w:val="100"/>
        </w:rPr>
      </w:pPr>
      <w:r w:rsidRPr="00AB709A">
        <w:rPr>
          <w:rFonts w:cs="Tahoma"/>
          <w:bCs w:val="0"/>
          <w:w w:val="100"/>
        </w:rPr>
        <w:br/>
      </w:r>
    </w:p>
    <w:p w14:paraId="2270DCAA" w14:textId="7B0856C9" w:rsidR="00570C5E" w:rsidRPr="008373EC" w:rsidRDefault="0032525F" w:rsidP="00A435CA">
      <w:pPr>
        <w:pStyle w:val="a9"/>
        <w:rPr>
          <w:rFonts w:cs="Tahoma"/>
          <w:bCs w:val="0"/>
          <w:w w:val="100"/>
          <w:lang w:val="en-US"/>
        </w:rPr>
      </w:pPr>
      <w:sdt>
        <w:sdtPr>
          <w:rPr>
            <w:rFonts w:cs="Tahoma"/>
            <w:bCs w:val="0"/>
            <w:w w:val="100"/>
            <w:lang w:val="en-US"/>
          </w:rPr>
          <w:alias w:val="Название"/>
          <w:tag w:val=""/>
          <w:id w:val="-269545587"/>
          <w:placeholder>
            <w:docPart w:val="5D8A743241994AA39ED91C4AB93F5510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6F5976" w:rsidRPr="008373EC">
            <w:rPr>
              <w:rFonts w:cs="Tahoma"/>
              <w:bCs w:val="0"/>
              <w:w w:val="100"/>
              <w:lang w:val="en-US"/>
            </w:rPr>
            <w:t>Release Notes</w:t>
          </w:r>
        </w:sdtContent>
      </w:sdt>
    </w:p>
    <w:p w14:paraId="5ECE2598" w14:textId="7F92FAC8" w:rsidR="000B6743" w:rsidRPr="000C0AC3" w:rsidRDefault="0032525F" w:rsidP="006E795E">
      <w:pPr>
        <w:pStyle w:val="aff7"/>
        <w:rPr>
          <w:rFonts w:cs="Tahoma"/>
          <w:color w:val="80BC48"/>
          <w:kern w:val="32"/>
          <w:sz w:val="48"/>
          <w:szCs w:val="48"/>
          <w:lang w:val="en-US"/>
        </w:rPr>
      </w:pPr>
      <w:sdt>
        <w:sdtPr>
          <w:rPr>
            <w:rFonts w:cs="Tahoma"/>
            <w:color w:val="80BC48" w:themeColor="accent1"/>
            <w:kern w:val="32"/>
            <w:sz w:val="48"/>
            <w:szCs w:val="48"/>
            <w:lang w:val="en-US"/>
          </w:rPr>
          <w:alias w:val="Тема"/>
          <w:tag w:val=""/>
          <w:id w:val="-1622598968"/>
          <w:placeholder>
            <w:docPart w:val="20DF288FD5D0413D871E93EBD3307960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E5218A" w:rsidRPr="00C1637C">
            <w:rPr>
              <w:rFonts w:cs="Tahoma"/>
              <w:color w:val="80BC48" w:themeColor="accent1"/>
              <w:kern w:val="32"/>
              <w:sz w:val="48"/>
              <w:szCs w:val="48"/>
              <w:lang w:val="en-US"/>
            </w:rPr>
            <w:t>Z-SPM v.1.</w:t>
          </w:r>
          <w:r w:rsidR="004675DF" w:rsidRPr="00C1637C">
            <w:rPr>
              <w:rFonts w:cs="Tahoma"/>
              <w:color w:val="80BC48" w:themeColor="accent1"/>
              <w:kern w:val="32"/>
              <w:sz w:val="48"/>
              <w:szCs w:val="48"/>
              <w:lang w:val="en-US"/>
            </w:rPr>
            <w:t>3</w:t>
          </w:r>
          <w:r w:rsidR="00436C99" w:rsidRPr="00C1637C">
            <w:rPr>
              <w:rFonts w:cs="Tahoma"/>
              <w:color w:val="80BC48" w:themeColor="accent1"/>
              <w:kern w:val="32"/>
              <w:sz w:val="48"/>
              <w:szCs w:val="48"/>
              <w:lang w:val="en-US"/>
            </w:rPr>
            <w:t>.</w:t>
          </w:r>
          <w:r w:rsidR="00C1637C" w:rsidRPr="00C1637C">
            <w:rPr>
              <w:rFonts w:cs="Tahoma"/>
              <w:color w:val="80BC48" w:themeColor="accent1"/>
              <w:kern w:val="32"/>
              <w:sz w:val="48"/>
              <w:szCs w:val="48"/>
              <w:lang w:val="en-US"/>
            </w:rPr>
            <w:t>3</w:t>
          </w:r>
        </w:sdtContent>
      </w:sdt>
    </w:p>
    <w:p w14:paraId="25852F22" w14:textId="09B44F59" w:rsidR="00321F29" w:rsidRPr="000C0AC3" w:rsidRDefault="00321F29" w:rsidP="00A435CA">
      <w:pPr>
        <w:pStyle w:val="a9"/>
        <w:rPr>
          <w:rFonts w:cs="Tahoma"/>
          <w:bCs w:val="0"/>
          <w:w w:val="100"/>
          <w:sz w:val="32"/>
          <w:szCs w:val="32"/>
          <w:lang w:val="en-US"/>
        </w:rPr>
      </w:pPr>
    </w:p>
    <w:p w14:paraId="4BB5362D" w14:textId="750D6AC6" w:rsidR="00555C9E" w:rsidRPr="000C0AC3" w:rsidRDefault="008F18F3" w:rsidP="00A347CE">
      <w:pPr>
        <w:rPr>
          <w:rFonts w:cs="Tahoma"/>
          <w:lang w:val="en-US"/>
        </w:rPr>
      </w:pPr>
      <w:r w:rsidRPr="000C0AC3">
        <w:rPr>
          <w:rFonts w:cs="Tahoma"/>
          <w:lang w:val="en-US"/>
        </w:rPr>
        <w:br w:type="page"/>
      </w:r>
    </w:p>
    <w:p w14:paraId="5DD296CC" w14:textId="413A24E5" w:rsidR="00EB6C30" w:rsidRPr="0054226F" w:rsidRDefault="00EB6C30" w:rsidP="00EB6C30">
      <w:pPr>
        <w:pStyle w:val="af2"/>
        <w:rPr>
          <w:rFonts w:cs="Tahoma"/>
          <w:bCs w:val="0"/>
          <w:w w:val="100"/>
        </w:rPr>
      </w:pPr>
      <w:bookmarkStart w:id="1" w:name="_Toc74214207"/>
      <w:bookmarkStart w:id="2" w:name="_Toc74223279"/>
      <w:bookmarkStart w:id="3" w:name="_Toc74225249"/>
      <w:r w:rsidRPr="0054226F">
        <w:rPr>
          <w:rFonts w:cs="Tahoma"/>
          <w:bCs w:val="0"/>
          <w:w w:val="100"/>
        </w:rPr>
        <w:lastRenderedPageBreak/>
        <w:t>Изменения в документе</w:t>
      </w:r>
    </w:p>
    <w:tbl>
      <w:tblPr>
        <w:tblW w:w="5000" w:type="pct"/>
        <w:jc w:val="right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1510"/>
        <w:gridCol w:w="1305"/>
        <w:gridCol w:w="5654"/>
      </w:tblGrid>
      <w:tr w:rsidR="00EB6C30" w:rsidRPr="00AB709A" w14:paraId="000C8F63" w14:textId="77777777" w:rsidTr="00D53FEA">
        <w:trPr>
          <w:tblHeader/>
          <w:jc w:val="right"/>
        </w:trPr>
        <w:tc>
          <w:tcPr>
            <w:tcW w:w="458" w:type="pct"/>
            <w:shd w:val="clear" w:color="auto" w:fill="80BC48" w:themeFill="accent1"/>
          </w:tcPr>
          <w:p w14:paraId="72F00751" w14:textId="77777777" w:rsidR="00EB6C30" w:rsidRPr="00A70268" w:rsidRDefault="00EB6C30" w:rsidP="00EB6C30">
            <w:pPr>
              <w:pStyle w:val="a0"/>
              <w:spacing w:before="0" w:after="60"/>
              <w:jc w:val="center"/>
              <w:rPr>
                <w:rFonts w:cs="Tahoma"/>
                <w:b/>
                <w:color w:val="FFFFFF" w:themeColor="background1"/>
              </w:rPr>
            </w:pPr>
            <w:r w:rsidRPr="00A70268">
              <w:rPr>
                <w:rFonts w:cs="Tahoma"/>
                <w:b/>
                <w:color w:val="FFFFFF" w:themeColor="background1"/>
              </w:rPr>
              <w:t>Версия</w:t>
            </w:r>
          </w:p>
        </w:tc>
        <w:tc>
          <w:tcPr>
            <w:tcW w:w="810" w:type="pct"/>
            <w:shd w:val="clear" w:color="auto" w:fill="80BC48" w:themeFill="accent1"/>
          </w:tcPr>
          <w:p w14:paraId="7D55AE40" w14:textId="77777777" w:rsidR="00EB6C30" w:rsidRPr="00A70268" w:rsidRDefault="00EB6C30" w:rsidP="00EB6C30">
            <w:pPr>
              <w:pStyle w:val="a0"/>
              <w:spacing w:before="0" w:after="60"/>
              <w:jc w:val="center"/>
              <w:rPr>
                <w:rFonts w:cs="Tahoma"/>
                <w:b/>
                <w:color w:val="FFFFFF" w:themeColor="background1"/>
              </w:rPr>
            </w:pPr>
            <w:r w:rsidRPr="00A70268">
              <w:rPr>
                <w:rFonts w:cs="Tahoma"/>
                <w:b/>
                <w:color w:val="FFFFFF" w:themeColor="background1"/>
              </w:rPr>
              <w:t>Дата</w:t>
            </w:r>
          </w:p>
        </w:tc>
        <w:tc>
          <w:tcPr>
            <w:tcW w:w="700" w:type="pct"/>
            <w:shd w:val="clear" w:color="auto" w:fill="80BC48" w:themeFill="accent1"/>
          </w:tcPr>
          <w:p w14:paraId="5B0AC8F5" w14:textId="77777777" w:rsidR="00EB6C30" w:rsidRPr="00A70268" w:rsidRDefault="00EB6C30" w:rsidP="00EB6C30">
            <w:pPr>
              <w:pStyle w:val="a0"/>
              <w:spacing w:before="0" w:after="60"/>
              <w:jc w:val="center"/>
              <w:rPr>
                <w:rFonts w:cs="Tahoma"/>
                <w:b/>
                <w:color w:val="FFFFFF" w:themeColor="background1"/>
              </w:rPr>
            </w:pPr>
            <w:r w:rsidRPr="00A70268">
              <w:rPr>
                <w:rFonts w:cs="Tahoma"/>
                <w:b/>
                <w:color w:val="FFFFFF" w:themeColor="background1"/>
              </w:rPr>
              <w:t>Автор</w:t>
            </w:r>
          </w:p>
        </w:tc>
        <w:tc>
          <w:tcPr>
            <w:tcW w:w="3032" w:type="pct"/>
            <w:shd w:val="clear" w:color="auto" w:fill="80BC48" w:themeFill="accent1"/>
          </w:tcPr>
          <w:p w14:paraId="47CC34A6" w14:textId="77777777" w:rsidR="00EB6C30" w:rsidRPr="00A70268" w:rsidRDefault="00EB6C30" w:rsidP="00EB6C30">
            <w:pPr>
              <w:pStyle w:val="a0"/>
              <w:spacing w:before="0" w:after="60"/>
              <w:jc w:val="center"/>
              <w:rPr>
                <w:rFonts w:cs="Tahoma"/>
                <w:b/>
                <w:color w:val="FFFFFF" w:themeColor="background1"/>
              </w:rPr>
            </w:pPr>
            <w:r w:rsidRPr="00A70268">
              <w:rPr>
                <w:rFonts w:cs="Tahoma"/>
                <w:b/>
                <w:color w:val="FFFFFF" w:themeColor="background1"/>
              </w:rPr>
              <w:t>Описание</w:t>
            </w:r>
          </w:p>
        </w:tc>
      </w:tr>
      <w:tr w:rsidR="00EB6C30" w:rsidRPr="00AB709A" w14:paraId="1B3E2893" w14:textId="77777777" w:rsidTr="00D53FEA">
        <w:trPr>
          <w:jc w:val="right"/>
        </w:trPr>
        <w:tc>
          <w:tcPr>
            <w:tcW w:w="458" w:type="pct"/>
            <w:shd w:val="clear" w:color="auto" w:fill="D9D9D9"/>
          </w:tcPr>
          <w:p w14:paraId="7CE57C96" w14:textId="330F53A4" w:rsidR="00EB6C30" w:rsidRPr="00AB709A" w:rsidRDefault="00707D45" w:rsidP="00EB6C30">
            <w:pPr>
              <w:pStyle w:val="a0"/>
              <w:spacing w:before="0" w:after="60"/>
              <w:rPr>
                <w:rFonts w:cs="Tahoma"/>
              </w:rPr>
            </w:pPr>
            <w:r>
              <w:rPr>
                <w:rFonts w:cs="Tahoma"/>
              </w:rPr>
              <w:t>1</w:t>
            </w:r>
            <w:r w:rsidR="00EB6C30" w:rsidRPr="00AB709A">
              <w:rPr>
                <w:rFonts w:cs="Tahoma"/>
              </w:rPr>
              <w:t>.</w:t>
            </w:r>
            <w:r w:rsidR="00B03DCC">
              <w:rPr>
                <w:rFonts w:cs="Tahoma"/>
              </w:rPr>
              <w:t>0</w:t>
            </w:r>
          </w:p>
        </w:tc>
        <w:tc>
          <w:tcPr>
            <w:tcW w:w="810" w:type="pct"/>
            <w:shd w:val="clear" w:color="auto" w:fill="E6E6E6"/>
          </w:tcPr>
          <w:p w14:paraId="0AE98C78" w14:textId="46EC3980" w:rsidR="00EB6C30" w:rsidRPr="00AB709A" w:rsidRDefault="00C1637C" w:rsidP="00EB6C30">
            <w:pPr>
              <w:pStyle w:val="a0"/>
              <w:spacing w:before="0" w:after="60"/>
              <w:rPr>
                <w:rFonts w:cs="Tahoma"/>
                <w:lang w:val="en-US"/>
              </w:rPr>
            </w:pPr>
            <w:r>
              <w:rPr>
                <w:rFonts w:cs="Tahoma"/>
              </w:rPr>
              <w:t>18.11</w:t>
            </w:r>
            <w:r w:rsidR="00436C99">
              <w:rPr>
                <w:rFonts w:cs="Tahoma"/>
              </w:rPr>
              <w:t>.</w:t>
            </w:r>
            <w:r w:rsidR="00EB6C30" w:rsidRPr="00AB709A">
              <w:rPr>
                <w:rFonts w:cs="Tahoma"/>
              </w:rPr>
              <w:t>202</w:t>
            </w:r>
            <w:r w:rsidR="005F7D4B">
              <w:rPr>
                <w:rFonts w:cs="Tahoma"/>
              </w:rPr>
              <w:t>4</w:t>
            </w:r>
          </w:p>
        </w:tc>
        <w:tc>
          <w:tcPr>
            <w:tcW w:w="700" w:type="pct"/>
            <w:shd w:val="clear" w:color="auto" w:fill="E6E6E6"/>
          </w:tcPr>
          <w:p w14:paraId="3CBE902A" w14:textId="788953B3" w:rsidR="00EB6C30" w:rsidRPr="00AB709A" w:rsidRDefault="008079A6" w:rsidP="00EB6C30">
            <w:pPr>
              <w:pStyle w:val="a0"/>
              <w:spacing w:before="0" w:after="60"/>
              <w:rPr>
                <w:rFonts w:cs="Tahoma"/>
              </w:rPr>
            </w:pPr>
            <w:r>
              <w:rPr>
                <w:rFonts w:cs="Tahoma"/>
              </w:rPr>
              <w:t>Колда А</w:t>
            </w:r>
            <w:r w:rsidR="00EB6C30" w:rsidRPr="00AB709A">
              <w:rPr>
                <w:rFonts w:cs="Tahoma"/>
              </w:rPr>
              <w:t>.</w:t>
            </w:r>
            <w:r>
              <w:rPr>
                <w:rFonts w:cs="Tahoma"/>
              </w:rPr>
              <w:t>А.</w:t>
            </w:r>
          </w:p>
        </w:tc>
        <w:tc>
          <w:tcPr>
            <w:tcW w:w="3032" w:type="pct"/>
            <w:shd w:val="clear" w:color="auto" w:fill="E6E6E6"/>
          </w:tcPr>
          <w:p w14:paraId="75AD7A6A" w14:textId="595B2C0B" w:rsidR="00EB6C30" w:rsidRPr="00AB709A" w:rsidRDefault="00436C99" w:rsidP="00EB6C30">
            <w:pPr>
              <w:pStyle w:val="a0"/>
              <w:spacing w:before="0" w:after="60"/>
              <w:rPr>
                <w:rFonts w:cs="Tahoma"/>
              </w:rPr>
            </w:pPr>
            <w:r>
              <w:rPr>
                <w:rFonts w:cs="Tahoma"/>
              </w:rPr>
              <w:t>Хот-фикс версии 1.3</w:t>
            </w:r>
          </w:p>
        </w:tc>
      </w:tr>
    </w:tbl>
    <w:p w14:paraId="6EC6DB29" w14:textId="617B9F9D" w:rsidR="00EB6C30" w:rsidRPr="00734F71" w:rsidRDefault="00EB6C30">
      <w:pPr>
        <w:spacing w:before="0" w:after="0"/>
        <w:jc w:val="left"/>
        <w:rPr>
          <w:rFonts w:cs="Tahoma"/>
          <w:color w:val="82B527"/>
          <w:kern w:val="32"/>
          <w:sz w:val="48"/>
          <w:szCs w:val="48"/>
        </w:rPr>
      </w:pPr>
      <w:r w:rsidRPr="00734F71">
        <w:rPr>
          <w:rFonts w:cs="Tahoma"/>
        </w:rPr>
        <w:br w:type="page"/>
      </w:r>
    </w:p>
    <w:p w14:paraId="77367844" w14:textId="4D27E91B" w:rsidR="00426ABC" w:rsidRPr="00AB709A" w:rsidRDefault="00BD5986" w:rsidP="00426ABC">
      <w:pPr>
        <w:pStyle w:val="af2"/>
        <w:rPr>
          <w:rFonts w:cs="Tahoma"/>
          <w:bCs w:val="0"/>
          <w:w w:val="100"/>
        </w:rPr>
      </w:pPr>
      <w:r w:rsidRPr="00AB709A">
        <w:rPr>
          <w:rFonts w:cs="Tahoma"/>
          <w:bCs w:val="0"/>
          <w:w w:val="100"/>
        </w:rPr>
        <w:lastRenderedPageBreak/>
        <w:t>Содержание</w:t>
      </w:r>
    </w:p>
    <w:p w14:paraId="6E01B4C5" w14:textId="643627C7" w:rsidR="00D03515" w:rsidRDefault="00872F37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r w:rsidRPr="00AB709A">
        <w:rPr>
          <w:rFonts w:cs="Tahoma"/>
          <w:b w:val="0"/>
        </w:rPr>
        <w:fldChar w:fldCharType="begin"/>
      </w:r>
      <w:r w:rsidRPr="00AB709A">
        <w:rPr>
          <w:rFonts w:cs="Tahoma"/>
          <w:b w:val="0"/>
        </w:rPr>
        <w:instrText xml:space="preserve"> TOC \o "1-3" \h \z \u </w:instrText>
      </w:r>
      <w:r w:rsidRPr="00AB709A">
        <w:rPr>
          <w:rFonts w:cs="Tahoma"/>
          <w:b w:val="0"/>
        </w:rPr>
        <w:fldChar w:fldCharType="separate"/>
      </w:r>
      <w:hyperlink w:anchor="_Toc182826610" w:history="1">
        <w:r w:rsidR="00D03515" w:rsidRPr="00090868">
          <w:rPr>
            <w:rStyle w:val="a8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D03515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="00D03515" w:rsidRPr="00090868">
          <w:rPr>
            <w:rStyle w:val="a8"/>
          </w:rPr>
          <w:t>Общие сведения</w:t>
        </w:r>
        <w:r w:rsidR="00D03515">
          <w:rPr>
            <w:webHidden/>
          </w:rPr>
          <w:tab/>
        </w:r>
        <w:r w:rsidR="00D03515">
          <w:rPr>
            <w:webHidden/>
          </w:rPr>
          <w:fldChar w:fldCharType="begin"/>
        </w:r>
        <w:r w:rsidR="00D03515">
          <w:rPr>
            <w:webHidden/>
          </w:rPr>
          <w:instrText xml:space="preserve"> PAGEREF _Toc182826610 \h </w:instrText>
        </w:r>
        <w:r w:rsidR="00D03515">
          <w:rPr>
            <w:webHidden/>
          </w:rPr>
        </w:r>
        <w:r w:rsidR="00D03515">
          <w:rPr>
            <w:webHidden/>
          </w:rPr>
          <w:fldChar w:fldCharType="separate"/>
        </w:r>
        <w:r w:rsidR="00D03515">
          <w:rPr>
            <w:webHidden/>
          </w:rPr>
          <w:t>4</w:t>
        </w:r>
        <w:r w:rsidR="00D03515">
          <w:rPr>
            <w:webHidden/>
          </w:rPr>
          <w:fldChar w:fldCharType="end"/>
        </w:r>
      </w:hyperlink>
    </w:p>
    <w:p w14:paraId="5280E0B4" w14:textId="74FAD946" w:rsidR="00D03515" w:rsidRDefault="0032525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82826611" w:history="1">
        <w:r w:rsidR="00D03515" w:rsidRPr="00090868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D03515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D03515" w:rsidRPr="00090868">
          <w:rPr>
            <w:rStyle w:val="a8"/>
            <w:noProof/>
          </w:rPr>
          <w:t>Основная информация по продукту</w:t>
        </w:r>
        <w:r w:rsidR="00D03515">
          <w:rPr>
            <w:noProof/>
            <w:webHidden/>
          </w:rPr>
          <w:tab/>
        </w:r>
        <w:r w:rsidR="00D03515">
          <w:rPr>
            <w:noProof/>
            <w:webHidden/>
          </w:rPr>
          <w:fldChar w:fldCharType="begin"/>
        </w:r>
        <w:r w:rsidR="00D03515">
          <w:rPr>
            <w:noProof/>
            <w:webHidden/>
          </w:rPr>
          <w:instrText xml:space="preserve"> PAGEREF _Toc182826611 \h </w:instrText>
        </w:r>
        <w:r w:rsidR="00D03515">
          <w:rPr>
            <w:noProof/>
            <w:webHidden/>
          </w:rPr>
        </w:r>
        <w:r w:rsidR="00D03515">
          <w:rPr>
            <w:noProof/>
            <w:webHidden/>
          </w:rPr>
          <w:fldChar w:fldCharType="separate"/>
        </w:r>
        <w:r w:rsidR="00D03515">
          <w:rPr>
            <w:noProof/>
            <w:webHidden/>
          </w:rPr>
          <w:t>4</w:t>
        </w:r>
        <w:r w:rsidR="00D03515">
          <w:rPr>
            <w:noProof/>
            <w:webHidden/>
          </w:rPr>
          <w:fldChar w:fldCharType="end"/>
        </w:r>
      </w:hyperlink>
    </w:p>
    <w:p w14:paraId="35392C0A" w14:textId="58B1A96D" w:rsidR="00D03515" w:rsidRDefault="0032525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82826612" w:history="1">
        <w:r w:rsidR="00D03515" w:rsidRPr="00090868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D03515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D03515" w:rsidRPr="00090868">
          <w:rPr>
            <w:rStyle w:val="a8"/>
            <w:noProof/>
          </w:rPr>
          <w:t>Назначение релиза</w:t>
        </w:r>
        <w:r w:rsidR="00D03515">
          <w:rPr>
            <w:noProof/>
            <w:webHidden/>
          </w:rPr>
          <w:tab/>
        </w:r>
        <w:r w:rsidR="00D03515">
          <w:rPr>
            <w:noProof/>
            <w:webHidden/>
          </w:rPr>
          <w:fldChar w:fldCharType="begin"/>
        </w:r>
        <w:r w:rsidR="00D03515">
          <w:rPr>
            <w:noProof/>
            <w:webHidden/>
          </w:rPr>
          <w:instrText xml:space="preserve"> PAGEREF _Toc182826612 \h </w:instrText>
        </w:r>
        <w:r w:rsidR="00D03515">
          <w:rPr>
            <w:noProof/>
            <w:webHidden/>
          </w:rPr>
        </w:r>
        <w:r w:rsidR="00D03515">
          <w:rPr>
            <w:noProof/>
            <w:webHidden/>
          </w:rPr>
          <w:fldChar w:fldCharType="separate"/>
        </w:r>
        <w:r w:rsidR="00D03515">
          <w:rPr>
            <w:noProof/>
            <w:webHidden/>
          </w:rPr>
          <w:t>4</w:t>
        </w:r>
        <w:r w:rsidR="00D03515">
          <w:rPr>
            <w:noProof/>
            <w:webHidden/>
          </w:rPr>
          <w:fldChar w:fldCharType="end"/>
        </w:r>
      </w:hyperlink>
    </w:p>
    <w:p w14:paraId="6D5B3C85" w14:textId="1D82CAB7" w:rsidR="00D03515" w:rsidRDefault="0032525F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82826613" w:history="1">
        <w:r w:rsidR="00D03515" w:rsidRPr="00090868">
          <w:rPr>
            <w:rStyle w:val="a8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D03515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="00D03515" w:rsidRPr="00090868">
          <w:rPr>
            <w:rStyle w:val="a8"/>
          </w:rPr>
          <w:t>Критические изменения</w:t>
        </w:r>
        <w:r w:rsidR="00D03515">
          <w:rPr>
            <w:webHidden/>
          </w:rPr>
          <w:tab/>
        </w:r>
        <w:r w:rsidR="00D03515">
          <w:rPr>
            <w:webHidden/>
          </w:rPr>
          <w:fldChar w:fldCharType="begin"/>
        </w:r>
        <w:r w:rsidR="00D03515">
          <w:rPr>
            <w:webHidden/>
          </w:rPr>
          <w:instrText xml:space="preserve"> PAGEREF _Toc182826613 \h </w:instrText>
        </w:r>
        <w:r w:rsidR="00D03515">
          <w:rPr>
            <w:webHidden/>
          </w:rPr>
        </w:r>
        <w:r w:rsidR="00D03515">
          <w:rPr>
            <w:webHidden/>
          </w:rPr>
          <w:fldChar w:fldCharType="separate"/>
        </w:r>
        <w:r w:rsidR="00D03515">
          <w:rPr>
            <w:webHidden/>
          </w:rPr>
          <w:t>4</w:t>
        </w:r>
        <w:r w:rsidR="00D03515">
          <w:rPr>
            <w:webHidden/>
          </w:rPr>
          <w:fldChar w:fldCharType="end"/>
        </w:r>
      </w:hyperlink>
    </w:p>
    <w:p w14:paraId="602D9FB1" w14:textId="3735A1BA" w:rsidR="00D03515" w:rsidRDefault="0032525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82826614" w:history="1">
        <w:r w:rsidR="00D03515" w:rsidRPr="00090868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D03515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D03515" w:rsidRPr="00090868">
          <w:rPr>
            <w:rStyle w:val="a8"/>
            <w:noProof/>
          </w:rPr>
          <w:t>Критические изменения приложения КПЭ</w:t>
        </w:r>
        <w:r w:rsidR="00D03515">
          <w:rPr>
            <w:noProof/>
            <w:webHidden/>
          </w:rPr>
          <w:tab/>
        </w:r>
        <w:r w:rsidR="00D03515">
          <w:rPr>
            <w:noProof/>
            <w:webHidden/>
          </w:rPr>
          <w:fldChar w:fldCharType="begin"/>
        </w:r>
        <w:r w:rsidR="00D03515">
          <w:rPr>
            <w:noProof/>
            <w:webHidden/>
          </w:rPr>
          <w:instrText xml:space="preserve"> PAGEREF _Toc182826614 \h </w:instrText>
        </w:r>
        <w:r w:rsidR="00D03515">
          <w:rPr>
            <w:noProof/>
            <w:webHidden/>
          </w:rPr>
        </w:r>
        <w:r w:rsidR="00D03515">
          <w:rPr>
            <w:noProof/>
            <w:webHidden/>
          </w:rPr>
          <w:fldChar w:fldCharType="separate"/>
        </w:r>
        <w:r w:rsidR="00D03515">
          <w:rPr>
            <w:noProof/>
            <w:webHidden/>
          </w:rPr>
          <w:t>4</w:t>
        </w:r>
        <w:r w:rsidR="00D03515">
          <w:rPr>
            <w:noProof/>
            <w:webHidden/>
          </w:rPr>
          <w:fldChar w:fldCharType="end"/>
        </w:r>
      </w:hyperlink>
    </w:p>
    <w:p w14:paraId="5154405C" w14:textId="45C88646" w:rsidR="00D03515" w:rsidRDefault="0032525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82826615" w:history="1">
        <w:r w:rsidR="00D03515" w:rsidRPr="00090868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D03515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D03515" w:rsidRPr="00090868">
          <w:rPr>
            <w:rStyle w:val="a8"/>
            <w:noProof/>
          </w:rPr>
          <w:t>Критические изменения приложения СУС/ЭЖКО</w:t>
        </w:r>
        <w:r w:rsidR="00D03515">
          <w:rPr>
            <w:noProof/>
            <w:webHidden/>
          </w:rPr>
          <w:tab/>
        </w:r>
        <w:r w:rsidR="00D03515">
          <w:rPr>
            <w:noProof/>
            <w:webHidden/>
          </w:rPr>
          <w:fldChar w:fldCharType="begin"/>
        </w:r>
        <w:r w:rsidR="00D03515">
          <w:rPr>
            <w:noProof/>
            <w:webHidden/>
          </w:rPr>
          <w:instrText xml:space="preserve"> PAGEREF _Toc182826615 \h </w:instrText>
        </w:r>
        <w:r w:rsidR="00D03515">
          <w:rPr>
            <w:noProof/>
            <w:webHidden/>
          </w:rPr>
        </w:r>
        <w:r w:rsidR="00D03515">
          <w:rPr>
            <w:noProof/>
            <w:webHidden/>
          </w:rPr>
          <w:fldChar w:fldCharType="separate"/>
        </w:r>
        <w:r w:rsidR="00D03515">
          <w:rPr>
            <w:noProof/>
            <w:webHidden/>
          </w:rPr>
          <w:t>4</w:t>
        </w:r>
        <w:r w:rsidR="00D03515">
          <w:rPr>
            <w:noProof/>
            <w:webHidden/>
          </w:rPr>
          <w:fldChar w:fldCharType="end"/>
        </w:r>
      </w:hyperlink>
    </w:p>
    <w:p w14:paraId="2835FB51" w14:textId="24AAAFA1" w:rsidR="00D03515" w:rsidRDefault="0032525F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82826616" w:history="1">
        <w:r w:rsidR="00D03515" w:rsidRPr="00090868">
          <w:rPr>
            <w:rStyle w:val="a8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D03515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="00D03515" w:rsidRPr="00090868">
          <w:rPr>
            <w:rStyle w:val="a8"/>
          </w:rPr>
          <w:t>Изменения в работе отдельных сервисов</w:t>
        </w:r>
        <w:r w:rsidR="00D03515">
          <w:rPr>
            <w:webHidden/>
          </w:rPr>
          <w:tab/>
        </w:r>
        <w:r w:rsidR="00D03515">
          <w:rPr>
            <w:webHidden/>
          </w:rPr>
          <w:fldChar w:fldCharType="begin"/>
        </w:r>
        <w:r w:rsidR="00D03515">
          <w:rPr>
            <w:webHidden/>
          </w:rPr>
          <w:instrText xml:space="preserve"> PAGEREF _Toc182826616 \h </w:instrText>
        </w:r>
        <w:r w:rsidR="00D03515">
          <w:rPr>
            <w:webHidden/>
          </w:rPr>
        </w:r>
        <w:r w:rsidR="00D03515">
          <w:rPr>
            <w:webHidden/>
          </w:rPr>
          <w:fldChar w:fldCharType="separate"/>
        </w:r>
        <w:r w:rsidR="00D03515">
          <w:rPr>
            <w:webHidden/>
          </w:rPr>
          <w:t>4</w:t>
        </w:r>
        <w:r w:rsidR="00D03515">
          <w:rPr>
            <w:webHidden/>
          </w:rPr>
          <w:fldChar w:fldCharType="end"/>
        </w:r>
      </w:hyperlink>
    </w:p>
    <w:p w14:paraId="39F70980" w14:textId="62E59378" w:rsidR="00D03515" w:rsidRDefault="0032525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82826617" w:history="1">
        <w:r w:rsidR="00D03515" w:rsidRPr="00090868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D03515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D03515" w:rsidRPr="00090868">
          <w:rPr>
            <w:rStyle w:val="a8"/>
            <w:noProof/>
          </w:rPr>
          <w:t xml:space="preserve">Изменения в работе сервисов </w:t>
        </w:r>
        <w:r w:rsidR="00D03515" w:rsidRPr="00090868">
          <w:rPr>
            <w:rStyle w:val="a8"/>
            <w:noProof/>
            <w:lang w:val="en-US"/>
          </w:rPr>
          <w:t>C</w:t>
        </w:r>
        <w:r w:rsidR="00D03515" w:rsidRPr="00090868">
          <w:rPr>
            <w:rStyle w:val="a8"/>
            <w:noProof/>
          </w:rPr>
          <w:t>УС/ЭЖКО</w:t>
        </w:r>
        <w:r w:rsidR="00D03515">
          <w:rPr>
            <w:noProof/>
            <w:webHidden/>
          </w:rPr>
          <w:tab/>
        </w:r>
        <w:r w:rsidR="00D03515">
          <w:rPr>
            <w:noProof/>
            <w:webHidden/>
          </w:rPr>
          <w:fldChar w:fldCharType="begin"/>
        </w:r>
        <w:r w:rsidR="00D03515">
          <w:rPr>
            <w:noProof/>
            <w:webHidden/>
          </w:rPr>
          <w:instrText xml:space="preserve"> PAGEREF _Toc182826617 \h </w:instrText>
        </w:r>
        <w:r w:rsidR="00D03515">
          <w:rPr>
            <w:noProof/>
            <w:webHidden/>
          </w:rPr>
        </w:r>
        <w:r w:rsidR="00D03515">
          <w:rPr>
            <w:noProof/>
            <w:webHidden/>
          </w:rPr>
          <w:fldChar w:fldCharType="separate"/>
        </w:r>
        <w:r w:rsidR="00D03515">
          <w:rPr>
            <w:noProof/>
            <w:webHidden/>
          </w:rPr>
          <w:t>4</w:t>
        </w:r>
        <w:r w:rsidR="00D03515">
          <w:rPr>
            <w:noProof/>
            <w:webHidden/>
          </w:rPr>
          <w:fldChar w:fldCharType="end"/>
        </w:r>
      </w:hyperlink>
    </w:p>
    <w:p w14:paraId="55343A62" w14:textId="1D6232A5" w:rsidR="00D03515" w:rsidRDefault="0032525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82826618" w:history="1">
        <w:r w:rsidR="00D03515" w:rsidRPr="00090868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D03515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D03515" w:rsidRPr="00090868">
          <w:rPr>
            <w:rStyle w:val="a8"/>
            <w:noProof/>
          </w:rPr>
          <w:t>Изменения в работе сервисов КПЭ</w:t>
        </w:r>
        <w:r w:rsidR="00D03515">
          <w:rPr>
            <w:noProof/>
            <w:webHidden/>
          </w:rPr>
          <w:tab/>
        </w:r>
        <w:r w:rsidR="00D03515">
          <w:rPr>
            <w:noProof/>
            <w:webHidden/>
          </w:rPr>
          <w:fldChar w:fldCharType="begin"/>
        </w:r>
        <w:r w:rsidR="00D03515">
          <w:rPr>
            <w:noProof/>
            <w:webHidden/>
          </w:rPr>
          <w:instrText xml:space="preserve"> PAGEREF _Toc182826618 \h </w:instrText>
        </w:r>
        <w:r w:rsidR="00D03515">
          <w:rPr>
            <w:noProof/>
            <w:webHidden/>
          </w:rPr>
        </w:r>
        <w:r w:rsidR="00D03515">
          <w:rPr>
            <w:noProof/>
            <w:webHidden/>
          </w:rPr>
          <w:fldChar w:fldCharType="separate"/>
        </w:r>
        <w:r w:rsidR="00D03515">
          <w:rPr>
            <w:noProof/>
            <w:webHidden/>
          </w:rPr>
          <w:t>4</w:t>
        </w:r>
        <w:r w:rsidR="00D03515">
          <w:rPr>
            <w:noProof/>
            <w:webHidden/>
          </w:rPr>
          <w:fldChar w:fldCharType="end"/>
        </w:r>
      </w:hyperlink>
    </w:p>
    <w:p w14:paraId="4FB094FF" w14:textId="67E64C0E" w:rsidR="00D03515" w:rsidRDefault="0032525F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82826619" w:history="1">
        <w:r w:rsidR="00D03515" w:rsidRPr="00090868">
          <w:rPr>
            <w:rStyle w:val="a8"/>
            <w:rFonts w:cs="Tahoma"/>
            <w:noProof/>
          </w:rPr>
          <w:t>3.2.1.</w:t>
        </w:r>
        <w:r w:rsidR="00D03515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D03515" w:rsidRPr="00090868">
          <w:rPr>
            <w:rStyle w:val="a8"/>
            <w:noProof/>
            <w:lang w:val="en-US"/>
          </w:rPr>
          <w:t>Cup-front</w:t>
        </w:r>
        <w:r w:rsidR="00D03515">
          <w:rPr>
            <w:noProof/>
            <w:webHidden/>
          </w:rPr>
          <w:tab/>
        </w:r>
        <w:r w:rsidR="00D03515">
          <w:rPr>
            <w:noProof/>
            <w:webHidden/>
          </w:rPr>
          <w:fldChar w:fldCharType="begin"/>
        </w:r>
        <w:r w:rsidR="00D03515">
          <w:rPr>
            <w:noProof/>
            <w:webHidden/>
          </w:rPr>
          <w:instrText xml:space="preserve"> PAGEREF _Toc182826619 \h </w:instrText>
        </w:r>
        <w:r w:rsidR="00D03515">
          <w:rPr>
            <w:noProof/>
            <w:webHidden/>
          </w:rPr>
        </w:r>
        <w:r w:rsidR="00D03515">
          <w:rPr>
            <w:noProof/>
            <w:webHidden/>
          </w:rPr>
          <w:fldChar w:fldCharType="separate"/>
        </w:r>
        <w:r w:rsidR="00D03515">
          <w:rPr>
            <w:noProof/>
            <w:webHidden/>
          </w:rPr>
          <w:t>4</w:t>
        </w:r>
        <w:r w:rsidR="00D03515">
          <w:rPr>
            <w:noProof/>
            <w:webHidden/>
          </w:rPr>
          <w:fldChar w:fldCharType="end"/>
        </w:r>
      </w:hyperlink>
    </w:p>
    <w:p w14:paraId="4450DAD8" w14:textId="70C4B76E" w:rsidR="00D03515" w:rsidRDefault="0032525F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82826620" w:history="1">
        <w:r w:rsidR="00D03515" w:rsidRPr="00090868">
          <w:rPr>
            <w:rStyle w:val="a8"/>
            <w:rFonts w:cs="Tahom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D03515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="00D03515" w:rsidRPr="00090868">
          <w:rPr>
            <w:rStyle w:val="a8"/>
            <w:rFonts w:cs="Tahoma"/>
          </w:rPr>
          <w:t>Устаревшие и добавленные сервисы</w:t>
        </w:r>
        <w:r w:rsidR="00D03515">
          <w:rPr>
            <w:webHidden/>
          </w:rPr>
          <w:tab/>
        </w:r>
        <w:r w:rsidR="00D03515">
          <w:rPr>
            <w:webHidden/>
          </w:rPr>
          <w:fldChar w:fldCharType="begin"/>
        </w:r>
        <w:r w:rsidR="00D03515">
          <w:rPr>
            <w:webHidden/>
          </w:rPr>
          <w:instrText xml:space="preserve"> PAGEREF _Toc182826620 \h </w:instrText>
        </w:r>
        <w:r w:rsidR="00D03515">
          <w:rPr>
            <w:webHidden/>
          </w:rPr>
        </w:r>
        <w:r w:rsidR="00D03515">
          <w:rPr>
            <w:webHidden/>
          </w:rPr>
          <w:fldChar w:fldCharType="separate"/>
        </w:r>
        <w:r w:rsidR="00D03515">
          <w:rPr>
            <w:webHidden/>
          </w:rPr>
          <w:t>5</w:t>
        </w:r>
        <w:r w:rsidR="00D03515">
          <w:rPr>
            <w:webHidden/>
          </w:rPr>
          <w:fldChar w:fldCharType="end"/>
        </w:r>
      </w:hyperlink>
    </w:p>
    <w:p w14:paraId="6CE872FF" w14:textId="12DBF834" w:rsidR="00D03515" w:rsidRDefault="0032525F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82826621" w:history="1">
        <w:r w:rsidR="00D03515" w:rsidRPr="00090868">
          <w:rPr>
            <w:rStyle w:val="a8"/>
            <w:rFonts w:cs="Tahom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D03515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="00D03515" w:rsidRPr="00090868">
          <w:rPr>
            <w:rStyle w:val="a8"/>
            <w:rFonts w:cs="Tahoma"/>
          </w:rPr>
          <w:t>Исправления дефектов в рамках технической поддержки</w:t>
        </w:r>
        <w:r w:rsidR="00D03515">
          <w:rPr>
            <w:webHidden/>
          </w:rPr>
          <w:tab/>
        </w:r>
        <w:r w:rsidR="00D03515">
          <w:rPr>
            <w:webHidden/>
          </w:rPr>
          <w:fldChar w:fldCharType="begin"/>
        </w:r>
        <w:r w:rsidR="00D03515">
          <w:rPr>
            <w:webHidden/>
          </w:rPr>
          <w:instrText xml:space="preserve"> PAGEREF _Toc182826621 \h </w:instrText>
        </w:r>
        <w:r w:rsidR="00D03515">
          <w:rPr>
            <w:webHidden/>
          </w:rPr>
        </w:r>
        <w:r w:rsidR="00D03515">
          <w:rPr>
            <w:webHidden/>
          </w:rPr>
          <w:fldChar w:fldCharType="separate"/>
        </w:r>
        <w:r w:rsidR="00D03515">
          <w:rPr>
            <w:webHidden/>
          </w:rPr>
          <w:t>5</w:t>
        </w:r>
        <w:r w:rsidR="00D03515">
          <w:rPr>
            <w:webHidden/>
          </w:rPr>
          <w:fldChar w:fldCharType="end"/>
        </w:r>
      </w:hyperlink>
    </w:p>
    <w:p w14:paraId="2C909B5F" w14:textId="6F0DAA1C" w:rsidR="00D03515" w:rsidRDefault="0032525F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82826622" w:history="1">
        <w:r w:rsidR="00D03515" w:rsidRPr="00090868">
          <w:rPr>
            <w:rStyle w:val="a8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 w:rsidR="00D03515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="00D03515" w:rsidRPr="00090868">
          <w:rPr>
            <w:rStyle w:val="a8"/>
          </w:rPr>
          <w:t>Перечень сервисов релиза</w:t>
        </w:r>
        <w:r w:rsidR="00D03515">
          <w:rPr>
            <w:webHidden/>
          </w:rPr>
          <w:tab/>
        </w:r>
        <w:r w:rsidR="00D03515">
          <w:rPr>
            <w:webHidden/>
          </w:rPr>
          <w:fldChar w:fldCharType="begin"/>
        </w:r>
        <w:r w:rsidR="00D03515">
          <w:rPr>
            <w:webHidden/>
          </w:rPr>
          <w:instrText xml:space="preserve"> PAGEREF _Toc182826622 \h </w:instrText>
        </w:r>
        <w:r w:rsidR="00D03515">
          <w:rPr>
            <w:webHidden/>
          </w:rPr>
        </w:r>
        <w:r w:rsidR="00D03515">
          <w:rPr>
            <w:webHidden/>
          </w:rPr>
          <w:fldChar w:fldCharType="separate"/>
        </w:r>
        <w:r w:rsidR="00D03515">
          <w:rPr>
            <w:webHidden/>
          </w:rPr>
          <w:t>5</w:t>
        </w:r>
        <w:r w:rsidR="00D03515">
          <w:rPr>
            <w:webHidden/>
          </w:rPr>
          <w:fldChar w:fldCharType="end"/>
        </w:r>
      </w:hyperlink>
    </w:p>
    <w:p w14:paraId="42A5535E" w14:textId="420825C6" w:rsidR="00D03515" w:rsidRDefault="0032525F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82826623" w:history="1">
        <w:r w:rsidR="00D03515" w:rsidRPr="00090868">
          <w:rPr>
            <w:rStyle w:val="a8"/>
            <w:rFonts w:cs="Tahom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</w:t>
        </w:r>
        <w:r w:rsidR="00D03515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="00D03515" w:rsidRPr="00090868">
          <w:rPr>
            <w:rStyle w:val="a8"/>
            <w:rFonts w:cs="Tahoma"/>
          </w:rPr>
          <w:t>Контакты технической поддержки</w:t>
        </w:r>
        <w:r w:rsidR="00D03515">
          <w:rPr>
            <w:webHidden/>
          </w:rPr>
          <w:tab/>
        </w:r>
        <w:r w:rsidR="00D03515">
          <w:rPr>
            <w:webHidden/>
          </w:rPr>
          <w:fldChar w:fldCharType="begin"/>
        </w:r>
        <w:r w:rsidR="00D03515">
          <w:rPr>
            <w:webHidden/>
          </w:rPr>
          <w:instrText xml:space="preserve"> PAGEREF _Toc182826623 \h </w:instrText>
        </w:r>
        <w:r w:rsidR="00D03515">
          <w:rPr>
            <w:webHidden/>
          </w:rPr>
        </w:r>
        <w:r w:rsidR="00D03515">
          <w:rPr>
            <w:webHidden/>
          </w:rPr>
          <w:fldChar w:fldCharType="separate"/>
        </w:r>
        <w:r w:rsidR="00D03515">
          <w:rPr>
            <w:webHidden/>
          </w:rPr>
          <w:t>5</w:t>
        </w:r>
        <w:r w:rsidR="00D03515">
          <w:rPr>
            <w:webHidden/>
          </w:rPr>
          <w:fldChar w:fldCharType="end"/>
        </w:r>
      </w:hyperlink>
    </w:p>
    <w:p w14:paraId="1003A57C" w14:textId="086D8E88" w:rsidR="00E311D0" w:rsidRDefault="00872F37" w:rsidP="004134E9">
      <w:pPr>
        <w:pStyle w:val="11"/>
        <w:rPr>
          <w:rFonts w:cs="Tahoma"/>
          <w:b w:val="0"/>
        </w:rPr>
      </w:pPr>
      <w:r w:rsidRPr="00AB709A">
        <w:rPr>
          <w:rFonts w:cs="Tahoma"/>
          <w:b w:val="0"/>
        </w:rPr>
        <w:fldChar w:fldCharType="end"/>
      </w:r>
    </w:p>
    <w:p w14:paraId="7A4971F4" w14:textId="77777777" w:rsidR="00E311D0" w:rsidRDefault="00E311D0">
      <w:pPr>
        <w:spacing w:before="0" w:after="0"/>
        <w:jc w:val="left"/>
        <w:rPr>
          <w:rFonts w:cs="Tahoma"/>
          <w:noProof/>
          <w:szCs w:val="72"/>
        </w:rPr>
      </w:pPr>
      <w:r>
        <w:rPr>
          <w:rFonts w:cs="Tahoma"/>
          <w:b/>
        </w:rPr>
        <w:br w:type="page"/>
      </w:r>
    </w:p>
    <w:p w14:paraId="2303B072" w14:textId="3391EF7B" w:rsidR="00E311D0" w:rsidRDefault="00E311D0" w:rsidP="00E311D0">
      <w:pPr>
        <w:pStyle w:val="1"/>
        <w:ind w:hanging="539"/>
        <w:rPr>
          <w:w w:val="100"/>
        </w:rPr>
      </w:pPr>
      <w:bookmarkStart w:id="4" w:name="_Toc182826610"/>
      <w:r>
        <w:rPr>
          <w:w w:val="100"/>
        </w:rPr>
        <w:lastRenderedPageBreak/>
        <w:t>Общие сведения</w:t>
      </w:r>
      <w:bookmarkEnd w:id="4"/>
    </w:p>
    <w:p w14:paraId="197F28D6" w14:textId="77777777" w:rsidR="00677477" w:rsidRDefault="00677477" w:rsidP="00677477">
      <w:pPr>
        <w:pStyle w:val="a0"/>
      </w:pPr>
      <w:r>
        <w:t xml:space="preserve">Продукт </w:t>
      </w:r>
      <w:r>
        <w:rPr>
          <w:lang w:val="en-US"/>
        </w:rPr>
        <w:t>Z</w:t>
      </w:r>
      <w:r w:rsidRPr="001A4624">
        <w:t>-</w:t>
      </w:r>
      <w:r>
        <w:rPr>
          <w:lang w:val="en-US"/>
        </w:rPr>
        <w:t>SPM</w:t>
      </w:r>
      <w:r>
        <w:t xml:space="preserve"> поставляется в составе двух приложений:</w:t>
      </w:r>
    </w:p>
    <w:p w14:paraId="3E4E62D6" w14:textId="77777777" w:rsidR="00677477" w:rsidRDefault="00677477" w:rsidP="009C2171">
      <w:pPr>
        <w:pStyle w:val="aff3"/>
        <w:numPr>
          <w:ilvl w:val="0"/>
          <w:numId w:val="11"/>
        </w:numPr>
        <w:spacing w:before="0" w:after="200"/>
        <w:rPr>
          <w:rStyle w:val="affb"/>
        </w:rPr>
      </w:pPr>
      <w:r>
        <w:rPr>
          <w:rStyle w:val="affb"/>
        </w:rPr>
        <w:t>ЭЖКО/СУС</w:t>
      </w:r>
    </w:p>
    <w:p w14:paraId="603279B4" w14:textId="77777777" w:rsidR="00677477" w:rsidRDefault="00677477" w:rsidP="009C2171">
      <w:pPr>
        <w:pStyle w:val="aff3"/>
        <w:numPr>
          <w:ilvl w:val="0"/>
          <w:numId w:val="11"/>
        </w:numPr>
        <w:spacing w:before="0" w:after="200"/>
        <w:rPr>
          <w:rStyle w:val="affb"/>
        </w:rPr>
      </w:pPr>
      <w:r>
        <w:rPr>
          <w:rStyle w:val="affb"/>
        </w:rPr>
        <w:t>КПЭ</w:t>
      </w:r>
    </w:p>
    <w:p w14:paraId="12CA2CC9" w14:textId="7D8A36E0" w:rsidR="00D60EFD" w:rsidRDefault="00D60EFD" w:rsidP="00826B4B">
      <w:pPr>
        <w:pStyle w:val="2"/>
        <w:tabs>
          <w:tab w:val="clear" w:pos="934"/>
          <w:tab w:val="left" w:pos="851"/>
          <w:tab w:val="num" w:pos="993"/>
        </w:tabs>
        <w:ind w:left="567" w:firstLine="0"/>
      </w:pPr>
      <w:bookmarkStart w:id="5" w:name="_Toc182826611"/>
      <w:r>
        <w:t>Основная информация по продукту</w:t>
      </w:r>
      <w:bookmarkEnd w:id="5"/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112"/>
        <w:gridCol w:w="7212"/>
      </w:tblGrid>
      <w:tr w:rsidR="00E26148" w14:paraId="6AFD77BF" w14:textId="77777777" w:rsidTr="00E261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</w:tcPr>
          <w:p w14:paraId="5872C01D" w14:textId="1F45CF49" w:rsidR="00E26148" w:rsidRDefault="00E26148" w:rsidP="00E26148">
            <w:pPr>
              <w:pStyle w:val="a0"/>
              <w:jc w:val="center"/>
            </w:pPr>
            <w:r>
              <w:t>Параметр</w:t>
            </w:r>
          </w:p>
        </w:tc>
        <w:tc>
          <w:tcPr>
            <w:tcW w:w="7212" w:type="dxa"/>
          </w:tcPr>
          <w:p w14:paraId="454108DA" w14:textId="752A0755" w:rsidR="00E26148" w:rsidRDefault="00E26148" w:rsidP="00E26148">
            <w:pPr>
              <w:pStyle w:val="a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Значение</w:t>
            </w:r>
          </w:p>
        </w:tc>
      </w:tr>
      <w:tr w:rsidR="00E26148" w:rsidRPr="00517CED" w14:paraId="0C5E11A5" w14:textId="77777777" w:rsidTr="00E26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</w:tcPr>
          <w:p w14:paraId="18E7D173" w14:textId="6EF27426" w:rsidR="00E26148" w:rsidRPr="00E26148" w:rsidRDefault="00E26148" w:rsidP="003046FD">
            <w:pPr>
              <w:pStyle w:val="a0"/>
              <w:rPr>
                <w:sz w:val="20"/>
                <w:szCs w:val="20"/>
              </w:rPr>
            </w:pPr>
            <w:r w:rsidRPr="00E26148">
              <w:rPr>
                <w:sz w:val="20"/>
                <w:szCs w:val="20"/>
              </w:rPr>
              <w:t>Наименование продукта</w:t>
            </w:r>
          </w:p>
        </w:tc>
        <w:tc>
          <w:tcPr>
            <w:tcW w:w="7212" w:type="dxa"/>
          </w:tcPr>
          <w:p w14:paraId="105AF462" w14:textId="0E42FE62" w:rsidR="00E26148" w:rsidRPr="00E26148" w:rsidRDefault="00E26148" w:rsidP="003046FD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26148">
              <w:rPr>
                <w:sz w:val="20"/>
                <w:szCs w:val="20"/>
                <w:lang w:val="en-US"/>
              </w:rPr>
              <w:t>Zyfra Smart Plant Monitoring (Z-SPM)</w:t>
            </w:r>
          </w:p>
        </w:tc>
      </w:tr>
      <w:tr w:rsidR="00E26148" w14:paraId="200F2B95" w14:textId="77777777" w:rsidTr="00E261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</w:tcPr>
          <w:p w14:paraId="0FD7A9B5" w14:textId="15D74FA3" w:rsidR="00E26148" w:rsidRPr="00E26148" w:rsidRDefault="00E26148" w:rsidP="003046FD">
            <w:pPr>
              <w:pStyle w:val="a0"/>
              <w:rPr>
                <w:szCs w:val="20"/>
              </w:rPr>
            </w:pPr>
            <w:r w:rsidRPr="00E26148">
              <w:rPr>
                <w:szCs w:val="20"/>
              </w:rPr>
              <w:t>Версия продукта</w:t>
            </w:r>
          </w:p>
        </w:tc>
        <w:tc>
          <w:tcPr>
            <w:tcW w:w="7212" w:type="dxa"/>
          </w:tcPr>
          <w:p w14:paraId="5F963229" w14:textId="528ECEE2" w:rsidR="00E26148" w:rsidRPr="00436C99" w:rsidRDefault="00E26148" w:rsidP="003046FD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</w:rPr>
            </w:pPr>
            <w:r w:rsidRPr="00E26148">
              <w:rPr>
                <w:szCs w:val="20"/>
              </w:rPr>
              <w:t>1.</w:t>
            </w:r>
            <w:r w:rsidR="004675DF">
              <w:rPr>
                <w:szCs w:val="20"/>
                <w:lang w:val="en-US"/>
              </w:rPr>
              <w:t>3</w:t>
            </w:r>
            <w:r w:rsidR="00436C99">
              <w:rPr>
                <w:szCs w:val="20"/>
              </w:rPr>
              <w:t>.</w:t>
            </w:r>
            <w:r w:rsidR="00C1637C">
              <w:rPr>
                <w:szCs w:val="20"/>
              </w:rPr>
              <w:t>3</w:t>
            </w:r>
          </w:p>
        </w:tc>
      </w:tr>
      <w:tr w:rsidR="00E26148" w14:paraId="7C5FC6BA" w14:textId="77777777" w:rsidTr="00E26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</w:tcPr>
          <w:p w14:paraId="777837B4" w14:textId="055DA28E" w:rsidR="00E26148" w:rsidRPr="00FE5DF1" w:rsidRDefault="00E26148" w:rsidP="00E26148">
            <w:pPr>
              <w:pStyle w:val="a0"/>
              <w:rPr>
                <w:sz w:val="20"/>
                <w:szCs w:val="20"/>
              </w:rPr>
            </w:pPr>
            <w:r w:rsidRPr="00FE5DF1">
              <w:rPr>
                <w:sz w:val="20"/>
                <w:szCs w:val="20"/>
              </w:rPr>
              <w:t xml:space="preserve">Предыдущая версия </w:t>
            </w:r>
          </w:p>
        </w:tc>
        <w:tc>
          <w:tcPr>
            <w:tcW w:w="7212" w:type="dxa"/>
          </w:tcPr>
          <w:p w14:paraId="59FDE5A5" w14:textId="3206B758" w:rsidR="00E26148" w:rsidRPr="00FE5DF1" w:rsidRDefault="00436C99" w:rsidP="00E26148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E5DF1">
              <w:rPr>
                <w:sz w:val="20"/>
                <w:szCs w:val="20"/>
              </w:rPr>
              <w:t>1.3</w:t>
            </w:r>
            <w:r w:rsidR="0093382C">
              <w:rPr>
                <w:sz w:val="20"/>
                <w:szCs w:val="20"/>
              </w:rPr>
              <w:t>.</w:t>
            </w:r>
            <w:r w:rsidR="00C1637C">
              <w:rPr>
                <w:sz w:val="20"/>
                <w:szCs w:val="20"/>
              </w:rPr>
              <w:t>2</w:t>
            </w:r>
          </w:p>
        </w:tc>
      </w:tr>
      <w:tr w:rsidR="00677477" w14:paraId="56810AF5" w14:textId="77777777" w:rsidTr="00E261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</w:tcPr>
          <w:p w14:paraId="31B8CC51" w14:textId="5313B486" w:rsidR="00677477" w:rsidRPr="00677477" w:rsidRDefault="00677477" w:rsidP="00677477">
            <w:pPr>
              <w:pStyle w:val="a0"/>
              <w:rPr>
                <w:szCs w:val="20"/>
              </w:rPr>
            </w:pPr>
            <w:r w:rsidRPr="00677477">
              <w:rPr>
                <w:szCs w:val="20"/>
              </w:rPr>
              <w:t>Версия СУС/ЭЖКО</w:t>
            </w:r>
          </w:p>
        </w:tc>
        <w:tc>
          <w:tcPr>
            <w:tcW w:w="7212" w:type="dxa"/>
          </w:tcPr>
          <w:p w14:paraId="19832076" w14:textId="158D9A0A" w:rsidR="00677477" w:rsidRPr="00677477" w:rsidRDefault="00677477" w:rsidP="00677477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</w:rPr>
            </w:pPr>
            <w:r w:rsidRPr="00677477">
              <w:rPr>
                <w:szCs w:val="20"/>
              </w:rPr>
              <w:t>5.3.2</w:t>
            </w:r>
          </w:p>
        </w:tc>
      </w:tr>
      <w:tr w:rsidR="00677477" w14:paraId="2643DA2E" w14:textId="77777777" w:rsidTr="00E26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</w:tcPr>
          <w:p w14:paraId="5A570EA3" w14:textId="6E4B6D04" w:rsidR="00677477" w:rsidRPr="00677477" w:rsidRDefault="00677477" w:rsidP="00677477">
            <w:pPr>
              <w:pStyle w:val="a0"/>
              <w:rPr>
                <w:sz w:val="20"/>
                <w:szCs w:val="20"/>
              </w:rPr>
            </w:pPr>
            <w:r w:rsidRPr="00677477">
              <w:rPr>
                <w:sz w:val="20"/>
                <w:szCs w:val="20"/>
              </w:rPr>
              <w:t>Версия КПЭ</w:t>
            </w:r>
          </w:p>
        </w:tc>
        <w:tc>
          <w:tcPr>
            <w:tcW w:w="7212" w:type="dxa"/>
          </w:tcPr>
          <w:p w14:paraId="58D95FFA" w14:textId="14975F0D" w:rsidR="00677477" w:rsidRPr="00677477" w:rsidRDefault="00677477" w:rsidP="00677477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77477">
              <w:rPr>
                <w:sz w:val="20"/>
                <w:szCs w:val="20"/>
              </w:rPr>
              <w:t>3.2.</w:t>
            </w:r>
            <w:r w:rsidR="00C1637C">
              <w:rPr>
                <w:sz w:val="20"/>
                <w:szCs w:val="20"/>
              </w:rPr>
              <w:t>2</w:t>
            </w:r>
          </w:p>
        </w:tc>
      </w:tr>
      <w:tr w:rsidR="00677477" w14:paraId="7C6078C7" w14:textId="77777777" w:rsidTr="00E261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</w:tcPr>
          <w:p w14:paraId="0157BAF8" w14:textId="525B9FB9" w:rsidR="00677477" w:rsidRPr="00E26148" w:rsidRDefault="00677477" w:rsidP="00677477">
            <w:pPr>
              <w:pStyle w:val="a0"/>
              <w:rPr>
                <w:szCs w:val="20"/>
              </w:rPr>
            </w:pPr>
            <w:r w:rsidRPr="00E26148">
              <w:rPr>
                <w:szCs w:val="20"/>
              </w:rPr>
              <w:t>Поддерживаем</w:t>
            </w:r>
            <w:r>
              <w:rPr>
                <w:szCs w:val="20"/>
              </w:rPr>
              <w:t>ые</w:t>
            </w:r>
            <w:r w:rsidRPr="00E26148">
              <w:rPr>
                <w:szCs w:val="20"/>
              </w:rPr>
              <w:t xml:space="preserve"> верси</w:t>
            </w:r>
            <w:r>
              <w:rPr>
                <w:szCs w:val="20"/>
              </w:rPr>
              <w:t>и</w:t>
            </w:r>
            <w:r w:rsidRPr="00E26148">
              <w:rPr>
                <w:szCs w:val="20"/>
              </w:rPr>
              <w:t xml:space="preserve"> платформы </w:t>
            </w:r>
            <w:r w:rsidRPr="00E26148">
              <w:rPr>
                <w:szCs w:val="20"/>
                <w:lang w:val="en-US"/>
              </w:rPr>
              <w:t>ZIIOT</w:t>
            </w:r>
            <w:r w:rsidRPr="00E26148">
              <w:rPr>
                <w:szCs w:val="20"/>
              </w:rPr>
              <w:t xml:space="preserve"> O&amp;</w:t>
            </w:r>
            <w:r w:rsidRPr="00E26148">
              <w:rPr>
                <w:szCs w:val="20"/>
                <w:lang w:val="en-US"/>
              </w:rPr>
              <w:t>G</w:t>
            </w:r>
          </w:p>
        </w:tc>
        <w:tc>
          <w:tcPr>
            <w:tcW w:w="7212" w:type="dxa"/>
          </w:tcPr>
          <w:p w14:paraId="1DAC7711" w14:textId="551A9709" w:rsidR="00677477" w:rsidRPr="00966059" w:rsidRDefault="00677477" w:rsidP="00677477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  <w:lang w:val="en-US"/>
              </w:rPr>
            </w:pPr>
            <w:r w:rsidRPr="00E26148">
              <w:rPr>
                <w:szCs w:val="20"/>
              </w:rPr>
              <w:t>2.17.</w:t>
            </w:r>
            <w:r>
              <w:rPr>
                <w:szCs w:val="20"/>
                <w:lang w:val="en-US"/>
              </w:rPr>
              <w:t>3</w:t>
            </w:r>
          </w:p>
        </w:tc>
      </w:tr>
    </w:tbl>
    <w:p w14:paraId="057BC7AD" w14:textId="6B49F5AE" w:rsidR="00C46C91" w:rsidRPr="00247699" w:rsidRDefault="00C46C91" w:rsidP="00826B4B">
      <w:pPr>
        <w:pStyle w:val="2"/>
        <w:tabs>
          <w:tab w:val="clear" w:pos="934"/>
          <w:tab w:val="num" w:pos="567"/>
          <w:tab w:val="left" w:pos="851"/>
          <w:tab w:val="left" w:pos="993"/>
        </w:tabs>
        <w:ind w:left="567" w:firstLine="0"/>
      </w:pPr>
      <w:bookmarkStart w:id="6" w:name="_Toc182826612"/>
      <w:bookmarkEnd w:id="1"/>
      <w:bookmarkEnd w:id="2"/>
      <w:bookmarkEnd w:id="3"/>
      <w:r w:rsidRPr="00247699">
        <w:t>Назначение релиза</w:t>
      </w:r>
      <w:bookmarkEnd w:id="6"/>
    </w:p>
    <w:p w14:paraId="1B18B55D" w14:textId="1A2E1633" w:rsidR="00247699" w:rsidRDefault="00247699" w:rsidP="00C46C91">
      <w:pPr>
        <w:spacing w:before="0" w:after="0"/>
        <w:jc w:val="left"/>
      </w:pPr>
      <w:r>
        <w:t>В рамках релиза обновлены функции и улучшена работоспособность сервисов</w:t>
      </w:r>
      <w:r w:rsidR="00783034">
        <w:t xml:space="preserve"> приложений</w:t>
      </w:r>
      <w:r>
        <w:t xml:space="preserve">. </w:t>
      </w:r>
    </w:p>
    <w:p w14:paraId="0C3B3148" w14:textId="1059A382" w:rsidR="003161FE" w:rsidRPr="00AB709A" w:rsidRDefault="003161FE" w:rsidP="00D90D2B">
      <w:pPr>
        <w:pStyle w:val="1"/>
        <w:ind w:hanging="539"/>
        <w:rPr>
          <w:w w:val="100"/>
        </w:rPr>
      </w:pPr>
      <w:bookmarkStart w:id="7" w:name="_Toc182826613"/>
      <w:bookmarkStart w:id="8" w:name="_Toc148111371"/>
      <w:r w:rsidRPr="00AB709A">
        <w:rPr>
          <w:w w:val="100"/>
        </w:rPr>
        <w:t>Критические изменения</w:t>
      </w:r>
      <w:bookmarkEnd w:id="7"/>
    </w:p>
    <w:p w14:paraId="724C1416" w14:textId="44D98DA7" w:rsidR="00260CBF" w:rsidRDefault="00260CBF" w:rsidP="00826B4B">
      <w:pPr>
        <w:pStyle w:val="2"/>
        <w:tabs>
          <w:tab w:val="clear" w:pos="934"/>
          <w:tab w:val="num" w:pos="567"/>
          <w:tab w:val="left" w:pos="851"/>
          <w:tab w:val="left" w:pos="993"/>
        </w:tabs>
        <w:ind w:left="567" w:firstLine="0"/>
      </w:pPr>
      <w:bookmarkStart w:id="9" w:name="_Toc182826614"/>
      <w:bookmarkStart w:id="10" w:name="X7cbe24c29ba20c1fdc2cb0d84e82c79811ae685"/>
      <w:bookmarkStart w:id="11" w:name="X02a3ed3d065036b2dd02b3571c5e892dee40c74"/>
      <w:bookmarkStart w:id="12" w:name="zif-events"/>
      <w:bookmarkStart w:id="13" w:name="X36b76742633c3aec27d80723d6e77e9c190ff03"/>
      <w:bookmarkStart w:id="14" w:name="X2a631c69334e3e50549d1b1b8f6bf2e4a1d5f5b"/>
      <w:bookmarkStart w:id="15" w:name="zif-sm-directories"/>
      <w:bookmarkStart w:id="16" w:name="X53693d7f38819bc72ad37ddbebff5368682c1b4"/>
      <w:r>
        <w:t>Критические изменения</w:t>
      </w:r>
      <w:r w:rsidR="008079A6">
        <w:t xml:space="preserve"> приложения КПЭ</w:t>
      </w:r>
      <w:bookmarkEnd w:id="9"/>
    </w:p>
    <w:p w14:paraId="465F4FA1" w14:textId="77777777" w:rsidR="00436C99" w:rsidRPr="00E311D0" w:rsidRDefault="00436C99" w:rsidP="00436C99">
      <w:pPr>
        <w:pStyle w:val="a0"/>
      </w:pPr>
      <w:bookmarkStart w:id="17" w:name="критические-изменения-модуля-«расчеты»"/>
      <w:bookmarkEnd w:id="10"/>
      <w:r>
        <w:t>В данной версии приложения критических изменений не было.</w:t>
      </w:r>
    </w:p>
    <w:p w14:paraId="76EAD5D5" w14:textId="0AED2623" w:rsidR="00260CBF" w:rsidRDefault="00260CBF" w:rsidP="00826B4B">
      <w:pPr>
        <w:pStyle w:val="2"/>
        <w:tabs>
          <w:tab w:val="clear" w:pos="934"/>
          <w:tab w:val="left" w:pos="993"/>
          <w:tab w:val="num" w:pos="1134"/>
        </w:tabs>
        <w:ind w:left="567" w:firstLine="0"/>
      </w:pPr>
      <w:bookmarkStart w:id="18" w:name="_Toc182826615"/>
      <w:r>
        <w:t>Критические изменения</w:t>
      </w:r>
      <w:r w:rsidR="008079A6" w:rsidRPr="00FF1647">
        <w:t xml:space="preserve"> </w:t>
      </w:r>
      <w:r w:rsidR="008079A6">
        <w:t xml:space="preserve">приложения </w:t>
      </w:r>
      <w:r w:rsidR="00FF1647">
        <w:t>СУС/</w:t>
      </w:r>
      <w:r w:rsidR="008079A6">
        <w:t>ЭЖКО</w:t>
      </w:r>
      <w:bookmarkStart w:id="19" w:name="zif-calc-store"/>
      <w:bookmarkEnd w:id="18"/>
    </w:p>
    <w:p w14:paraId="517EBA70" w14:textId="77777777" w:rsidR="00436C99" w:rsidRPr="00E311D0" w:rsidRDefault="00436C99" w:rsidP="00436C99">
      <w:pPr>
        <w:pStyle w:val="a0"/>
      </w:pPr>
      <w:r>
        <w:t>В данной версии приложения критических изменений не было.</w:t>
      </w:r>
    </w:p>
    <w:p w14:paraId="32527D67" w14:textId="0761AB9C" w:rsidR="00334BA3" w:rsidRDefault="00334BA3" w:rsidP="00334BA3">
      <w:pPr>
        <w:pStyle w:val="1"/>
        <w:ind w:hanging="539"/>
        <w:rPr>
          <w:w w:val="100"/>
        </w:rPr>
      </w:pPr>
      <w:bookmarkStart w:id="20" w:name="_Toc182826616"/>
      <w:r>
        <w:rPr>
          <w:w w:val="100"/>
        </w:rPr>
        <w:t>Изменения в работе отдельных сервисов</w:t>
      </w:r>
      <w:bookmarkEnd w:id="20"/>
    </w:p>
    <w:p w14:paraId="7062BA90" w14:textId="09E5B439" w:rsidR="00580074" w:rsidRDefault="00580074" w:rsidP="002B3929">
      <w:pPr>
        <w:pStyle w:val="2"/>
        <w:tabs>
          <w:tab w:val="clear" w:pos="934"/>
          <w:tab w:val="left" w:pos="851"/>
          <w:tab w:val="left" w:pos="1276"/>
        </w:tabs>
        <w:ind w:left="567" w:firstLine="0"/>
      </w:pPr>
      <w:bookmarkStart w:id="21" w:name="_Toc182826617"/>
      <w:r>
        <w:t xml:space="preserve">Изменения в работе сервисов </w:t>
      </w:r>
      <w:r>
        <w:rPr>
          <w:lang w:val="en-US"/>
        </w:rPr>
        <w:t>C</w:t>
      </w:r>
      <w:r>
        <w:t>УС/ЭЖКО</w:t>
      </w:r>
      <w:bookmarkEnd w:id="21"/>
    </w:p>
    <w:p w14:paraId="3BE6A4B8" w14:textId="21E20A56" w:rsidR="00C1637C" w:rsidRPr="00C0241E" w:rsidRDefault="00C1637C" w:rsidP="00C1637C">
      <w:pPr>
        <w:pStyle w:val="a0"/>
      </w:pPr>
      <w:r>
        <w:t>В данной версии изменений в работе сервисов СУС/ЭЖКО не было.</w:t>
      </w:r>
    </w:p>
    <w:p w14:paraId="3E344423" w14:textId="44F02888" w:rsidR="00801E26" w:rsidRDefault="00801E26" w:rsidP="00FE5ECA">
      <w:pPr>
        <w:pStyle w:val="2"/>
        <w:tabs>
          <w:tab w:val="left" w:pos="1276"/>
        </w:tabs>
      </w:pPr>
      <w:bookmarkStart w:id="22" w:name="_Toc182826618"/>
      <w:r>
        <w:t>Изменения</w:t>
      </w:r>
      <w:r w:rsidRPr="00FF1647">
        <w:t xml:space="preserve"> </w:t>
      </w:r>
      <w:r>
        <w:t>в работе сервисов КПЭ</w:t>
      </w:r>
      <w:bookmarkEnd w:id="22"/>
    </w:p>
    <w:p w14:paraId="4C4FC950" w14:textId="109B40A4" w:rsidR="00C1637C" w:rsidRPr="00C1637C" w:rsidRDefault="00C1637C" w:rsidP="00C1637C">
      <w:pPr>
        <w:pStyle w:val="3"/>
      </w:pPr>
      <w:bookmarkStart w:id="23" w:name="_Toc182826619"/>
      <w:r>
        <w:rPr>
          <w:lang w:val="en-US"/>
        </w:rPr>
        <w:t>Cup-front</w:t>
      </w:r>
      <w:bookmarkEnd w:id="23"/>
    </w:p>
    <w:p w14:paraId="2E607188" w14:textId="77777777" w:rsidR="00C1637C" w:rsidRDefault="00C1637C" w:rsidP="00C1637C">
      <w:pPr>
        <w:numPr>
          <w:ilvl w:val="0"/>
          <w:numId w:val="12"/>
        </w:numPr>
        <w:spacing w:before="100" w:beforeAutospacing="1" w:after="100" w:afterAutospacing="1"/>
        <w:jc w:val="left"/>
        <w:rPr>
          <w:rFonts w:ascii="Times New Roman" w:hAnsi="Times New Roman"/>
        </w:rPr>
      </w:pPr>
      <w:r>
        <w:t xml:space="preserve">В прошлых сутках виджет с ключевыми показателями не отображается сразу </w:t>
      </w:r>
      <w:hyperlink r:id="rId10" w:tgtFrame="_blank" w:history="1">
        <w:r>
          <w:rPr>
            <w:rStyle w:val="a8"/>
          </w:rPr>
          <w:t>IDPZSPM-1856</w:t>
        </w:r>
      </w:hyperlink>
      <w:r>
        <w:t xml:space="preserve"> </w:t>
      </w:r>
    </w:p>
    <w:p w14:paraId="6A796DC4" w14:textId="77777777" w:rsidR="00C1637C" w:rsidRPr="00C1637C" w:rsidRDefault="00C1637C" w:rsidP="00C1637C">
      <w:pPr>
        <w:pStyle w:val="a0"/>
      </w:pPr>
    </w:p>
    <w:p w14:paraId="1ACC14DB" w14:textId="58C18EE3" w:rsidR="00DE5BD9" w:rsidRDefault="00DE5BD9" w:rsidP="00DE5BD9">
      <w:pPr>
        <w:pStyle w:val="1"/>
        <w:spacing w:before="60" w:after="60"/>
        <w:ind w:hanging="539"/>
        <w:rPr>
          <w:rFonts w:cs="Tahoma"/>
          <w:bCs w:val="0"/>
          <w:w w:val="100"/>
        </w:rPr>
      </w:pPr>
      <w:bookmarkStart w:id="24" w:name="_Toc182826620"/>
      <w:r>
        <w:rPr>
          <w:rFonts w:cs="Tahoma"/>
          <w:bCs w:val="0"/>
          <w:w w:val="100"/>
        </w:rPr>
        <w:lastRenderedPageBreak/>
        <w:t>Устаревшие и добавленные сервисы</w:t>
      </w:r>
      <w:bookmarkEnd w:id="24"/>
    </w:p>
    <w:p w14:paraId="34D0E464" w14:textId="77777777" w:rsidR="00FE5DF1" w:rsidRDefault="00FE5DF1" w:rsidP="00FE5DF1">
      <w:pPr>
        <w:spacing w:before="0" w:after="0"/>
        <w:jc w:val="left"/>
      </w:pPr>
    </w:p>
    <w:p w14:paraId="57A84DEC" w14:textId="4CD68D65" w:rsidR="00CE1802" w:rsidRDefault="00FE5DF1" w:rsidP="00FE5DF1">
      <w:pPr>
        <w:spacing w:before="0" w:after="0"/>
        <w:jc w:val="left"/>
      </w:pPr>
      <w:r>
        <w:t>В данной версии устаревших и добавленных сервисов не представлено.</w:t>
      </w:r>
    </w:p>
    <w:p w14:paraId="5DFB36F4" w14:textId="77777777" w:rsidR="00FE5DF1" w:rsidRPr="00FE5DF1" w:rsidRDefault="00FE5DF1" w:rsidP="00FE5DF1">
      <w:pPr>
        <w:spacing w:before="0" w:after="0"/>
        <w:jc w:val="left"/>
      </w:pPr>
    </w:p>
    <w:p w14:paraId="7777D139" w14:textId="17891B23" w:rsidR="00DF5EF7" w:rsidRDefault="00D07F67" w:rsidP="00DF5EF7">
      <w:pPr>
        <w:pStyle w:val="1"/>
        <w:spacing w:before="60" w:after="0"/>
        <w:ind w:hanging="539"/>
        <w:rPr>
          <w:rFonts w:cs="Tahoma"/>
          <w:bCs w:val="0"/>
          <w:w w:val="100"/>
        </w:rPr>
      </w:pPr>
      <w:bookmarkStart w:id="25" w:name="_Toc182826621"/>
      <w:bookmarkEnd w:id="8"/>
      <w:bookmarkEnd w:id="11"/>
      <w:bookmarkEnd w:id="12"/>
      <w:bookmarkEnd w:id="13"/>
      <w:bookmarkEnd w:id="14"/>
      <w:bookmarkEnd w:id="15"/>
      <w:bookmarkEnd w:id="16"/>
      <w:bookmarkEnd w:id="17"/>
      <w:bookmarkEnd w:id="19"/>
      <w:r>
        <w:rPr>
          <w:rFonts w:cs="Tahoma"/>
          <w:bCs w:val="0"/>
          <w:w w:val="100"/>
        </w:rPr>
        <w:t>Исправлен</w:t>
      </w:r>
      <w:r w:rsidR="00974B92">
        <w:rPr>
          <w:rFonts w:cs="Tahoma"/>
          <w:bCs w:val="0"/>
          <w:w w:val="100"/>
        </w:rPr>
        <w:t>ия</w:t>
      </w:r>
      <w:r>
        <w:rPr>
          <w:rFonts w:cs="Tahoma"/>
          <w:bCs w:val="0"/>
          <w:w w:val="100"/>
        </w:rPr>
        <w:t xml:space="preserve"> дефект</w:t>
      </w:r>
      <w:r w:rsidR="00974B92">
        <w:rPr>
          <w:rFonts w:cs="Tahoma"/>
          <w:bCs w:val="0"/>
          <w:w w:val="100"/>
        </w:rPr>
        <w:t>ов в рамках</w:t>
      </w:r>
      <w:r>
        <w:rPr>
          <w:rFonts w:cs="Tahoma"/>
          <w:bCs w:val="0"/>
          <w:w w:val="100"/>
        </w:rPr>
        <w:t xml:space="preserve"> технической поддержки</w:t>
      </w:r>
      <w:bookmarkStart w:id="26" w:name="_Toc182826622"/>
      <w:bookmarkStart w:id="27" w:name="_Toc125553546"/>
      <w:bookmarkStart w:id="28" w:name="_Toc127885143"/>
      <w:bookmarkStart w:id="29" w:name="_Toc129690546"/>
      <w:bookmarkEnd w:id="25"/>
    </w:p>
    <w:p w14:paraId="01E2D9C5" w14:textId="77777777" w:rsidR="00DF5EF7" w:rsidRPr="00DF5EF7" w:rsidRDefault="00DF5EF7" w:rsidP="00DF5EF7">
      <w:pPr>
        <w:pStyle w:val="a0"/>
      </w:pPr>
    </w:p>
    <w:p w14:paraId="2712283F" w14:textId="2DA6E563" w:rsidR="00DF5EF7" w:rsidRPr="00DF5EF7" w:rsidRDefault="00DF5EF7" w:rsidP="00DF5EF7">
      <w:pPr>
        <w:pStyle w:val="aff3"/>
        <w:numPr>
          <w:ilvl w:val="0"/>
          <w:numId w:val="14"/>
        </w:numPr>
        <w:shd w:val="clear" w:color="auto" w:fill="FFFFFF"/>
        <w:spacing w:before="0" w:after="0"/>
        <w:jc w:val="left"/>
        <w:rPr>
          <w:rFonts w:ascii="Segoe UI" w:hAnsi="Segoe UI" w:cs="Segoe UI"/>
          <w:color w:val="172B4D"/>
          <w:sz w:val="21"/>
          <w:szCs w:val="21"/>
        </w:rPr>
      </w:pPr>
      <w:r w:rsidRPr="00DF5EF7">
        <w:t>В прошлых сутках виджет с ключевыми показателями не отображается сразу</w:t>
      </w:r>
      <w:r>
        <w:t xml:space="preserve"> </w:t>
      </w:r>
      <w:hyperlink r:id="rId11" w:history="1">
        <w:r w:rsidRPr="00DF5EF7">
          <w:rPr>
            <w:rStyle w:val="a8"/>
            <w:rFonts w:ascii="Segoe UI" w:hAnsi="Segoe UI" w:cs="Segoe UI"/>
            <w:color w:val="0052CC"/>
            <w:sz w:val="21"/>
            <w:szCs w:val="21"/>
          </w:rPr>
          <w:t>IDPFLVS-8284</w:t>
        </w:r>
      </w:hyperlink>
    </w:p>
    <w:p w14:paraId="21B186B9" w14:textId="77777777" w:rsidR="00DF5EF7" w:rsidRPr="00DF5EF7" w:rsidRDefault="00DF5EF7" w:rsidP="00DF5EF7">
      <w:pPr>
        <w:pStyle w:val="a0"/>
      </w:pPr>
    </w:p>
    <w:p w14:paraId="6A7586F4" w14:textId="497B9744" w:rsidR="005C031F" w:rsidRDefault="005C031F" w:rsidP="005C031F">
      <w:pPr>
        <w:pStyle w:val="1"/>
      </w:pPr>
      <w:r>
        <w:t>Перечень сервисов релиза</w:t>
      </w:r>
      <w:bookmarkEnd w:id="26"/>
    </w:p>
    <w:p w14:paraId="39C72418" w14:textId="48532CC0" w:rsidR="005C031F" w:rsidRDefault="005C031F" w:rsidP="005C031F">
      <w:pPr>
        <w:pStyle w:val="af4"/>
        <w:spacing w:before="0" w:beforeAutospacing="0"/>
        <w:rPr>
          <w:b/>
        </w:rPr>
      </w:pPr>
      <w:r w:rsidRPr="009C7CC1">
        <w:rPr>
          <w:b/>
        </w:rPr>
        <w:t xml:space="preserve">Таблица </w:t>
      </w:r>
      <w:r w:rsidRPr="009C7CC1">
        <w:rPr>
          <w:b/>
        </w:rPr>
        <w:fldChar w:fldCharType="begin"/>
      </w:r>
      <w:r w:rsidRPr="009C7CC1">
        <w:rPr>
          <w:b/>
        </w:rPr>
        <w:instrText xml:space="preserve"> STYLEREF 1 \s </w:instrText>
      </w:r>
      <w:r w:rsidRPr="009C7CC1">
        <w:rPr>
          <w:b/>
        </w:rPr>
        <w:fldChar w:fldCharType="separate"/>
      </w:r>
      <w:r w:rsidR="00601EA0">
        <w:rPr>
          <w:b/>
          <w:noProof/>
        </w:rPr>
        <w:t>6</w:t>
      </w:r>
      <w:r w:rsidRPr="009C7CC1">
        <w:rPr>
          <w:b/>
        </w:rPr>
        <w:fldChar w:fldCharType="end"/>
      </w:r>
      <w:r w:rsidRPr="009C7CC1">
        <w:rPr>
          <w:b/>
        </w:rPr>
        <w:t>.</w:t>
      </w:r>
      <w:r w:rsidRPr="009C7CC1">
        <w:rPr>
          <w:b/>
        </w:rPr>
        <w:fldChar w:fldCharType="begin"/>
      </w:r>
      <w:r w:rsidRPr="009C7CC1">
        <w:rPr>
          <w:b/>
        </w:rPr>
        <w:instrText xml:space="preserve"> SEQ Таблица \* ARABIC \s 1 </w:instrText>
      </w:r>
      <w:r w:rsidRPr="009C7CC1">
        <w:rPr>
          <w:b/>
        </w:rPr>
        <w:fldChar w:fldCharType="separate"/>
      </w:r>
      <w:r w:rsidR="00601EA0">
        <w:rPr>
          <w:b/>
          <w:noProof/>
        </w:rPr>
        <w:t>1</w:t>
      </w:r>
      <w:r w:rsidRPr="009C7CC1">
        <w:rPr>
          <w:b/>
        </w:rPr>
        <w:fldChar w:fldCharType="end"/>
      </w:r>
      <w:r w:rsidRPr="009C7CC1">
        <w:rPr>
          <w:b/>
        </w:rPr>
        <w:t xml:space="preserve">. Основные сервисы продукта с указанием версии в Релизе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53"/>
        <w:gridCol w:w="3544"/>
        <w:gridCol w:w="3527"/>
      </w:tblGrid>
      <w:tr w:rsidR="005C031F" w:rsidRPr="00601EA0" w14:paraId="3EFB2E4F" w14:textId="77777777" w:rsidTr="001527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14:paraId="27C08450" w14:textId="77777777" w:rsidR="005C031F" w:rsidRPr="00601EA0" w:rsidRDefault="005C031F" w:rsidP="001527E5">
            <w:pPr>
              <w:pStyle w:val="a0"/>
              <w:spacing w:before="0" w:beforeAutospacing="0" w:after="60" w:afterAutospacing="0"/>
              <w:jc w:val="center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Модуль</w:t>
            </w:r>
          </w:p>
        </w:tc>
        <w:tc>
          <w:tcPr>
            <w:tcW w:w="3544" w:type="dxa"/>
          </w:tcPr>
          <w:p w14:paraId="1FA0B181" w14:textId="77777777" w:rsidR="005C031F" w:rsidRPr="00601EA0" w:rsidRDefault="005C031F" w:rsidP="001527E5">
            <w:pPr>
              <w:pStyle w:val="a0"/>
              <w:spacing w:before="0" w:beforeAutospacing="0" w:after="6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Сервис/компонент</w:t>
            </w:r>
          </w:p>
        </w:tc>
        <w:tc>
          <w:tcPr>
            <w:tcW w:w="3527" w:type="dxa"/>
          </w:tcPr>
          <w:p w14:paraId="72C65D6E" w14:textId="77777777" w:rsidR="005C031F" w:rsidRPr="00601EA0" w:rsidRDefault="005C031F" w:rsidP="001527E5">
            <w:pPr>
              <w:pStyle w:val="a0"/>
              <w:spacing w:before="0" w:beforeAutospacing="0" w:after="6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Версия</w:t>
            </w:r>
          </w:p>
        </w:tc>
      </w:tr>
      <w:tr w:rsidR="005C031F" w:rsidRPr="00601EA0" w14:paraId="6F83B4D9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 w:val="restart"/>
          </w:tcPr>
          <w:p w14:paraId="452C7586" w14:textId="77777777" w:rsidR="005C031F" w:rsidRPr="00601EA0" w:rsidRDefault="005C031F" w:rsidP="001527E5">
            <w:pPr>
              <w:spacing w:before="0" w:beforeAutospacing="0" w:after="60" w:afterAutospacing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КПЭ</w:t>
            </w:r>
          </w:p>
        </w:tc>
        <w:tc>
          <w:tcPr>
            <w:tcW w:w="3544" w:type="dxa"/>
          </w:tcPr>
          <w:p w14:paraId="55A573F0" w14:textId="24681C8A" w:rsidR="005C031F" w:rsidRPr="00601EA0" w:rsidRDefault="00601EA0" w:rsidP="001527E5">
            <w:pPr>
              <w:spacing w:before="0" w:beforeAutospacing="0" w:after="6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cup-front</w:t>
            </w:r>
          </w:p>
        </w:tc>
        <w:tc>
          <w:tcPr>
            <w:tcW w:w="3527" w:type="dxa"/>
          </w:tcPr>
          <w:p w14:paraId="475DAB5C" w14:textId="26BCD7F4" w:rsidR="005C031F" w:rsidRPr="00601EA0" w:rsidRDefault="00F84041" w:rsidP="001527E5">
            <w:pPr>
              <w:spacing w:before="0" w:beforeAutospacing="0" w:after="6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F84041">
              <w:rPr>
                <w:rFonts w:cs="Tahoma"/>
                <w:sz w:val="20"/>
                <w:szCs w:val="20"/>
              </w:rPr>
              <w:t>3.2.</w:t>
            </w:r>
            <w:r w:rsidR="00517CED">
              <w:rPr>
                <w:rFonts w:cs="Tahoma"/>
                <w:sz w:val="20"/>
                <w:szCs w:val="20"/>
              </w:rPr>
              <w:t>3</w:t>
            </w:r>
            <w:bookmarkStart w:id="30" w:name="_GoBack"/>
            <w:bookmarkEnd w:id="30"/>
            <w:r w:rsidRPr="00F84041">
              <w:rPr>
                <w:rFonts w:cs="Tahoma"/>
                <w:sz w:val="20"/>
                <w:szCs w:val="20"/>
              </w:rPr>
              <w:t>-mod</w:t>
            </w:r>
          </w:p>
        </w:tc>
      </w:tr>
      <w:tr w:rsidR="00601EA0" w:rsidRPr="00601EA0" w14:paraId="77E37F1E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4A2BAC00" w14:textId="77777777" w:rsidR="00601EA0" w:rsidRPr="00601EA0" w:rsidRDefault="00601EA0" w:rsidP="001527E5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08725A57" w14:textId="08F1CFF2" w:rsidR="00601EA0" w:rsidRPr="00601EA0" w:rsidRDefault="00601EA0" w:rsidP="001527E5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bookmarkStart w:id="31" w:name="_Hlk171678150"/>
            <w:r w:rsidRPr="00601EA0">
              <w:rPr>
                <w:rFonts w:cs="Tahoma"/>
                <w:szCs w:val="20"/>
                <w:lang w:val="en-US"/>
              </w:rPr>
              <w:t>core</w:t>
            </w:r>
            <w:r w:rsidRPr="00601EA0">
              <w:rPr>
                <w:rFonts w:cs="Tahoma"/>
                <w:szCs w:val="20"/>
              </w:rPr>
              <w:t>-</w:t>
            </w:r>
            <w:proofErr w:type="spellStart"/>
            <w:r w:rsidRPr="00601EA0">
              <w:rPr>
                <w:rFonts w:cs="Tahoma"/>
                <w:szCs w:val="20"/>
              </w:rPr>
              <w:t>realtimewidgetservice</w:t>
            </w:r>
            <w:bookmarkEnd w:id="31"/>
            <w:proofErr w:type="spellEnd"/>
          </w:p>
        </w:tc>
        <w:tc>
          <w:tcPr>
            <w:tcW w:w="3527" w:type="dxa"/>
          </w:tcPr>
          <w:p w14:paraId="26006305" w14:textId="78961AA5" w:rsidR="00601EA0" w:rsidRPr="00601EA0" w:rsidRDefault="0033075E" w:rsidP="001527E5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33075E">
              <w:rPr>
                <w:rFonts w:cs="Tahoma"/>
                <w:szCs w:val="20"/>
              </w:rPr>
              <w:t>3.2.</w:t>
            </w:r>
            <w:r w:rsidR="00FE5DF1">
              <w:rPr>
                <w:rFonts w:cs="Tahoma"/>
                <w:szCs w:val="20"/>
              </w:rPr>
              <w:t>1</w:t>
            </w:r>
          </w:p>
        </w:tc>
      </w:tr>
      <w:tr w:rsidR="005C031F" w:rsidRPr="00601EA0" w14:paraId="17513B05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 w:val="restart"/>
          </w:tcPr>
          <w:p w14:paraId="4D5588FB" w14:textId="77777777" w:rsidR="005C031F" w:rsidRPr="00601EA0" w:rsidRDefault="005C031F" w:rsidP="001527E5">
            <w:pPr>
              <w:spacing w:before="0" w:beforeAutospacing="0" w:after="60" w:afterAutospacing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СУС/ЭЖКО</w:t>
            </w:r>
          </w:p>
          <w:p w14:paraId="6574EC82" w14:textId="77777777" w:rsidR="005C031F" w:rsidRPr="00601EA0" w:rsidRDefault="005C031F" w:rsidP="001527E5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  <w:p w14:paraId="51A22392" w14:textId="77777777" w:rsidR="005C031F" w:rsidRPr="00601EA0" w:rsidRDefault="005C031F" w:rsidP="001527E5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543B8AE7" w14:textId="77777777" w:rsidR="005C031F" w:rsidRPr="00601EA0" w:rsidRDefault="005C031F" w:rsidP="001527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cup-front</w:t>
            </w:r>
          </w:p>
        </w:tc>
        <w:tc>
          <w:tcPr>
            <w:tcW w:w="3527" w:type="dxa"/>
          </w:tcPr>
          <w:p w14:paraId="0B4CAB38" w14:textId="17CFC525" w:rsidR="005C031F" w:rsidRPr="00601EA0" w:rsidRDefault="0033075E" w:rsidP="001527E5">
            <w:pPr>
              <w:spacing w:before="0" w:beforeAutospacing="0" w:after="6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3075E">
              <w:rPr>
                <w:rFonts w:cs="Tahoma"/>
                <w:sz w:val="20"/>
                <w:szCs w:val="20"/>
              </w:rPr>
              <w:t>5.3.</w:t>
            </w:r>
            <w:r w:rsidR="0093382C">
              <w:rPr>
                <w:rFonts w:cs="Tahoma"/>
                <w:sz w:val="20"/>
                <w:szCs w:val="20"/>
              </w:rPr>
              <w:t>2</w:t>
            </w:r>
            <w:r w:rsidRPr="0033075E">
              <w:rPr>
                <w:rFonts w:cs="Tahoma"/>
                <w:sz w:val="20"/>
                <w:szCs w:val="20"/>
              </w:rPr>
              <w:t>-mod</w:t>
            </w:r>
          </w:p>
        </w:tc>
      </w:tr>
      <w:tr w:rsidR="005C031F" w:rsidRPr="00601EA0" w14:paraId="3D1FAACF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2251E0B9" w14:textId="77777777" w:rsidR="005C031F" w:rsidRPr="00601EA0" w:rsidRDefault="005C031F" w:rsidP="001527E5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3A26CBA2" w14:textId="1BA2172B" w:rsidR="005C031F" w:rsidRPr="00601EA0" w:rsidRDefault="005C031F" w:rsidP="001527E5">
            <w:pPr>
              <w:spacing w:before="0" w:beforeAutospacing="0" w:after="6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ejco-audit</w:t>
            </w:r>
            <w:proofErr w:type="spellEnd"/>
          </w:p>
        </w:tc>
        <w:tc>
          <w:tcPr>
            <w:tcW w:w="3527" w:type="dxa"/>
          </w:tcPr>
          <w:p w14:paraId="7D5EE90E" w14:textId="5D12C885" w:rsidR="005C031F" w:rsidRPr="00601EA0" w:rsidRDefault="005C031F" w:rsidP="001527E5">
            <w:pPr>
              <w:spacing w:before="0" w:beforeAutospacing="0" w:after="6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5.</w:t>
            </w:r>
            <w:r w:rsidR="0033075E">
              <w:rPr>
                <w:rFonts w:cs="Tahoma"/>
                <w:szCs w:val="20"/>
              </w:rPr>
              <w:t>3</w:t>
            </w:r>
            <w:r w:rsidRPr="00601EA0">
              <w:rPr>
                <w:rFonts w:cs="Tahoma"/>
                <w:szCs w:val="20"/>
              </w:rPr>
              <w:t>.</w:t>
            </w:r>
            <w:r w:rsidR="00FE5DF1">
              <w:rPr>
                <w:rFonts w:cs="Tahoma"/>
                <w:szCs w:val="20"/>
              </w:rPr>
              <w:t>1</w:t>
            </w:r>
          </w:p>
        </w:tc>
      </w:tr>
      <w:tr w:rsidR="00601EA0" w:rsidRPr="00601EA0" w14:paraId="7F2AA6A3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0F9B3C08" w14:textId="77777777" w:rsidR="00601EA0" w:rsidRPr="00601EA0" w:rsidRDefault="00601EA0" w:rsidP="001527E5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515AC244" w14:textId="634DF0B5" w:rsidR="00601EA0" w:rsidRPr="00601EA0" w:rsidRDefault="00601EA0" w:rsidP="001527E5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proofErr w:type="gramStart"/>
            <w:r w:rsidRPr="00601EA0">
              <w:rPr>
                <w:rFonts w:cs="Tahoma"/>
                <w:sz w:val="20"/>
                <w:szCs w:val="20"/>
              </w:rPr>
              <w:t>ejco.filestorage</w:t>
            </w:r>
            <w:proofErr w:type="spellEnd"/>
            <w:proofErr w:type="gramEnd"/>
          </w:p>
        </w:tc>
        <w:tc>
          <w:tcPr>
            <w:tcW w:w="3527" w:type="dxa"/>
          </w:tcPr>
          <w:p w14:paraId="21DB8FDC" w14:textId="7D96BA40" w:rsidR="00601EA0" w:rsidRPr="00601EA0" w:rsidRDefault="00601EA0" w:rsidP="001527E5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5.</w:t>
            </w:r>
            <w:r w:rsidR="0033075E">
              <w:rPr>
                <w:rFonts w:cs="Tahoma"/>
                <w:sz w:val="20"/>
                <w:szCs w:val="20"/>
              </w:rPr>
              <w:t>3</w:t>
            </w:r>
            <w:r w:rsidRPr="00601EA0">
              <w:rPr>
                <w:rFonts w:cs="Tahoma"/>
                <w:sz w:val="20"/>
                <w:szCs w:val="20"/>
              </w:rPr>
              <w:t>.</w:t>
            </w:r>
            <w:r w:rsidR="00FE5DF1">
              <w:rPr>
                <w:rFonts w:cs="Tahoma"/>
                <w:sz w:val="20"/>
                <w:szCs w:val="20"/>
              </w:rPr>
              <w:t>1</w:t>
            </w:r>
          </w:p>
        </w:tc>
      </w:tr>
      <w:tr w:rsidR="003043A4" w:rsidRPr="00601EA0" w14:paraId="6DE4DA11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2B880347" w14:textId="77777777" w:rsidR="003043A4" w:rsidRPr="00601EA0" w:rsidRDefault="003043A4" w:rsidP="003043A4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1BF294A2" w14:textId="4103D4CA" w:rsidR="003043A4" w:rsidRPr="00601EA0" w:rsidRDefault="003043A4" w:rsidP="003043A4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ejco-gatewayrouting</w:t>
            </w:r>
            <w:proofErr w:type="spellEnd"/>
          </w:p>
        </w:tc>
        <w:tc>
          <w:tcPr>
            <w:tcW w:w="3527" w:type="dxa"/>
          </w:tcPr>
          <w:p w14:paraId="443CDC86" w14:textId="75AC15C8" w:rsidR="003043A4" w:rsidRPr="00601EA0" w:rsidRDefault="003043A4" w:rsidP="003043A4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5.</w:t>
            </w:r>
            <w:r w:rsidR="0033075E">
              <w:rPr>
                <w:rFonts w:cs="Tahoma"/>
                <w:szCs w:val="20"/>
              </w:rPr>
              <w:t>3</w:t>
            </w:r>
            <w:r w:rsidRPr="00601EA0">
              <w:rPr>
                <w:rFonts w:cs="Tahoma"/>
                <w:szCs w:val="20"/>
              </w:rPr>
              <w:t>.</w:t>
            </w:r>
            <w:r w:rsidR="00FE5DF1">
              <w:rPr>
                <w:rFonts w:cs="Tahoma"/>
                <w:szCs w:val="20"/>
              </w:rPr>
              <w:t>1</w:t>
            </w:r>
          </w:p>
        </w:tc>
      </w:tr>
      <w:tr w:rsidR="003043A4" w:rsidRPr="00601EA0" w14:paraId="2C8936BB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62955FEA" w14:textId="77777777" w:rsidR="003043A4" w:rsidRPr="00601EA0" w:rsidRDefault="003043A4" w:rsidP="003043A4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178D7D49" w14:textId="5A9FBB17" w:rsidR="003043A4" w:rsidRPr="00601EA0" w:rsidRDefault="003043A4" w:rsidP="003043A4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601EA0">
              <w:rPr>
                <w:rFonts w:cs="Tahoma"/>
                <w:sz w:val="20"/>
                <w:szCs w:val="20"/>
              </w:rPr>
              <w:t>ejco-notifications-webapi</w:t>
            </w:r>
            <w:proofErr w:type="spellEnd"/>
          </w:p>
        </w:tc>
        <w:tc>
          <w:tcPr>
            <w:tcW w:w="3527" w:type="dxa"/>
          </w:tcPr>
          <w:p w14:paraId="2A0C14DD" w14:textId="06E8F913" w:rsidR="003043A4" w:rsidRPr="00601EA0" w:rsidRDefault="003043A4" w:rsidP="003043A4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5.</w:t>
            </w:r>
            <w:r w:rsidR="0033075E">
              <w:rPr>
                <w:rFonts w:cs="Tahoma"/>
                <w:sz w:val="20"/>
                <w:szCs w:val="20"/>
              </w:rPr>
              <w:t>3</w:t>
            </w:r>
            <w:r w:rsidRPr="00601EA0">
              <w:rPr>
                <w:rFonts w:cs="Tahoma"/>
                <w:sz w:val="20"/>
                <w:szCs w:val="20"/>
              </w:rPr>
              <w:t>.</w:t>
            </w:r>
            <w:r w:rsidR="0093382C">
              <w:rPr>
                <w:rFonts w:cs="Tahoma"/>
                <w:sz w:val="20"/>
                <w:szCs w:val="20"/>
              </w:rPr>
              <w:t>2</w:t>
            </w:r>
          </w:p>
        </w:tc>
      </w:tr>
      <w:tr w:rsidR="003043A4" w:rsidRPr="00601EA0" w14:paraId="41BE4CBE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4D2F1053" w14:textId="77777777" w:rsidR="003043A4" w:rsidRPr="00601EA0" w:rsidRDefault="003043A4" w:rsidP="003043A4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21921E7D" w14:textId="055BE84D" w:rsidR="003043A4" w:rsidRPr="00601EA0" w:rsidRDefault="003043A4" w:rsidP="003043A4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ejco-</w:t>
            </w:r>
            <w:r w:rsidR="00883C82" w:rsidRPr="00601EA0">
              <w:rPr>
                <w:rFonts w:cs="Tahoma"/>
                <w:szCs w:val="20"/>
              </w:rPr>
              <w:t>realtimewidgetservice</w:t>
            </w:r>
            <w:proofErr w:type="spellEnd"/>
          </w:p>
        </w:tc>
        <w:tc>
          <w:tcPr>
            <w:tcW w:w="3527" w:type="dxa"/>
          </w:tcPr>
          <w:p w14:paraId="7DA86F2F" w14:textId="76F37672" w:rsidR="003043A4" w:rsidRPr="00601EA0" w:rsidRDefault="003043A4" w:rsidP="003043A4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5.</w:t>
            </w:r>
            <w:r w:rsidR="0033075E">
              <w:rPr>
                <w:rFonts w:cs="Tahoma"/>
                <w:szCs w:val="20"/>
              </w:rPr>
              <w:t>3</w:t>
            </w:r>
            <w:r w:rsidRPr="00601EA0">
              <w:rPr>
                <w:rFonts w:cs="Tahoma"/>
                <w:szCs w:val="20"/>
              </w:rPr>
              <w:t>.</w:t>
            </w:r>
            <w:r w:rsidR="00FE5DF1">
              <w:rPr>
                <w:rFonts w:cs="Tahoma"/>
                <w:szCs w:val="20"/>
              </w:rPr>
              <w:t>1</w:t>
            </w:r>
          </w:p>
        </w:tc>
      </w:tr>
      <w:tr w:rsidR="00883C82" w:rsidRPr="00601EA0" w14:paraId="099898D8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32CDC516" w14:textId="77777777" w:rsidR="00883C82" w:rsidRPr="00601EA0" w:rsidRDefault="00883C82" w:rsidP="003043A4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1B0EA693" w14:textId="28E21188" w:rsidR="00883C82" w:rsidRPr="0033075E" w:rsidRDefault="00883C82" w:rsidP="003043A4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33075E">
              <w:rPr>
                <w:rFonts w:cs="Tahoma"/>
                <w:sz w:val="20"/>
                <w:szCs w:val="20"/>
              </w:rPr>
              <w:t>ejco-referencebook-webapi</w:t>
            </w:r>
            <w:proofErr w:type="spellEnd"/>
          </w:p>
        </w:tc>
        <w:tc>
          <w:tcPr>
            <w:tcW w:w="3527" w:type="dxa"/>
          </w:tcPr>
          <w:p w14:paraId="1C19171E" w14:textId="721E99D9" w:rsidR="00883C82" w:rsidRPr="0033075E" w:rsidRDefault="00883C82" w:rsidP="003043A4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3075E">
              <w:rPr>
                <w:rFonts w:cs="Tahoma"/>
                <w:sz w:val="20"/>
                <w:szCs w:val="20"/>
              </w:rPr>
              <w:t>5.</w:t>
            </w:r>
            <w:r w:rsidR="0033075E">
              <w:rPr>
                <w:rFonts w:cs="Tahoma"/>
                <w:sz w:val="20"/>
                <w:szCs w:val="20"/>
              </w:rPr>
              <w:t>3</w:t>
            </w:r>
            <w:r w:rsidRPr="0033075E">
              <w:rPr>
                <w:rFonts w:cs="Tahoma"/>
                <w:sz w:val="20"/>
                <w:szCs w:val="20"/>
              </w:rPr>
              <w:t>.</w:t>
            </w:r>
            <w:r w:rsidR="0093382C">
              <w:rPr>
                <w:rFonts w:cs="Tahoma"/>
                <w:sz w:val="20"/>
                <w:szCs w:val="20"/>
              </w:rPr>
              <w:t>2</w:t>
            </w:r>
          </w:p>
        </w:tc>
      </w:tr>
      <w:tr w:rsidR="00601EA0" w:rsidRPr="00601EA0" w14:paraId="6B8D19BB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112835DD" w14:textId="77777777" w:rsidR="00601EA0" w:rsidRPr="00601EA0" w:rsidRDefault="00601EA0" w:rsidP="003043A4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4EA7165B" w14:textId="5979EB31" w:rsidR="00601EA0" w:rsidRPr="00601EA0" w:rsidRDefault="00601EA0" w:rsidP="003043A4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ejco-reportdatacollector</w:t>
            </w:r>
            <w:proofErr w:type="spellEnd"/>
          </w:p>
        </w:tc>
        <w:tc>
          <w:tcPr>
            <w:tcW w:w="3527" w:type="dxa"/>
          </w:tcPr>
          <w:p w14:paraId="7B118E4D" w14:textId="1962663A" w:rsidR="00601EA0" w:rsidRPr="00601EA0" w:rsidRDefault="00601EA0" w:rsidP="003043A4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5.</w:t>
            </w:r>
            <w:r w:rsidR="0033075E">
              <w:rPr>
                <w:rFonts w:cs="Tahoma"/>
                <w:szCs w:val="20"/>
              </w:rPr>
              <w:t>3</w:t>
            </w:r>
            <w:r w:rsidRPr="00601EA0">
              <w:rPr>
                <w:rFonts w:cs="Tahoma"/>
                <w:szCs w:val="20"/>
              </w:rPr>
              <w:t>.</w:t>
            </w:r>
            <w:r w:rsidR="00FE5DF1">
              <w:rPr>
                <w:rFonts w:cs="Tahoma"/>
                <w:szCs w:val="20"/>
              </w:rPr>
              <w:t>1</w:t>
            </w:r>
          </w:p>
        </w:tc>
      </w:tr>
      <w:tr w:rsidR="00883C82" w:rsidRPr="00601EA0" w14:paraId="745E304C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395B3BC5" w14:textId="77777777" w:rsidR="00883C82" w:rsidRPr="00601EA0" w:rsidRDefault="00883C82" w:rsidP="00883C82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7C10BCCB" w14:textId="7454F740" w:rsidR="00883C82" w:rsidRPr="0033075E" w:rsidRDefault="00883C82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33075E">
              <w:rPr>
                <w:rFonts w:cs="Tahoma"/>
                <w:sz w:val="20"/>
                <w:szCs w:val="20"/>
              </w:rPr>
              <w:t>ejco-reporting-webapi</w:t>
            </w:r>
            <w:proofErr w:type="spellEnd"/>
          </w:p>
        </w:tc>
        <w:tc>
          <w:tcPr>
            <w:tcW w:w="3527" w:type="dxa"/>
          </w:tcPr>
          <w:p w14:paraId="2927BBD9" w14:textId="4CD37095" w:rsidR="00883C82" w:rsidRPr="0033075E" w:rsidRDefault="00883C82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3075E">
              <w:rPr>
                <w:rFonts w:cs="Tahoma"/>
                <w:sz w:val="20"/>
                <w:szCs w:val="20"/>
              </w:rPr>
              <w:t>5.</w:t>
            </w:r>
            <w:r w:rsidR="0033075E">
              <w:rPr>
                <w:rFonts w:cs="Tahoma"/>
                <w:sz w:val="20"/>
                <w:szCs w:val="20"/>
              </w:rPr>
              <w:t>3</w:t>
            </w:r>
            <w:r w:rsidRPr="0033075E">
              <w:rPr>
                <w:rFonts w:cs="Tahoma"/>
                <w:sz w:val="20"/>
                <w:szCs w:val="20"/>
              </w:rPr>
              <w:t>.</w:t>
            </w:r>
            <w:r w:rsidR="00FE5DF1">
              <w:rPr>
                <w:rFonts w:cs="Tahoma"/>
                <w:sz w:val="20"/>
                <w:szCs w:val="20"/>
              </w:rPr>
              <w:t>1</w:t>
            </w:r>
          </w:p>
        </w:tc>
      </w:tr>
      <w:tr w:rsidR="00883C82" w:rsidRPr="00601EA0" w14:paraId="03B12B9F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3FAD916D" w14:textId="77777777" w:rsidR="00883C82" w:rsidRPr="00601EA0" w:rsidRDefault="00883C82" w:rsidP="00883C82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00B0CF8E" w14:textId="2D11DED1" w:rsidR="00883C82" w:rsidRPr="00601EA0" w:rsidRDefault="00883C82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ejco-universalstorage-adapter</w:t>
            </w:r>
            <w:proofErr w:type="spellEnd"/>
          </w:p>
        </w:tc>
        <w:tc>
          <w:tcPr>
            <w:tcW w:w="3527" w:type="dxa"/>
          </w:tcPr>
          <w:p w14:paraId="1A171C9B" w14:textId="2B9F41AA" w:rsidR="00883C82" w:rsidRPr="00FE5DF1" w:rsidRDefault="00883C82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  <w:lang w:val="en-US"/>
              </w:rPr>
              <w:t>5.</w:t>
            </w:r>
            <w:r w:rsidR="0033075E">
              <w:rPr>
                <w:rFonts w:cs="Tahoma"/>
                <w:szCs w:val="20"/>
              </w:rPr>
              <w:t>3</w:t>
            </w:r>
            <w:r w:rsidRPr="00601EA0">
              <w:rPr>
                <w:rFonts w:cs="Tahoma"/>
                <w:szCs w:val="20"/>
                <w:lang w:val="en-US"/>
              </w:rPr>
              <w:t>.</w:t>
            </w:r>
            <w:r w:rsidR="00FE5DF1">
              <w:rPr>
                <w:rFonts w:cs="Tahoma"/>
                <w:szCs w:val="20"/>
              </w:rPr>
              <w:t>1</w:t>
            </w:r>
          </w:p>
        </w:tc>
      </w:tr>
      <w:tr w:rsidR="00883C82" w:rsidRPr="00601EA0" w14:paraId="75979B83" w14:textId="77777777" w:rsidTr="00883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7F9CBBAF" w14:textId="77777777" w:rsidR="00883C82" w:rsidRPr="00601EA0" w:rsidRDefault="00883C82" w:rsidP="00883C82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3AD9300C" w14:textId="68DF566B" w:rsidR="00883C82" w:rsidRPr="0033075E" w:rsidRDefault="00883C82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33075E">
              <w:rPr>
                <w:rFonts w:cs="Tahoma"/>
                <w:sz w:val="20"/>
                <w:szCs w:val="20"/>
              </w:rPr>
              <w:t>ejco-users</w:t>
            </w:r>
            <w:proofErr w:type="spellEnd"/>
          </w:p>
        </w:tc>
        <w:tc>
          <w:tcPr>
            <w:tcW w:w="3527" w:type="dxa"/>
          </w:tcPr>
          <w:p w14:paraId="3914FF6C" w14:textId="1203579B" w:rsidR="00883C82" w:rsidRPr="0093382C" w:rsidRDefault="00883C82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3075E">
              <w:rPr>
                <w:rFonts w:cs="Tahoma"/>
                <w:sz w:val="20"/>
                <w:szCs w:val="20"/>
                <w:lang w:val="en-US"/>
              </w:rPr>
              <w:t>5.</w:t>
            </w:r>
            <w:r w:rsidR="0033075E">
              <w:rPr>
                <w:rFonts w:cs="Tahoma"/>
                <w:sz w:val="20"/>
                <w:szCs w:val="20"/>
              </w:rPr>
              <w:t>3</w:t>
            </w:r>
            <w:r w:rsidRPr="0033075E">
              <w:rPr>
                <w:rFonts w:cs="Tahoma"/>
                <w:sz w:val="20"/>
                <w:szCs w:val="20"/>
                <w:lang w:val="en-US"/>
              </w:rPr>
              <w:t>.</w:t>
            </w:r>
            <w:r w:rsidR="0093382C">
              <w:rPr>
                <w:rFonts w:cs="Tahoma"/>
                <w:sz w:val="20"/>
                <w:szCs w:val="20"/>
              </w:rPr>
              <w:t>2</w:t>
            </w:r>
          </w:p>
        </w:tc>
      </w:tr>
      <w:tr w:rsidR="00601EA0" w:rsidRPr="00601EA0" w14:paraId="2A6F5BCA" w14:textId="77777777" w:rsidTr="00883C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59FD2FD7" w14:textId="77777777" w:rsidR="00601EA0" w:rsidRPr="00601EA0" w:rsidRDefault="00601EA0" w:rsidP="00883C82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612125B1" w14:textId="722D6548" w:rsidR="00601EA0" w:rsidRPr="00601EA0" w:rsidRDefault="00601EA0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ejco-widgets</w:t>
            </w:r>
            <w:proofErr w:type="spellEnd"/>
          </w:p>
        </w:tc>
        <w:tc>
          <w:tcPr>
            <w:tcW w:w="3527" w:type="dxa"/>
          </w:tcPr>
          <w:p w14:paraId="4FAFE84B" w14:textId="4E7BD96D" w:rsidR="00601EA0" w:rsidRPr="00601EA0" w:rsidRDefault="00601EA0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5.</w:t>
            </w:r>
            <w:r w:rsidR="0033075E">
              <w:rPr>
                <w:rFonts w:cs="Tahoma"/>
                <w:szCs w:val="20"/>
              </w:rPr>
              <w:t>3</w:t>
            </w:r>
            <w:r w:rsidRPr="00601EA0">
              <w:rPr>
                <w:rFonts w:cs="Tahoma"/>
                <w:szCs w:val="20"/>
              </w:rPr>
              <w:t>.</w:t>
            </w:r>
            <w:r w:rsidR="00FE5DF1">
              <w:rPr>
                <w:rFonts w:cs="Tahoma"/>
                <w:szCs w:val="20"/>
              </w:rPr>
              <w:t>1</w:t>
            </w:r>
          </w:p>
        </w:tc>
      </w:tr>
      <w:tr w:rsidR="00601EA0" w:rsidRPr="00601EA0" w14:paraId="1E1E29A3" w14:textId="77777777" w:rsidTr="00883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715FC895" w14:textId="77777777" w:rsidR="00601EA0" w:rsidRPr="00601EA0" w:rsidRDefault="00601EA0" w:rsidP="00883C82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029EEB1A" w14:textId="6DA0C015" w:rsidR="00601EA0" w:rsidRPr="0033075E" w:rsidRDefault="00601EA0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33075E">
              <w:rPr>
                <w:rFonts w:cs="Tahoma"/>
                <w:sz w:val="20"/>
                <w:szCs w:val="20"/>
              </w:rPr>
              <w:t>equipment-condition</w:t>
            </w:r>
            <w:proofErr w:type="spellEnd"/>
          </w:p>
        </w:tc>
        <w:tc>
          <w:tcPr>
            <w:tcW w:w="3527" w:type="dxa"/>
          </w:tcPr>
          <w:p w14:paraId="25ADF85F" w14:textId="53655FFD" w:rsidR="00601EA0" w:rsidRPr="0033075E" w:rsidRDefault="00601EA0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3075E">
              <w:rPr>
                <w:rFonts w:cs="Tahoma"/>
                <w:sz w:val="20"/>
                <w:szCs w:val="20"/>
              </w:rPr>
              <w:t>5.</w:t>
            </w:r>
            <w:r w:rsidR="0033075E">
              <w:rPr>
                <w:rFonts w:cs="Tahoma"/>
                <w:sz w:val="20"/>
                <w:szCs w:val="20"/>
              </w:rPr>
              <w:t>3</w:t>
            </w:r>
            <w:r w:rsidRPr="0033075E">
              <w:rPr>
                <w:rFonts w:cs="Tahoma"/>
                <w:sz w:val="20"/>
                <w:szCs w:val="20"/>
              </w:rPr>
              <w:t>.</w:t>
            </w:r>
            <w:r w:rsidR="0093382C">
              <w:rPr>
                <w:rFonts w:cs="Tahoma"/>
                <w:sz w:val="20"/>
                <w:szCs w:val="20"/>
              </w:rPr>
              <w:t>2</w:t>
            </w:r>
          </w:p>
        </w:tc>
      </w:tr>
      <w:tr w:rsidR="00883C82" w:rsidRPr="00601EA0" w14:paraId="7AD2C297" w14:textId="77777777" w:rsidTr="00883C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0A6FB536" w14:textId="77777777" w:rsidR="00883C82" w:rsidRPr="00601EA0" w:rsidRDefault="00883C82" w:rsidP="00883C82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7A879681" w14:textId="08F6B07A" w:rsidR="00883C82" w:rsidRPr="00601EA0" w:rsidRDefault="00883C82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shifts</w:t>
            </w:r>
            <w:proofErr w:type="spellEnd"/>
          </w:p>
        </w:tc>
        <w:tc>
          <w:tcPr>
            <w:tcW w:w="3527" w:type="dxa"/>
          </w:tcPr>
          <w:p w14:paraId="3EA5D46A" w14:textId="168407F0" w:rsidR="00883C82" w:rsidRPr="00FE5DF1" w:rsidRDefault="00883C82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  <w:lang w:val="en-US"/>
              </w:rPr>
              <w:t>5.</w:t>
            </w:r>
            <w:r w:rsidR="0033075E">
              <w:rPr>
                <w:rFonts w:cs="Tahoma"/>
                <w:szCs w:val="20"/>
              </w:rPr>
              <w:t>3</w:t>
            </w:r>
            <w:r w:rsidRPr="00601EA0">
              <w:rPr>
                <w:rFonts w:cs="Tahoma"/>
                <w:szCs w:val="20"/>
                <w:lang w:val="en-US"/>
              </w:rPr>
              <w:t>.</w:t>
            </w:r>
            <w:r w:rsidR="00FE5DF1">
              <w:rPr>
                <w:rFonts w:cs="Tahoma"/>
                <w:szCs w:val="20"/>
              </w:rPr>
              <w:t>1</w:t>
            </w:r>
          </w:p>
        </w:tc>
      </w:tr>
      <w:tr w:rsidR="00601EA0" w:rsidRPr="00601EA0" w14:paraId="2714B841" w14:textId="77777777" w:rsidTr="00883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4A720B67" w14:textId="77777777" w:rsidR="00601EA0" w:rsidRPr="00601EA0" w:rsidRDefault="00601EA0" w:rsidP="00883C82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142C3EF8" w14:textId="61861FD8" w:rsidR="00601EA0" w:rsidRPr="0033075E" w:rsidRDefault="00601EA0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proofErr w:type="gramStart"/>
            <w:r w:rsidRPr="0033075E">
              <w:rPr>
                <w:rFonts w:cs="Tahoma"/>
                <w:sz w:val="20"/>
                <w:szCs w:val="20"/>
              </w:rPr>
              <w:t>ejco.shiftsinfo</w:t>
            </w:r>
            <w:proofErr w:type="spellEnd"/>
            <w:proofErr w:type="gramEnd"/>
          </w:p>
        </w:tc>
        <w:tc>
          <w:tcPr>
            <w:tcW w:w="3527" w:type="dxa"/>
          </w:tcPr>
          <w:p w14:paraId="00786DB0" w14:textId="16689AF9" w:rsidR="00601EA0" w:rsidRPr="0033075E" w:rsidRDefault="00601EA0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3075E">
              <w:rPr>
                <w:rFonts w:cs="Tahoma"/>
                <w:sz w:val="20"/>
                <w:szCs w:val="20"/>
              </w:rPr>
              <w:t>5.</w:t>
            </w:r>
            <w:r w:rsidR="0033075E">
              <w:rPr>
                <w:rFonts w:cs="Tahoma"/>
                <w:sz w:val="20"/>
                <w:szCs w:val="20"/>
              </w:rPr>
              <w:t>3</w:t>
            </w:r>
            <w:r w:rsidRPr="0033075E">
              <w:rPr>
                <w:rFonts w:cs="Tahoma"/>
                <w:sz w:val="20"/>
                <w:szCs w:val="20"/>
              </w:rPr>
              <w:t>.</w:t>
            </w:r>
            <w:r w:rsidR="00FE5DF1">
              <w:rPr>
                <w:rFonts w:cs="Tahoma"/>
                <w:sz w:val="20"/>
                <w:szCs w:val="20"/>
              </w:rPr>
              <w:t>1</w:t>
            </w:r>
          </w:p>
        </w:tc>
      </w:tr>
      <w:tr w:rsidR="00883C82" w:rsidRPr="00601EA0" w14:paraId="0BA2F349" w14:textId="77777777" w:rsidTr="00883C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6076D4C2" w14:textId="77777777" w:rsidR="00883C82" w:rsidRPr="00601EA0" w:rsidRDefault="00883C82" w:rsidP="00883C82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49CD091E" w14:textId="6E01C347" w:rsidR="00883C82" w:rsidRPr="00601EA0" w:rsidRDefault="00883C82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sus-shiftinfo-webapi</w:t>
            </w:r>
            <w:proofErr w:type="spellEnd"/>
          </w:p>
        </w:tc>
        <w:tc>
          <w:tcPr>
            <w:tcW w:w="3527" w:type="dxa"/>
          </w:tcPr>
          <w:p w14:paraId="59E39A4A" w14:textId="236C634C" w:rsidR="00883C82" w:rsidRPr="00FE5DF1" w:rsidRDefault="00883C82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  <w:lang w:val="en-US"/>
              </w:rPr>
              <w:t>5.</w:t>
            </w:r>
            <w:r w:rsidR="002D77D5">
              <w:rPr>
                <w:rFonts w:cs="Tahoma"/>
                <w:szCs w:val="20"/>
              </w:rPr>
              <w:t>3</w:t>
            </w:r>
            <w:r w:rsidRPr="00601EA0">
              <w:rPr>
                <w:rFonts w:cs="Tahoma"/>
                <w:szCs w:val="20"/>
                <w:lang w:val="en-US"/>
              </w:rPr>
              <w:t>.</w:t>
            </w:r>
            <w:r w:rsidR="00FE5DF1">
              <w:rPr>
                <w:rFonts w:cs="Tahoma"/>
                <w:szCs w:val="20"/>
              </w:rPr>
              <w:t>1</w:t>
            </w:r>
          </w:p>
        </w:tc>
      </w:tr>
      <w:tr w:rsidR="002D77D5" w:rsidRPr="00601EA0" w14:paraId="644D854B" w14:textId="77777777" w:rsidTr="00883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2B0A2C5A" w14:textId="77777777" w:rsidR="002D77D5" w:rsidRPr="00601EA0" w:rsidRDefault="002D77D5" w:rsidP="00883C82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405447AC" w14:textId="05D3C624" w:rsidR="002D77D5" w:rsidRPr="002D77D5" w:rsidRDefault="002D77D5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2D77D5">
              <w:rPr>
                <w:rFonts w:cs="Tahoma"/>
                <w:sz w:val="20"/>
                <w:szCs w:val="20"/>
              </w:rPr>
              <w:t>ejco-application-configuration</w:t>
            </w:r>
            <w:proofErr w:type="spellEnd"/>
          </w:p>
        </w:tc>
        <w:tc>
          <w:tcPr>
            <w:tcW w:w="3527" w:type="dxa"/>
          </w:tcPr>
          <w:p w14:paraId="7C4E5631" w14:textId="37EA984B" w:rsidR="002D77D5" w:rsidRPr="002D77D5" w:rsidRDefault="002D77D5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2D77D5">
              <w:rPr>
                <w:rFonts w:cs="Tahoma"/>
                <w:sz w:val="20"/>
                <w:szCs w:val="20"/>
              </w:rPr>
              <w:t>5.3.</w:t>
            </w:r>
            <w:r w:rsidR="0093382C">
              <w:rPr>
                <w:rFonts w:cs="Tahoma"/>
                <w:sz w:val="20"/>
                <w:szCs w:val="20"/>
              </w:rPr>
              <w:t>2</w:t>
            </w:r>
          </w:p>
        </w:tc>
      </w:tr>
      <w:tr w:rsidR="00601EA0" w:rsidRPr="00601EA0" w14:paraId="0FE0809C" w14:textId="77777777" w:rsidTr="00883C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7DA96BDB" w14:textId="77777777" w:rsidR="00601EA0" w:rsidRPr="00601EA0" w:rsidRDefault="00601EA0" w:rsidP="00883C82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679BB927" w14:textId="2A1F87C2" w:rsidR="00601EA0" w:rsidRPr="00601EA0" w:rsidRDefault="002D77D5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2D77D5">
              <w:rPr>
                <w:rFonts w:cs="Tahoma"/>
                <w:szCs w:val="20"/>
              </w:rPr>
              <w:t>ejco-schedulers-manager</w:t>
            </w:r>
            <w:proofErr w:type="spellEnd"/>
          </w:p>
        </w:tc>
        <w:tc>
          <w:tcPr>
            <w:tcW w:w="3527" w:type="dxa"/>
          </w:tcPr>
          <w:p w14:paraId="5C1AEC1A" w14:textId="3BCD3AF8" w:rsidR="00601EA0" w:rsidRPr="00601EA0" w:rsidRDefault="00601EA0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5.</w:t>
            </w:r>
            <w:r w:rsidR="002D77D5">
              <w:rPr>
                <w:rFonts w:cs="Tahoma"/>
                <w:szCs w:val="20"/>
              </w:rPr>
              <w:t>3</w:t>
            </w:r>
            <w:r w:rsidRPr="00601EA0">
              <w:rPr>
                <w:rFonts w:cs="Tahoma"/>
                <w:szCs w:val="20"/>
              </w:rPr>
              <w:t>.</w:t>
            </w:r>
            <w:r w:rsidR="00FE5DF1">
              <w:rPr>
                <w:rFonts w:cs="Tahoma"/>
                <w:szCs w:val="20"/>
              </w:rPr>
              <w:t>1</w:t>
            </w:r>
          </w:p>
        </w:tc>
      </w:tr>
      <w:tr w:rsidR="00883C82" w:rsidRPr="00601EA0" w14:paraId="1859A6FD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7D8E4396" w14:textId="77777777" w:rsidR="00883C82" w:rsidRPr="00601EA0" w:rsidRDefault="00883C82" w:rsidP="00883C82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55C3D8D0" w14:textId="77777777" w:rsidR="00883C82" w:rsidRPr="00601EA0" w:rsidRDefault="00883C82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redis</w:t>
            </w:r>
          </w:p>
        </w:tc>
        <w:tc>
          <w:tcPr>
            <w:tcW w:w="3527" w:type="dxa"/>
          </w:tcPr>
          <w:p w14:paraId="55617F33" w14:textId="006F57F3" w:rsidR="00883C82" w:rsidRPr="00601EA0" w:rsidRDefault="00C1293F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  <w:lang w:val="en-US"/>
              </w:rPr>
            </w:pPr>
            <w:r w:rsidRPr="00C1293F">
              <w:rPr>
                <w:rFonts w:cs="Tahoma"/>
                <w:sz w:val="20"/>
                <w:szCs w:val="20"/>
                <w:lang w:val="en-US"/>
              </w:rPr>
              <w:t>6.2.14-v2</w:t>
            </w:r>
          </w:p>
        </w:tc>
      </w:tr>
    </w:tbl>
    <w:p w14:paraId="6AFE34D4" w14:textId="734FB205" w:rsidR="000276F9" w:rsidRPr="00AB709A" w:rsidRDefault="00C911D5" w:rsidP="00951A7E">
      <w:pPr>
        <w:pStyle w:val="1"/>
        <w:rPr>
          <w:rFonts w:cs="Tahoma"/>
          <w:bCs w:val="0"/>
          <w:w w:val="100"/>
        </w:rPr>
      </w:pPr>
      <w:bookmarkStart w:id="32" w:name="_Toc74214213"/>
      <w:bookmarkStart w:id="33" w:name="_Toc74223287"/>
      <w:bookmarkStart w:id="34" w:name="_Toc74225255"/>
      <w:bookmarkStart w:id="35" w:name="_Toc96684099"/>
      <w:bookmarkStart w:id="36" w:name="_Toc182826623"/>
      <w:bookmarkEnd w:id="27"/>
      <w:bookmarkEnd w:id="28"/>
      <w:bookmarkEnd w:id="29"/>
      <w:r w:rsidRPr="00AB709A">
        <w:rPr>
          <w:rFonts w:cs="Tahoma"/>
          <w:bCs w:val="0"/>
          <w:w w:val="100"/>
        </w:rPr>
        <w:t>Контакты технической поддержки</w:t>
      </w:r>
      <w:bookmarkEnd w:id="32"/>
      <w:bookmarkEnd w:id="33"/>
      <w:bookmarkEnd w:id="34"/>
      <w:bookmarkEnd w:id="35"/>
      <w:bookmarkEnd w:id="36"/>
    </w:p>
    <w:p w14:paraId="144B1696" w14:textId="174981B1" w:rsidR="00D26C53" w:rsidRPr="006531B2" w:rsidRDefault="00D26C53" w:rsidP="006531B2">
      <w:pPr>
        <w:pStyle w:val="af4"/>
        <w:spacing w:before="0" w:beforeAutospacing="0"/>
        <w:rPr>
          <w:b/>
        </w:rPr>
      </w:pPr>
      <w:bookmarkStart w:id="37" w:name="_Hlk166840574"/>
      <w:r w:rsidRPr="006531B2">
        <w:rPr>
          <w:b/>
        </w:rPr>
        <w:t xml:space="preserve">Таблица </w:t>
      </w:r>
      <w:r w:rsidRPr="006531B2">
        <w:rPr>
          <w:b/>
        </w:rPr>
        <w:fldChar w:fldCharType="begin"/>
      </w:r>
      <w:r w:rsidRPr="006531B2">
        <w:rPr>
          <w:b/>
        </w:rPr>
        <w:instrText xml:space="preserve"> STYLEREF 1 \s </w:instrText>
      </w:r>
      <w:r w:rsidRPr="006531B2">
        <w:rPr>
          <w:b/>
        </w:rPr>
        <w:fldChar w:fldCharType="separate"/>
      </w:r>
      <w:r w:rsidR="00601EA0">
        <w:rPr>
          <w:b/>
          <w:noProof/>
        </w:rPr>
        <w:t>7</w:t>
      </w:r>
      <w:r w:rsidRPr="006531B2">
        <w:rPr>
          <w:b/>
        </w:rPr>
        <w:fldChar w:fldCharType="end"/>
      </w:r>
      <w:r w:rsidR="0001470A" w:rsidRPr="006531B2">
        <w:rPr>
          <w:b/>
        </w:rPr>
        <w:t>.</w:t>
      </w:r>
      <w:r w:rsidRPr="006531B2">
        <w:rPr>
          <w:b/>
        </w:rPr>
        <w:fldChar w:fldCharType="begin"/>
      </w:r>
      <w:r w:rsidRPr="006531B2">
        <w:rPr>
          <w:b/>
        </w:rPr>
        <w:instrText xml:space="preserve"> SEQ Таблица \* ARABIC \s 1 </w:instrText>
      </w:r>
      <w:r w:rsidRPr="006531B2">
        <w:rPr>
          <w:b/>
        </w:rPr>
        <w:fldChar w:fldCharType="separate"/>
      </w:r>
      <w:r w:rsidR="00601EA0">
        <w:rPr>
          <w:b/>
          <w:noProof/>
        </w:rPr>
        <w:t>1</w:t>
      </w:r>
      <w:r w:rsidRPr="006531B2">
        <w:rPr>
          <w:b/>
        </w:rPr>
        <w:fldChar w:fldCharType="end"/>
      </w:r>
      <w:r w:rsidRPr="006531B2">
        <w:rPr>
          <w:b/>
        </w:rPr>
        <w:t xml:space="preserve">. </w:t>
      </w:r>
      <w:r w:rsidR="00DF4469" w:rsidRPr="006531B2">
        <w:rPr>
          <w:b/>
        </w:rPr>
        <w:t>Контакты технической поддержки</w:t>
      </w:r>
    </w:p>
    <w:tbl>
      <w:tblPr>
        <w:tblStyle w:val="ae"/>
        <w:tblW w:w="0" w:type="auto"/>
        <w:jc w:val="left"/>
        <w:tblLook w:val="04A0" w:firstRow="1" w:lastRow="0" w:firstColumn="1" w:lastColumn="0" w:noHBand="0" w:noVBand="1"/>
      </w:tblPr>
      <w:tblGrid>
        <w:gridCol w:w="2336"/>
        <w:gridCol w:w="6988"/>
      </w:tblGrid>
      <w:tr w:rsidR="00D26C53" w:rsidRPr="00AB709A" w14:paraId="522F8C49" w14:textId="77777777" w:rsidTr="00600C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1FAE3B41" w14:textId="2CF2F634" w:rsidR="00D26C53" w:rsidRPr="008B4DE8" w:rsidRDefault="00D26C53" w:rsidP="004D15E4">
            <w:pPr>
              <w:jc w:val="center"/>
              <w:rPr>
                <w:rFonts w:cs="Tahoma"/>
                <w:szCs w:val="20"/>
              </w:rPr>
            </w:pPr>
            <w:r w:rsidRPr="008B4DE8">
              <w:rPr>
                <w:rFonts w:cs="Tahoma"/>
                <w:szCs w:val="20"/>
              </w:rPr>
              <w:t>Вид поддержки</w:t>
            </w:r>
          </w:p>
        </w:tc>
        <w:tc>
          <w:tcPr>
            <w:tcW w:w="7212" w:type="dxa"/>
          </w:tcPr>
          <w:p w14:paraId="7A240061" w14:textId="77777777" w:rsidR="00D26C53" w:rsidRPr="008B4DE8" w:rsidRDefault="00D26C53" w:rsidP="004D15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8B4DE8">
              <w:rPr>
                <w:rFonts w:cs="Tahoma"/>
                <w:szCs w:val="20"/>
              </w:rPr>
              <w:t>Значение</w:t>
            </w:r>
          </w:p>
        </w:tc>
      </w:tr>
      <w:tr w:rsidR="00D26C53" w:rsidRPr="00AB709A" w14:paraId="14388468" w14:textId="77777777" w:rsidTr="00600C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0525C0E3" w14:textId="14A26509" w:rsidR="00D26C53" w:rsidRPr="00AB709A" w:rsidRDefault="000E4A8C" w:rsidP="008D2BD7">
            <w:pPr>
              <w:rPr>
                <w:rFonts w:cs="Tahoma"/>
                <w:sz w:val="20"/>
                <w:szCs w:val="20"/>
              </w:rPr>
            </w:pPr>
            <w:r w:rsidRPr="00AB709A">
              <w:rPr>
                <w:rFonts w:cs="Tahoma"/>
                <w:sz w:val="20"/>
                <w:szCs w:val="20"/>
              </w:rPr>
              <w:t>Портал</w:t>
            </w:r>
          </w:p>
        </w:tc>
        <w:tc>
          <w:tcPr>
            <w:tcW w:w="7212" w:type="dxa"/>
          </w:tcPr>
          <w:p w14:paraId="14657B51" w14:textId="19DAED14" w:rsidR="00D26C53" w:rsidRPr="00AB709A" w:rsidRDefault="0032525F" w:rsidP="008D2B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color w:val="80BC48" w:themeColor="accent1"/>
                <w:sz w:val="20"/>
                <w:szCs w:val="20"/>
              </w:rPr>
            </w:pPr>
            <w:hyperlink r:id="rId12" w:history="1">
              <w:r w:rsidR="000E4A8C" w:rsidRPr="00AB709A">
                <w:rPr>
                  <w:rStyle w:val="a8"/>
                  <w:rFonts w:cs="Tahoma"/>
                  <w:color w:val="80BC48" w:themeColor="accent1"/>
                  <w:sz w:val="20"/>
                  <w:szCs w:val="20"/>
                </w:rPr>
                <w:t>https://jira.zyfra.com/servicedesk</w:t>
              </w:r>
            </w:hyperlink>
          </w:p>
        </w:tc>
      </w:tr>
      <w:tr w:rsidR="000E4A8C" w:rsidRPr="00AB709A" w14:paraId="43127A3B" w14:textId="77777777" w:rsidTr="00600C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5743C597" w14:textId="31890418" w:rsidR="000E4A8C" w:rsidRPr="00AB709A" w:rsidRDefault="000E4A8C" w:rsidP="008D2BD7">
            <w:pPr>
              <w:rPr>
                <w:rFonts w:cs="Tahoma"/>
                <w:szCs w:val="20"/>
                <w:lang w:val="en-US"/>
              </w:rPr>
            </w:pPr>
            <w:r w:rsidRPr="00AB709A">
              <w:rPr>
                <w:rFonts w:cs="Tahoma"/>
                <w:szCs w:val="20"/>
                <w:lang w:val="en-US"/>
              </w:rPr>
              <w:t>Email</w:t>
            </w:r>
          </w:p>
        </w:tc>
        <w:tc>
          <w:tcPr>
            <w:tcW w:w="7212" w:type="dxa"/>
          </w:tcPr>
          <w:p w14:paraId="5E000D7E" w14:textId="7EC5D9F9" w:rsidR="000E4A8C" w:rsidRPr="00AB709A" w:rsidRDefault="0032525F" w:rsidP="008D2BD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hyperlink r:id="rId13" w:history="1">
              <w:r w:rsidR="000E4A8C" w:rsidRPr="00AB709A">
                <w:rPr>
                  <w:rStyle w:val="a8"/>
                  <w:rFonts w:cs="Tahoma"/>
                  <w:color w:val="80BC48" w:themeColor="accent1"/>
                  <w:szCs w:val="20"/>
                </w:rPr>
                <w:t>dp-support@zyfra.com</w:t>
              </w:r>
            </w:hyperlink>
          </w:p>
        </w:tc>
      </w:tr>
    </w:tbl>
    <w:bookmarkEnd w:id="37"/>
    <w:p w14:paraId="57646150" w14:textId="0E00BC16" w:rsidR="00203933" w:rsidRDefault="00D26C53" w:rsidP="00D26C53">
      <w:pPr>
        <w:pStyle w:val="a0"/>
        <w:rPr>
          <w:rFonts w:cs="Tahoma"/>
        </w:rPr>
      </w:pPr>
      <w:r w:rsidRPr="00AB709A">
        <w:rPr>
          <w:rFonts w:cs="Tahoma"/>
        </w:rPr>
        <w:lastRenderedPageBreak/>
        <w:t>Регистрация запросов производится круглосуточно. Рабочее время</w:t>
      </w:r>
      <w:r w:rsidR="00F5377C" w:rsidRPr="00AB709A">
        <w:rPr>
          <w:rFonts w:cs="Tahoma"/>
        </w:rPr>
        <w:t xml:space="preserve"> —</w:t>
      </w:r>
      <w:r w:rsidRPr="00AB709A">
        <w:rPr>
          <w:rFonts w:cs="Tahoma"/>
        </w:rPr>
        <w:t xml:space="preserve"> с 8.00 до 17.00 (время московское), перерыв с 12.00 до 13.00, в рабочие дни. Запросы, поступившие в нерабочее время, обрабатываются </w:t>
      </w:r>
      <w:r w:rsidR="00FA6024" w:rsidRPr="00AB709A">
        <w:rPr>
          <w:rFonts w:cs="Tahoma"/>
        </w:rPr>
        <w:t>на</w:t>
      </w:r>
      <w:r w:rsidRPr="00AB709A">
        <w:rPr>
          <w:rFonts w:cs="Tahoma"/>
        </w:rPr>
        <w:t xml:space="preserve"> следующий рабочий день.</w:t>
      </w:r>
      <w:bookmarkEnd w:id="0"/>
    </w:p>
    <w:p w14:paraId="1B75FFCC" w14:textId="6B563A6D" w:rsidR="00DE6041" w:rsidRPr="006531B2" w:rsidRDefault="00DE6041" w:rsidP="006531B2">
      <w:pPr>
        <w:pStyle w:val="af4"/>
        <w:spacing w:before="0" w:beforeAutospacing="0"/>
        <w:rPr>
          <w:b/>
        </w:rPr>
      </w:pPr>
      <w:r w:rsidRPr="006531B2">
        <w:rPr>
          <w:b/>
        </w:rPr>
        <w:t xml:space="preserve">Таблица </w:t>
      </w:r>
      <w:r w:rsidR="00FF644A" w:rsidRPr="006531B2">
        <w:rPr>
          <w:b/>
        </w:rPr>
        <w:fldChar w:fldCharType="begin"/>
      </w:r>
      <w:r w:rsidR="00FF644A" w:rsidRPr="006531B2">
        <w:rPr>
          <w:b/>
        </w:rPr>
        <w:instrText xml:space="preserve"> STYLEREF 1 \s </w:instrText>
      </w:r>
      <w:r w:rsidR="00FF644A" w:rsidRPr="006531B2">
        <w:rPr>
          <w:b/>
        </w:rPr>
        <w:fldChar w:fldCharType="separate"/>
      </w:r>
      <w:r w:rsidR="00601EA0">
        <w:rPr>
          <w:b/>
          <w:noProof/>
        </w:rPr>
        <w:t>7</w:t>
      </w:r>
      <w:r w:rsidR="00FF644A" w:rsidRPr="006531B2">
        <w:rPr>
          <w:b/>
        </w:rPr>
        <w:fldChar w:fldCharType="end"/>
      </w:r>
      <w:r w:rsidRPr="006531B2">
        <w:rPr>
          <w:b/>
        </w:rPr>
        <w:t>.</w:t>
      </w:r>
      <w:r w:rsidR="00FF644A" w:rsidRPr="006531B2">
        <w:rPr>
          <w:b/>
        </w:rPr>
        <w:fldChar w:fldCharType="begin"/>
      </w:r>
      <w:r w:rsidR="00FF644A" w:rsidRPr="006531B2">
        <w:rPr>
          <w:b/>
        </w:rPr>
        <w:instrText xml:space="preserve"> SEQ Таблица \* ARABIC \s 1 </w:instrText>
      </w:r>
      <w:r w:rsidR="00FF644A" w:rsidRPr="006531B2">
        <w:rPr>
          <w:b/>
        </w:rPr>
        <w:fldChar w:fldCharType="separate"/>
      </w:r>
      <w:r w:rsidR="00601EA0">
        <w:rPr>
          <w:b/>
          <w:noProof/>
        </w:rPr>
        <w:t>2</w:t>
      </w:r>
      <w:r w:rsidR="00FF644A" w:rsidRPr="006531B2">
        <w:rPr>
          <w:b/>
        </w:rPr>
        <w:fldChar w:fldCharType="end"/>
      </w:r>
      <w:r w:rsidRPr="006531B2">
        <w:rPr>
          <w:b/>
        </w:rPr>
        <w:t>. Контакты технической поддержки ЦИП</w:t>
      </w:r>
    </w:p>
    <w:tbl>
      <w:tblPr>
        <w:tblStyle w:val="ae"/>
        <w:tblW w:w="0" w:type="auto"/>
        <w:jc w:val="left"/>
        <w:tblLook w:val="04A0" w:firstRow="1" w:lastRow="0" w:firstColumn="1" w:lastColumn="0" w:noHBand="0" w:noVBand="1"/>
      </w:tblPr>
      <w:tblGrid>
        <w:gridCol w:w="2305"/>
        <w:gridCol w:w="7019"/>
      </w:tblGrid>
      <w:tr w:rsidR="00DE6041" w:rsidRPr="001D0009" w14:paraId="730C2AF2" w14:textId="77777777" w:rsidTr="00E018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18E2F09B" w14:textId="77777777" w:rsidR="00DE6041" w:rsidRPr="008B4DE8" w:rsidRDefault="00DE6041" w:rsidP="009D5B52">
            <w:pPr>
              <w:jc w:val="center"/>
              <w:rPr>
                <w:rFonts w:cs="Tahoma"/>
                <w:szCs w:val="20"/>
              </w:rPr>
            </w:pPr>
            <w:r w:rsidRPr="008B4DE8">
              <w:rPr>
                <w:rFonts w:cs="Tahoma"/>
                <w:szCs w:val="20"/>
              </w:rPr>
              <w:t>Вид поддержки</w:t>
            </w:r>
          </w:p>
        </w:tc>
        <w:tc>
          <w:tcPr>
            <w:tcW w:w="7212" w:type="dxa"/>
          </w:tcPr>
          <w:p w14:paraId="55352653" w14:textId="77777777" w:rsidR="00DE6041" w:rsidRPr="008B4DE8" w:rsidRDefault="00DE6041" w:rsidP="009D5B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8B4DE8">
              <w:rPr>
                <w:rFonts w:cs="Tahoma"/>
                <w:szCs w:val="20"/>
              </w:rPr>
              <w:t>Значение</w:t>
            </w:r>
          </w:p>
        </w:tc>
      </w:tr>
      <w:tr w:rsidR="00DE6041" w:rsidRPr="001D0009" w14:paraId="78F046BB" w14:textId="77777777" w:rsidTr="00E018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34D87C3A" w14:textId="77777777" w:rsidR="00DE6041" w:rsidRPr="009D5B52" w:rsidRDefault="00DE6041" w:rsidP="009D5B52">
            <w:pPr>
              <w:rPr>
                <w:rFonts w:cs="Tahoma"/>
                <w:sz w:val="20"/>
                <w:szCs w:val="20"/>
              </w:rPr>
            </w:pPr>
            <w:r w:rsidRPr="009D5B52">
              <w:rPr>
                <w:rFonts w:cs="Tahoma"/>
                <w:sz w:val="20"/>
                <w:szCs w:val="20"/>
              </w:rPr>
              <w:t>Портал</w:t>
            </w:r>
          </w:p>
        </w:tc>
        <w:tc>
          <w:tcPr>
            <w:tcW w:w="7212" w:type="dxa"/>
          </w:tcPr>
          <w:p w14:paraId="70228FB7" w14:textId="0AC28B76" w:rsidR="00DE6041" w:rsidRPr="009D5B52" w:rsidRDefault="0032525F" w:rsidP="009D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8"/>
                <w:rFonts w:cs="Tahoma"/>
                <w:color w:val="80BC48" w:themeColor="accent1"/>
              </w:rPr>
            </w:pPr>
            <w:hyperlink r:id="rId14" w:history="1">
              <w:r w:rsidR="00DE6041" w:rsidRPr="009D5B52">
                <w:rPr>
                  <w:rStyle w:val="a8"/>
                  <w:rFonts w:cs="Tahoma"/>
                  <w:color w:val="80BC48" w:themeColor="accent1"/>
                  <w:sz w:val="20"/>
                  <w:szCs w:val="20"/>
                </w:rPr>
                <w:t>https://jira.zyfra.com/servicedesk/customer/portal/42</w:t>
              </w:r>
            </w:hyperlink>
          </w:p>
        </w:tc>
      </w:tr>
      <w:tr w:rsidR="00DE6041" w:rsidRPr="001D0009" w14:paraId="21283227" w14:textId="77777777" w:rsidTr="00E018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34D65976" w14:textId="0A9401C8" w:rsidR="00DE6041" w:rsidRPr="009D5B52" w:rsidRDefault="00DA3C92" w:rsidP="009D5B52">
            <w:pPr>
              <w:rPr>
                <w:rFonts w:cs="Tahoma"/>
                <w:szCs w:val="20"/>
              </w:rPr>
            </w:pPr>
            <w:r w:rsidRPr="00AB709A">
              <w:rPr>
                <w:rFonts w:cs="Tahoma"/>
                <w:szCs w:val="20"/>
                <w:lang w:val="en-US"/>
              </w:rPr>
              <w:t>Email</w:t>
            </w:r>
          </w:p>
        </w:tc>
        <w:tc>
          <w:tcPr>
            <w:tcW w:w="7212" w:type="dxa"/>
          </w:tcPr>
          <w:p w14:paraId="1E32E281" w14:textId="646CE7A3" w:rsidR="00DE6041" w:rsidRPr="009D5B52" w:rsidRDefault="0032525F" w:rsidP="009D5B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8"/>
                <w:rFonts w:cs="Tahoma"/>
                <w:color w:val="80BC48" w:themeColor="accent1"/>
              </w:rPr>
            </w:pPr>
            <w:hyperlink r:id="rId15" w:history="1">
              <w:r w:rsidR="00DE6041" w:rsidRPr="009D5B52">
                <w:rPr>
                  <w:rStyle w:val="a8"/>
                  <w:rFonts w:cs="Tahoma"/>
                  <w:color w:val="80BC48" w:themeColor="accent1"/>
                  <w:szCs w:val="20"/>
                </w:rPr>
                <w:t>support@idpllc.ru</w:t>
              </w:r>
            </w:hyperlink>
          </w:p>
        </w:tc>
      </w:tr>
    </w:tbl>
    <w:p w14:paraId="4D3C4027" w14:textId="35A4051D" w:rsidR="00DE6041" w:rsidRPr="009D5B52" w:rsidRDefault="00DE6041" w:rsidP="00D26C53">
      <w:pPr>
        <w:pStyle w:val="a0"/>
        <w:rPr>
          <w:rFonts w:cs="Tahoma"/>
        </w:rPr>
      </w:pPr>
      <w:r w:rsidRPr="009D5B52">
        <w:rPr>
          <w:rFonts w:cs="Tahoma"/>
        </w:rPr>
        <w:t>Регистрация запросов производится круглосуточно. Рабочее время — с 9.00 до 18.00 (время московское), перерыв с 13.00 до 14.00, в рабочие дни. Запросы, поступившие в нерабочее время, обрабатываются на следующий рабочий день.</w:t>
      </w:r>
    </w:p>
    <w:sectPr w:rsidR="00DE6041" w:rsidRPr="009D5B52" w:rsidSect="0033075E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1906" w:h="16838"/>
      <w:pgMar w:top="1559" w:right="1276" w:bottom="1276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C467E4" w14:textId="77777777" w:rsidR="0032525F" w:rsidRDefault="0032525F">
      <w:r>
        <w:separator/>
      </w:r>
    </w:p>
  </w:endnote>
  <w:endnote w:type="continuationSeparator" w:id="0">
    <w:p w14:paraId="01B97D4C" w14:textId="77777777" w:rsidR="0032525F" w:rsidRDefault="00325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Mono">
    <w:altName w:val="Calibri"/>
    <w:charset w:val="CC"/>
    <w:family w:val="modern"/>
    <w:pitch w:val="fixed"/>
    <w:sig w:usb0="E0000AFF" w:usb1="400078FF" w:usb2="00000001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B8C1C" w14:textId="5ECD13E6" w:rsidR="00436C99" w:rsidRPr="004D5D93" w:rsidRDefault="00436C99" w:rsidP="009F12DA">
    <w:pPr>
      <w:pStyle w:val="a5"/>
      <w:pBdr>
        <w:top w:val="single" w:sz="4" w:space="1" w:color="B9C1CF" w:themeColor="accent3" w:themeTint="40"/>
      </w:pBdr>
      <w:tabs>
        <w:tab w:val="clear" w:pos="9639"/>
        <w:tab w:val="left" w:pos="5598"/>
      </w:tabs>
      <w:rPr>
        <w:szCs w:val="22"/>
      </w:rPr>
    </w:pPr>
    <w:r>
      <w:rPr>
        <w:noProof/>
        <w:szCs w:val="22"/>
        <w:lang w:val="en-US"/>
      </w:rPr>
      <w:drawing>
        <wp:anchor distT="0" distB="0" distL="114300" distR="114300" simplePos="0" relativeHeight="251662336" behindDoc="0" locked="0" layoutInCell="1" allowOverlap="1" wp14:anchorId="5ED228A6" wp14:editId="39AF764D">
          <wp:simplePos x="0" y="0"/>
          <wp:positionH relativeFrom="margin">
            <wp:align>left</wp:align>
          </wp:positionH>
          <wp:positionV relativeFrom="paragraph">
            <wp:posOffset>218440</wp:posOffset>
          </wp:positionV>
          <wp:extent cx="533400" cy="190500"/>
          <wp:effectExtent l="0" t="0" r="0" b="0"/>
          <wp:wrapTopAndBottom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2105A">
      <w:rPr>
        <w:noProof/>
        <w:szCs w:val="22"/>
        <w:lang w:val="en-US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26677FC6" wp14:editId="28AECAFB">
              <wp:simplePos x="0" y="0"/>
              <wp:positionH relativeFrom="column">
                <wp:posOffset>682625</wp:posOffset>
              </wp:positionH>
              <wp:positionV relativeFrom="paragraph">
                <wp:posOffset>132715</wp:posOffset>
              </wp:positionV>
              <wp:extent cx="5381625" cy="385200"/>
              <wp:effectExtent l="0" t="0" r="0" b="0"/>
              <wp:wrapNone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1625" cy="385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A06B04" w14:textId="3A0F5C38" w:rsidR="00436C99" w:rsidRPr="00360BEB" w:rsidRDefault="00436C99" w:rsidP="00F84F24">
                          <w:pPr>
                            <w:jc w:val="right"/>
                            <w:rPr>
                              <w:sz w:val="16"/>
                              <w:szCs w:val="22"/>
                            </w:rPr>
                          </w:pPr>
                          <w:r w:rsidRPr="00360BEB">
                            <w:rPr>
                              <w:sz w:val="16"/>
                              <w:szCs w:val="22"/>
                            </w:rPr>
                            <w:t>©</w:t>
                          </w:r>
                          <w:r>
                            <w:rPr>
                              <w:sz w:val="16"/>
                              <w:szCs w:val="22"/>
                            </w:rPr>
                            <w:t>ЦИП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 xml:space="preserve">. Группа компаний </w:t>
                          </w:r>
                          <w:r>
                            <w:rPr>
                              <w:sz w:val="16"/>
                              <w:szCs w:val="22"/>
                            </w:rPr>
                            <w:t>«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>Цифра</w:t>
                          </w:r>
                          <w:r>
                            <w:rPr>
                              <w:sz w:val="16"/>
                              <w:szCs w:val="22"/>
                            </w:rPr>
                            <w:t>»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>, 202</w:t>
                          </w:r>
                          <w:r>
                            <w:rPr>
                              <w:sz w:val="16"/>
                              <w:szCs w:val="22"/>
                            </w:rPr>
                            <w:t>4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>.</w:t>
                          </w:r>
                          <w:r>
                            <w:rPr>
                              <w:sz w:val="16"/>
                              <w:szCs w:val="22"/>
                            </w:rPr>
                            <w:t xml:space="preserve"> 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>Все права защищены.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677FC6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7" type="#_x0000_t202" style="position:absolute;left:0;text-align:left;margin-left:53.75pt;margin-top:10.45pt;width:423.75pt;height:30.3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" filled="f" stroked="f">
              <v:textbox>
                <w:txbxContent>
                  <w:p w14:paraId="3FA06B04" w14:textId="3A0F5C38" w:rsidR="00436C99" w:rsidRPr="00360BEB" w:rsidRDefault="00436C99" w:rsidP="00F84F24">
                    <w:pPr>
                      <w:jc w:val="right"/>
                      <w:rPr>
                        <w:sz w:val="16"/>
                        <w:szCs w:val="22"/>
                      </w:rPr>
                    </w:pPr>
                    <w:r w:rsidRPr="00360BEB">
                      <w:rPr>
                        <w:sz w:val="16"/>
                        <w:szCs w:val="22"/>
                      </w:rPr>
                      <w:t>©</w:t>
                    </w:r>
                    <w:r>
                      <w:rPr>
                        <w:sz w:val="16"/>
                        <w:szCs w:val="22"/>
                      </w:rPr>
                      <w:t>ЦИП</w:t>
                    </w:r>
                    <w:r w:rsidRPr="00360BEB">
                      <w:rPr>
                        <w:sz w:val="16"/>
                        <w:szCs w:val="22"/>
                      </w:rPr>
                      <w:t xml:space="preserve">. Группа компаний </w:t>
                    </w:r>
                    <w:r>
                      <w:rPr>
                        <w:sz w:val="16"/>
                        <w:szCs w:val="22"/>
                      </w:rPr>
                      <w:t>«</w:t>
                    </w:r>
                    <w:r w:rsidRPr="00360BEB">
                      <w:rPr>
                        <w:sz w:val="16"/>
                        <w:szCs w:val="22"/>
                      </w:rPr>
                      <w:t>Цифра</w:t>
                    </w:r>
                    <w:r>
                      <w:rPr>
                        <w:sz w:val="16"/>
                        <w:szCs w:val="22"/>
                      </w:rPr>
                      <w:t>»</w:t>
                    </w:r>
                    <w:r w:rsidRPr="00360BEB">
                      <w:rPr>
                        <w:sz w:val="16"/>
                        <w:szCs w:val="22"/>
                      </w:rPr>
                      <w:t>, 202</w:t>
                    </w:r>
                    <w:r>
                      <w:rPr>
                        <w:sz w:val="16"/>
                        <w:szCs w:val="22"/>
                      </w:rPr>
                      <w:t>4</w:t>
                    </w:r>
                    <w:r w:rsidRPr="00360BEB">
                      <w:rPr>
                        <w:sz w:val="16"/>
                        <w:szCs w:val="22"/>
                      </w:rPr>
                      <w:t>.</w:t>
                    </w:r>
                    <w:r>
                      <w:rPr>
                        <w:sz w:val="16"/>
                        <w:szCs w:val="22"/>
                      </w:rPr>
                      <w:t xml:space="preserve"> </w:t>
                    </w:r>
                    <w:r w:rsidRPr="00360BEB">
                      <w:rPr>
                        <w:sz w:val="16"/>
                        <w:szCs w:val="22"/>
                      </w:rPr>
                      <w:t>Все права защищены.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6074E" w14:textId="68195981" w:rsidR="00436C99" w:rsidRDefault="00436C99" w:rsidP="009F12DA">
    <w:pPr>
      <w:pStyle w:val="a5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FB666A" w14:textId="77777777" w:rsidR="0032525F" w:rsidRDefault="0032525F">
      <w:r>
        <w:separator/>
      </w:r>
    </w:p>
  </w:footnote>
  <w:footnote w:type="continuationSeparator" w:id="0">
    <w:p w14:paraId="2682E845" w14:textId="77777777" w:rsidR="0032525F" w:rsidRDefault="003252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9E069" w14:textId="4A189440" w:rsidR="00436C99" w:rsidRPr="00C15EE3" w:rsidRDefault="00436C99" w:rsidP="009F12DA">
    <w:pPr>
      <w:pStyle w:val="a4"/>
      <w:pBdr>
        <w:bottom w:val="single" w:sz="4" w:space="1" w:color="B9C1CF" w:themeColor="accent3" w:themeTint="40"/>
      </w:pBdr>
      <w:spacing w:after="0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229FDA6" wp14:editId="4C903A7B">
              <wp:simplePos x="0" y="0"/>
              <wp:positionH relativeFrom="column">
                <wp:posOffset>4415253</wp:posOffset>
              </wp:positionH>
              <wp:positionV relativeFrom="paragraph">
                <wp:posOffset>-50165</wp:posOffset>
              </wp:positionV>
              <wp:extent cx="1647825" cy="4191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3F990E" w14:textId="77777777" w:rsidR="00436C99" w:rsidRPr="00B047A9" w:rsidRDefault="00436C99" w:rsidP="00231B9C">
                          <w:pPr>
                            <w:jc w:val="righ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B047A9">
                            <w:rPr>
                              <w:rStyle w:val="a7"/>
                              <w:rFonts w:cs="Arial"/>
                              <w:sz w:val="16"/>
                              <w:szCs w:val="16"/>
                            </w:rPr>
                            <w:t xml:space="preserve">Страница 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a7"/>
                              <w:rFonts w:cs="Arial"/>
                              <w:b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end"/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7A9">
                            <w:rPr>
                              <w:rStyle w:val="a7"/>
                              <w:rFonts w:cs="Arial"/>
                              <w:sz w:val="16"/>
                              <w:szCs w:val="16"/>
                            </w:rPr>
                            <w:t>из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a7"/>
                              <w:rFonts w:cs="Arial"/>
                              <w:b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29FDA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47.65pt;margin-top:-3.95pt;width:129.75pt;height:3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1ftQ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" filled="f" stroked="f">
              <v:textbox>
                <w:txbxContent>
                  <w:p w14:paraId="1D3F990E" w14:textId="77777777" w:rsidR="00436C99" w:rsidRPr="00B047A9" w:rsidRDefault="00436C99" w:rsidP="00231B9C">
                    <w:pPr>
                      <w:jc w:val="right"/>
                      <w:rPr>
                        <w:rFonts w:cs="Arial"/>
                        <w:sz w:val="16"/>
                        <w:szCs w:val="16"/>
                      </w:rPr>
                    </w:pPr>
                    <w:r w:rsidRPr="00B047A9">
                      <w:rPr>
                        <w:rStyle w:val="a7"/>
                        <w:rFonts w:cs="Arial"/>
                        <w:sz w:val="16"/>
                        <w:szCs w:val="16"/>
                      </w:rPr>
                      <w:t xml:space="preserve">Страница 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begin"/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instrText xml:space="preserve"> PAGE </w:instrTex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a7"/>
                        <w:rFonts w:cs="Arial"/>
                        <w:b/>
                        <w:noProof/>
                        <w:sz w:val="16"/>
                        <w:szCs w:val="16"/>
                      </w:rPr>
                      <w:t>4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end"/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t xml:space="preserve"> </w:t>
                    </w:r>
                    <w:r w:rsidRPr="00B047A9">
                      <w:rPr>
                        <w:rStyle w:val="a7"/>
                        <w:rFonts w:cs="Arial"/>
                        <w:sz w:val="16"/>
                        <w:szCs w:val="16"/>
                      </w:rPr>
                      <w:t>из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t xml:space="preserve"> 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begin"/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instrText xml:space="preserve"> NUMPAGES </w:instrTex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a7"/>
                        <w:rFonts w:cs="Arial"/>
                        <w:b/>
                        <w:noProof/>
                        <w:sz w:val="16"/>
                        <w:szCs w:val="16"/>
                      </w:rPr>
                      <w:t>4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rPr>
          <w:szCs w:val="16"/>
          <w:lang w:val="en-US"/>
        </w:rPr>
        <w:alias w:val="Название"/>
        <w:tag w:val=""/>
        <w:id w:val="516277451"/>
        <w:placeholder>
          <w:docPart w:val="490CC105A90241579BE1542CB194972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szCs w:val="16"/>
            <w:lang w:val="en-US"/>
          </w:rPr>
          <w:t>Release Notes</w:t>
        </w:r>
      </w:sdtContent>
    </w:sdt>
  </w:p>
  <w:p w14:paraId="66B2DBAF" w14:textId="0A47F1A4" w:rsidR="00436C99" w:rsidRPr="00303310" w:rsidRDefault="0032525F" w:rsidP="009F12DA">
    <w:pPr>
      <w:pStyle w:val="a4"/>
      <w:pBdr>
        <w:bottom w:val="single" w:sz="4" w:space="1" w:color="B9C1CF" w:themeColor="accent3" w:themeTint="40"/>
      </w:pBdr>
      <w:spacing w:before="0"/>
      <w:rPr>
        <w:lang w:val="en-US"/>
      </w:rPr>
    </w:pPr>
    <w:sdt>
      <w:sdtPr>
        <w:rPr>
          <w:lang w:val="en-US"/>
        </w:rPr>
        <w:alias w:val="Тема"/>
        <w:tag w:val=""/>
        <w:id w:val="1267968592"/>
        <w:placeholder>
          <w:docPart w:val="56189DA2AE3B4BB7AD0CCF5DAEC2BF94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C1637C">
          <w:rPr>
            <w:lang w:val="en-US"/>
          </w:rPr>
          <w:t>Z-SPM v.1.3.3</w:t>
        </w:r>
      </w:sdtContent>
    </w:sdt>
    <w:r w:rsidR="00436C99" w:rsidRPr="005E3B30">
      <w:rPr>
        <w:lang w:val="en-US"/>
      </w:rPr>
      <w:t xml:space="preserve">, </w:t>
    </w:r>
    <w:r w:rsidR="00436C99">
      <w:t>Версия</w:t>
    </w:r>
    <w:r w:rsidR="00436C99" w:rsidRPr="004850E5">
      <w:rPr>
        <w:lang w:val="en-US"/>
      </w:rPr>
      <w:t xml:space="preserve"> </w:t>
    </w:r>
    <w:r w:rsidR="00436C99">
      <w:t>документа</w:t>
    </w:r>
    <w:r w:rsidR="00436C99" w:rsidRPr="004850E5">
      <w:rPr>
        <w:lang w:val="en-US"/>
      </w:rPr>
      <w:t xml:space="preserve"> — </w:t>
    </w:r>
    <w:r w:rsidR="00436C99">
      <w:t>1</w:t>
    </w:r>
    <w:r w:rsidR="00436C99" w:rsidRPr="005E3B30">
      <w:rPr>
        <w:lang w:val="en-US"/>
      </w:rPr>
      <w:t>.</w:t>
    </w:r>
    <w:r w:rsidR="00436C99">
      <w:rPr>
        <w:lang w:val="en-US"/>
      </w:rPr>
      <w:t>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65FAA8" w14:textId="77777777" w:rsidR="00436C99" w:rsidRDefault="00436C99" w:rsidP="00C67854">
    <w:pPr>
      <w:pStyle w:val="a4"/>
      <w:pBdr>
        <w:bottom w:val="none" w:sz="0" w:space="0" w:color="auto"/>
      </w:pBdr>
    </w:pPr>
  </w:p>
  <w:p w14:paraId="234DD6ED" w14:textId="77777777" w:rsidR="00436C99" w:rsidRDefault="00436C99" w:rsidP="00C67854">
    <w:pPr>
      <w:pStyle w:val="a4"/>
      <w:pBdr>
        <w:bottom w:val="none" w:sz="0" w:space="0" w:color="auto"/>
      </w:pBdr>
    </w:pPr>
  </w:p>
  <w:p w14:paraId="7C3AF80B" w14:textId="77777777" w:rsidR="00436C99" w:rsidRDefault="00436C99" w:rsidP="00C67854">
    <w:pPr>
      <w:pStyle w:val="a4"/>
      <w:pBdr>
        <w:bottom w:val="none" w:sz="0" w:space="0" w:color="auto"/>
      </w:pBdr>
    </w:pPr>
  </w:p>
  <w:p w14:paraId="7D4AB5CE" w14:textId="2F8BA2B9" w:rsidR="00436C99" w:rsidRDefault="00436C99" w:rsidP="00C67854">
    <w:pPr>
      <w:pStyle w:val="a4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3360" behindDoc="1" locked="0" layoutInCell="1" allowOverlap="1" wp14:anchorId="7192D710" wp14:editId="016F2196">
          <wp:simplePos x="0" y="0"/>
          <wp:positionH relativeFrom="column">
            <wp:posOffset>-870759</wp:posOffset>
          </wp:positionH>
          <wp:positionV relativeFrom="paragraph">
            <wp:posOffset>1423093</wp:posOffset>
          </wp:positionV>
          <wp:extent cx="7994630" cy="9941580"/>
          <wp:effectExtent l="533400" t="0" r="1048385" b="0"/>
          <wp:wrapNone/>
          <wp:docPr id="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6055903" name="Рисунок 10760559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721685">
                    <a:off x="0" y="0"/>
                    <a:ext cx="7994630" cy="9941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B742A"/>
    <w:multiLevelType w:val="hybridMultilevel"/>
    <w:tmpl w:val="905EF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A0C59"/>
    <w:multiLevelType w:val="hybridMultilevel"/>
    <w:tmpl w:val="B50642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667873"/>
    <w:multiLevelType w:val="multilevel"/>
    <w:tmpl w:val="6D4EE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294136"/>
    <w:multiLevelType w:val="multilevel"/>
    <w:tmpl w:val="AB927DEE"/>
    <w:lvl w:ilvl="0">
      <w:start w:val="1"/>
      <w:numFmt w:val="decimal"/>
      <w:pStyle w:val="1"/>
      <w:lvlText w:val="%1."/>
      <w:lvlJc w:val="left"/>
      <w:pPr>
        <w:tabs>
          <w:tab w:val="num" w:pos="539"/>
        </w:tabs>
        <w:ind w:left="539" w:hanging="39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."/>
      <w:lvlJc w:val="left"/>
      <w:pPr>
        <w:tabs>
          <w:tab w:val="num" w:pos="934"/>
        </w:tabs>
        <w:ind w:left="934" w:hanging="432"/>
      </w:pPr>
      <w:rPr>
        <w:rFonts w:ascii="Tahoma" w:hAnsi="Tahoma" w:cs="Tahom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."/>
      <w:lvlJc w:val="left"/>
      <w:pPr>
        <w:tabs>
          <w:tab w:val="num" w:pos="1288"/>
        </w:tabs>
        <w:ind w:left="1072" w:hanging="504"/>
      </w:pPr>
      <w:rPr>
        <w:rFonts w:ascii="Tahoma" w:hAnsi="Tahoma" w:cs="Tahoma" w:hint="default"/>
      </w:rPr>
    </w:lvl>
    <w:lvl w:ilvl="3">
      <w:start w:val="1"/>
      <w:numFmt w:val="decimal"/>
      <w:lvlText w:val="%1.%2.%3.%4."/>
      <w:lvlJc w:val="left"/>
      <w:pPr>
        <w:tabs>
          <w:tab w:val="num" w:pos="1942"/>
        </w:tabs>
        <w:ind w:left="1870" w:hanging="648"/>
      </w:pPr>
      <w:rPr>
        <w:rFonts w:hint="default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2662"/>
        </w:tabs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22"/>
        </w:tabs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42"/>
        </w:tabs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02"/>
        </w:tabs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22"/>
        </w:tabs>
        <w:ind w:left="4462" w:hanging="1440"/>
      </w:pPr>
      <w:rPr>
        <w:rFonts w:hint="default"/>
      </w:rPr>
    </w:lvl>
  </w:abstractNum>
  <w:abstractNum w:abstractNumId="4" w15:restartNumberingAfterBreak="0">
    <w:nsid w:val="2B6E6606"/>
    <w:multiLevelType w:val="multilevel"/>
    <w:tmpl w:val="64BE2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4A1DBB"/>
    <w:multiLevelType w:val="multilevel"/>
    <w:tmpl w:val="8E14F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9E42EF"/>
    <w:multiLevelType w:val="multilevel"/>
    <w:tmpl w:val="FDB80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EB7B1E"/>
    <w:multiLevelType w:val="multilevel"/>
    <w:tmpl w:val="EC980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B41797"/>
    <w:multiLevelType w:val="multilevel"/>
    <w:tmpl w:val="4BA2E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D343F1"/>
    <w:multiLevelType w:val="multilevel"/>
    <w:tmpl w:val="7FA21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292029A"/>
    <w:multiLevelType w:val="multilevel"/>
    <w:tmpl w:val="FAB6C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5034F3"/>
    <w:multiLevelType w:val="hybridMultilevel"/>
    <w:tmpl w:val="ACF6E530"/>
    <w:lvl w:ilvl="0" w:tplc="14429F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6AF3E"/>
        <w:sz w:val="20"/>
        <w:szCs w:val="2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D21A7"/>
    <w:multiLevelType w:val="multilevel"/>
    <w:tmpl w:val="8320D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C715DEA"/>
    <w:multiLevelType w:val="hybridMultilevel"/>
    <w:tmpl w:val="61742AE8"/>
    <w:lvl w:ilvl="0" w:tplc="5E0452FA">
      <w:start w:val="1"/>
      <w:numFmt w:val="decimal"/>
      <w:pStyle w:val="67"/>
      <w:lvlText w:val="1.1.1.1.1.1.%1"/>
      <w:lvlJc w:val="left"/>
      <w:pPr>
        <w:ind w:left="26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79" w:hanging="360"/>
      </w:pPr>
    </w:lvl>
    <w:lvl w:ilvl="2" w:tplc="0419001B" w:tentative="1">
      <w:start w:val="1"/>
      <w:numFmt w:val="lowerRoman"/>
      <w:lvlText w:val="%3."/>
      <w:lvlJc w:val="right"/>
      <w:pPr>
        <w:ind w:left="4099" w:hanging="180"/>
      </w:pPr>
    </w:lvl>
    <w:lvl w:ilvl="3" w:tplc="0419000F" w:tentative="1">
      <w:start w:val="1"/>
      <w:numFmt w:val="decimal"/>
      <w:lvlText w:val="%4."/>
      <w:lvlJc w:val="left"/>
      <w:pPr>
        <w:ind w:left="4819" w:hanging="360"/>
      </w:pPr>
    </w:lvl>
    <w:lvl w:ilvl="4" w:tplc="04190019" w:tentative="1">
      <w:start w:val="1"/>
      <w:numFmt w:val="lowerLetter"/>
      <w:lvlText w:val="%5."/>
      <w:lvlJc w:val="left"/>
      <w:pPr>
        <w:ind w:left="5539" w:hanging="360"/>
      </w:pPr>
    </w:lvl>
    <w:lvl w:ilvl="5" w:tplc="0419001B" w:tentative="1">
      <w:start w:val="1"/>
      <w:numFmt w:val="lowerRoman"/>
      <w:lvlText w:val="%6."/>
      <w:lvlJc w:val="right"/>
      <w:pPr>
        <w:ind w:left="6259" w:hanging="180"/>
      </w:pPr>
    </w:lvl>
    <w:lvl w:ilvl="6" w:tplc="0419000F" w:tentative="1">
      <w:start w:val="1"/>
      <w:numFmt w:val="decimal"/>
      <w:lvlText w:val="%7."/>
      <w:lvlJc w:val="left"/>
      <w:pPr>
        <w:ind w:left="6979" w:hanging="360"/>
      </w:pPr>
    </w:lvl>
    <w:lvl w:ilvl="7" w:tplc="04190019" w:tentative="1">
      <w:start w:val="1"/>
      <w:numFmt w:val="lowerLetter"/>
      <w:lvlText w:val="%8."/>
      <w:lvlJc w:val="left"/>
      <w:pPr>
        <w:ind w:left="7699" w:hanging="360"/>
      </w:pPr>
    </w:lvl>
    <w:lvl w:ilvl="8" w:tplc="0419001B" w:tentative="1">
      <w:start w:val="1"/>
      <w:numFmt w:val="lowerRoman"/>
      <w:lvlText w:val="%9."/>
      <w:lvlJc w:val="right"/>
      <w:pPr>
        <w:ind w:left="8419" w:hanging="180"/>
      </w:pPr>
    </w:lvl>
  </w:abstractNum>
  <w:num w:numId="1">
    <w:abstractNumId w:val="3"/>
  </w:num>
  <w:num w:numId="2">
    <w:abstractNumId w:val="13"/>
  </w:num>
  <w:num w:numId="3">
    <w:abstractNumId w:val="5"/>
  </w:num>
  <w:num w:numId="4">
    <w:abstractNumId w:val="4"/>
  </w:num>
  <w:num w:numId="5">
    <w:abstractNumId w:val="12"/>
  </w:num>
  <w:num w:numId="6">
    <w:abstractNumId w:val="7"/>
  </w:num>
  <w:num w:numId="7">
    <w:abstractNumId w:val="8"/>
  </w:num>
  <w:num w:numId="8">
    <w:abstractNumId w:val="10"/>
  </w:num>
  <w:num w:numId="9">
    <w:abstractNumId w:val="6"/>
  </w:num>
  <w:num w:numId="10">
    <w:abstractNumId w:val="1"/>
  </w:num>
  <w:num w:numId="11">
    <w:abstractNumId w:val="11"/>
  </w:num>
  <w:num w:numId="12">
    <w:abstractNumId w:val="2"/>
  </w:num>
  <w:num w:numId="13">
    <w:abstractNumId w:val="9"/>
  </w:num>
  <w:num w:numId="14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drawingGridHorizontalSpacing w:val="9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1HProject" w:val="..\Indusoft.LDS.d2h"/>
  </w:docVars>
  <w:rsids>
    <w:rsidRoot w:val="00A54709"/>
    <w:rsid w:val="000009D6"/>
    <w:rsid w:val="00000A24"/>
    <w:rsid w:val="00000C57"/>
    <w:rsid w:val="00000FF1"/>
    <w:rsid w:val="000013C5"/>
    <w:rsid w:val="00001490"/>
    <w:rsid w:val="00001CD0"/>
    <w:rsid w:val="00002625"/>
    <w:rsid w:val="000027FC"/>
    <w:rsid w:val="00002C87"/>
    <w:rsid w:val="00003464"/>
    <w:rsid w:val="000034CB"/>
    <w:rsid w:val="000035E8"/>
    <w:rsid w:val="00003BC0"/>
    <w:rsid w:val="00003C6E"/>
    <w:rsid w:val="000043F6"/>
    <w:rsid w:val="000045AE"/>
    <w:rsid w:val="0000465D"/>
    <w:rsid w:val="00004CD6"/>
    <w:rsid w:val="00004D1C"/>
    <w:rsid w:val="00005038"/>
    <w:rsid w:val="0000519C"/>
    <w:rsid w:val="000054A3"/>
    <w:rsid w:val="000065F7"/>
    <w:rsid w:val="000069BE"/>
    <w:rsid w:val="00006B29"/>
    <w:rsid w:val="00006DFF"/>
    <w:rsid w:val="00006FAF"/>
    <w:rsid w:val="00007296"/>
    <w:rsid w:val="000076BE"/>
    <w:rsid w:val="000078DF"/>
    <w:rsid w:val="00007C26"/>
    <w:rsid w:val="00007F8B"/>
    <w:rsid w:val="000104A9"/>
    <w:rsid w:val="000106E2"/>
    <w:rsid w:val="00010B82"/>
    <w:rsid w:val="00010F6A"/>
    <w:rsid w:val="00010FAA"/>
    <w:rsid w:val="000110E6"/>
    <w:rsid w:val="0001127B"/>
    <w:rsid w:val="00011C4F"/>
    <w:rsid w:val="00011C6F"/>
    <w:rsid w:val="0001204E"/>
    <w:rsid w:val="000121C5"/>
    <w:rsid w:val="00012344"/>
    <w:rsid w:val="00012B70"/>
    <w:rsid w:val="00012C93"/>
    <w:rsid w:val="0001388A"/>
    <w:rsid w:val="00013926"/>
    <w:rsid w:val="00013991"/>
    <w:rsid w:val="00013C18"/>
    <w:rsid w:val="00013CBB"/>
    <w:rsid w:val="00013EC9"/>
    <w:rsid w:val="00013F5A"/>
    <w:rsid w:val="00014016"/>
    <w:rsid w:val="000140FE"/>
    <w:rsid w:val="0001470A"/>
    <w:rsid w:val="00014AF9"/>
    <w:rsid w:val="00014BB5"/>
    <w:rsid w:val="00014E1E"/>
    <w:rsid w:val="00014E5D"/>
    <w:rsid w:val="00015113"/>
    <w:rsid w:val="000151A4"/>
    <w:rsid w:val="000151E7"/>
    <w:rsid w:val="0001534E"/>
    <w:rsid w:val="000155E9"/>
    <w:rsid w:val="000157D3"/>
    <w:rsid w:val="00015966"/>
    <w:rsid w:val="00015D1E"/>
    <w:rsid w:val="000160F8"/>
    <w:rsid w:val="0001631F"/>
    <w:rsid w:val="00016657"/>
    <w:rsid w:val="0001667D"/>
    <w:rsid w:val="0001674A"/>
    <w:rsid w:val="00016E67"/>
    <w:rsid w:val="00017230"/>
    <w:rsid w:val="000173C6"/>
    <w:rsid w:val="00017D21"/>
    <w:rsid w:val="00017D43"/>
    <w:rsid w:val="00020204"/>
    <w:rsid w:val="0002072D"/>
    <w:rsid w:val="00020823"/>
    <w:rsid w:val="000208C8"/>
    <w:rsid w:val="000209A8"/>
    <w:rsid w:val="000218B2"/>
    <w:rsid w:val="000220DC"/>
    <w:rsid w:val="00022376"/>
    <w:rsid w:val="00022685"/>
    <w:rsid w:val="000227CB"/>
    <w:rsid w:val="00022E8F"/>
    <w:rsid w:val="0002320C"/>
    <w:rsid w:val="00023508"/>
    <w:rsid w:val="0002355D"/>
    <w:rsid w:val="00023722"/>
    <w:rsid w:val="00023835"/>
    <w:rsid w:val="00024394"/>
    <w:rsid w:val="00024451"/>
    <w:rsid w:val="0002492D"/>
    <w:rsid w:val="00024A9F"/>
    <w:rsid w:val="00024D3F"/>
    <w:rsid w:val="00024E5A"/>
    <w:rsid w:val="00025685"/>
    <w:rsid w:val="00025C5D"/>
    <w:rsid w:val="000260CC"/>
    <w:rsid w:val="000266CC"/>
    <w:rsid w:val="00026839"/>
    <w:rsid w:val="00026BE3"/>
    <w:rsid w:val="00026D48"/>
    <w:rsid w:val="00026DC4"/>
    <w:rsid w:val="00027079"/>
    <w:rsid w:val="00027110"/>
    <w:rsid w:val="000271D2"/>
    <w:rsid w:val="00027559"/>
    <w:rsid w:val="000276F9"/>
    <w:rsid w:val="00027E6D"/>
    <w:rsid w:val="00027FC5"/>
    <w:rsid w:val="00030566"/>
    <w:rsid w:val="000306A8"/>
    <w:rsid w:val="00030CD5"/>
    <w:rsid w:val="00030E92"/>
    <w:rsid w:val="00030F0E"/>
    <w:rsid w:val="00030F3D"/>
    <w:rsid w:val="00031E3F"/>
    <w:rsid w:val="00031FC8"/>
    <w:rsid w:val="000320CD"/>
    <w:rsid w:val="00032393"/>
    <w:rsid w:val="000329F7"/>
    <w:rsid w:val="00032D2E"/>
    <w:rsid w:val="000330B0"/>
    <w:rsid w:val="0003340C"/>
    <w:rsid w:val="0003344C"/>
    <w:rsid w:val="000335AD"/>
    <w:rsid w:val="00033672"/>
    <w:rsid w:val="00033C9F"/>
    <w:rsid w:val="000343AC"/>
    <w:rsid w:val="00034DA8"/>
    <w:rsid w:val="00034E14"/>
    <w:rsid w:val="00034F81"/>
    <w:rsid w:val="0003593C"/>
    <w:rsid w:val="00035DD6"/>
    <w:rsid w:val="0003619A"/>
    <w:rsid w:val="000364B8"/>
    <w:rsid w:val="000365DB"/>
    <w:rsid w:val="00036B0F"/>
    <w:rsid w:val="00036ED6"/>
    <w:rsid w:val="000374AB"/>
    <w:rsid w:val="00037682"/>
    <w:rsid w:val="000402DC"/>
    <w:rsid w:val="000402FF"/>
    <w:rsid w:val="00040418"/>
    <w:rsid w:val="0004080D"/>
    <w:rsid w:val="000408C9"/>
    <w:rsid w:val="000417C0"/>
    <w:rsid w:val="00041853"/>
    <w:rsid w:val="000419C7"/>
    <w:rsid w:val="00041E93"/>
    <w:rsid w:val="000420D9"/>
    <w:rsid w:val="000425C4"/>
    <w:rsid w:val="000429CC"/>
    <w:rsid w:val="00042C30"/>
    <w:rsid w:val="000437E4"/>
    <w:rsid w:val="00043CD7"/>
    <w:rsid w:val="00044253"/>
    <w:rsid w:val="000444DC"/>
    <w:rsid w:val="0004461F"/>
    <w:rsid w:val="000452DE"/>
    <w:rsid w:val="00045373"/>
    <w:rsid w:val="0004587A"/>
    <w:rsid w:val="000461B6"/>
    <w:rsid w:val="00046D48"/>
    <w:rsid w:val="00046F9F"/>
    <w:rsid w:val="00047225"/>
    <w:rsid w:val="0004757A"/>
    <w:rsid w:val="00047989"/>
    <w:rsid w:val="00047B6C"/>
    <w:rsid w:val="0005041D"/>
    <w:rsid w:val="00050912"/>
    <w:rsid w:val="000509D6"/>
    <w:rsid w:val="00050AA5"/>
    <w:rsid w:val="00050FAA"/>
    <w:rsid w:val="0005107B"/>
    <w:rsid w:val="00051572"/>
    <w:rsid w:val="000517D8"/>
    <w:rsid w:val="00051858"/>
    <w:rsid w:val="00051DE3"/>
    <w:rsid w:val="000521FB"/>
    <w:rsid w:val="000523F6"/>
    <w:rsid w:val="0005249F"/>
    <w:rsid w:val="00052D2B"/>
    <w:rsid w:val="00052DE6"/>
    <w:rsid w:val="00053428"/>
    <w:rsid w:val="00053561"/>
    <w:rsid w:val="00053672"/>
    <w:rsid w:val="00053BA4"/>
    <w:rsid w:val="00053F25"/>
    <w:rsid w:val="0005446F"/>
    <w:rsid w:val="000544C5"/>
    <w:rsid w:val="00054750"/>
    <w:rsid w:val="00054836"/>
    <w:rsid w:val="00054844"/>
    <w:rsid w:val="00054CB5"/>
    <w:rsid w:val="0005504A"/>
    <w:rsid w:val="000557E9"/>
    <w:rsid w:val="00055E30"/>
    <w:rsid w:val="000568DC"/>
    <w:rsid w:val="00056FFB"/>
    <w:rsid w:val="00057421"/>
    <w:rsid w:val="00057BB0"/>
    <w:rsid w:val="00057FD5"/>
    <w:rsid w:val="00057FE7"/>
    <w:rsid w:val="00060107"/>
    <w:rsid w:val="000605C6"/>
    <w:rsid w:val="00060709"/>
    <w:rsid w:val="000608BE"/>
    <w:rsid w:val="0006148D"/>
    <w:rsid w:val="00061609"/>
    <w:rsid w:val="00061F84"/>
    <w:rsid w:val="000621C1"/>
    <w:rsid w:val="0006222E"/>
    <w:rsid w:val="00062410"/>
    <w:rsid w:val="00062B2D"/>
    <w:rsid w:val="00062F62"/>
    <w:rsid w:val="00063397"/>
    <w:rsid w:val="00063504"/>
    <w:rsid w:val="00063843"/>
    <w:rsid w:val="0006396C"/>
    <w:rsid w:val="00063AC5"/>
    <w:rsid w:val="00063C92"/>
    <w:rsid w:val="0006461B"/>
    <w:rsid w:val="00064756"/>
    <w:rsid w:val="00064AD0"/>
    <w:rsid w:val="00065138"/>
    <w:rsid w:val="0006563C"/>
    <w:rsid w:val="000657F9"/>
    <w:rsid w:val="00065CE0"/>
    <w:rsid w:val="00065F7D"/>
    <w:rsid w:val="00065FB9"/>
    <w:rsid w:val="00066374"/>
    <w:rsid w:val="00066398"/>
    <w:rsid w:val="0006661C"/>
    <w:rsid w:val="000667A8"/>
    <w:rsid w:val="00066A77"/>
    <w:rsid w:val="00066D77"/>
    <w:rsid w:val="0006725F"/>
    <w:rsid w:val="00067703"/>
    <w:rsid w:val="00067B70"/>
    <w:rsid w:val="00070018"/>
    <w:rsid w:val="000700D2"/>
    <w:rsid w:val="000705F4"/>
    <w:rsid w:val="00070CCD"/>
    <w:rsid w:val="000711BB"/>
    <w:rsid w:val="00071454"/>
    <w:rsid w:val="00071B6E"/>
    <w:rsid w:val="00071EC0"/>
    <w:rsid w:val="0007229F"/>
    <w:rsid w:val="0007246F"/>
    <w:rsid w:val="0007249F"/>
    <w:rsid w:val="000731BF"/>
    <w:rsid w:val="000731EC"/>
    <w:rsid w:val="00073331"/>
    <w:rsid w:val="0007366A"/>
    <w:rsid w:val="00073682"/>
    <w:rsid w:val="00073BBB"/>
    <w:rsid w:val="0007451C"/>
    <w:rsid w:val="00074A1C"/>
    <w:rsid w:val="00075099"/>
    <w:rsid w:val="0007554D"/>
    <w:rsid w:val="00075886"/>
    <w:rsid w:val="00076059"/>
    <w:rsid w:val="0007638F"/>
    <w:rsid w:val="000763EB"/>
    <w:rsid w:val="0007759C"/>
    <w:rsid w:val="000809F8"/>
    <w:rsid w:val="00080D94"/>
    <w:rsid w:val="0008136C"/>
    <w:rsid w:val="00081385"/>
    <w:rsid w:val="00081504"/>
    <w:rsid w:val="00081513"/>
    <w:rsid w:val="00081D0D"/>
    <w:rsid w:val="00081E3F"/>
    <w:rsid w:val="0008232D"/>
    <w:rsid w:val="000823A8"/>
    <w:rsid w:val="0008254A"/>
    <w:rsid w:val="000826EA"/>
    <w:rsid w:val="00082B9F"/>
    <w:rsid w:val="00082CCF"/>
    <w:rsid w:val="00082D99"/>
    <w:rsid w:val="00082FEB"/>
    <w:rsid w:val="00083154"/>
    <w:rsid w:val="00083567"/>
    <w:rsid w:val="000838BA"/>
    <w:rsid w:val="00083A3B"/>
    <w:rsid w:val="00083EBA"/>
    <w:rsid w:val="00083FF7"/>
    <w:rsid w:val="0008400B"/>
    <w:rsid w:val="0008416A"/>
    <w:rsid w:val="000843EE"/>
    <w:rsid w:val="00084508"/>
    <w:rsid w:val="00084C45"/>
    <w:rsid w:val="00084E82"/>
    <w:rsid w:val="00085000"/>
    <w:rsid w:val="00086057"/>
    <w:rsid w:val="0008655B"/>
    <w:rsid w:val="00086E41"/>
    <w:rsid w:val="00086F5C"/>
    <w:rsid w:val="000871F0"/>
    <w:rsid w:val="00087487"/>
    <w:rsid w:val="000874B1"/>
    <w:rsid w:val="0008798E"/>
    <w:rsid w:val="00087F94"/>
    <w:rsid w:val="000900B1"/>
    <w:rsid w:val="000901F3"/>
    <w:rsid w:val="00090221"/>
    <w:rsid w:val="00090447"/>
    <w:rsid w:val="0009060E"/>
    <w:rsid w:val="00090930"/>
    <w:rsid w:val="00090936"/>
    <w:rsid w:val="00090F8C"/>
    <w:rsid w:val="0009100B"/>
    <w:rsid w:val="000911AF"/>
    <w:rsid w:val="000914DC"/>
    <w:rsid w:val="00091A3E"/>
    <w:rsid w:val="00091A94"/>
    <w:rsid w:val="00092C10"/>
    <w:rsid w:val="00092C74"/>
    <w:rsid w:val="00092D9F"/>
    <w:rsid w:val="000932DD"/>
    <w:rsid w:val="0009354F"/>
    <w:rsid w:val="0009377C"/>
    <w:rsid w:val="00093B4C"/>
    <w:rsid w:val="00093B63"/>
    <w:rsid w:val="00093B7F"/>
    <w:rsid w:val="000944AF"/>
    <w:rsid w:val="000944D4"/>
    <w:rsid w:val="00094885"/>
    <w:rsid w:val="00094949"/>
    <w:rsid w:val="00094AD8"/>
    <w:rsid w:val="00094AF9"/>
    <w:rsid w:val="00094B27"/>
    <w:rsid w:val="00094B81"/>
    <w:rsid w:val="00095625"/>
    <w:rsid w:val="00095665"/>
    <w:rsid w:val="0009598F"/>
    <w:rsid w:val="00095DC9"/>
    <w:rsid w:val="00096218"/>
    <w:rsid w:val="00096293"/>
    <w:rsid w:val="0009651F"/>
    <w:rsid w:val="00096707"/>
    <w:rsid w:val="00096749"/>
    <w:rsid w:val="00096B43"/>
    <w:rsid w:val="00096BCF"/>
    <w:rsid w:val="00097047"/>
    <w:rsid w:val="000970FE"/>
    <w:rsid w:val="0009747E"/>
    <w:rsid w:val="00097783"/>
    <w:rsid w:val="000978FB"/>
    <w:rsid w:val="00097B86"/>
    <w:rsid w:val="000A03D7"/>
    <w:rsid w:val="000A0794"/>
    <w:rsid w:val="000A0D23"/>
    <w:rsid w:val="000A101C"/>
    <w:rsid w:val="000A1382"/>
    <w:rsid w:val="000A1ACB"/>
    <w:rsid w:val="000A1C08"/>
    <w:rsid w:val="000A1D23"/>
    <w:rsid w:val="000A1EA3"/>
    <w:rsid w:val="000A1F8A"/>
    <w:rsid w:val="000A21AE"/>
    <w:rsid w:val="000A23B4"/>
    <w:rsid w:val="000A2959"/>
    <w:rsid w:val="000A2A3D"/>
    <w:rsid w:val="000A2CDE"/>
    <w:rsid w:val="000A3197"/>
    <w:rsid w:val="000A321B"/>
    <w:rsid w:val="000A32F2"/>
    <w:rsid w:val="000A3A55"/>
    <w:rsid w:val="000A4300"/>
    <w:rsid w:val="000A440E"/>
    <w:rsid w:val="000A527C"/>
    <w:rsid w:val="000A59AD"/>
    <w:rsid w:val="000A601A"/>
    <w:rsid w:val="000A605D"/>
    <w:rsid w:val="000A6208"/>
    <w:rsid w:val="000A6A66"/>
    <w:rsid w:val="000A6E77"/>
    <w:rsid w:val="000A7160"/>
    <w:rsid w:val="000A7D60"/>
    <w:rsid w:val="000B00F0"/>
    <w:rsid w:val="000B02D2"/>
    <w:rsid w:val="000B0367"/>
    <w:rsid w:val="000B04C3"/>
    <w:rsid w:val="000B075C"/>
    <w:rsid w:val="000B0B7D"/>
    <w:rsid w:val="000B0C86"/>
    <w:rsid w:val="000B0E2A"/>
    <w:rsid w:val="000B0F75"/>
    <w:rsid w:val="000B0F7A"/>
    <w:rsid w:val="000B14AD"/>
    <w:rsid w:val="000B14EB"/>
    <w:rsid w:val="000B151D"/>
    <w:rsid w:val="000B153B"/>
    <w:rsid w:val="000B1587"/>
    <w:rsid w:val="000B1CA6"/>
    <w:rsid w:val="000B1D23"/>
    <w:rsid w:val="000B2067"/>
    <w:rsid w:val="000B28F0"/>
    <w:rsid w:val="000B2E45"/>
    <w:rsid w:val="000B2EAB"/>
    <w:rsid w:val="000B3267"/>
    <w:rsid w:val="000B3681"/>
    <w:rsid w:val="000B3E65"/>
    <w:rsid w:val="000B3E9E"/>
    <w:rsid w:val="000B4312"/>
    <w:rsid w:val="000B43B4"/>
    <w:rsid w:val="000B4526"/>
    <w:rsid w:val="000B4EA2"/>
    <w:rsid w:val="000B6743"/>
    <w:rsid w:val="000B69F4"/>
    <w:rsid w:val="000B6C2B"/>
    <w:rsid w:val="000B6EE7"/>
    <w:rsid w:val="000B7993"/>
    <w:rsid w:val="000B7E3F"/>
    <w:rsid w:val="000C01E4"/>
    <w:rsid w:val="000C050C"/>
    <w:rsid w:val="000C0A5C"/>
    <w:rsid w:val="000C0AC3"/>
    <w:rsid w:val="000C0AD3"/>
    <w:rsid w:val="000C0CED"/>
    <w:rsid w:val="000C0D79"/>
    <w:rsid w:val="000C12E8"/>
    <w:rsid w:val="000C1561"/>
    <w:rsid w:val="000C1588"/>
    <w:rsid w:val="000C23E7"/>
    <w:rsid w:val="000C242F"/>
    <w:rsid w:val="000C2443"/>
    <w:rsid w:val="000C2B93"/>
    <w:rsid w:val="000C3008"/>
    <w:rsid w:val="000C32C0"/>
    <w:rsid w:val="000C37B1"/>
    <w:rsid w:val="000C3B76"/>
    <w:rsid w:val="000C4362"/>
    <w:rsid w:val="000C448B"/>
    <w:rsid w:val="000C4CD0"/>
    <w:rsid w:val="000C4F1C"/>
    <w:rsid w:val="000C5370"/>
    <w:rsid w:val="000C560B"/>
    <w:rsid w:val="000C61FF"/>
    <w:rsid w:val="000C6323"/>
    <w:rsid w:val="000C6857"/>
    <w:rsid w:val="000C688E"/>
    <w:rsid w:val="000C6D44"/>
    <w:rsid w:val="000C7090"/>
    <w:rsid w:val="000C7268"/>
    <w:rsid w:val="000C72D7"/>
    <w:rsid w:val="000C747E"/>
    <w:rsid w:val="000C776C"/>
    <w:rsid w:val="000C7960"/>
    <w:rsid w:val="000C7A8B"/>
    <w:rsid w:val="000C7F5D"/>
    <w:rsid w:val="000D0004"/>
    <w:rsid w:val="000D0567"/>
    <w:rsid w:val="000D0737"/>
    <w:rsid w:val="000D0D4B"/>
    <w:rsid w:val="000D0D60"/>
    <w:rsid w:val="000D17AA"/>
    <w:rsid w:val="000D193F"/>
    <w:rsid w:val="000D196B"/>
    <w:rsid w:val="000D1A13"/>
    <w:rsid w:val="000D1D34"/>
    <w:rsid w:val="000D1FC5"/>
    <w:rsid w:val="000D204C"/>
    <w:rsid w:val="000D2144"/>
    <w:rsid w:val="000D2466"/>
    <w:rsid w:val="000D2764"/>
    <w:rsid w:val="000D3202"/>
    <w:rsid w:val="000D3210"/>
    <w:rsid w:val="000D3308"/>
    <w:rsid w:val="000D3509"/>
    <w:rsid w:val="000D3932"/>
    <w:rsid w:val="000D3AD0"/>
    <w:rsid w:val="000D3BA8"/>
    <w:rsid w:val="000D3E9B"/>
    <w:rsid w:val="000D4328"/>
    <w:rsid w:val="000D433C"/>
    <w:rsid w:val="000D445E"/>
    <w:rsid w:val="000D46D2"/>
    <w:rsid w:val="000D4DB8"/>
    <w:rsid w:val="000D4FB8"/>
    <w:rsid w:val="000D518B"/>
    <w:rsid w:val="000D51BE"/>
    <w:rsid w:val="000D5397"/>
    <w:rsid w:val="000D565C"/>
    <w:rsid w:val="000D575B"/>
    <w:rsid w:val="000D5940"/>
    <w:rsid w:val="000D5957"/>
    <w:rsid w:val="000D5E17"/>
    <w:rsid w:val="000D61E0"/>
    <w:rsid w:val="000D65D8"/>
    <w:rsid w:val="000D750F"/>
    <w:rsid w:val="000D7A4F"/>
    <w:rsid w:val="000E05C1"/>
    <w:rsid w:val="000E0709"/>
    <w:rsid w:val="000E0749"/>
    <w:rsid w:val="000E0ADF"/>
    <w:rsid w:val="000E0B3F"/>
    <w:rsid w:val="000E0CA3"/>
    <w:rsid w:val="000E0FEF"/>
    <w:rsid w:val="000E1B22"/>
    <w:rsid w:val="000E2924"/>
    <w:rsid w:val="000E2DF9"/>
    <w:rsid w:val="000E2E20"/>
    <w:rsid w:val="000E2E5B"/>
    <w:rsid w:val="000E2E74"/>
    <w:rsid w:val="000E2F77"/>
    <w:rsid w:val="000E3289"/>
    <w:rsid w:val="000E32A9"/>
    <w:rsid w:val="000E3D41"/>
    <w:rsid w:val="000E3D9A"/>
    <w:rsid w:val="000E3F4F"/>
    <w:rsid w:val="000E3FE4"/>
    <w:rsid w:val="000E4058"/>
    <w:rsid w:val="000E40A2"/>
    <w:rsid w:val="000E4119"/>
    <w:rsid w:val="000E41E2"/>
    <w:rsid w:val="000E46AF"/>
    <w:rsid w:val="000E48EE"/>
    <w:rsid w:val="000E4A8C"/>
    <w:rsid w:val="000E4ACC"/>
    <w:rsid w:val="000E521A"/>
    <w:rsid w:val="000E5FB2"/>
    <w:rsid w:val="000E61DF"/>
    <w:rsid w:val="000E6457"/>
    <w:rsid w:val="000E658F"/>
    <w:rsid w:val="000E65B4"/>
    <w:rsid w:val="000E68BD"/>
    <w:rsid w:val="000E6985"/>
    <w:rsid w:val="000E6AF9"/>
    <w:rsid w:val="000E6F88"/>
    <w:rsid w:val="000E75D0"/>
    <w:rsid w:val="000E7D40"/>
    <w:rsid w:val="000E7FE4"/>
    <w:rsid w:val="000F02DA"/>
    <w:rsid w:val="000F0510"/>
    <w:rsid w:val="000F0C45"/>
    <w:rsid w:val="000F0C5A"/>
    <w:rsid w:val="000F0FE6"/>
    <w:rsid w:val="000F15A8"/>
    <w:rsid w:val="000F1912"/>
    <w:rsid w:val="000F1AE3"/>
    <w:rsid w:val="000F1E50"/>
    <w:rsid w:val="000F1E9A"/>
    <w:rsid w:val="000F1FA2"/>
    <w:rsid w:val="000F1FF8"/>
    <w:rsid w:val="000F2343"/>
    <w:rsid w:val="000F242A"/>
    <w:rsid w:val="000F254E"/>
    <w:rsid w:val="000F26A0"/>
    <w:rsid w:val="000F29A4"/>
    <w:rsid w:val="000F2C93"/>
    <w:rsid w:val="000F2CAC"/>
    <w:rsid w:val="000F30A8"/>
    <w:rsid w:val="000F314E"/>
    <w:rsid w:val="000F316C"/>
    <w:rsid w:val="000F325E"/>
    <w:rsid w:val="000F3320"/>
    <w:rsid w:val="000F3365"/>
    <w:rsid w:val="000F36C8"/>
    <w:rsid w:val="000F3717"/>
    <w:rsid w:val="000F3854"/>
    <w:rsid w:val="000F3F84"/>
    <w:rsid w:val="000F4004"/>
    <w:rsid w:val="000F42C1"/>
    <w:rsid w:val="000F4375"/>
    <w:rsid w:val="000F451B"/>
    <w:rsid w:val="000F48F3"/>
    <w:rsid w:val="000F4B04"/>
    <w:rsid w:val="000F4F5E"/>
    <w:rsid w:val="000F52AD"/>
    <w:rsid w:val="000F57B2"/>
    <w:rsid w:val="000F5914"/>
    <w:rsid w:val="000F5973"/>
    <w:rsid w:val="000F5BD2"/>
    <w:rsid w:val="000F5F9C"/>
    <w:rsid w:val="000F633B"/>
    <w:rsid w:val="000F6595"/>
    <w:rsid w:val="000F65A9"/>
    <w:rsid w:val="000F6DEF"/>
    <w:rsid w:val="000F7319"/>
    <w:rsid w:val="000F7620"/>
    <w:rsid w:val="000F79A4"/>
    <w:rsid w:val="000F7E76"/>
    <w:rsid w:val="000F7ED0"/>
    <w:rsid w:val="00100277"/>
    <w:rsid w:val="0010027C"/>
    <w:rsid w:val="001004B6"/>
    <w:rsid w:val="0010072E"/>
    <w:rsid w:val="0010072F"/>
    <w:rsid w:val="00100B46"/>
    <w:rsid w:val="00100D24"/>
    <w:rsid w:val="001014EB"/>
    <w:rsid w:val="00101BE7"/>
    <w:rsid w:val="00102188"/>
    <w:rsid w:val="001026B6"/>
    <w:rsid w:val="00102AD1"/>
    <w:rsid w:val="00102BA8"/>
    <w:rsid w:val="00102E02"/>
    <w:rsid w:val="00102EE6"/>
    <w:rsid w:val="00102F79"/>
    <w:rsid w:val="001033D8"/>
    <w:rsid w:val="001036F4"/>
    <w:rsid w:val="00103AD0"/>
    <w:rsid w:val="00103EAB"/>
    <w:rsid w:val="00103F19"/>
    <w:rsid w:val="00104135"/>
    <w:rsid w:val="00104395"/>
    <w:rsid w:val="00104428"/>
    <w:rsid w:val="00104D48"/>
    <w:rsid w:val="00104DAE"/>
    <w:rsid w:val="0010526E"/>
    <w:rsid w:val="001053DE"/>
    <w:rsid w:val="00105448"/>
    <w:rsid w:val="00105545"/>
    <w:rsid w:val="00105806"/>
    <w:rsid w:val="00105873"/>
    <w:rsid w:val="00105AC6"/>
    <w:rsid w:val="00105B9C"/>
    <w:rsid w:val="00106344"/>
    <w:rsid w:val="00106492"/>
    <w:rsid w:val="00106849"/>
    <w:rsid w:val="00106EA5"/>
    <w:rsid w:val="001076BC"/>
    <w:rsid w:val="001077C3"/>
    <w:rsid w:val="00107803"/>
    <w:rsid w:val="0010780F"/>
    <w:rsid w:val="00107964"/>
    <w:rsid w:val="0010798E"/>
    <w:rsid w:val="00107BCB"/>
    <w:rsid w:val="0011004F"/>
    <w:rsid w:val="00110319"/>
    <w:rsid w:val="001104CA"/>
    <w:rsid w:val="00110677"/>
    <w:rsid w:val="00110762"/>
    <w:rsid w:val="001107F3"/>
    <w:rsid w:val="00110C3A"/>
    <w:rsid w:val="00110FE9"/>
    <w:rsid w:val="00111203"/>
    <w:rsid w:val="0011174D"/>
    <w:rsid w:val="00111A2D"/>
    <w:rsid w:val="00112437"/>
    <w:rsid w:val="00112C22"/>
    <w:rsid w:val="00112C81"/>
    <w:rsid w:val="00112ED5"/>
    <w:rsid w:val="001130B9"/>
    <w:rsid w:val="00113238"/>
    <w:rsid w:val="0011326A"/>
    <w:rsid w:val="001132C2"/>
    <w:rsid w:val="0011361D"/>
    <w:rsid w:val="00114203"/>
    <w:rsid w:val="00114538"/>
    <w:rsid w:val="00114B28"/>
    <w:rsid w:val="00114C9C"/>
    <w:rsid w:val="00114CD5"/>
    <w:rsid w:val="00115142"/>
    <w:rsid w:val="001151F2"/>
    <w:rsid w:val="001153C8"/>
    <w:rsid w:val="00115A0F"/>
    <w:rsid w:val="00115F0B"/>
    <w:rsid w:val="0011612C"/>
    <w:rsid w:val="001163FB"/>
    <w:rsid w:val="00116546"/>
    <w:rsid w:val="00116B1E"/>
    <w:rsid w:val="00116D69"/>
    <w:rsid w:val="00117412"/>
    <w:rsid w:val="00117777"/>
    <w:rsid w:val="00117A6F"/>
    <w:rsid w:val="00117A8F"/>
    <w:rsid w:val="001204EA"/>
    <w:rsid w:val="00120C2F"/>
    <w:rsid w:val="00120CCB"/>
    <w:rsid w:val="001211F3"/>
    <w:rsid w:val="00121334"/>
    <w:rsid w:val="0012135C"/>
    <w:rsid w:val="0012140E"/>
    <w:rsid w:val="001214FC"/>
    <w:rsid w:val="00121507"/>
    <w:rsid w:val="00121882"/>
    <w:rsid w:val="00121FA6"/>
    <w:rsid w:val="00122287"/>
    <w:rsid w:val="00122351"/>
    <w:rsid w:val="00122495"/>
    <w:rsid w:val="001224E8"/>
    <w:rsid w:val="00122878"/>
    <w:rsid w:val="00123032"/>
    <w:rsid w:val="00123371"/>
    <w:rsid w:val="001237D7"/>
    <w:rsid w:val="00123811"/>
    <w:rsid w:val="00123B01"/>
    <w:rsid w:val="00123C64"/>
    <w:rsid w:val="001241DB"/>
    <w:rsid w:val="001242D5"/>
    <w:rsid w:val="0012525E"/>
    <w:rsid w:val="00125298"/>
    <w:rsid w:val="001252BB"/>
    <w:rsid w:val="001253B3"/>
    <w:rsid w:val="001255E3"/>
    <w:rsid w:val="00125D5F"/>
    <w:rsid w:val="00125DBC"/>
    <w:rsid w:val="0012662F"/>
    <w:rsid w:val="00126A92"/>
    <w:rsid w:val="00126B0E"/>
    <w:rsid w:val="00126E22"/>
    <w:rsid w:val="00126EE7"/>
    <w:rsid w:val="0012700A"/>
    <w:rsid w:val="00127225"/>
    <w:rsid w:val="00127689"/>
    <w:rsid w:val="0012769F"/>
    <w:rsid w:val="00127EAB"/>
    <w:rsid w:val="00127EFE"/>
    <w:rsid w:val="001300DA"/>
    <w:rsid w:val="0013017F"/>
    <w:rsid w:val="0013075A"/>
    <w:rsid w:val="00130883"/>
    <w:rsid w:val="00130A92"/>
    <w:rsid w:val="0013115F"/>
    <w:rsid w:val="00131A6F"/>
    <w:rsid w:val="00131B97"/>
    <w:rsid w:val="00131CF7"/>
    <w:rsid w:val="00131EAF"/>
    <w:rsid w:val="00131FBE"/>
    <w:rsid w:val="00132C0F"/>
    <w:rsid w:val="00133109"/>
    <w:rsid w:val="0013321E"/>
    <w:rsid w:val="00133412"/>
    <w:rsid w:val="00133514"/>
    <w:rsid w:val="001336B7"/>
    <w:rsid w:val="00133A14"/>
    <w:rsid w:val="00133A42"/>
    <w:rsid w:val="00133C00"/>
    <w:rsid w:val="00133F38"/>
    <w:rsid w:val="00134895"/>
    <w:rsid w:val="00134DAB"/>
    <w:rsid w:val="00134F37"/>
    <w:rsid w:val="00135059"/>
    <w:rsid w:val="001356EA"/>
    <w:rsid w:val="001357E6"/>
    <w:rsid w:val="00135ADC"/>
    <w:rsid w:val="00135B9C"/>
    <w:rsid w:val="001361CE"/>
    <w:rsid w:val="00136BB5"/>
    <w:rsid w:val="001371C9"/>
    <w:rsid w:val="00137897"/>
    <w:rsid w:val="001400E2"/>
    <w:rsid w:val="00140203"/>
    <w:rsid w:val="0014068A"/>
    <w:rsid w:val="00140780"/>
    <w:rsid w:val="00140CEB"/>
    <w:rsid w:val="00140FE7"/>
    <w:rsid w:val="001414E7"/>
    <w:rsid w:val="00141885"/>
    <w:rsid w:val="001419F2"/>
    <w:rsid w:val="00141A8C"/>
    <w:rsid w:val="00141B5B"/>
    <w:rsid w:val="00141C07"/>
    <w:rsid w:val="00142513"/>
    <w:rsid w:val="00142816"/>
    <w:rsid w:val="0014290B"/>
    <w:rsid w:val="00142A6F"/>
    <w:rsid w:val="00142C02"/>
    <w:rsid w:val="00142D9D"/>
    <w:rsid w:val="00142EC4"/>
    <w:rsid w:val="00143426"/>
    <w:rsid w:val="00143A41"/>
    <w:rsid w:val="00143D69"/>
    <w:rsid w:val="00144120"/>
    <w:rsid w:val="00144404"/>
    <w:rsid w:val="001446D4"/>
    <w:rsid w:val="00144F9D"/>
    <w:rsid w:val="0014506D"/>
    <w:rsid w:val="001450A6"/>
    <w:rsid w:val="00145201"/>
    <w:rsid w:val="001452A2"/>
    <w:rsid w:val="00145580"/>
    <w:rsid w:val="001457B6"/>
    <w:rsid w:val="00145BCF"/>
    <w:rsid w:val="00146095"/>
    <w:rsid w:val="001460CB"/>
    <w:rsid w:val="00146168"/>
    <w:rsid w:val="001461CA"/>
    <w:rsid w:val="0014628A"/>
    <w:rsid w:val="00146995"/>
    <w:rsid w:val="00146F32"/>
    <w:rsid w:val="0014733B"/>
    <w:rsid w:val="001474E0"/>
    <w:rsid w:val="00147766"/>
    <w:rsid w:val="00147D33"/>
    <w:rsid w:val="00150060"/>
    <w:rsid w:val="00150145"/>
    <w:rsid w:val="00150800"/>
    <w:rsid w:val="00150A8C"/>
    <w:rsid w:val="00150C3D"/>
    <w:rsid w:val="00150C8B"/>
    <w:rsid w:val="001512CB"/>
    <w:rsid w:val="001516A8"/>
    <w:rsid w:val="00151729"/>
    <w:rsid w:val="00151737"/>
    <w:rsid w:val="001517C3"/>
    <w:rsid w:val="0015185B"/>
    <w:rsid w:val="001519A0"/>
    <w:rsid w:val="00151BA3"/>
    <w:rsid w:val="00151CA4"/>
    <w:rsid w:val="00151CC5"/>
    <w:rsid w:val="00151F40"/>
    <w:rsid w:val="00152053"/>
    <w:rsid w:val="001527E5"/>
    <w:rsid w:val="00152A15"/>
    <w:rsid w:val="0015300B"/>
    <w:rsid w:val="001532E2"/>
    <w:rsid w:val="001532E8"/>
    <w:rsid w:val="0015381A"/>
    <w:rsid w:val="00153B8E"/>
    <w:rsid w:val="00153C46"/>
    <w:rsid w:val="00153EBA"/>
    <w:rsid w:val="0015488A"/>
    <w:rsid w:val="00154913"/>
    <w:rsid w:val="00154A03"/>
    <w:rsid w:val="00154B9B"/>
    <w:rsid w:val="001554ED"/>
    <w:rsid w:val="001556EB"/>
    <w:rsid w:val="0015573D"/>
    <w:rsid w:val="00155B33"/>
    <w:rsid w:val="00155C81"/>
    <w:rsid w:val="00155DF6"/>
    <w:rsid w:val="00155E63"/>
    <w:rsid w:val="00156244"/>
    <w:rsid w:val="0015634A"/>
    <w:rsid w:val="00156757"/>
    <w:rsid w:val="00156869"/>
    <w:rsid w:val="00156949"/>
    <w:rsid w:val="00156CF8"/>
    <w:rsid w:val="00156FB7"/>
    <w:rsid w:val="00157217"/>
    <w:rsid w:val="00157CF3"/>
    <w:rsid w:val="00160304"/>
    <w:rsid w:val="00160325"/>
    <w:rsid w:val="001603A7"/>
    <w:rsid w:val="00160C4A"/>
    <w:rsid w:val="00160D7C"/>
    <w:rsid w:val="00160F4A"/>
    <w:rsid w:val="001613A7"/>
    <w:rsid w:val="0016152F"/>
    <w:rsid w:val="00161B83"/>
    <w:rsid w:val="00162151"/>
    <w:rsid w:val="00162210"/>
    <w:rsid w:val="0016236A"/>
    <w:rsid w:val="00162581"/>
    <w:rsid w:val="00162702"/>
    <w:rsid w:val="00162896"/>
    <w:rsid w:val="00162D06"/>
    <w:rsid w:val="00162F91"/>
    <w:rsid w:val="0016333B"/>
    <w:rsid w:val="00163568"/>
    <w:rsid w:val="0016359C"/>
    <w:rsid w:val="00163CFF"/>
    <w:rsid w:val="00163EB3"/>
    <w:rsid w:val="00164933"/>
    <w:rsid w:val="00164A1B"/>
    <w:rsid w:val="00164F65"/>
    <w:rsid w:val="0016508B"/>
    <w:rsid w:val="0016556A"/>
    <w:rsid w:val="00165613"/>
    <w:rsid w:val="001658C5"/>
    <w:rsid w:val="00165E45"/>
    <w:rsid w:val="00166307"/>
    <w:rsid w:val="00166531"/>
    <w:rsid w:val="001668B3"/>
    <w:rsid w:val="00167294"/>
    <w:rsid w:val="00167FEB"/>
    <w:rsid w:val="0017047C"/>
    <w:rsid w:val="00170721"/>
    <w:rsid w:val="00170A71"/>
    <w:rsid w:val="00170BCF"/>
    <w:rsid w:val="00171061"/>
    <w:rsid w:val="001712EA"/>
    <w:rsid w:val="0017134A"/>
    <w:rsid w:val="00172094"/>
    <w:rsid w:val="0017228D"/>
    <w:rsid w:val="0017250C"/>
    <w:rsid w:val="00172968"/>
    <w:rsid w:val="00173640"/>
    <w:rsid w:val="00173FBA"/>
    <w:rsid w:val="001747F2"/>
    <w:rsid w:val="00174B85"/>
    <w:rsid w:val="00174B93"/>
    <w:rsid w:val="00174D9E"/>
    <w:rsid w:val="0017504F"/>
    <w:rsid w:val="00175150"/>
    <w:rsid w:val="00175274"/>
    <w:rsid w:val="00175276"/>
    <w:rsid w:val="001754AC"/>
    <w:rsid w:val="0017562D"/>
    <w:rsid w:val="0017616E"/>
    <w:rsid w:val="0017633B"/>
    <w:rsid w:val="0017677A"/>
    <w:rsid w:val="001768AF"/>
    <w:rsid w:val="00176BF5"/>
    <w:rsid w:val="00176F32"/>
    <w:rsid w:val="001771C6"/>
    <w:rsid w:val="001773A7"/>
    <w:rsid w:val="0017761D"/>
    <w:rsid w:val="0017771C"/>
    <w:rsid w:val="0017791A"/>
    <w:rsid w:val="00177E69"/>
    <w:rsid w:val="00177EF6"/>
    <w:rsid w:val="00177F8C"/>
    <w:rsid w:val="0018004D"/>
    <w:rsid w:val="00180074"/>
    <w:rsid w:val="00180E7A"/>
    <w:rsid w:val="00180F81"/>
    <w:rsid w:val="00181081"/>
    <w:rsid w:val="00181215"/>
    <w:rsid w:val="001813A3"/>
    <w:rsid w:val="0018168A"/>
    <w:rsid w:val="00181F3A"/>
    <w:rsid w:val="0018200E"/>
    <w:rsid w:val="001821DB"/>
    <w:rsid w:val="001823C4"/>
    <w:rsid w:val="00182459"/>
    <w:rsid w:val="00182680"/>
    <w:rsid w:val="001833FA"/>
    <w:rsid w:val="0018343F"/>
    <w:rsid w:val="00183496"/>
    <w:rsid w:val="00183982"/>
    <w:rsid w:val="0018412E"/>
    <w:rsid w:val="00184169"/>
    <w:rsid w:val="001846CA"/>
    <w:rsid w:val="00184AD3"/>
    <w:rsid w:val="00184E53"/>
    <w:rsid w:val="00185291"/>
    <w:rsid w:val="001855FA"/>
    <w:rsid w:val="00185677"/>
    <w:rsid w:val="001859C8"/>
    <w:rsid w:val="00185F64"/>
    <w:rsid w:val="00186809"/>
    <w:rsid w:val="001869CE"/>
    <w:rsid w:val="00186B8E"/>
    <w:rsid w:val="00186FE6"/>
    <w:rsid w:val="00187456"/>
    <w:rsid w:val="00187600"/>
    <w:rsid w:val="00187D09"/>
    <w:rsid w:val="00187FC4"/>
    <w:rsid w:val="001901A2"/>
    <w:rsid w:val="0019032B"/>
    <w:rsid w:val="00190C69"/>
    <w:rsid w:val="00190D44"/>
    <w:rsid w:val="001914BA"/>
    <w:rsid w:val="00191599"/>
    <w:rsid w:val="00191727"/>
    <w:rsid w:val="0019225A"/>
    <w:rsid w:val="001922D9"/>
    <w:rsid w:val="00192349"/>
    <w:rsid w:val="0019263B"/>
    <w:rsid w:val="00192819"/>
    <w:rsid w:val="00192BD7"/>
    <w:rsid w:val="0019310F"/>
    <w:rsid w:val="0019316E"/>
    <w:rsid w:val="0019345C"/>
    <w:rsid w:val="00193841"/>
    <w:rsid w:val="0019386C"/>
    <w:rsid w:val="001938F0"/>
    <w:rsid w:val="00194710"/>
    <w:rsid w:val="00194824"/>
    <w:rsid w:val="00194FE9"/>
    <w:rsid w:val="001950A4"/>
    <w:rsid w:val="0019583F"/>
    <w:rsid w:val="001959A0"/>
    <w:rsid w:val="00196220"/>
    <w:rsid w:val="0019677A"/>
    <w:rsid w:val="00196C04"/>
    <w:rsid w:val="00196CBF"/>
    <w:rsid w:val="001973DB"/>
    <w:rsid w:val="001975C2"/>
    <w:rsid w:val="00197618"/>
    <w:rsid w:val="0019780F"/>
    <w:rsid w:val="0019781E"/>
    <w:rsid w:val="00197C2C"/>
    <w:rsid w:val="00197ECC"/>
    <w:rsid w:val="001A028D"/>
    <w:rsid w:val="001A051F"/>
    <w:rsid w:val="001A0B4F"/>
    <w:rsid w:val="001A107C"/>
    <w:rsid w:val="001A11AA"/>
    <w:rsid w:val="001A1290"/>
    <w:rsid w:val="001A12A9"/>
    <w:rsid w:val="001A1472"/>
    <w:rsid w:val="001A19BE"/>
    <w:rsid w:val="001A1A83"/>
    <w:rsid w:val="001A1B1F"/>
    <w:rsid w:val="001A2683"/>
    <w:rsid w:val="001A2809"/>
    <w:rsid w:val="001A2903"/>
    <w:rsid w:val="001A2BA4"/>
    <w:rsid w:val="001A2C2C"/>
    <w:rsid w:val="001A2C8A"/>
    <w:rsid w:val="001A34F2"/>
    <w:rsid w:val="001A3657"/>
    <w:rsid w:val="001A37AA"/>
    <w:rsid w:val="001A38F2"/>
    <w:rsid w:val="001A41D3"/>
    <w:rsid w:val="001A4280"/>
    <w:rsid w:val="001A42B0"/>
    <w:rsid w:val="001A480A"/>
    <w:rsid w:val="001A4D49"/>
    <w:rsid w:val="001A4F39"/>
    <w:rsid w:val="001A51F2"/>
    <w:rsid w:val="001A567A"/>
    <w:rsid w:val="001A591B"/>
    <w:rsid w:val="001A5952"/>
    <w:rsid w:val="001A5A2F"/>
    <w:rsid w:val="001A5AEA"/>
    <w:rsid w:val="001A65E1"/>
    <w:rsid w:val="001A677A"/>
    <w:rsid w:val="001A68EC"/>
    <w:rsid w:val="001A6CAC"/>
    <w:rsid w:val="001A73C7"/>
    <w:rsid w:val="001A74C3"/>
    <w:rsid w:val="001A7BB9"/>
    <w:rsid w:val="001A7EF9"/>
    <w:rsid w:val="001B0722"/>
    <w:rsid w:val="001B0AF8"/>
    <w:rsid w:val="001B19F8"/>
    <w:rsid w:val="001B1BFE"/>
    <w:rsid w:val="001B1D3D"/>
    <w:rsid w:val="001B25D2"/>
    <w:rsid w:val="001B2AA7"/>
    <w:rsid w:val="001B2D93"/>
    <w:rsid w:val="001B3256"/>
    <w:rsid w:val="001B32FE"/>
    <w:rsid w:val="001B33AD"/>
    <w:rsid w:val="001B33F4"/>
    <w:rsid w:val="001B3497"/>
    <w:rsid w:val="001B3C59"/>
    <w:rsid w:val="001B3C71"/>
    <w:rsid w:val="001B3CF2"/>
    <w:rsid w:val="001B3F5C"/>
    <w:rsid w:val="001B432C"/>
    <w:rsid w:val="001B44D8"/>
    <w:rsid w:val="001B4611"/>
    <w:rsid w:val="001B4635"/>
    <w:rsid w:val="001B4AA1"/>
    <w:rsid w:val="001B4C35"/>
    <w:rsid w:val="001B4CE7"/>
    <w:rsid w:val="001B4D48"/>
    <w:rsid w:val="001B5607"/>
    <w:rsid w:val="001B57C0"/>
    <w:rsid w:val="001B59D5"/>
    <w:rsid w:val="001B5CAB"/>
    <w:rsid w:val="001B5CC3"/>
    <w:rsid w:val="001B6125"/>
    <w:rsid w:val="001B6166"/>
    <w:rsid w:val="001B6437"/>
    <w:rsid w:val="001B65EB"/>
    <w:rsid w:val="001B664A"/>
    <w:rsid w:val="001B6970"/>
    <w:rsid w:val="001B6A0B"/>
    <w:rsid w:val="001B6C7E"/>
    <w:rsid w:val="001B6CF2"/>
    <w:rsid w:val="001B6CF8"/>
    <w:rsid w:val="001B6DB1"/>
    <w:rsid w:val="001B7515"/>
    <w:rsid w:val="001B7747"/>
    <w:rsid w:val="001C00F0"/>
    <w:rsid w:val="001C0182"/>
    <w:rsid w:val="001C026E"/>
    <w:rsid w:val="001C0A59"/>
    <w:rsid w:val="001C0EDE"/>
    <w:rsid w:val="001C10C4"/>
    <w:rsid w:val="001C1178"/>
    <w:rsid w:val="001C13E4"/>
    <w:rsid w:val="001C14EE"/>
    <w:rsid w:val="001C1B5B"/>
    <w:rsid w:val="001C2270"/>
    <w:rsid w:val="001C249D"/>
    <w:rsid w:val="001C307C"/>
    <w:rsid w:val="001C3200"/>
    <w:rsid w:val="001C3380"/>
    <w:rsid w:val="001C3ACD"/>
    <w:rsid w:val="001C3BBB"/>
    <w:rsid w:val="001C3DA7"/>
    <w:rsid w:val="001C3F5F"/>
    <w:rsid w:val="001C4465"/>
    <w:rsid w:val="001C4D9A"/>
    <w:rsid w:val="001C5224"/>
    <w:rsid w:val="001C558D"/>
    <w:rsid w:val="001C56B2"/>
    <w:rsid w:val="001C57B0"/>
    <w:rsid w:val="001C5831"/>
    <w:rsid w:val="001C5B08"/>
    <w:rsid w:val="001C5D22"/>
    <w:rsid w:val="001C5D29"/>
    <w:rsid w:val="001C5F38"/>
    <w:rsid w:val="001C6042"/>
    <w:rsid w:val="001C686D"/>
    <w:rsid w:val="001C6989"/>
    <w:rsid w:val="001C7005"/>
    <w:rsid w:val="001C72A9"/>
    <w:rsid w:val="001C7826"/>
    <w:rsid w:val="001C7890"/>
    <w:rsid w:val="001C7CBD"/>
    <w:rsid w:val="001C7D0C"/>
    <w:rsid w:val="001C7EEB"/>
    <w:rsid w:val="001D0512"/>
    <w:rsid w:val="001D069A"/>
    <w:rsid w:val="001D11F6"/>
    <w:rsid w:val="001D120D"/>
    <w:rsid w:val="001D169B"/>
    <w:rsid w:val="001D1808"/>
    <w:rsid w:val="001D1D0C"/>
    <w:rsid w:val="001D2530"/>
    <w:rsid w:val="001D2A91"/>
    <w:rsid w:val="001D2B0D"/>
    <w:rsid w:val="001D2C6A"/>
    <w:rsid w:val="001D302E"/>
    <w:rsid w:val="001D307A"/>
    <w:rsid w:val="001D30BE"/>
    <w:rsid w:val="001D34DB"/>
    <w:rsid w:val="001D3A83"/>
    <w:rsid w:val="001D3EC3"/>
    <w:rsid w:val="001D522E"/>
    <w:rsid w:val="001D566C"/>
    <w:rsid w:val="001D5A50"/>
    <w:rsid w:val="001D5C41"/>
    <w:rsid w:val="001D5F13"/>
    <w:rsid w:val="001D62AB"/>
    <w:rsid w:val="001D6379"/>
    <w:rsid w:val="001D64F9"/>
    <w:rsid w:val="001D677A"/>
    <w:rsid w:val="001D67A7"/>
    <w:rsid w:val="001D68BB"/>
    <w:rsid w:val="001D6C48"/>
    <w:rsid w:val="001D6E1A"/>
    <w:rsid w:val="001D6E3D"/>
    <w:rsid w:val="001D6F72"/>
    <w:rsid w:val="001D720F"/>
    <w:rsid w:val="001D78DD"/>
    <w:rsid w:val="001D7B47"/>
    <w:rsid w:val="001D7FF4"/>
    <w:rsid w:val="001E039B"/>
    <w:rsid w:val="001E12F4"/>
    <w:rsid w:val="001E2BA9"/>
    <w:rsid w:val="001E334D"/>
    <w:rsid w:val="001E3409"/>
    <w:rsid w:val="001E3C72"/>
    <w:rsid w:val="001E4611"/>
    <w:rsid w:val="001E47CF"/>
    <w:rsid w:val="001E4ED4"/>
    <w:rsid w:val="001E5D1C"/>
    <w:rsid w:val="001E61AD"/>
    <w:rsid w:val="001E6432"/>
    <w:rsid w:val="001E6909"/>
    <w:rsid w:val="001E699E"/>
    <w:rsid w:val="001E69EB"/>
    <w:rsid w:val="001E6AAE"/>
    <w:rsid w:val="001E6D0D"/>
    <w:rsid w:val="001E6EF1"/>
    <w:rsid w:val="001E7673"/>
    <w:rsid w:val="001E7903"/>
    <w:rsid w:val="001E7AC0"/>
    <w:rsid w:val="001E7DA6"/>
    <w:rsid w:val="001F0011"/>
    <w:rsid w:val="001F02CD"/>
    <w:rsid w:val="001F0CC9"/>
    <w:rsid w:val="001F0D0D"/>
    <w:rsid w:val="001F1440"/>
    <w:rsid w:val="001F1450"/>
    <w:rsid w:val="001F1B7B"/>
    <w:rsid w:val="001F202E"/>
    <w:rsid w:val="001F2119"/>
    <w:rsid w:val="001F23F8"/>
    <w:rsid w:val="001F25FD"/>
    <w:rsid w:val="001F292F"/>
    <w:rsid w:val="001F2B81"/>
    <w:rsid w:val="001F2CBA"/>
    <w:rsid w:val="001F2D6D"/>
    <w:rsid w:val="001F2EBD"/>
    <w:rsid w:val="001F3552"/>
    <w:rsid w:val="001F3617"/>
    <w:rsid w:val="001F3B2A"/>
    <w:rsid w:val="001F3C2A"/>
    <w:rsid w:val="001F3E96"/>
    <w:rsid w:val="001F3EE0"/>
    <w:rsid w:val="001F42E4"/>
    <w:rsid w:val="001F43A0"/>
    <w:rsid w:val="001F4535"/>
    <w:rsid w:val="001F4BDB"/>
    <w:rsid w:val="001F4D00"/>
    <w:rsid w:val="001F5059"/>
    <w:rsid w:val="001F5484"/>
    <w:rsid w:val="001F54FD"/>
    <w:rsid w:val="001F5917"/>
    <w:rsid w:val="001F5B41"/>
    <w:rsid w:val="001F60A8"/>
    <w:rsid w:val="001F648B"/>
    <w:rsid w:val="001F6572"/>
    <w:rsid w:val="001F67D7"/>
    <w:rsid w:val="001F6937"/>
    <w:rsid w:val="001F6987"/>
    <w:rsid w:val="001F6D34"/>
    <w:rsid w:val="001F6F03"/>
    <w:rsid w:val="001F6F32"/>
    <w:rsid w:val="001F6F99"/>
    <w:rsid w:val="001F71D8"/>
    <w:rsid w:val="001F7743"/>
    <w:rsid w:val="001F7918"/>
    <w:rsid w:val="001F7E49"/>
    <w:rsid w:val="001F7F5F"/>
    <w:rsid w:val="00200165"/>
    <w:rsid w:val="002006EC"/>
    <w:rsid w:val="0020089A"/>
    <w:rsid w:val="00200BCD"/>
    <w:rsid w:val="00201A9D"/>
    <w:rsid w:val="0020290C"/>
    <w:rsid w:val="00202A1F"/>
    <w:rsid w:val="002036AE"/>
    <w:rsid w:val="00203933"/>
    <w:rsid w:val="00203A0F"/>
    <w:rsid w:val="00203C9E"/>
    <w:rsid w:val="00203F92"/>
    <w:rsid w:val="0020447B"/>
    <w:rsid w:val="00204700"/>
    <w:rsid w:val="002056A2"/>
    <w:rsid w:val="002056AC"/>
    <w:rsid w:val="002060B8"/>
    <w:rsid w:val="00206163"/>
    <w:rsid w:val="00206335"/>
    <w:rsid w:val="0020633A"/>
    <w:rsid w:val="00206393"/>
    <w:rsid w:val="002069BA"/>
    <w:rsid w:val="00206C85"/>
    <w:rsid w:val="00206F70"/>
    <w:rsid w:val="002072B6"/>
    <w:rsid w:val="002076F4"/>
    <w:rsid w:val="00207E19"/>
    <w:rsid w:val="00207FAD"/>
    <w:rsid w:val="002102D0"/>
    <w:rsid w:val="00210339"/>
    <w:rsid w:val="0021065A"/>
    <w:rsid w:val="00210BF4"/>
    <w:rsid w:val="002114BD"/>
    <w:rsid w:val="0021187B"/>
    <w:rsid w:val="0021196A"/>
    <w:rsid w:val="00211993"/>
    <w:rsid w:val="002123A2"/>
    <w:rsid w:val="00212626"/>
    <w:rsid w:val="00212741"/>
    <w:rsid w:val="00213A91"/>
    <w:rsid w:val="00214431"/>
    <w:rsid w:val="00214B3F"/>
    <w:rsid w:val="0021590D"/>
    <w:rsid w:val="00215EC7"/>
    <w:rsid w:val="0021657E"/>
    <w:rsid w:val="002166B8"/>
    <w:rsid w:val="002169EE"/>
    <w:rsid w:val="00216D8A"/>
    <w:rsid w:val="00217408"/>
    <w:rsid w:val="002177C7"/>
    <w:rsid w:val="002177F6"/>
    <w:rsid w:val="00217A37"/>
    <w:rsid w:val="00217ACC"/>
    <w:rsid w:val="00220525"/>
    <w:rsid w:val="00221131"/>
    <w:rsid w:val="00221147"/>
    <w:rsid w:val="00221758"/>
    <w:rsid w:val="00221DF0"/>
    <w:rsid w:val="002224FC"/>
    <w:rsid w:val="00222505"/>
    <w:rsid w:val="0022260B"/>
    <w:rsid w:val="002229C8"/>
    <w:rsid w:val="00222A92"/>
    <w:rsid w:val="00222AA7"/>
    <w:rsid w:val="00222DA3"/>
    <w:rsid w:val="00222EDE"/>
    <w:rsid w:val="0022324F"/>
    <w:rsid w:val="002235E0"/>
    <w:rsid w:val="00223DDB"/>
    <w:rsid w:val="00224116"/>
    <w:rsid w:val="00224256"/>
    <w:rsid w:val="002244F7"/>
    <w:rsid w:val="002244FE"/>
    <w:rsid w:val="002252A5"/>
    <w:rsid w:val="002252D2"/>
    <w:rsid w:val="00225429"/>
    <w:rsid w:val="0022557B"/>
    <w:rsid w:val="0022581B"/>
    <w:rsid w:val="002259DE"/>
    <w:rsid w:val="00225BEE"/>
    <w:rsid w:val="00225E6B"/>
    <w:rsid w:val="002261E6"/>
    <w:rsid w:val="002266D9"/>
    <w:rsid w:val="00226E82"/>
    <w:rsid w:val="00227021"/>
    <w:rsid w:val="0022705F"/>
    <w:rsid w:val="002275F8"/>
    <w:rsid w:val="00227618"/>
    <w:rsid w:val="002277DB"/>
    <w:rsid w:val="002301BF"/>
    <w:rsid w:val="00230210"/>
    <w:rsid w:val="00230442"/>
    <w:rsid w:val="00230882"/>
    <w:rsid w:val="00230BA0"/>
    <w:rsid w:val="00230F5C"/>
    <w:rsid w:val="00230F63"/>
    <w:rsid w:val="00231693"/>
    <w:rsid w:val="00231A07"/>
    <w:rsid w:val="00231AEA"/>
    <w:rsid w:val="00231B9C"/>
    <w:rsid w:val="002322E4"/>
    <w:rsid w:val="00232417"/>
    <w:rsid w:val="002326EA"/>
    <w:rsid w:val="002328C8"/>
    <w:rsid w:val="0023294F"/>
    <w:rsid w:val="00232F50"/>
    <w:rsid w:val="002332DE"/>
    <w:rsid w:val="002335A4"/>
    <w:rsid w:val="00233764"/>
    <w:rsid w:val="0023376B"/>
    <w:rsid w:val="0023378C"/>
    <w:rsid w:val="00233A98"/>
    <w:rsid w:val="00233B98"/>
    <w:rsid w:val="00233BB5"/>
    <w:rsid w:val="002343F1"/>
    <w:rsid w:val="002343F3"/>
    <w:rsid w:val="002346B7"/>
    <w:rsid w:val="00234947"/>
    <w:rsid w:val="00234D3A"/>
    <w:rsid w:val="00234E25"/>
    <w:rsid w:val="00234E7D"/>
    <w:rsid w:val="00234EAC"/>
    <w:rsid w:val="0023544A"/>
    <w:rsid w:val="00235600"/>
    <w:rsid w:val="00235849"/>
    <w:rsid w:val="002358FD"/>
    <w:rsid w:val="0023604E"/>
    <w:rsid w:val="00236194"/>
    <w:rsid w:val="0023665F"/>
    <w:rsid w:val="00236826"/>
    <w:rsid w:val="00236AE5"/>
    <w:rsid w:val="002370C7"/>
    <w:rsid w:val="00237176"/>
    <w:rsid w:val="00237C9E"/>
    <w:rsid w:val="00237F5B"/>
    <w:rsid w:val="002401DA"/>
    <w:rsid w:val="002402A8"/>
    <w:rsid w:val="002405B6"/>
    <w:rsid w:val="00240655"/>
    <w:rsid w:val="002409F4"/>
    <w:rsid w:val="00240ABC"/>
    <w:rsid w:val="00240BC3"/>
    <w:rsid w:val="00240F02"/>
    <w:rsid w:val="00240FF8"/>
    <w:rsid w:val="002414E3"/>
    <w:rsid w:val="00241537"/>
    <w:rsid w:val="00241AD8"/>
    <w:rsid w:val="00241C67"/>
    <w:rsid w:val="00241D5D"/>
    <w:rsid w:val="00241DCD"/>
    <w:rsid w:val="002420B9"/>
    <w:rsid w:val="002425BC"/>
    <w:rsid w:val="00242A83"/>
    <w:rsid w:val="002431B9"/>
    <w:rsid w:val="00243361"/>
    <w:rsid w:val="002434DD"/>
    <w:rsid w:val="002434FD"/>
    <w:rsid w:val="00243976"/>
    <w:rsid w:val="00243ACA"/>
    <w:rsid w:val="00243D68"/>
    <w:rsid w:val="00244164"/>
    <w:rsid w:val="00244ED3"/>
    <w:rsid w:val="0024523C"/>
    <w:rsid w:val="0024571B"/>
    <w:rsid w:val="0024578A"/>
    <w:rsid w:val="00245AC3"/>
    <w:rsid w:val="00245B4A"/>
    <w:rsid w:val="00245CBF"/>
    <w:rsid w:val="00245FC5"/>
    <w:rsid w:val="00246340"/>
    <w:rsid w:val="0024644B"/>
    <w:rsid w:val="00246B4A"/>
    <w:rsid w:val="00247470"/>
    <w:rsid w:val="00247699"/>
    <w:rsid w:val="00247872"/>
    <w:rsid w:val="002479EA"/>
    <w:rsid w:val="00247B1E"/>
    <w:rsid w:val="00250731"/>
    <w:rsid w:val="0025088F"/>
    <w:rsid w:val="00250A5C"/>
    <w:rsid w:val="00250DD1"/>
    <w:rsid w:val="00250EDB"/>
    <w:rsid w:val="00250EFC"/>
    <w:rsid w:val="00251369"/>
    <w:rsid w:val="00251CAF"/>
    <w:rsid w:val="002520DE"/>
    <w:rsid w:val="002520F8"/>
    <w:rsid w:val="002523F3"/>
    <w:rsid w:val="00252547"/>
    <w:rsid w:val="002526AE"/>
    <w:rsid w:val="002528FE"/>
    <w:rsid w:val="00252B9D"/>
    <w:rsid w:val="00253875"/>
    <w:rsid w:val="00253B31"/>
    <w:rsid w:val="00253D5B"/>
    <w:rsid w:val="00254303"/>
    <w:rsid w:val="00254B6F"/>
    <w:rsid w:val="00254D7D"/>
    <w:rsid w:val="00254F23"/>
    <w:rsid w:val="00255253"/>
    <w:rsid w:val="00255504"/>
    <w:rsid w:val="002559D0"/>
    <w:rsid w:val="002562B1"/>
    <w:rsid w:val="002565B6"/>
    <w:rsid w:val="00256CF3"/>
    <w:rsid w:val="00256DF1"/>
    <w:rsid w:val="00256F15"/>
    <w:rsid w:val="002574AF"/>
    <w:rsid w:val="002575B5"/>
    <w:rsid w:val="0025764E"/>
    <w:rsid w:val="002576A7"/>
    <w:rsid w:val="002576B4"/>
    <w:rsid w:val="00257DEF"/>
    <w:rsid w:val="002603A6"/>
    <w:rsid w:val="00260A54"/>
    <w:rsid w:val="00260C84"/>
    <w:rsid w:val="00260CBF"/>
    <w:rsid w:val="002613FB"/>
    <w:rsid w:val="00261AAE"/>
    <w:rsid w:val="00261F0C"/>
    <w:rsid w:val="00262A8E"/>
    <w:rsid w:val="00262B28"/>
    <w:rsid w:val="00262B94"/>
    <w:rsid w:val="00262D58"/>
    <w:rsid w:val="00263033"/>
    <w:rsid w:val="00263ACB"/>
    <w:rsid w:val="00263ECB"/>
    <w:rsid w:val="00264341"/>
    <w:rsid w:val="0026439F"/>
    <w:rsid w:val="002647DD"/>
    <w:rsid w:val="00264908"/>
    <w:rsid w:val="00265766"/>
    <w:rsid w:val="00265865"/>
    <w:rsid w:val="00265B8B"/>
    <w:rsid w:val="002660DC"/>
    <w:rsid w:val="002660EE"/>
    <w:rsid w:val="00266106"/>
    <w:rsid w:val="002669D9"/>
    <w:rsid w:val="002671AA"/>
    <w:rsid w:val="002672CD"/>
    <w:rsid w:val="002679AE"/>
    <w:rsid w:val="0027030C"/>
    <w:rsid w:val="002703F1"/>
    <w:rsid w:val="00270770"/>
    <w:rsid w:val="00270CDC"/>
    <w:rsid w:val="00270EBA"/>
    <w:rsid w:val="0027143A"/>
    <w:rsid w:val="0027153B"/>
    <w:rsid w:val="0027193B"/>
    <w:rsid w:val="0027193E"/>
    <w:rsid w:val="00271DA9"/>
    <w:rsid w:val="00272CE8"/>
    <w:rsid w:val="0027320E"/>
    <w:rsid w:val="002733A9"/>
    <w:rsid w:val="0027361B"/>
    <w:rsid w:val="00273BA0"/>
    <w:rsid w:val="00273C87"/>
    <w:rsid w:val="0027445A"/>
    <w:rsid w:val="00274611"/>
    <w:rsid w:val="00274790"/>
    <w:rsid w:val="00274A9C"/>
    <w:rsid w:val="00274EAD"/>
    <w:rsid w:val="0027502C"/>
    <w:rsid w:val="002751A7"/>
    <w:rsid w:val="002752A2"/>
    <w:rsid w:val="002753BB"/>
    <w:rsid w:val="00275B0F"/>
    <w:rsid w:val="002761B7"/>
    <w:rsid w:val="002761FD"/>
    <w:rsid w:val="00276230"/>
    <w:rsid w:val="0027670B"/>
    <w:rsid w:val="00276BD5"/>
    <w:rsid w:val="00276CEA"/>
    <w:rsid w:val="00276DFA"/>
    <w:rsid w:val="002771A3"/>
    <w:rsid w:val="002771D7"/>
    <w:rsid w:val="002773C9"/>
    <w:rsid w:val="0027773D"/>
    <w:rsid w:val="002800AB"/>
    <w:rsid w:val="0028085D"/>
    <w:rsid w:val="0028098D"/>
    <w:rsid w:val="00280BAB"/>
    <w:rsid w:val="00280E70"/>
    <w:rsid w:val="00281015"/>
    <w:rsid w:val="002815E6"/>
    <w:rsid w:val="00281A23"/>
    <w:rsid w:val="00282465"/>
    <w:rsid w:val="002827F9"/>
    <w:rsid w:val="00282C8A"/>
    <w:rsid w:val="00282E4E"/>
    <w:rsid w:val="0028311B"/>
    <w:rsid w:val="00283346"/>
    <w:rsid w:val="002833C4"/>
    <w:rsid w:val="00283ADA"/>
    <w:rsid w:val="00283B62"/>
    <w:rsid w:val="00283EF2"/>
    <w:rsid w:val="0028454A"/>
    <w:rsid w:val="00284641"/>
    <w:rsid w:val="00284657"/>
    <w:rsid w:val="002848D5"/>
    <w:rsid w:val="00284A3A"/>
    <w:rsid w:val="00284ACE"/>
    <w:rsid w:val="00284E5E"/>
    <w:rsid w:val="002855F9"/>
    <w:rsid w:val="00285715"/>
    <w:rsid w:val="00285A4E"/>
    <w:rsid w:val="00285B75"/>
    <w:rsid w:val="00285F1E"/>
    <w:rsid w:val="0028606F"/>
    <w:rsid w:val="0028664D"/>
    <w:rsid w:val="00286CF9"/>
    <w:rsid w:val="002870BB"/>
    <w:rsid w:val="002872F3"/>
    <w:rsid w:val="00287421"/>
    <w:rsid w:val="002876C5"/>
    <w:rsid w:val="00287A71"/>
    <w:rsid w:val="00290038"/>
    <w:rsid w:val="00290109"/>
    <w:rsid w:val="00290768"/>
    <w:rsid w:val="00290BB7"/>
    <w:rsid w:val="00290BE1"/>
    <w:rsid w:val="00290CA3"/>
    <w:rsid w:val="00290D8D"/>
    <w:rsid w:val="00290F88"/>
    <w:rsid w:val="00290F96"/>
    <w:rsid w:val="00291079"/>
    <w:rsid w:val="00291231"/>
    <w:rsid w:val="00291828"/>
    <w:rsid w:val="0029197D"/>
    <w:rsid w:val="002920C1"/>
    <w:rsid w:val="002926F4"/>
    <w:rsid w:val="002931B9"/>
    <w:rsid w:val="002935D9"/>
    <w:rsid w:val="00293638"/>
    <w:rsid w:val="00293BE3"/>
    <w:rsid w:val="00293BF4"/>
    <w:rsid w:val="002940CB"/>
    <w:rsid w:val="002940E7"/>
    <w:rsid w:val="0029453D"/>
    <w:rsid w:val="00294840"/>
    <w:rsid w:val="002949D3"/>
    <w:rsid w:val="00294EBA"/>
    <w:rsid w:val="002954ED"/>
    <w:rsid w:val="002955B0"/>
    <w:rsid w:val="00295AD7"/>
    <w:rsid w:val="00295B39"/>
    <w:rsid w:val="00295BD5"/>
    <w:rsid w:val="00295D2A"/>
    <w:rsid w:val="00295D8D"/>
    <w:rsid w:val="00295E5E"/>
    <w:rsid w:val="00296486"/>
    <w:rsid w:val="0029688E"/>
    <w:rsid w:val="00296AD7"/>
    <w:rsid w:val="00296C09"/>
    <w:rsid w:val="002972D5"/>
    <w:rsid w:val="002973CB"/>
    <w:rsid w:val="002974BF"/>
    <w:rsid w:val="0029779D"/>
    <w:rsid w:val="002A015C"/>
    <w:rsid w:val="002A0570"/>
    <w:rsid w:val="002A0823"/>
    <w:rsid w:val="002A107B"/>
    <w:rsid w:val="002A11B0"/>
    <w:rsid w:val="002A200C"/>
    <w:rsid w:val="002A25E0"/>
    <w:rsid w:val="002A2953"/>
    <w:rsid w:val="002A2B74"/>
    <w:rsid w:val="002A2C3A"/>
    <w:rsid w:val="002A2C75"/>
    <w:rsid w:val="002A333D"/>
    <w:rsid w:val="002A341D"/>
    <w:rsid w:val="002A40C0"/>
    <w:rsid w:val="002A440B"/>
    <w:rsid w:val="002A451A"/>
    <w:rsid w:val="002A46DF"/>
    <w:rsid w:val="002A4729"/>
    <w:rsid w:val="002A4765"/>
    <w:rsid w:val="002A4EF8"/>
    <w:rsid w:val="002A5160"/>
    <w:rsid w:val="002A51C0"/>
    <w:rsid w:val="002A5230"/>
    <w:rsid w:val="002A535E"/>
    <w:rsid w:val="002A568C"/>
    <w:rsid w:val="002A6105"/>
    <w:rsid w:val="002A6122"/>
    <w:rsid w:val="002A6187"/>
    <w:rsid w:val="002A6367"/>
    <w:rsid w:val="002A6D31"/>
    <w:rsid w:val="002A6F3D"/>
    <w:rsid w:val="002A73D6"/>
    <w:rsid w:val="002A7755"/>
    <w:rsid w:val="002A777D"/>
    <w:rsid w:val="002A7A2E"/>
    <w:rsid w:val="002A7D65"/>
    <w:rsid w:val="002B000C"/>
    <w:rsid w:val="002B00B2"/>
    <w:rsid w:val="002B02A2"/>
    <w:rsid w:val="002B07E2"/>
    <w:rsid w:val="002B09DF"/>
    <w:rsid w:val="002B12FF"/>
    <w:rsid w:val="002B1491"/>
    <w:rsid w:val="002B1497"/>
    <w:rsid w:val="002B1562"/>
    <w:rsid w:val="002B1844"/>
    <w:rsid w:val="002B1A0C"/>
    <w:rsid w:val="002B1AFA"/>
    <w:rsid w:val="002B203E"/>
    <w:rsid w:val="002B2C1A"/>
    <w:rsid w:val="002B3236"/>
    <w:rsid w:val="002B35C9"/>
    <w:rsid w:val="002B3929"/>
    <w:rsid w:val="002B3EB9"/>
    <w:rsid w:val="002B3FA6"/>
    <w:rsid w:val="002B4C26"/>
    <w:rsid w:val="002B5062"/>
    <w:rsid w:val="002B5390"/>
    <w:rsid w:val="002B5465"/>
    <w:rsid w:val="002B58E1"/>
    <w:rsid w:val="002B5B1C"/>
    <w:rsid w:val="002B5C03"/>
    <w:rsid w:val="002B61B2"/>
    <w:rsid w:val="002B6503"/>
    <w:rsid w:val="002B66B0"/>
    <w:rsid w:val="002B680D"/>
    <w:rsid w:val="002B6924"/>
    <w:rsid w:val="002B6D38"/>
    <w:rsid w:val="002B73E4"/>
    <w:rsid w:val="002B788B"/>
    <w:rsid w:val="002B7B38"/>
    <w:rsid w:val="002B7C52"/>
    <w:rsid w:val="002B7CC6"/>
    <w:rsid w:val="002C00EF"/>
    <w:rsid w:val="002C0170"/>
    <w:rsid w:val="002C0250"/>
    <w:rsid w:val="002C10C1"/>
    <w:rsid w:val="002C124F"/>
    <w:rsid w:val="002C182F"/>
    <w:rsid w:val="002C189A"/>
    <w:rsid w:val="002C1D0B"/>
    <w:rsid w:val="002C209F"/>
    <w:rsid w:val="002C234D"/>
    <w:rsid w:val="002C32BE"/>
    <w:rsid w:val="002C355F"/>
    <w:rsid w:val="002C3628"/>
    <w:rsid w:val="002C36D4"/>
    <w:rsid w:val="002C3D77"/>
    <w:rsid w:val="002C3E94"/>
    <w:rsid w:val="002C3F0A"/>
    <w:rsid w:val="002C4514"/>
    <w:rsid w:val="002C4B23"/>
    <w:rsid w:val="002C505A"/>
    <w:rsid w:val="002C5543"/>
    <w:rsid w:val="002C55A4"/>
    <w:rsid w:val="002C5614"/>
    <w:rsid w:val="002C5A10"/>
    <w:rsid w:val="002C5BC2"/>
    <w:rsid w:val="002C5CA3"/>
    <w:rsid w:val="002C5D03"/>
    <w:rsid w:val="002C605A"/>
    <w:rsid w:val="002C6514"/>
    <w:rsid w:val="002C6878"/>
    <w:rsid w:val="002C6B3A"/>
    <w:rsid w:val="002C7113"/>
    <w:rsid w:val="002C71A3"/>
    <w:rsid w:val="002C75C9"/>
    <w:rsid w:val="002C78D0"/>
    <w:rsid w:val="002C7CB1"/>
    <w:rsid w:val="002C7D07"/>
    <w:rsid w:val="002D01DF"/>
    <w:rsid w:val="002D02CD"/>
    <w:rsid w:val="002D051F"/>
    <w:rsid w:val="002D06F7"/>
    <w:rsid w:val="002D0733"/>
    <w:rsid w:val="002D1000"/>
    <w:rsid w:val="002D1269"/>
    <w:rsid w:val="002D12F8"/>
    <w:rsid w:val="002D1603"/>
    <w:rsid w:val="002D1AF0"/>
    <w:rsid w:val="002D1D30"/>
    <w:rsid w:val="002D1D3B"/>
    <w:rsid w:val="002D222E"/>
    <w:rsid w:val="002D2D67"/>
    <w:rsid w:val="002D2E1A"/>
    <w:rsid w:val="002D2E59"/>
    <w:rsid w:val="002D318E"/>
    <w:rsid w:val="002D35AE"/>
    <w:rsid w:val="002D36A1"/>
    <w:rsid w:val="002D4589"/>
    <w:rsid w:val="002D4726"/>
    <w:rsid w:val="002D4FE5"/>
    <w:rsid w:val="002D50AB"/>
    <w:rsid w:val="002D54A6"/>
    <w:rsid w:val="002D5786"/>
    <w:rsid w:val="002D5A45"/>
    <w:rsid w:val="002D5A63"/>
    <w:rsid w:val="002D6195"/>
    <w:rsid w:val="002D6354"/>
    <w:rsid w:val="002D6431"/>
    <w:rsid w:val="002D752B"/>
    <w:rsid w:val="002D77D5"/>
    <w:rsid w:val="002D788B"/>
    <w:rsid w:val="002D7B54"/>
    <w:rsid w:val="002E0683"/>
    <w:rsid w:val="002E0BC0"/>
    <w:rsid w:val="002E0C17"/>
    <w:rsid w:val="002E0E64"/>
    <w:rsid w:val="002E0EE9"/>
    <w:rsid w:val="002E157F"/>
    <w:rsid w:val="002E166B"/>
    <w:rsid w:val="002E251E"/>
    <w:rsid w:val="002E25F0"/>
    <w:rsid w:val="002E2900"/>
    <w:rsid w:val="002E309A"/>
    <w:rsid w:val="002E3709"/>
    <w:rsid w:val="002E4614"/>
    <w:rsid w:val="002E479B"/>
    <w:rsid w:val="002E4BBF"/>
    <w:rsid w:val="002E512A"/>
    <w:rsid w:val="002E53D0"/>
    <w:rsid w:val="002E552E"/>
    <w:rsid w:val="002E5555"/>
    <w:rsid w:val="002E563C"/>
    <w:rsid w:val="002E5747"/>
    <w:rsid w:val="002E58E8"/>
    <w:rsid w:val="002E5DFD"/>
    <w:rsid w:val="002E5F9A"/>
    <w:rsid w:val="002E621F"/>
    <w:rsid w:val="002E62FB"/>
    <w:rsid w:val="002E663B"/>
    <w:rsid w:val="002E6BFA"/>
    <w:rsid w:val="002E6C84"/>
    <w:rsid w:val="002E70C6"/>
    <w:rsid w:val="002E7520"/>
    <w:rsid w:val="002E7DDA"/>
    <w:rsid w:val="002F0582"/>
    <w:rsid w:val="002F05A5"/>
    <w:rsid w:val="002F0DD3"/>
    <w:rsid w:val="002F1088"/>
    <w:rsid w:val="002F130D"/>
    <w:rsid w:val="002F1379"/>
    <w:rsid w:val="002F137B"/>
    <w:rsid w:val="002F147A"/>
    <w:rsid w:val="002F16FD"/>
    <w:rsid w:val="002F17ED"/>
    <w:rsid w:val="002F18CD"/>
    <w:rsid w:val="002F1B15"/>
    <w:rsid w:val="002F1DBB"/>
    <w:rsid w:val="002F230E"/>
    <w:rsid w:val="002F2D4A"/>
    <w:rsid w:val="002F2E26"/>
    <w:rsid w:val="002F32EF"/>
    <w:rsid w:val="002F35F7"/>
    <w:rsid w:val="002F38A7"/>
    <w:rsid w:val="002F3926"/>
    <w:rsid w:val="002F3D4C"/>
    <w:rsid w:val="002F4747"/>
    <w:rsid w:val="002F4A84"/>
    <w:rsid w:val="002F4CE2"/>
    <w:rsid w:val="002F4D01"/>
    <w:rsid w:val="002F5073"/>
    <w:rsid w:val="002F5502"/>
    <w:rsid w:val="002F5EEC"/>
    <w:rsid w:val="002F5FD4"/>
    <w:rsid w:val="002F6384"/>
    <w:rsid w:val="002F66D1"/>
    <w:rsid w:val="002F66FD"/>
    <w:rsid w:val="002F6C4E"/>
    <w:rsid w:val="002F6E6F"/>
    <w:rsid w:val="002F7006"/>
    <w:rsid w:val="002F7031"/>
    <w:rsid w:val="002F71CC"/>
    <w:rsid w:val="002F7364"/>
    <w:rsid w:val="002F74F6"/>
    <w:rsid w:val="002F7505"/>
    <w:rsid w:val="00300143"/>
    <w:rsid w:val="00300255"/>
    <w:rsid w:val="00300457"/>
    <w:rsid w:val="00300BCF"/>
    <w:rsid w:val="00301775"/>
    <w:rsid w:val="00301C11"/>
    <w:rsid w:val="003020F0"/>
    <w:rsid w:val="00302550"/>
    <w:rsid w:val="003025C5"/>
    <w:rsid w:val="00302F56"/>
    <w:rsid w:val="00303310"/>
    <w:rsid w:val="0030355F"/>
    <w:rsid w:val="003037F9"/>
    <w:rsid w:val="00303EE5"/>
    <w:rsid w:val="00303F24"/>
    <w:rsid w:val="003040C5"/>
    <w:rsid w:val="003043A4"/>
    <w:rsid w:val="00304652"/>
    <w:rsid w:val="003046FD"/>
    <w:rsid w:val="00304DD5"/>
    <w:rsid w:val="00304F47"/>
    <w:rsid w:val="00304FCD"/>
    <w:rsid w:val="00305C32"/>
    <w:rsid w:val="00305F71"/>
    <w:rsid w:val="0030633D"/>
    <w:rsid w:val="00306530"/>
    <w:rsid w:val="003068C1"/>
    <w:rsid w:val="00306B3D"/>
    <w:rsid w:val="00306B61"/>
    <w:rsid w:val="00306B74"/>
    <w:rsid w:val="00306DF2"/>
    <w:rsid w:val="003070E0"/>
    <w:rsid w:val="003074CD"/>
    <w:rsid w:val="00307B3D"/>
    <w:rsid w:val="00307B64"/>
    <w:rsid w:val="00307BE1"/>
    <w:rsid w:val="00307CF2"/>
    <w:rsid w:val="0031006E"/>
    <w:rsid w:val="00310299"/>
    <w:rsid w:val="0031058A"/>
    <w:rsid w:val="00310734"/>
    <w:rsid w:val="003110C3"/>
    <w:rsid w:val="00311341"/>
    <w:rsid w:val="0031136C"/>
    <w:rsid w:val="003113FC"/>
    <w:rsid w:val="003117F6"/>
    <w:rsid w:val="0031184B"/>
    <w:rsid w:val="00311DF4"/>
    <w:rsid w:val="00311F0D"/>
    <w:rsid w:val="00311FB4"/>
    <w:rsid w:val="00312382"/>
    <w:rsid w:val="003125F7"/>
    <w:rsid w:val="0031284B"/>
    <w:rsid w:val="00312AB7"/>
    <w:rsid w:val="003131BC"/>
    <w:rsid w:val="00313543"/>
    <w:rsid w:val="003138CB"/>
    <w:rsid w:val="00313A52"/>
    <w:rsid w:val="003142E3"/>
    <w:rsid w:val="0031435B"/>
    <w:rsid w:val="0031493F"/>
    <w:rsid w:val="00315816"/>
    <w:rsid w:val="003161FE"/>
    <w:rsid w:val="00316B14"/>
    <w:rsid w:val="00316BC2"/>
    <w:rsid w:val="00316E08"/>
    <w:rsid w:val="00316FDF"/>
    <w:rsid w:val="0031715D"/>
    <w:rsid w:val="003171FA"/>
    <w:rsid w:val="00317763"/>
    <w:rsid w:val="00317D5C"/>
    <w:rsid w:val="00317EB8"/>
    <w:rsid w:val="00320017"/>
    <w:rsid w:val="00320166"/>
    <w:rsid w:val="003206C6"/>
    <w:rsid w:val="0032090D"/>
    <w:rsid w:val="00320C35"/>
    <w:rsid w:val="00320CD1"/>
    <w:rsid w:val="00320D28"/>
    <w:rsid w:val="00321A64"/>
    <w:rsid w:val="00321E0B"/>
    <w:rsid w:val="00321E47"/>
    <w:rsid w:val="00321F29"/>
    <w:rsid w:val="00322138"/>
    <w:rsid w:val="00322565"/>
    <w:rsid w:val="00322A5B"/>
    <w:rsid w:val="00322BFD"/>
    <w:rsid w:val="0032322C"/>
    <w:rsid w:val="00323B1F"/>
    <w:rsid w:val="00323EC7"/>
    <w:rsid w:val="00324388"/>
    <w:rsid w:val="00324483"/>
    <w:rsid w:val="0032456F"/>
    <w:rsid w:val="00324681"/>
    <w:rsid w:val="0032474D"/>
    <w:rsid w:val="00325057"/>
    <w:rsid w:val="0032525F"/>
    <w:rsid w:val="0032551F"/>
    <w:rsid w:val="0032562D"/>
    <w:rsid w:val="003256CB"/>
    <w:rsid w:val="0032571E"/>
    <w:rsid w:val="0032579E"/>
    <w:rsid w:val="0032581E"/>
    <w:rsid w:val="00325E84"/>
    <w:rsid w:val="00325F68"/>
    <w:rsid w:val="003261DF"/>
    <w:rsid w:val="00326656"/>
    <w:rsid w:val="00326886"/>
    <w:rsid w:val="003268DF"/>
    <w:rsid w:val="00326A6C"/>
    <w:rsid w:val="00326AC3"/>
    <w:rsid w:val="00326BAC"/>
    <w:rsid w:val="00326BD7"/>
    <w:rsid w:val="003274D0"/>
    <w:rsid w:val="00330028"/>
    <w:rsid w:val="0033075E"/>
    <w:rsid w:val="00330A61"/>
    <w:rsid w:val="00330FFA"/>
    <w:rsid w:val="0033162F"/>
    <w:rsid w:val="00331CD7"/>
    <w:rsid w:val="00331FA0"/>
    <w:rsid w:val="0033208A"/>
    <w:rsid w:val="003323FF"/>
    <w:rsid w:val="003329BF"/>
    <w:rsid w:val="00332E4A"/>
    <w:rsid w:val="00332F54"/>
    <w:rsid w:val="00333526"/>
    <w:rsid w:val="003338E8"/>
    <w:rsid w:val="00333959"/>
    <w:rsid w:val="00334504"/>
    <w:rsid w:val="00334716"/>
    <w:rsid w:val="003347A8"/>
    <w:rsid w:val="00334B35"/>
    <w:rsid w:val="00334BA3"/>
    <w:rsid w:val="00334DE7"/>
    <w:rsid w:val="00335618"/>
    <w:rsid w:val="003356EB"/>
    <w:rsid w:val="00335A83"/>
    <w:rsid w:val="00335A90"/>
    <w:rsid w:val="00335DCD"/>
    <w:rsid w:val="00336365"/>
    <w:rsid w:val="00336AA2"/>
    <w:rsid w:val="00336B40"/>
    <w:rsid w:val="00337015"/>
    <w:rsid w:val="003371D5"/>
    <w:rsid w:val="003378FE"/>
    <w:rsid w:val="00337BEF"/>
    <w:rsid w:val="00337CB1"/>
    <w:rsid w:val="00340004"/>
    <w:rsid w:val="003409C1"/>
    <w:rsid w:val="003409E3"/>
    <w:rsid w:val="00340B73"/>
    <w:rsid w:val="00340E9C"/>
    <w:rsid w:val="00340EB5"/>
    <w:rsid w:val="003412CF"/>
    <w:rsid w:val="00341364"/>
    <w:rsid w:val="00341513"/>
    <w:rsid w:val="003416A9"/>
    <w:rsid w:val="0034180A"/>
    <w:rsid w:val="003418EE"/>
    <w:rsid w:val="00341989"/>
    <w:rsid w:val="00341EF9"/>
    <w:rsid w:val="00342142"/>
    <w:rsid w:val="00342272"/>
    <w:rsid w:val="00342829"/>
    <w:rsid w:val="003429C3"/>
    <w:rsid w:val="00342CBE"/>
    <w:rsid w:val="00342D50"/>
    <w:rsid w:val="00343818"/>
    <w:rsid w:val="003439C2"/>
    <w:rsid w:val="00343B78"/>
    <w:rsid w:val="00343DC1"/>
    <w:rsid w:val="00344123"/>
    <w:rsid w:val="00344A11"/>
    <w:rsid w:val="00344CE6"/>
    <w:rsid w:val="00345037"/>
    <w:rsid w:val="00345192"/>
    <w:rsid w:val="00345508"/>
    <w:rsid w:val="003457C3"/>
    <w:rsid w:val="00345FE2"/>
    <w:rsid w:val="0034603D"/>
    <w:rsid w:val="0034694C"/>
    <w:rsid w:val="00346DBB"/>
    <w:rsid w:val="003470C2"/>
    <w:rsid w:val="003478B6"/>
    <w:rsid w:val="003478FC"/>
    <w:rsid w:val="00347991"/>
    <w:rsid w:val="00347B22"/>
    <w:rsid w:val="00347BEA"/>
    <w:rsid w:val="00347C42"/>
    <w:rsid w:val="0035002C"/>
    <w:rsid w:val="003501DC"/>
    <w:rsid w:val="0035028E"/>
    <w:rsid w:val="003503A8"/>
    <w:rsid w:val="00350B59"/>
    <w:rsid w:val="003514E0"/>
    <w:rsid w:val="0035194F"/>
    <w:rsid w:val="00351C0F"/>
    <w:rsid w:val="00351D34"/>
    <w:rsid w:val="00351F7E"/>
    <w:rsid w:val="00352079"/>
    <w:rsid w:val="00352745"/>
    <w:rsid w:val="00352C67"/>
    <w:rsid w:val="00352C6D"/>
    <w:rsid w:val="00352D10"/>
    <w:rsid w:val="00352D24"/>
    <w:rsid w:val="00352DB8"/>
    <w:rsid w:val="00352FDD"/>
    <w:rsid w:val="00353059"/>
    <w:rsid w:val="00353074"/>
    <w:rsid w:val="0035374D"/>
    <w:rsid w:val="00353804"/>
    <w:rsid w:val="00353B28"/>
    <w:rsid w:val="003545DC"/>
    <w:rsid w:val="003549B7"/>
    <w:rsid w:val="00354A04"/>
    <w:rsid w:val="00354AE3"/>
    <w:rsid w:val="00354CC0"/>
    <w:rsid w:val="00354F80"/>
    <w:rsid w:val="003550B4"/>
    <w:rsid w:val="003551FA"/>
    <w:rsid w:val="00355217"/>
    <w:rsid w:val="00355973"/>
    <w:rsid w:val="003559D0"/>
    <w:rsid w:val="003563FA"/>
    <w:rsid w:val="003567B2"/>
    <w:rsid w:val="0035685B"/>
    <w:rsid w:val="00356D56"/>
    <w:rsid w:val="00356DBD"/>
    <w:rsid w:val="00357687"/>
    <w:rsid w:val="00357A4F"/>
    <w:rsid w:val="00357AD7"/>
    <w:rsid w:val="003602E0"/>
    <w:rsid w:val="003608C5"/>
    <w:rsid w:val="00360BEB"/>
    <w:rsid w:val="00360DBC"/>
    <w:rsid w:val="00360E07"/>
    <w:rsid w:val="003610DF"/>
    <w:rsid w:val="0036110F"/>
    <w:rsid w:val="0036114F"/>
    <w:rsid w:val="00361338"/>
    <w:rsid w:val="003614EB"/>
    <w:rsid w:val="00361975"/>
    <w:rsid w:val="00361C56"/>
    <w:rsid w:val="00361F77"/>
    <w:rsid w:val="0036275A"/>
    <w:rsid w:val="003627BC"/>
    <w:rsid w:val="00362884"/>
    <w:rsid w:val="003629BC"/>
    <w:rsid w:val="00362BED"/>
    <w:rsid w:val="00362D93"/>
    <w:rsid w:val="00362FA6"/>
    <w:rsid w:val="0036312A"/>
    <w:rsid w:val="0036333B"/>
    <w:rsid w:val="00363BBA"/>
    <w:rsid w:val="003640D9"/>
    <w:rsid w:val="00364367"/>
    <w:rsid w:val="003643C4"/>
    <w:rsid w:val="003645A5"/>
    <w:rsid w:val="0036501B"/>
    <w:rsid w:val="00365AD5"/>
    <w:rsid w:val="00365FCC"/>
    <w:rsid w:val="003660AF"/>
    <w:rsid w:val="00366542"/>
    <w:rsid w:val="003666F2"/>
    <w:rsid w:val="00366E2F"/>
    <w:rsid w:val="00367174"/>
    <w:rsid w:val="003671BE"/>
    <w:rsid w:val="00367919"/>
    <w:rsid w:val="0036799C"/>
    <w:rsid w:val="00367AE5"/>
    <w:rsid w:val="00367CC4"/>
    <w:rsid w:val="003702F1"/>
    <w:rsid w:val="00370964"/>
    <w:rsid w:val="00370B11"/>
    <w:rsid w:val="00370E4E"/>
    <w:rsid w:val="00370F19"/>
    <w:rsid w:val="0037177F"/>
    <w:rsid w:val="00371848"/>
    <w:rsid w:val="0037188C"/>
    <w:rsid w:val="00371B60"/>
    <w:rsid w:val="00371CB6"/>
    <w:rsid w:val="003720AB"/>
    <w:rsid w:val="003721C9"/>
    <w:rsid w:val="003729CE"/>
    <w:rsid w:val="00372C3A"/>
    <w:rsid w:val="00372C56"/>
    <w:rsid w:val="00372CE5"/>
    <w:rsid w:val="0037307C"/>
    <w:rsid w:val="003735B4"/>
    <w:rsid w:val="00373A79"/>
    <w:rsid w:val="00373E46"/>
    <w:rsid w:val="0037467D"/>
    <w:rsid w:val="00374A09"/>
    <w:rsid w:val="00374BC3"/>
    <w:rsid w:val="003752B4"/>
    <w:rsid w:val="003753F2"/>
    <w:rsid w:val="003756BF"/>
    <w:rsid w:val="00375C02"/>
    <w:rsid w:val="00375CF3"/>
    <w:rsid w:val="00375D83"/>
    <w:rsid w:val="0037626B"/>
    <w:rsid w:val="0037655A"/>
    <w:rsid w:val="003768C1"/>
    <w:rsid w:val="00376E5C"/>
    <w:rsid w:val="0037749D"/>
    <w:rsid w:val="003778E8"/>
    <w:rsid w:val="00377C97"/>
    <w:rsid w:val="00377DC0"/>
    <w:rsid w:val="00380025"/>
    <w:rsid w:val="0038066E"/>
    <w:rsid w:val="003807CE"/>
    <w:rsid w:val="003807F0"/>
    <w:rsid w:val="003808CE"/>
    <w:rsid w:val="0038092F"/>
    <w:rsid w:val="00380FB5"/>
    <w:rsid w:val="0038111F"/>
    <w:rsid w:val="003812BF"/>
    <w:rsid w:val="003812DB"/>
    <w:rsid w:val="00381483"/>
    <w:rsid w:val="003814C3"/>
    <w:rsid w:val="003817C8"/>
    <w:rsid w:val="00381CE8"/>
    <w:rsid w:val="00381D65"/>
    <w:rsid w:val="003820BB"/>
    <w:rsid w:val="003821FD"/>
    <w:rsid w:val="00382320"/>
    <w:rsid w:val="00382A42"/>
    <w:rsid w:val="00383197"/>
    <w:rsid w:val="00383C80"/>
    <w:rsid w:val="00383D22"/>
    <w:rsid w:val="00383FBA"/>
    <w:rsid w:val="003841CC"/>
    <w:rsid w:val="00384541"/>
    <w:rsid w:val="003845A0"/>
    <w:rsid w:val="00384A86"/>
    <w:rsid w:val="00384C54"/>
    <w:rsid w:val="00384FA0"/>
    <w:rsid w:val="003853AB"/>
    <w:rsid w:val="003854C5"/>
    <w:rsid w:val="003856D5"/>
    <w:rsid w:val="00385AD3"/>
    <w:rsid w:val="00385B85"/>
    <w:rsid w:val="00385C05"/>
    <w:rsid w:val="00386149"/>
    <w:rsid w:val="003863B4"/>
    <w:rsid w:val="0038657E"/>
    <w:rsid w:val="00386996"/>
    <w:rsid w:val="003869AC"/>
    <w:rsid w:val="00387089"/>
    <w:rsid w:val="00387126"/>
    <w:rsid w:val="0038723B"/>
    <w:rsid w:val="003879D1"/>
    <w:rsid w:val="00387AE4"/>
    <w:rsid w:val="00387CDD"/>
    <w:rsid w:val="003905C8"/>
    <w:rsid w:val="00390727"/>
    <w:rsid w:val="003908CC"/>
    <w:rsid w:val="003919F1"/>
    <w:rsid w:val="00391A1D"/>
    <w:rsid w:val="00391CDD"/>
    <w:rsid w:val="00391DA2"/>
    <w:rsid w:val="00392286"/>
    <w:rsid w:val="0039228A"/>
    <w:rsid w:val="00392653"/>
    <w:rsid w:val="00392B4F"/>
    <w:rsid w:val="00392C9C"/>
    <w:rsid w:val="00392DEB"/>
    <w:rsid w:val="00392F57"/>
    <w:rsid w:val="003938A3"/>
    <w:rsid w:val="003939A2"/>
    <w:rsid w:val="00393BEB"/>
    <w:rsid w:val="00393D91"/>
    <w:rsid w:val="00393E08"/>
    <w:rsid w:val="00393E30"/>
    <w:rsid w:val="00393F10"/>
    <w:rsid w:val="003947BA"/>
    <w:rsid w:val="003952EA"/>
    <w:rsid w:val="003955B8"/>
    <w:rsid w:val="00395804"/>
    <w:rsid w:val="00395932"/>
    <w:rsid w:val="00396057"/>
    <w:rsid w:val="00396AF4"/>
    <w:rsid w:val="003973CD"/>
    <w:rsid w:val="0039757A"/>
    <w:rsid w:val="00397642"/>
    <w:rsid w:val="003976A2"/>
    <w:rsid w:val="00397C45"/>
    <w:rsid w:val="00397D08"/>
    <w:rsid w:val="00397E4D"/>
    <w:rsid w:val="00397FEE"/>
    <w:rsid w:val="003A0038"/>
    <w:rsid w:val="003A0204"/>
    <w:rsid w:val="003A0295"/>
    <w:rsid w:val="003A0313"/>
    <w:rsid w:val="003A0452"/>
    <w:rsid w:val="003A054F"/>
    <w:rsid w:val="003A0A4A"/>
    <w:rsid w:val="003A0FA8"/>
    <w:rsid w:val="003A1E90"/>
    <w:rsid w:val="003A1F4B"/>
    <w:rsid w:val="003A26AE"/>
    <w:rsid w:val="003A2A48"/>
    <w:rsid w:val="003A3B13"/>
    <w:rsid w:val="003A3D1F"/>
    <w:rsid w:val="003A41E0"/>
    <w:rsid w:val="003A47A0"/>
    <w:rsid w:val="003A4EB9"/>
    <w:rsid w:val="003A5127"/>
    <w:rsid w:val="003A557B"/>
    <w:rsid w:val="003A55DF"/>
    <w:rsid w:val="003A590D"/>
    <w:rsid w:val="003A5D90"/>
    <w:rsid w:val="003A5FB9"/>
    <w:rsid w:val="003A6671"/>
    <w:rsid w:val="003A6740"/>
    <w:rsid w:val="003A6B7A"/>
    <w:rsid w:val="003A6E57"/>
    <w:rsid w:val="003A6F15"/>
    <w:rsid w:val="003A759C"/>
    <w:rsid w:val="003A7887"/>
    <w:rsid w:val="003A789A"/>
    <w:rsid w:val="003B0021"/>
    <w:rsid w:val="003B0093"/>
    <w:rsid w:val="003B07A6"/>
    <w:rsid w:val="003B0921"/>
    <w:rsid w:val="003B151C"/>
    <w:rsid w:val="003B1F4A"/>
    <w:rsid w:val="003B1FB9"/>
    <w:rsid w:val="003B271B"/>
    <w:rsid w:val="003B2943"/>
    <w:rsid w:val="003B2C11"/>
    <w:rsid w:val="003B2F8F"/>
    <w:rsid w:val="003B3024"/>
    <w:rsid w:val="003B384A"/>
    <w:rsid w:val="003B3A06"/>
    <w:rsid w:val="003B3BAE"/>
    <w:rsid w:val="003B3C80"/>
    <w:rsid w:val="003B3D15"/>
    <w:rsid w:val="003B46F4"/>
    <w:rsid w:val="003B4B0A"/>
    <w:rsid w:val="003B551F"/>
    <w:rsid w:val="003B5C85"/>
    <w:rsid w:val="003B5E30"/>
    <w:rsid w:val="003B5E69"/>
    <w:rsid w:val="003B61D2"/>
    <w:rsid w:val="003B696D"/>
    <w:rsid w:val="003B6B4D"/>
    <w:rsid w:val="003B6C64"/>
    <w:rsid w:val="003B6D37"/>
    <w:rsid w:val="003B6F16"/>
    <w:rsid w:val="003B6F8C"/>
    <w:rsid w:val="003B7C5E"/>
    <w:rsid w:val="003C07CB"/>
    <w:rsid w:val="003C07E8"/>
    <w:rsid w:val="003C0A13"/>
    <w:rsid w:val="003C0B65"/>
    <w:rsid w:val="003C11C5"/>
    <w:rsid w:val="003C1556"/>
    <w:rsid w:val="003C281F"/>
    <w:rsid w:val="003C2A31"/>
    <w:rsid w:val="003C2A9B"/>
    <w:rsid w:val="003C2DAC"/>
    <w:rsid w:val="003C33C9"/>
    <w:rsid w:val="003C34D5"/>
    <w:rsid w:val="003C39B9"/>
    <w:rsid w:val="003C3A5B"/>
    <w:rsid w:val="003C3BA8"/>
    <w:rsid w:val="003C4259"/>
    <w:rsid w:val="003C4358"/>
    <w:rsid w:val="003C44BD"/>
    <w:rsid w:val="003C4779"/>
    <w:rsid w:val="003C4BF8"/>
    <w:rsid w:val="003C50EA"/>
    <w:rsid w:val="003C53E9"/>
    <w:rsid w:val="003C54FA"/>
    <w:rsid w:val="003C58BC"/>
    <w:rsid w:val="003C5BCF"/>
    <w:rsid w:val="003C5C40"/>
    <w:rsid w:val="003C5F0B"/>
    <w:rsid w:val="003C6096"/>
    <w:rsid w:val="003C62A1"/>
    <w:rsid w:val="003C675E"/>
    <w:rsid w:val="003C6776"/>
    <w:rsid w:val="003C6908"/>
    <w:rsid w:val="003C6EBD"/>
    <w:rsid w:val="003C6F50"/>
    <w:rsid w:val="003C794A"/>
    <w:rsid w:val="003C7A60"/>
    <w:rsid w:val="003C7B81"/>
    <w:rsid w:val="003D0245"/>
    <w:rsid w:val="003D042C"/>
    <w:rsid w:val="003D06C5"/>
    <w:rsid w:val="003D0788"/>
    <w:rsid w:val="003D098C"/>
    <w:rsid w:val="003D0BC5"/>
    <w:rsid w:val="003D100D"/>
    <w:rsid w:val="003D14E7"/>
    <w:rsid w:val="003D1803"/>
    <w:rsid w:val="003D1A32"/>
    <w:rsid w:val="003D1EAE"/>
    <w:rsid w:val="003D21A3"/>
    <w:rsid w:val="003D2247"/>
    <w:rsid w:val="003D29EE"/>
    <w:rsid w:val="003D2A80"/>
    <w:rsid w:val="003D2A9B"/>
    <w:rsid w:val="003D2F21"/>
    <w:rsid w:val="003D3AA5"/>
    <w:rsid w:val="003D4393"/>
    <w:rsid w:val="003D4483"/>
    <w:rsid w:val="003D4771"/>
    <w:rsid w:val="003D4E82"/>
    <w:rsid w:val="003D50CD"/>
    <w:rsid w:val="003D589C"/>
    <w:rsid w:val="003D591A"/>
    <w:rsid w:val="003D5F00"/>
    <w:rsid w:val="003D60E3"/>
    <w:rsid w:val="003D6586"/>
    <w:rsid w:val="003D6C2F"/>
    <w:rsid w:val="003D6C5D"/>
    <w:rsid w:val="003D705C"/>
    <w:rsid w:val="003D7142"/>
    <w:rsid w:val="003D7B73"/>
    <w:rsid w:val="003E067F"/>
    <w:rsid w:val="003E0961"/>
    <w:rsid w:val="003E0A31"/>
    <w:rsid w:val="003E0AA1"/>
    <w:rsid w:val="003E1539"/>
    <w:rsid w:val="003E153C"/>
    <w:rsid w:val="003E171C"/>
    <w:rsid w:val="003E2069"/>
    <w:rsid w:val="003E23DB"/>
    <w:rsid w:val="003E2AD0"/>
    <w:rsid w:val="003E2BF3"/>
    <w:rsid w:val="003E2CF4"/>
    <w:rsid w:val="003E3675"/>
    <w:rsid w:val="003E3888"/>
    <w:rsid w:val="003E3A9D"/>
    <w:rsid w:val="003E3C1D"/>
    <w:rsid w:val="003E3CA5"/>
    <w:rsid w:val="003E3F94"/>
    <w:rsid w:val="003E3FC4"/>
    <w:rsid w:val="003E427C"/>
    <w:rsid w:val="003E42A4"/>
    <w:rsid w:val="003E445F"/>
    <w:rsid w:val="003E44AD"/>
    <w:rsid w:val="003E46B7"/>
    <w:rsid w:val="003E4BA1"/>
    <w:rsid w:val="003E4D4F"/>
    <w:rsid w:val="003E515F"/>
    <w:rsid w:val="003E5288"/>
    <w:rsid w:val="003E59C6"/>
    <w:rsid w:val="003E5D04"/>
    <w:rsid w:val="003E5F92"/>
    <w:rsid w:val="003E66F2"/>
    <w:rsid w:val="003E6879"/>
    <w:rsid w:val="003E6ADF"/>
    <w:rsid w:val="003E6B07"/>
    <w:rsid w:val="003E6F8A"/>
    <w:rsid w:val="003E74E7"/>
    <w:rsid w:val="003E75DE"/>
    <w:rsid w:val="003E77BC"/>
    <w:rsid w:val="003E7E7B"/>
    <w:rsid w:val="003F03A3"/>
    <w:rsid w:val="003F03A8"/>
    <w:rsid w:val="003F0559"/>
    <w:rsid w:val="003F055B"/>
    <w:rsid w:val="003F058D"/>
    <w:rsid w:val="003F0B5A"/>
    <w:rsid w:val="003F0F1B"/>
    <w:rsid w:val="003F106F"/>
    <w:rsid w:val="003F15A3"/>
    <w:rsid w:val="003F1BCE"/>
    <w:rsid w:val="003F1C0E"/>
    <w:rsid w:val="003F1D6F"/>
    <w:rsid w:val="003F1FD2"/>
    <w:rsid w:val="003F2670"/>
    <w:rsid w:val="003F29E7"/>
    <w:rsid w:val="003F2C72"/>
    <w:rsid w:val="003F341B"/>
    <w:rsid w:val="003F349F"/>
    <w:rsid w:val="003F3887"/>
    <w:rsid w:val="003F4807"/>
    <w:rsid w:val="003F4C48"/>
    <w:rsid w:val="003F4DD2"/>
    <w:rsid w:val="003F4F07"/>
    <w:rsid w:val="003F53C9"/>
    <w:rsid w:val="003F53CC"/>
    <w:rsid w:val="003F53DE"/>
    <w:rsid w:val="003F6401"/>
    <w:rsid w:val="003F6A2F"/>
    <w:rsid w:val="003F7264"/>
    <w:rsid w:val="003F7400"/>
    <w:rsid w:val="003F7907"/>
    <w:rsid w:val="00400184"/>
    <w:rsid w:val="00400CFA"/>
    <w:rsid w:val="004010B6"/>
    <w:rsid w:val="004019F7"/>
    <w:rsid w:val="00401B40"/>
    <w:rsid w:val="004026A8"/>
    <w:rsid w:val="004029D3"/>
    <w:rsid w:val="00402A72"/>
    <w:rsid w:val="00402A7A"/>
    <w:rsid w:val="00402E11"/>
    <w:rsid w:val="004034CA"/>
    <w:rsid w:val="004038F8"/>
    <w:rsid w:val="004043A5"/>
    <w:rsid w:val="0040487B"/>
    <w:rsid w:val="00404BD0"/>
    <w:rsid w:val="00404C07"/>
    <w:rsid w:val="00404D06"/>
    <w:rsid w:val="00404D20"/>
    <w:rsid w:val="00404D78"/>
    <w:rsid w:val="00404DFF"/>
    <w:rsid w:val="00405549"/>
    <w:rsid w:val="004056F6"/>
    <w:rsid w:val="0040578E"/>
    <w:rsid w:val="004057C0"/>
    <w:rsid w:val="00405B87"/>
    <w:rsid w:val="00406DE2"/>
    <w:rsid w:val="004076E6"/>
    <w:rsid w:val="00407877"/>
    <w:rsid w:val="00407BA8"/>
    <w:rsid w:val="00407C4A"/>
    <w:rsid w:val="00407C4F"/>
    <w:rsid w:val="00410616"/>
    <w:rsid w:val="00410705"/>
    <w:rsid w:val="00410753"/>
    <w:rsid w:val="00410A3C"/>
    <w:rsid w:val="00410B96"/>
    <w:rsid w:val="00411019"/>
    <w:rsid w:val="004110A2"/>
    <w:rsid w:val="0041155C"/>
    <w:rsid w:val="004119E6"/>
    <w:rsid w:val="00411B68"/>
    <w:rsid w:val="00411BB0"/>
    <w:rsid w:val="00412270"/>
    <w:rsid w:val="00412402"/>
    <w:rsid w:val="00412510"/>
    <w:rsid w:val="0041255B"/>
    <w:rsid w:val="004126FA"/>
    <w:rsid w:val="004129A9"/>
    <w:rsid w:val="004129E9"/>
    <w:rsid w:val="00412A75"/>
    <w:rsid w:val="00412C08"/>
    <w:rsid w:val="00412DAC"/>
    <w:rsid w:val="00413363"/>
    <w:rsid w:val="004134E9"/>
    <w:rsid w:val="00413511"/>
    <w:rsid w:val="00413CFF"/>
    <w:rsid w:val="00414277"/>
    <w:rsid w:val="004144B7"/>
    <w:rsid w:val="0041450D"/>
    <w:rsid w:val="00414A0D"/>
    <w:rsid w:val="00414DAD"/>
    <w:rsid w:val="00414DB3"/>
    <w:rsid w:val="00414FDA"/>
    <w:rsid w:val="004150A8"/>
    <w:rsid w:val="00415850"/>
    <w:rsid w:val="00415CBE"/>
    <w:rsid w:val="00415E4D"/>
    <w:rsid w:val="0041621E"/>
    <w:rsid w:val="004164F1"/>
    <w:rsid w:val="00416BF9"/>
    <w:rsid w:val="00416CB2"/>
    <w:rsid w:val="00417653"/>
    <w:rsid w:val="0041789C"/>
    <w:rsid w:val="004178AD"/>
    <w:rsid w:val="00417CB8"/>
    <w:rsid w:val="00417CC2"/>
    <w:rsid w:val="0042003A"/>
    <w:rsid w:val="004202A1"/>
    <w:rsid w:val="004205BA"/>
    <w:rsid w:val="004210B2"/>
    <w:rsid w:val="00421304"/>
    <w:rsid w:val="004215D7"/>
    <w:rsid w:val="00421C70"/>
    <w:rsid w:val="00421E77"/>
    <w:rsid w:val="00422019"/>
    <w:rsid w:val="00422241"/>
    <w:rsid w:val="00422807"/>
    <w:rsid w:val="00422821"/>
    <w:rsid w:val="00423832"/>
    <w:rsid w:val="00423AD3"/>
    <w:rsid w:val="0042418A"/>
    <w:rsid w:val="004242DA"/>
    <w:rsid w:val="00424ED7"/>
    <w:rsid w:val="0042505A"/>
    <w:rsid w:val="004251AF"/>
    <w:rsid w:val="004253A8"/>
    <w:rsid w:val="0042547D"/>
    <w:rsid w:val="00425A76"/>
    <w:rsid w:val="00426509"/>
    <w:rsid w:val="00426584"/>
    <w:rsid w:val="00426803"/>
    <w:rsid w:val="004268EE"/>
    <w:rsid w:val="004268FA"/>
    <w:rsid w:val="00426ABC"/>
    <w:rsid w:val="00426E79"/>
    <w:rsid w:val="00427506"/>
    <w:rsid w:val="00427977"/>
    <w:rsid w:val="004279D5"/>
    <w:rsid w:val="00427B74"/>
    <w:rsid w:val="0043039C"/>
    <w:rsid w:val="0043044E"/>
    <w:rsid w:val="00430C5D"/>
    <w:rsid w:val="004310B4"/>
    <w:rsid w:val="004312B2"/>
    <w:rsid w:val="004312C5"/>
    <w:rsid w:val="00431685"/>
    <w:rsid w:val="00431803"/>
    <w:rsid w:val="004319B9"/>
    <w:rsid w:val="00431B9A"/>
    <w:rsid w:val="00431CCE"/>
    <w:rsid w:val="00431FD7"/>
    <w:rsid w:val="004322FF"/>
    <w:rsid w:val="0043230B"/>
    <w:rsid w:val="004326AB"/>
    <w:rsid w:val="004328C6"/>
    <w:rsid w:val="00432CD4"/>
    <w:rsid w:val="00433237"/>
    <w:rsid w:val="0043350E"/>
    <w:rsid w:val="00433FCB"/>
    <w:rsid w:val="0043419D"/>
    <w:rsid w:val="004341C3"/>
    <w:rsid w:val="004342DD"/>
    <w:rsid w:val="00434890"/>
    <w:rsid w:val="00434E1C"/>
    <w:rsid w:val="00435424"/>
    <w:rsid w:val="00435490"/>
    <w:rsid w:val="00435626"/>
    <w:rsid w:val="00435BC7"/>
    <w:rsid w:val="00435C2E"/>
    <w:rsid w:val="004365AF"/>
    <w:rsid w:val="00436C99"/>
    <w:rsid w:val="00436D87"/>
    <w:rsid w:val="0043747B"/>
    <w:rsid w:val="00437A43"/>
    <w:rsid w:val="00437B44"/>
    <w:rsid w:val="004400DE"/>
    <w:rsid w:val="004404DC"/>
    <w:rsid w:val="004406A8"/>
    <w:rsid w:val="004410C2"/>
    <w:rsid w:val="004412DC"/>
    <w:rsid w:val="004413B3"/>
    <w:rsid w:val="004418E5"/>
    <w:rsid w:val="004420A0"/>
    <w:rsid w:val="004422AB"/>
    <w:rsid w:val="0044245A"/>
    <w:rsid w:val="0044259D"/>
    <w:rsid w:val="00442813"/>
    <w:rsid w:val="00442820"/>
    <w:rsid w:val="00442874"/>
    <w:rsid w:val="00442A4E"/>
    <w:rsid w:val="00442B02"/>
    <w:rsid w:val="0044315E"/>
    <w:rsid w:val="00443280"/>
    <w:rsid w:val="004432A3"/>
    <w:rsid w:val="00443409"/>
    <w:rsid w:val="00443AF8"/>
    <w:rsid w:val="00443EB2"/>
    <w:rsid w:val="00444728"/>
    <w:rsid w:val="00444A4B"/>
    <w:rsid w:val="00444E56"/>
    <w:rsid w:val="00445195"/>
    <w:rsid w:val="00445289"/>
    <w:rsid w:val="0044544A"/>
    <w:rsid w:val="004455A0"/>
    <w:rsid w:val="004457C5"/>
    <w:rsid w:val="00445BBA"/>
    <w:rsid w:val="00445BEA"/>
    <w:rsid w:val="00445C89"/>
    <w:rsid w:val="00445DA7"/>
    <w:rsid w:val="00446105"/>
    <w:rsid w:val="0044620C"/>
    <w:rsid w:val="00446633"/>
    <w:rsid w:val="00446985"/>
    <w:rsid w:val="00446D1F"/>
    <w:rsid w:val="00446F44"/>
    <w:rsid w:val="00447781"/>
    <w:rsid w:val="004477D7"/>
    <w:rsid w:val="00447BFA"/>
    <w:rsid w:val="00447D88"/>
    <w:rsid w:val="00447E0A"/>
    <w:rsid w:val="00447F4E"/>
    <w:rsid w:val="00447F9E"/>
    <w:rsid w:val="0045020D"/>
    <w:rsid w:val="004504FC"/>
    <w:rsid w:val="00450585"/>
    <w:rsid w:val="00450A01"/>
    <w:rsid w:val="00450A62"/>
    <w:rsid w:val="00451010"/>
    <w:rsid w:val="004510B8"/>
    <w:rsid w:val="004511A0"/>
    <w:rsid w:val="004513B2"/>
    <w:rsid w:val="00451AB4"/>
    <w:rsid w:val="00451D22"/>
    <w:rsid w:val="004525A7"/>
    <w:rsid w:val="00452BDC"/>
    <w:rsid w:val="00452F85"/>
    <w:rsid w:val="004532EC"/>
    <w:rsid w:val="00453BE3"/>
    <w:rsid w:val="00453C34"/>
    <w:rsid w:val="00453E7E"/>
    <w:rsid w:val="004542DC"/>
    <w:rsid w:val="0045477D"/>
    <w:rsid w:val="0045478E"/>
    <w:rsid w:val="00454BE3"/>
    <w:rsid w:val="00454EA9"/>
    <w:rsid w:val="00454FE0"/>
    <w:rsid w:val="0045502B"/>
    <w:rsid w:val="00455456"/>
    <w:rsid w:val="0045598E"/>
    <w:rsid w:val="00455995"/>
    <w:rsid w:val="00455C78"/>
    <w:rsid w:val="00456174"/>
    <w:rsid w:val="00456255"/>
    <w:rsid w:val="004571C7"/>
    <w:rsid w:val="00457306"/>
    <w:rsid w:val="0046003F"/>
    <w:rsid w:val="00460046"/>
    <w:rsid w:val="004602A3"/>
    <w:rsid w:val="00460CBC"/>
    <w:rsid w:val="00460EC4"/>
    <w:rsid w:val="00461327"/>
    <w:rsid w:val="00461BBD"/>
    <w:rsid w:val="00461BDB"/>
    <w:rsid w:val="00461E6C"/>
    <w:rsid w:val="0046223A"/>
    <w:rsid w:val="00462311"/>
    <w:rsid w:val="00462398"/>
    <w:rsid w:val="00462721"/>
    <w:rsid w:val="00462884"/>
    <w:rsid w:val="00462F2A"/>
    <w:rsid w:val="0046324E"/>
    <w:rsid w:val="00463A24"/>
    <w:rsid w:val="00463A64"/>
    <w:rsid w:val="00463C51"/>
    <w:rsid w:val="00463FE7"/>
    <w:rsid w:val="00464091"/>
    <w:rsid w:val="00464130"/>
    <w:rsid w:val="00464210"/>
    <w:rsid w:val="00464463"/>
    <w:rsid w:val="00464758"/>
    <w:rsid w:val="00464ADD"/>
    <w:rsid w:val="00464F2B"/>
    <w:rsid w:val="00465A71"/>
    <w:rsid w:val="00465DC5"/>
    <w:rsid w:val="004663FB"/>
    <w:rsid w:val="0046697A"/>
    <w:rsid w:val="00466D9A"/>
    <w:rsid w:val="00467001"/>
    <w:rsid w:val="004673D3"/>
    <w:rsid w:val="004675DF"/>
    <w:rsid w:val="004676DB"/>
    <w:rsid w:val="004678B3"/>
    <w:rsid w:val="00467AE6"/>
    <w:rsid w:val="00467B9F"/>
    <w:rsid w:val="00467C69"/>
    <w:rsid w:val="004703A3"/>
    <w:rsid w:val="004706BF"/>
    <w:rsid w:val="00470BD5"/>
    <w:rsid w:val="00471239"/>
    <w:rsid w:val="00471260"/>
    <w:rsid w:val="00471A15"/>
    <w:rsid w:val="00471FFC"/>
    <w:rsid w:val="0047205D"/>
    <w:rsid w:val="00472247"/>
    <w:rsid w:val="00472347"/>
    <w:rsid w:val="004725BF"/>
    <w:rsid w:val="00472874"/>
    <w:rsid w:val="00472876"/>
    <w:rsid w:val="0047288F"/>
    <w:rsid w:val="00472AF8"/>
    <w:rsid w:val="00472D66"/>
    <w:rsid w:val="00473829"/>
    <w:rsid w:val="004738BE"/>
    <w:rsid w:val="00473920"/>
    <w:rsid w:val="00473C3B"/>
    <w:rsid w:val="00473E62"/>
    <w:rsid w:val="0047447C"/>
    <w:rsid w:val="004745AA"/>
    <w:rsid w:val="0047496A"/>
    <w:rsid w:val="004749FC"/>
    <w:rsid w:val="00474A39"/>
    <w:rsid w:val="00475102"/>
    <w:rsid w:val="00475189"/>
    <w:rsid w:val="004753BF"/>
    <w:rsid w:val="004755B3"/>
    <w:rsid w:val="004758F5"/>
    <w:rsid w:val="00475ADB"/>
    <w:rsid w:val="00475CFB"/>
    <w:rsid w:val="0047621D"/>
    <w:rsid w:val="00476434"/>
    <w:rsid w:val="00476588"/>
    <w:rsid w:val="00476A48"/>
    <w:rsid w:val="004771EB"/>
    <w:rsid w:val="00477715"/>
    <w:rsid w:val="00477B76"/>
    <w:rsid w:val="00477EB1"/>
    <w:rsid w:val="00480000"/>
    <w:rsid w:val="004803D1"/>
    <w:rsid w:val="0048084B"/>
    <w:rsid w:val="00480EC1"/>
    <w:rsid w:val="004814F4"/>
    <w:rsid w:val="004818D1"/>
    <w:rsid w:val="00482095"/>
    <w:rsid w:val="004821E9"/>
    <w:rsid w:val="004821F5"/>
    <w:rsid w:val="00482289"/>
    <w:rsid w:val="004826C7"/>
    <w:rsid w:val="004828A7"/>
    <w:rsid w:val="004829D5"/>
    <w:rsid w:val="00482C2F"/>
    <w:rsid w:val="00482E4B"/>
    <w:rsid w:val="004831DD"/>
    <w:rsid w:val="0048336C"/>
    <w:rsid w:val="00483466"/>
    <w:rsid w:val="004837CB"/>
    <w:rsid w:val="00483AA6"/>
    <w:rsid w:val="00483CCC"/>
    <w:rsid w:val="00483F58"/>
    <w:rsid w:val="00483FAE"/>
    <w:rsid w:val="00484199"/>
    <w:rsid w:val="00484525"/>
    <w:rsid w:val="004845A4"/>
    <w:rsid w:val="00484AA3"/>
    <w:rsid w:val="0048507E"/>
    <w:rsid w:val="004850E5"/>
    <w:rsid w:val="0048543D"/>
    <w:rsid w:val="0048681C"/>
    <w:rsid w:val="004870D0"/>
    <w:rsid w:val="004878EE"/>
    <w:rsid w:val="00487A24"/>
    <w:rsid w:val="004901A4"/>
    <w:rsid w:val="004909A2"/>
    <w:rsid w:val="00490B17"/>
    <w:rsid w:val="00490F9C"/>
    <w:rsid w:val="00491781"/>
    <w:rsid w:val="004920DE"/>
    <w:rsid w:val="00492263"/>
    <w:rsid w:val="00492648"/>
    <w:rsid w:val="004927FC"/>
    <w:rsid w:val="00492872"/>
    <w:rsid w:val="0049290B"/>
    <w:rsid w:val="00492ABA"/>
    <w:rsid w:val="00492D59"/>
    <w:rsid w:val="00492D6E"/>
    <w:rsid w:val="00492E17"/>
    <w:rsid w:val="00493AA7"/>
    <w:rsid w:val="00493B8B"/>
    <w:rsid w:val="004941ED"/>
    <w:rsid w:val="004948C0"/>
    <w:rsid w:val="00494C29"/>
    <w:rsid w:val="0049555A"/>
    <w:rsid w:val="0049599A"/>
    <w:rsid w:val="00495FB1"/>
    <w:rsid w:val="00496287"/>
    <w:rsid w:val="004969FF"/>
    <w:rsid w:val="00496A14"/>
    <w:rsid w:val="00496B91"/>
    <w:rsid w:val="0049708B"/>
    <w:rsid w:val="004974B2"/>
    <w:rsid w:val="004974E4"/>
    <w:rsid w:val="0049783C"/>
    <w:rsid w:val="00497DB1"/>
    <w:rsid w:val="004A0A8E"/>
    <w:rsid w:val="004A0C3E"/>
    <w:rsid w:val="004A0D58"/>
    <w:rsid w:val="004A0D91"/>
    <w:rsid w:val="004A0E47"/>
    <w:rsid w:val="004A115A"/>
    <w:rsid w:val="004A1270"/>
    <w:rsid w:val="004A1753"/>
    <w:rsid w:val="004A17A6"/>
    <w:rsid w:val="004A19E9"/>
    <w:rsid w:val="004A19FD"/>
    <w:rsid w:val="004A1EC6"/>
    <w:rsid w:val="004A1ED7"/>
    <w:rsid w:val="004A28D1"/>
    <w:rsid w:val="004A2D80"/>
    <w:rsid w:val="004A2EDA"/>
    <w:rsid w:val="004A339E"/>
    <w:rsid w:val="004A38C5"/>
    <w:rsid w:val="004A3A4D"/>
    <w:rsid w:val="004A3F23"/>
    <w:rsid w:val="004A449B"/>
    <w:rsid w:val="004A44C5"/>
    <w:rsid w:val="004A56C5"/>
    <w:rsid w:val="004A56CD"/>
    <w:rsid w:val="004A5D91"/>
    <w:rsid w:val="004A6090"/>
    <w:rsid w:val="004A639F"/>
    <w:rsid w:val="004A648D"/>
    <w:rsid w:val="004A6594"/>
    <w:rsid w:val="004A67BD"/>
    <w:rsid w:val="004A712A"/>
    <w:rsid w:val="004A7671"/>
    <w:rsid w:val="004A76AB"/>
    <w:rsid w:val="004B0048"/>
    <w:rsid w:val="004B05A2"/>
    <w:rsid w:val="004B05CA"/>
    <w:rsid w:val="004B097F"/>
    <w:rsid w:val="004B0D12"/>
    <w:rsid w:val="004B1037"/>
    <w:rsid w:val="004B1C90"/>
    <w:rsid w:val="004B21D4"/>
    <w:rsid w:val="004B279B"/>
    <w:rsid w:val="004B2897"/>
    <w:rsid w:val="004B2CCE"/>
    <w:rsid w:val="004B3AEE"/>
    <w:rsid w:val="004B3B34"/>
    <w:rsid w:val="004B3C95"/>
    <w:rsid w:val="004B3FBB"/>
    <w:rsid w:val="004B40C2"/>
    <w:rsid w:val="004B4B55"/>
    <w:rsid w:val="004B4D7D"/>
    <w:rsid w:val="004B4D81"/>
    <w:rsid w:val="004B4ECF"/>
    <w:rsid w:val="004B50E6"/>
    <w:rsid w:val="004B5437"/>
    <w:rsid w:val="004B582F"/>
    <w:rsid w:val="004B5CE2"/>
    <w:rsid w:val="004B5E88"/>
    <w:rsid w:val="004B5F01"/>
    <w:rsid w:val="004B61C2"/>
    <w:rsid w:val="004B622C"/>
    <w:rsid w:val="004B64F2"/>
    <w:rsid w:val="004B662F"/>
    <w:rsid w:val="004B6D91"/>
    <w:rsid w:val="004B76D6"/>
    <w:rsid w:val="004B77CD"/>
    <w:rsid w:val="004B788F"/>
    <w:rsid w:val="004B7AC9"/>
    <w:rsid w:val="004B7B3E"/>
    <w:rsid w:val="004B7EC0"/>
    <w:rsid w:val="004C0476"/>
    <w:rsid w:val="004C0604"/>
    <w:rsid w:val="004C07AC"/>
    <w:rsid w:val="004C09F4"/>
    <w:rsid w:val="004C0EBD"/>
    <w:rsid w:val="004C0F48"/>
    <w:rsid w:val="004C1019"/>
    <w:rsid w:val="004C119D"/>
    <w:rsid w:val="004C1420"/>
    <w:rsid w:val="004C1523"/>
    <w:rsid w:val="004C1ACC"/>
    <w:rsid w:val="004C1C28"/>
    <w:rsid w:val="004C1C59"/>
    <w:rsid w:val="004C1D5C"/>
    <w:rsid w:val="004C1E8F"/>
    <w:rsid w:val="004C1FD9"/>
    <w:rsid w:val="004C2055"/>
    <w:rsid w:val="004C20AF"/>
    <w:rsid w:val="004C2EA3"/>
    <w:rsid w:val="004C30CC"/>
    <w:rsid w:val="004C312B"/>
    <w:rsid w:val="004C3423"/>
    <w:rsid w:val="004C351F"/>
    <w:rsid w:val="004C3767"/>
    <w:rsid w:val="004C4698"/>
    <w:rsid w:val="004C4745"/>
    <w:rsid w:val="004C4A59"/>
    <w:rsid w:val="004C4A9F"/>
    <w:rsid w:val="004C4C1A"/>
    <w:rsid w:val="004C4C70"/>
    <w:rsid w:val="004C5043"/>
    <w:rsid w:val="004C5A8F"/>
    <w:rsid w:val="004C5C62"/>
    <w:rsid w:val="004C605F"/>
    <w:rsid w:val="004C608D"/>
    <w:rsid w:val="004C60FC"/>
    <w:rsid w:val="004C61B3"/>
    <w:rsid w:val="004C682E"/>
    <w:rsid w:val="004C7330"/>
    <w:rsid w:val="004C73E8"/>
    <w:rsid w:val="004C7502"/>
    <w:rsid w:val="004C7638"/>
    <w:rsid w:val="004C7660"/>
    <w:rsid w:val="004C7A3A"/>
    <w:rsid w:val="004C7CB6"/>
    <w:rsid w:val="004C7D86"/>
    <w:rsid w:val="004C7F36"/>
    <w:rsid w:val="004D00C5"/>
    <w:rsid w:val="004D022C"/>
    <w:rsid w:val="004D0753"/>
    <w:rsid w:val="004D0965"/>
    <w:rsid w:val="004D0AB3"/>
    <w:rsid w:val="004D0B31"/>
    <w:rsid w:val="004D13FD"/>
    <w:rsid w:val="004D15E4"/>
    <w:rsid w:val="004D1929"/>
    <w:rsid w:val="004D1ED3"/>
    <w:rsid w:val="004D1F40"/>
    <w:rsid w:val="004D1FC0"/>
    <w:rsid w:val="004D2178"/>
    <w:rsid w:val="004D28A5"/>
    <w:rsid w:val="004D2BA1"/>
    <w:rsid w:val="004D2EBF"/>
    <w:rsid w:val="004D3183"/>
    <w:rsid w:val="004D3682"/>
    <w:rsid w:val="004D398E"/>
    <w:rsid w:val="004D39D4"/>
    <w:rsid w:val="004D39EE"/>
    <w:rsid w:val="004D408E"/>
    <w:rsid w:val="004D48B9"/>
    <w:rsid w:val="004D4A26"/>
    <w:rsid w:val="004D4D9F"/>
    <w:rsid w:val="004D4E62"/>
    <w:rsid w:val="004D4FB8"/>
    <w:rsid w:val="004D59DE"/>
    <w:rsid w:val="004D5B68"/>
    <w:rsid w:val="004D5D93"/>
    <w:rsid w:val="004D679F"/>
    <w:rsid w:val="004D6965"/>
    <w:rsid w:val="004D6A66"/>
    <w:rsid w:val="004D7135"/>
    <w:rsid w:val="004D7139"/>
    <w:rsid w:val="004D78E3"/>
    <w:rsid w:val="004D79F8"/>
    <w:rsid w:val="004E05B2"/>
    <w:rsid w:val="004E05BA"/>
    <w:rsid w:val="004E084B"/>
    <w:rsid w:val="004E0A70"/>
    <w:rsid w:val="004E1287"/>
    <w:rsid w:val="004E13A7"/>
    <w:rsid w:val="004E16A8"/>
    <w:rsid w:val="004E170E"/>
    <w:rsid w:val="004E17DA"/>
    <w:rsid w:val="004E1951"/>
    <w:rsid w:val="004E19A4"/>
    <w:rsid w:val="004E1BE7"/>
    <w:rsid w:val="004E22CA"/>
    <w:rsid w:val="004E2AA0"/>
    <w:rsid w:val="004E2FB4"/>
    <w:rsid w:val="004E343D"/>
    <w:rsid w:val="004E345D"/>
    <w:rsid w:val="004E34A1"/>
    <w:rsid w:val="004E38D4"/>
    <w:rsid w:val="004E39D0"/>
    <w:rsid w:val="004E3A46"/>
    <w:rsid w:val="004E4B8A"/>
    <w:rsid w:val="004E527E"/>
    <w:rsid w:val="004E5366"/>
    <w:rsid w:val="004E561A"/>
    <w:rsid w:val="004E5654"/>
    <w:rsid w:val="004E5854"/>
    <w:rsid w:val="004E5D7A"/>
    <w:rsid w:val="004E5DBC"/>
    <w:rsid w:val="004E64E0"/>
    <w:rsid w:val="004E69C5"/>
    <w:rsid w:val="004E6AA2"/>
    <w:rsid w:val="004E6EE3"/>
    <w:rsid w:val="004E786E"/>
    <w:rsid w:val="004E79E1"/>
    <w:rsid w:val="004E7C97"/>
    <w:rsid w:val="004E7ECE"/>
    <w:rsid w:val="004E7ED6"/>
    <w:rsid w:val="004F01AE"/>
    <w:rsid w:val="004F07D4"/>
    <w:rsid w:val="004F0823"/>
    <w:rsid w:val="004F0887"/>
    <w:rsid w:val="004F134E"/>
    <w:rsid w:val="004F1452"/>
    <w:rsid w:val="004F1A86"/>
    <w:rsid w:val="004F1D43"/>
    <w:rsid w:val="004F230F"/>
    <w:rsid w:val="004F2426"/>
    <w:rsid w:val="004F243D"/>
    <w:rsid w:val="004F2630"/>
    <w:rsid w:val="004F304B"/>
    <w:rsid w:val="004F3576"/>
    <w:rsid w:val="004F38E7"/>
    <w:rsid w:val="004F39E2"/>
    <w:rsid w:val="004F3FF7"/>
    <w:rsid w:val="004F48E7"/>
    <w:rsid w:val="004F5091"/>
    <w:rsid w:val="004F5B86"/>
    <w:rsid w:val="004F64B2"/>
    <w:rsid w:val="004F6A9F"/>
    <w:rsid w:val="004F6C7A"/>
    <w:rsid w:val="004F6D05"/>
    <w:rsid w:val="004F7401"/>
    <w:rsid w:val="004F771D"/>
    <w:rsid w:val="004F7926"/>
    <w:rsid w:val="004F7C33"/>
    <w:rsid w:val="0050007D"/>
    <w:rsid w:val="005007E7"/>
    <w:rsid w:val="0050091F"/>
    <w:rsid w:val="005009AD"/>
    <w:rsid w:val="005009DC"/>
    <w:rsid w:val="00500F21"/>
    <w:rsid w:val="00501C48"/>
    <w:rsid w:val="00502003"/>
    <w:rsid w:val="005027E8"/>
    <w:rsid w:val="00502C15"/>
    <w:rsid w:val="00502F6D"/>
    <w:rsid w:val="005036F5"/>
    <w:rsid w:val="00503971"/>
    <w:rsid w:val="005039C7"/>
    <w:rsid w:val="00503A15"/>
    <w:rsid w:val="00504F13"/>
    <w:rsid w:val="0050550A"/>
    <w:rsid w:val="0050569E"/>
    <w:rsid w:val="00505CBD"/>
    <w:rsid w:val="00505E98"/>
    <w:rsid w:val="00505EBB"/>
    <w:rsid w:val="00505FBD"/>
    <w:rsid w:val="0050605F"/>
    <w:rsid w:val="00506626"/>
    <w:rsid w:val="005066A7"/>
    <w:rsid w:val="00506AB9"/>
    <w:rsid w:val="00507150"/>
    <w:rsid w:val="005073FF"/>
    <w:rsid w:val="0050750B"/>
    <w:rsid w:val="00507B15"/>
    <w:rsid w:val="00507C0F"/>
    <w:rsid w:val="00507E47"/>
    <w:rsid w:val="00510231"/>
    <w:rsid w:val="00510458"/>
    <w:rsid w:val="00510502"/>
    <w:rsid w:val="0051131B"/>
    <w:rsid w:val="005113AD"/>
    <w:rsid w:val="005113B2"/>
    <w:rsid w:val="005114ED"/>
    <w:rsid w:val="0051192B"/>
    <w:rsid w:val="00511AD1"/>
    <w:rsid w:val="005122BB"/>
    <w:rsid w:val="00512A07"/>
    <w:rsid w:val="0051333D"/>
    <w:rsid w:val="00513974"/>
    <w:rsid w:val="005141B8"/>
    <w:rsid w:val="0051429A"/>
    <w:rsid w:val="00514D10"/>
    <w:rsid w:val="00514E7C"/>
    <w:rsid w:val="0051506B"/>
    <w:rsid w:val="00515255"/>
    <w:rsid w:val="00515296"/>
    <w:rsid w:val="005154BD"/>
    <w:rsid w:val="00515789"/>
    <w:rsid w:val="00515C2D"/>
    <w:rsid w:val="00516088"/>
    <w:rsid w:val="005165C2"/>
    <w:rsid w:val="005167DE"/>
    <w:rsid w:val="005171B5"/>
    <w:rsid w:val="0051730B"/>
    <w:rsid w:val="0051782B"/>
    <w:rsid w:val="00517C08"/>
    <w:rsid w:val="00517CED"/>
    <w:rsid w:val="00520281"/>
    <w:rsid w:val="005203E6"/>
    <w:rsid w:val="005205E6"/>
    <w:rsid w:val="005207BA"/>
    <w:rsid w:val="005210E3"/>
    <w:rsid w:val="0052120D"/>
    <w:rsid w:val="00521692"/>
    <w:rsid w:val="005217A6"/>
    <w:rsid w:val="00521851"/>
    <w:rsid w:val="00521DC4"/>
    <w:rsid w:val="005224A7"/>
    <w:rsid w:val="005228A0"/>
    <w:rsid w:val="00522B89"/>
    <w:rsid w:val="00522BE4"/>
    <w:rsid w:val="00522F6B"/>
    <w:rsid w:val="0052314B"/>
    <w:rsid w:val="00523391"/>
    <w:rsid w:val="005235E8"/>
    <w:rsid w:val="00523783"/>
    <w:rsid w:val="00523F1C"/>
    <w:rsid w:val="00525177"/>
    <w:rsid w:val="005251E6"/>
    <w:rsid w:val="005254EB"/>
    <w:rsid w:val="00525A70"/>
    <w:rsid w:val="00525B97"/>
    <w:rsid w:val="00525C97"/>
    <w:rsid w:val="00526A20"/>
    <w:rsid w:val="00526CD0"/>
    <w:rsid w:val="00526FA8"/>
    <w:rsid w:val="00527014"/>
    <w:rsid w:val="0052747F"/>
    <w:rsid w:val="00527614"/>
    <w:rsid w:val="00527BF3"/>
    <w:rsid w:val="00527D0B"/>
    <w:rsid w:val="005301BA"/>
    <w:rsid w:val="0053050B"/>
    <w:rsid w:val="00530DB9"/>
    <w:rsid w:val="0053123D"/>
    <w:rsid w:val="005314E3"/>
    <w:rsid w:val="0053154D"/>
    <w:rsid w:val="00531B91"/>
    <w:rsid w:val="0053210E"/>
    <w:rsid w:val="005325DF"/>
    <w:rsid w:val="0053270B"/>
    <w:rsid w:val="00532C85"/>
    <w:rsid w:val="00532EE0"/>
    <w:rsid w:val="005330C7"/>
    <w:rsid w:val="00533365"/>
    <w:rsid w:val="00533397"/>
    <w:rsid w:val="005333B0"/>
    <w:rsid w:val="005334B3"/>
    <w:rsid w:val="005335BF"/>
    <w:rsid w:val="005335FB"/>
    <w:rsid w:val="00533604"/>
    <w:rsid w:val="00533786"/>
    <w:rsid w:val="00533900"/>
    <w:rsid w:val="0053394F"/>
    <w:rsid w:val="00533D0B"/>
    <w:rsid w:val="0053403B"/>
    <w:rsid w:val="0053420C"/>
    <w:rsid w:val="005344C9"/>
    <w:rsid w:val="00534858"/>
    <w:rsid w:val="005348D1"/>
    <w:rsid w:val="005349C0"/>
    <w:rsid w:val="00534BC5"/>
    <w:rsid w:val="00534F03"/>
    <w:rsid w:val="00536673"/>
    <w:rsid w:val="00536AF9"/>
    <w:rsid w:val="005372BC"/>
    <w:rsid w:val="00537A69"/>
    <w:rsid w:val="00537B3C"/>
    <w:rsid w:val="00537D41"/>
    <w:rsid w:val="00540352"/>
    <w:rsid w:val="005404DE"/>
    <w:rsid w:val="005407C8"/>
    <w:rsid w:val="00540B82"/>
    <w:rsid w:val="00541482"/>
    <w:rsid w:val="0054181E"/>
    <w:rsid w:val="00541AE5"/>
    <w:rsid w:val="00541B56"/>
    <w:rsid w:val="00541ED9"/>
    <w:rsid w:val="0054226F"/>
    <w:rsid w:val="00542452"/>
    <w:rsid w:val="0054249C"/>
    <w:rsid w:val="00542A9C"/>
    <w:rsid w:val="00542C08"/>
    <w:rsid w:val="00542EC8"/>
    <w:rsid w:val="00542F3A"/>
    <w:rsid w:val="005436AD"/>
    <w:rsid w:val="005438A8"/>
    <w:rsid w:val="00543947"/>
    <w:rsid w:val="005439BD"/>
    <w:rsid w:val="00543C94"/>
    <w:rsid w:val="00543D41"/>
    <w:rsid w:val="00543F70"/>
    <w:rsid w:val="00544324"/>
    <w:rsid w:val="005443FC"/>
    <w:rsid w:val="0054462C"/>
    <w:rsid w:val="005446D8"/>
    <w:rsid w:val="005447DB"/>
    <w:rsid w:val="00544EA7"/>
    <w:rsid w:val="00544EB7"/>
    <w:rsid w:val="005453C8"/>
    <w:rsid w:val="00545462"/>
    <w:rsid w:val="0054563C"/>
    <w:rsid w:val="00545B19"/>
    <w:rsid w:val="00545DFF"/>
    <w:rsid w:val="00545EF9"/>
    <w:rsid w:val="00546179"/>
    <w:rsid w:val="00546482"/>
    <w:rsid w:val="00546F74"/>
    <w:rsid w:val="00547918"/>
    <w:rsid w:val="00547A23"/>
    <w:rsid w:val="00547C83"/>
    <w:rsid w:val="00547F7A"/>
    <w:rsid w:val="00550463"/>
    <w:rsid w:val="00551364"/>
    <w:rsid w:val="0055195D"/>
    <w:rsid w:val="0055219D"/>
    <w:rsid w:val="00552700"/>
    <w:rsid w:val="0055301B"/>
    <w:rsid w:val="005533AB"/>
    <w:rsid w:val="00553B08"/>
    <w:rsid w:val="00553B1E"/>
    <w:rsid w:val="00553C54"/>
    <w:rsid w:val="00553D6C"/>
    <w:rsid w:val="005541B4"/>
    <w:rsid w:val="0055438A"/>
    <w:rsid w:val="005544E2"/>
    <w:rsid w:val="00554602"/>
    <w:rsid w:val="00554657"/>
    <w:rsid w:val="00554BA4"/>
    <w:rsid w:val="00554FAD"/>
    <w:rsid w:val="00555302"/>
    <w:rsid w:val="00555366"/>
    <w:rsid w:val="00555527"/>
    <w:rsid w:val="005556AB"/>
    <w:rsid w:val="00555A65"/>
    <w:rsid w:val="00555A81"/>
    <w:rsid w:val="00555BB9"/>
    <w:rsid w:val="00555C9E"/>
    <w:rsid w:val="00555D1D"/>
    <w:rsid w:val="00555FF0"/>
    <w:rsid w:val="005560EB"/>
    <w:rsid w:val="00556547"/>
    <w:rsid w:val="00556C58"/>
    <w:rsid w:val="00556DC6"/>
    <w:rsid w:val="00556E0F"/>
    <w:rsid w:val="005576B6"/>
    <w:rsid w:val="0055792B"/>
    <w:rsid w:val="00557B2C"/>
    <w:rsid w:val="00557B87"/>
    <w:rsid w:val="00557BCE"/>
    <w:rsid w:val="005600BF"/>
    <w:rsid w:val="00560121"/>
    <w:rsid w:val="0056041D"/>
    <w:rsid w:val="00560D32"/>
    <w:rsid w:val="00560D4E"/>
    <w:rsid w:val="0056111A"/>
    <w:rsid w:val="005612D4"/>
    <w:rsid w:val="00561767"/>
    <w:rsid w:val="0056198D"/>
    <w:rsid w:val="0056203C"/>
    <w:rsid w:val="00562D65"/>
    <w:rsid w:val="0056336D"/>
    <w:rsid w:val="0056353F"/>
    <w:rsid w:val="0056369E"/>
    <w:rsid w:val="00563840"/>
    <w:rsid w:val="00563BE2"/>
    <w:rsid w:val="00563FDA"/>
    <w:rsid w:val="005640FB"/>
    <w:rsid w:val="005641AB"/>
    <w:rsid w:val="005646AD"/>
    <w:rsid w:val="005648FD"/>
    <w:rsid w:val="0056496A"/>
    <w:rsid w:val="00564ACB"/>
    <w:rsid w:val="00565714"/>
    <w:rsid w:val="00565C0E"/>
    <w:rsid w:val="00565E8E"/>
    <w:rsid w:val="0056676D"/>
    <w:rsid w:val="0056683A"/>
    <w:rsid w:val="00566D07"/>
    <w:rsid w:val="00567041"/>
    <w:rsid w:val="005706C0"/>
    <w:rsid w:val="00570C5E"/>
    <w:rsid w:val="00570C86"/>
    <w:rsid w:val="00570DE8"/>
    <w:rsid w:val="0057154E"/>
    <w:rsid w:val="005717C1"/>
    <w:rsid w:val="00571985"/>
    <w:rsid w:val="005719DA"/>
    <w:rsid w:val="005720D8"/>
    <w:rsid w:val="0057333E"/>
    <w:rsid w:val="00573885"/>
    <w:rsid w:val="005739AD"/>
    <w:rsid w:val="00573C67"/>
    <w:rsid w:val="00573DFA"/>
    <w:rsid w:val="00574B96"/>
    <w:rsid w:val="00574EBD"/>
    <w:rsid w:val="0057510B"/>
    <w:rsid w:val="0057572D"/>
    <w:rsid w:val="005757DA"/>
    <w:rsid w:val="0057581E"/>
    <w:rsid w:val="00575D34"/>
    <w:rsid w:val="0057617D"/>
    <w:rsid w:val="005761D1"/>
    <w:rsid w:val="00576254"/>
    <w:rsid w:val="005762DF"/>
    <w:rsid w:val="00576371"/>
    <w:rsid w:val="00576EDC"/>
    <w:rsid w:val="00577300"/>
    <w:rsid w:val="00577783"/>
    <w:rsid w:val="005777F9"/>
    <w:rsid w:val="00577C39"/>
    <w:rsid w:val="00577C55"/>
    <w:rsid w:val="00577DD7"/>
    <w:rsid w:val="00580074"/>
    <w:rsid w:val="005801A4"/>
    <w:rsid w:val="00580656"/>
    <w:rsid w:val="00580775"/>
    <w:rsid w:val="00580796"/>
    <w:rsid w:val="005807DA"/>
    <w:rsid w:val="00580845"/>
    <w:rsid w:val="005808ED"/>
    <w:rsid w:val="00580959"/>
    <w:rsid w:val="00580D26"/>
    <w:rsid w:val="0058107A"/>
    <w:rsid w:val="0058132E"/>
    <w:rsid w:val="0058135F"/>
    <w:rsid w:val="0058144D"/>
    <w:rsid w:val="00581618"/>
    <w:rsid w:val="00581BD7"/>
    <w:rsid w:val="00581E99"/>
    <w:rsid w:val="005820E9"/>
    <w:rsid w:val="005825FB"/>
    <w:rsid w:val="00582628"/>
    <w:rsid w:val="00582815"/>
    <w:rsid w:val="00582846"/>
    <w:rsid w:val="00582E2F"/>
    <w:rsid w:val="0058314C"/>
    <w:rsid w:val="00583580"/>
    <w:rsid w:val="00583632"/>
    <w:rsid w:val="00583685"/>
    <w:rsid w:val="00583747"/>
    <w:rsid w:val="00583B93"/>
    <w:rsid w:val="00583BCE"/>
    <w:rsid w:val="00583E0B"/>
    <w:rsid w:val="00584078"/>
    <w:rsid w:val="00584803"/>
    <w:rsid w:val="00584822"/>
    <w:rsid w:val="0058482E"/>
    <w:rsid w:val="00584861"/>
    <w:rsid w:val="00584A04"/>
    <w:rsid w:val="00585499"/>
    <w:rsid w:val="005855A4"/>
    <w:rsid w:val="00585AD2"/>
    <w:rsid w:val="00585B61"/>
    <w:rsid w:val="00586073"/>
    <w:rsid w:val="00586362"/>
    <w:rsid w:val="005865E3"/>
    <w:rsid w:val="00586610"/>
    <w:rsid w:val="00586767"/>
    <w:rsid w:val="005872E2"/>
    <w:rsid w:val="0058775E"/>
    <w:rsid w:val="00587914"/>
    <w:rsid w:val="00587A96"/>
    <w:rsid w:val="00587FDE"/>
    <w:rsid w:val="005900EF"/>
    <w:rsid w:val="00590575"/>
    <w:rsid w:val="005905D0"/>
    <w:rsid w:val="00590612"/>
    <w:rsid w:val="0059072F"/>
    <w:rsid w:val="00590766"/>
    <w:rsid w:val="00590DA9"/>
    <w:rsid w:val="005911B4"/>
    <w:rsid w:val="0059178D"/>
    <w:rsid w:val="00591D05"/>
    <w:rsid w:val="00592079"/>
    <w:rsid w:val="00592357"/>
    <w:rsid w:val="005923E3"/>
    <w:rsid w:val="00592456"/>
    <w:rsid w:val="005924FF"/>
    <w:rsid w:val="00592613"/>
    <w:rsid w:val="00592B25"/>
    <w:rsid w:val="0059330A"/>
    <w:rsid w:val="0059337E"/>
    <w:rsid w:val="005935B8"/>
    <w:rsid w:val="005936AB"/>
    <w:rsid w:val="00593C28"/>
    <w:rsid w:val="00594152"/>
    <w:rsid w:val="00594183"/>
    <w:rsid w:val="0059430B"/>
    <w:rsid w:val="0059460A"/>
    <w:rsid w:val="00594624"/>
    <w:rsid w:val="00594B7B"/>
    <w:rsid w:val="00594C9B"/>
    <w:rsid w:val="005955AC"/>
    <w:rsid w:val="0059594B"/>
    <w:rsid w:val="005960F0"/>
    <w:rsid w:val="00596223"/>
    <w:rsid w:val="005962E6"/>
    <w:rsid w:val="005967C7"/>
    <w:rsid w:val="00596ACC"/>
    <w:rsid w:val="00596D1C"/>
    <w:rsid w:val="00596E9E"/>
    <w:rsid w:val="00597113"/>
    <w:rsid w:val="005971D0"/>
    <w:rsid w:val="005975E0"/>
    <w:rsid w:val="0059798C"/>
    <w:rsid w:val="005979EC"/>
    <w:rsid w:val="00597A79"/>
    <w:rsid w:val="00597B5C"/>
    <w:rsid w:val="00597BEF"/>
    <w:rsid w:val="00597D9D"/>
    <w:rsid w:val="00597F08"/>
    <w:rsid w:val="005A020D"/>
    <w:rsid w:val="005A030D"/>
    <w:rsid w:val="005A03A8"/>
    <w:rsid w:val="005A0EEA"/>
    <w:rsid w:val="005A0FA6"/>
    <w:rsid w:val="005A11B1"/>
    <w:rsid w:val="005A1385"/>
    <w:rsid w:val="005A1560"/>
    <w:rsid w:val="005A163B"/>
    <w:rsid w:val="005A1856"/>
    <w:rsid w:val="005A1D2D"/>
    <w:rsid w:val="005A2109"/>
    <w:rsid w:val="005A2627"/>
    <w:rsid w:val="005A2AD4"/>
    <w:rsid w:val="005A3195"/>
    <w:rsid w:val="005A3A25"/>
    <w:rsid w:val="005A3C2D"/>
    <w:rsid w:val="005A3EC4"/>
    <w:rsid w:val="005A4058"/>
    <w:rsid w:val="005A421C"/>
    <w:rsid w:val="005A4F38"/>
    <w:rsid w:val="005A539B"/>
    <w:rsid w:val="005A5514"/>
    <w:rsid w:val="005A5BC1"/>
    <w:rsid w:val="005A5F09"/>
    <w:rsid w:val="005A604C"/>
    <w:rsid w:val="005A6261"/>
    <w:rsid w:val="005A635B"/>
    <w:rsid w:val="005A6B1F"/>
    <w:rsid w:val="005A6C4B"/>
    <w:rsid w:val="005A7564"/>
    <w:rsid w:val="005A7E3E"/>
    <w:rsid w:val="005B0011"/>
    <w:rsid w:val="005B039A"/>
    <w:rsid w:val="005B0B81"/>
    <w:rsid w:val="005B0F25"/>
    <w:rsid w:val="005B1246"/>
    <w:rsid w:val="005B1305"/>
    <w:rsid w:val="005B16C1"/>
    <w:rsid w:val="005B1AD2"/>
    <w:rsid w:val="005B2170"/>
    <w:rsid w:val="005B24E6"/>
    <w:rsid w:val="005B2568"/>
    <w:rsid w:val="005B2632"/>
    <w:rsid w:val="005B271F"/>
    <w:rsid w:val="005B294D"/>
    <w:rsid w:val="005B31B5"/>
    <w:rsid w:val="005B37D4"/>
    <w:rsid w:val="005B3932"/>
    <w:rsid w:val="005B3C06"/>
    <w:rsid w:val="005B4004"/>
    <w:rsid w:val="005B43DB"/>
    <w:rsid w:val="005B485D"/>
    <w:rsid w:val="005B48AD"/>
    <w:rsid w:val="005B4A8B"/>
    <w:rsid w:val="005B4CB9"/>
    <w:rsid w:val="005B4D44"/>
    <w:rsid w:val="005B4E0E"/>
    <w:rsid w:val="005B500A"/>
    <w:rsid w:val="005B5030"/>
    <w:rsid w:val="005B557C"/>
    <w:rsid w:val="005B57A2"/>
    <w:rsid w:val="005B5A11"/>
    <w:rsid w:val="005B5A73"/>
    <w:rsid w:val="005B5BA7"/>
    <w:rsid w:val="005B5C7B"/>
    <w:rsid w:val="005B5D9E"/>
    <w:rsid w:val="005B61A2"/>
    <w:rsid w:val="005B62F5"/>
    <w:rsid w:val="005B6303"/>
    <w:rsid w:val="005B63C9"/>
    <w:rsid w:val="005B6550"/>
    <w:rsid w:val="005B6566"/>
    <w:rsid w:val="005B679E"/>
    <w:rsid w:val="005B6913"/>
    <w:rsid w:val="005B6D04"/>
    <w:rsid w:val="005B702C"/>
    <w:rsid w:val="005B7262"/>
    <w:rsid w:val="005B78DE"/>
    <w:rsid w:val="005B7A07"/>
    <w:rsid w:val="005B7D2B"/>
    <w:rsid w:val="005C019C"/>
    <w:rsid w:val="005C031F"/>
    <w:rsid w:val="005C0495"/>
    <w:rsid w:val="005C04C2"/>
    <w:rsid w:val="005C100F"/>
    <w:rsid w:val="005C1351"/>
    <w:rsid w:val="005C1459"/>
    <w:rsid w:val="005C1C73"/>
    <w:rsid w:val="005C1FA3"/>
    <w:rsid w:val="005C1FC6"/>
    <w:rsid w:val="005C258C"/>
    <w:rsid w:val="005C266D"/>
    <w:rsid w:val="005C32E0"/>
    <w:rsid w:val="005C3546"/>
    <w:rsid w:val="005C36BB"/>
    <w:rsid w:val="005C3867"/>
    <w:rsid w:val="005C3F7F"/>
    <w:rsid w:val="005C4373"/>
    <w:rsid w:val="005C4B98"/>
    <w:rsid w:val="005C4BB3"/>
    <w:rsid w:val="005C4CFF"/>
    <w:rsid w:val="005C4E51"/>
    <w:rsid w:val="005C527F"/>
    <w:rsid w:val="005C54BF"/>
    <w:rsid w:val="005C54CE"/>
    <w:rsid w:val="005C5CD4"/>
    <w:rsid w:val="005C5E16"/>
    <w:rsid w:val="005C620E"/>
    <w:rsid w:val="005C67B1"/>
    <w:rsid w:val="005C6993"/>
    <w:rsid w:val="005C6BC0"/>
    <w:rsid w:val="005C6EA2"/>
    <w:rsid w:val="005C71DF"/>
    <w:rsid w:val="005C744B"/>
    <w:rsid w:val="005C7453"/>
    <w:rsid w:val="005C7784"/>
    <w:rsid w:val="005C7795"/>
    <w:rsid w:val="005C7E3D"/>
    <w:rsid w:val="005D0D6A"/>
    <w:rsid w:val="005D1029"/>
    <w:rsid w:val="005D10EE"/>
    <w:rsid w:val="005D10F8"/>
    <w:rsid w:val="005D11CA"/>
    <w:rsid w:val="005D1452"/>
    <w:rsid w:val="005D2987"/>
    <w:rsid w:val="005D2EA6"/>
    <w:rsid w:val="005D2F81"/>
    <w:rsid w:val="005D32F4"/>
    <w:rsid w:val="005D345A"/>
    <w:rsid w:val="005D355B"/>
    <w:rsid w:val="005D3D37"/>
    <w:rsid w:val="005D4078"/>
    <w:rsid w:val="005D450C"/>
    <w:rsid w:val="005D4C39"/>
    <w:rsid w:val="005D529B"/>
    <w:rsid w:val="005D540F"/>
    <w:rsid w:val="005D551E"/>
    <w:rsid w:val="005D571E"/>
    <w:rsid w:val="005D59D7"/>
    <w:rsid w:val="005D5C9B"/>
    <w:rsid w:val="005D5D76"/>
    <w:rsid w:val="005D607F"/>
    <w:rsid w:val="005D67C4"/>
    <w:rsid w:val="005D6BA1"/>
    <w:rsid w:val="005D6D36"/>
    <w:rsid w:val="005D6DC7"/>
    <w:rsid w:val="005D6F28"/>
    <w:rsid w:val="005D737F"/>
    <w:rsid w:val="005D76E1"/>
    <w:rsid w:val="005D781D"/>
    <w:rsid w:val="005D7876"/>
    <w:rsid w:val="005E075B"/>
    <w:rsid w:val="005E0B74"/>
    <w:rsid w:val="005E0C33"/>
    <w:rsid w:val="005E0CCF"/>
    <w:rsid w:val="005E0D41"/>
    <w:rsid w:val="005E117F"/>
    <w:rsid w:val="005E1417"/>
    <w:rsid w:val="005E15AC"/>
    <w:rsid w:val="005E174B"/>
    <w:rsid w:val="005E1883"/>
    <w:rsid w:val="005E1A50"/>
    <w:rsid w:val="005E1BA6"/>
    <w:rsid w:val="005E218C"/>
    <w:rsid w:val="005E22E2"/>
    <w:rsid w:val="005E255F"/>
    <w:rsid w:val="005E279A"/>
    <w:rsid w:val="005E2A49"/>
    <w:rsid w:val="005E2C63"/>
    <w:rsid w:val="005E2FDE"/>
    <w:rsid w:val="005E3151"/>
    <w:rsid w:val="005E3176"/>
    <w:rsid w:val="005E327E"/>
    <w:rsid w:val="005E3283"/>
    <w:rsid w:val="005E3671"/>
    <w:rsid w:val="005E3B30"/>
    <w:rsid w:val="005E3F18"/>
    <w:rsid w:val="005E4179"/>
    <w:rsid w:val="005E41AE"/>
    <w:rsid w:val="005E487B"/>
    <w:rsid w:val="005E49CA"/>
    <w:rsid w:val="005E4B08"/>
    <w:rsid w:val="005E4D5F"/>
    <w:rsid w:val="005E4EA2"/>
    <w:rsid w:val="005E549F"/>
    <w:rsid w:val="005E56F1"/>
    <w:rsid w:val="005E5712"/>
    <w:rsid w:val="005E5768"/>
    <w:rsid w:val="005E59ED"/>
    <w:rsid w:val="005E6350"/>
    <w:rsid w:val="005E6509"/>
    <w:rsid w:val="005E75C9"/>
    <w:rsid w:val="005E7756"/>
    <w:rsid w:val="005E784C"/>
    <w:rsid w:val="005E7B25"/>
    <w:rsid w:val="005F0056"/>
    <w:rsid w:val="005F03C9"/>
    <w:rsid w:val="005F0C8A"/>
    <w:rsid w:val="005F0CE5"/>
    <w:rsid w:val="005F191E"/>
    <w:rsid w:val="005F1945"/>
    <w:rsid w:val="005F1B76"/>
    <w:rsid w:val="005F21A1"/>
    <w:rsid w:val="005F238F"/>
    <w:rsid w:val="005F2561"/>
    <w:rsid w:val="005F2BE5"/>
    <w:rsid w:val="005F30F2"/>
    <w:rsid w:val="005F32A4"/>
    <w:rsid w:val="005F35D0"/>
    <w:rsid w:val="005F3E65"/>
    <w:rsid w:val="005F3F20"/>
    <w:rsid w:val="005F428C"/>
    <w:rsid w:val="005F4512"/>
    <w:rsid w:val="005F45BD"/>
    <w:rsid w:val="005F4751"/>
    <w:rsid w:val="005F4762"/>
    <w:rsid w:val="005F4B32"/>
    <w:rsid w:val="005F4C88"/>
    <w:rsid w:val="005F4D2A"/>
    <w:rsid w:val="005F501F"/>
    <w:rsid w:val="005F51F3"/>
    <w:rsid w:val="005F529D"/>
    <w:rsid w:val="005F6565"/>
    <w:rsid w:val="005F65F8"/>
    <w:rsid w:val="005F6611"/>
    <w:rsid w:val="005F6767"/>
    <w:rsid w:val="005F6BDA"/>
    <w:rsid w:val="005F744B"/>
    <w:rsid w:val="005F751E"/>
    <w:rsid w:val="005F782D"/>
    <w:rsid w:val="005F7D4B"/>
    <w:rsid w:val="006007EE"/>
    <w:rsid w:val="00600C1A"/>
    <w:rsid w:val="0060133A"/>
    <w:rsid w:val="00601EA0"/>
    <w:rsid w:val="0060215E"/>
    <w:rsid w:val="0060223D"/>
    <w:rsid w:val="006024A5"/>
    <w:rsid w:val="00602A85"/>
    <w:rsid w:val="006035E0"/>
    <w:rsid w:val="006036B9"/>
    <w:rsid w:val="006037F2"/>
    <w:rsid w:val="00603BB2"/>
    <w:rsid w:val="00603D5A"/>
    <w:rsid w:val="00603DB3"/>
    <w:rsid w:val="0060403B"/>
    <w:rsid w:val="006042A1"/>
    <w:rsid w:val="00604A76"/>
    <w:rsid w:val="00604FFB"/>
    <w:rsid w:val="00605674"/>
    <w:rsid w:val="00605728"/>
    <w:rsid w:val="0060586B"/>
    <w:rsid w:val="00605931"/>
    <w:rsid w:val="00605AC2"/>
    <w:rsid w:val="00605BEF"/>
    <w:rsid w:val="006060AC"/>
    <w:rsid w:val="00606261"/>
    <w:rsid w:val="006069F0"/>
    <w:rsid w:val="00606B56"/>
    <w:rsid w:val="006075CB"/>
    <w:rsid w:val="00607730"/>
    <w:rsid w:val="00607757"/>
    <w:rsid w:val="00607A2C"/>
    <w:rsid w:val="00607E80"/>
    <w:rsid w:val="00607F3A"/>
    <w:rsid w:val="00610A3C"/>
    <w:rsid w:val="00610BD5"/>
    <w:rsid w:val="00610D63"/>
    <w:rsid w:val="00611469"/>
    <w:rsid w:val="00611485"/>
    <w:rsid w:val="00611797"/>
    <w:rsid w:val="00611ABA"/>
    <w:rsid w:val="00611F3A"/>
    <w:rsid w:val="00612058"/>
    <w:rsid w:val="00612AF9"/>
    <w:rsid w:val="00612EBC"/>
    <w:rsid w:val="0061322D"/>
    <w:rsid w:val="00613595"/>
    <w:rsid w:val="006137E7"/>
    <w:rsid w:val="00613E30"/>
    <w:rsid w:val="00613E67"/>
    <w:rsid w:val="00613FB5"/>
    <w:rsid w:val="0061414F"/>
    <w:rsid w:val="00614EE3"/>
    <w:rsid w:val="00615609"/>
    <w:rsid w:val="0061589B"/>
    <w:rsid w:val="00615976"/>
    <w:rsid w:val="006159ED"/>
    <w:rsid w:val="00616146"/>
    <w:rsid w:val="006161E1"/>
    <w:rsid w:val="00616408"/>
    <w:rsid w:val="00616624"/>
    <w:rsid w:val="006166DC"/>
    <w:rsid w:val="00616995"/>
    <w:rsid w:val="006169A1"/>
    <w:rsid w:val="00616F0A"/>
    <w:rsid w:val="006171B3"/>
    <w:rsid w:val="00617339"/>
    <w:rsid w:val="006177CD"/>
    <w:rsid w:val="006177D4"/>
    <w:rsid w:val="00617A28"/>
    <w:rsid w:val="00617D41"/>
    <w:rsid w:val="00620047"/>
    <w:rsid w:val="00620883"/>
    <w:rsid w:val="006211B8"/>
    <w:rsid w:val="006212B1"/>
    <w:rsid w:val="00621633"/>
    <w:rsid w:val="00621F53"/>
    <w:rsid w:val="0062253D"/>
    <w:rsid w:val="00622549"/>
    <w:rsid w:val="006227B5"/>
    <w:rsid w:val="006228CB"/>
    <w:rsid w:val="00622958"/>
    <w:rsid w:val="006235AF"/>
    <w:rsid w:val="006238D6"/>
    <w:rsid w:val="00623DEE"/>
    <w:rsid w:val="00623EA2"/>
    <w:rsid w:val="006245ED"/>
    <w:rsid w:val="00624DBE"/>
    <w:rsid w:val="0062519E"/>
    <w:rsid w:val="00625D66"/>
    <w:rsid w:val="00625F56"/>
    <w:rsid w:val="00625FA0"/>
    <w:rsid w:val="00626822"/>
    <w:rsid w:val="00626F86"/>
    <w:rsid w:val="006275D2"/>
    <w:rsid w:val="006275FB"/>
    <w:rsid w:val="0063028F"/>
    <w:rsid w:val="0063041A"/>
    <w:rsid w:val="0063057A"/>
    <w:rsid w:val="00630650"/>
    <w:rsid w:val="006307B5"/>
    <w:rsid w:val="00630D4E"/>
    <w:rsid w:val="00630D77"/>
    <w:rsid w:val="00630DAC"/>
    <w:rsid w:val="00630FA3"/>
    <w:rsid w:val="006315E0"/>
    <w:rsid w:val="00631BA5"/>
    <w:rsid w:val="0063204D"/>
    <w:rsid w:val="006328BD"/>
    <w:rsid w:val="00632901"/>
    <w:rsid w:val="006329B4"/>
    <w:rsid w:val="00632EEB"/>
    <w:rsid w:val="00632FE4"/>
    <w:rsid w:val="00633139"/>
    <w:rsid w:val="00633214"/>
    <w:rsid w:val="00633359"/>
    <w:rsid w:val="00633519"/>
    <w:rsid w:val="006336AF"/>
    <w:rsid w:val="00633EB4"/>
    <w:rsid w:val="00634302"/>
    <w:rsid w:val="006346C4"/>
    <w:rsid w:val="006346E4"/>
    <w:rsid w:val="006349B0"/>
    <w:rsid w:val="006349DF"/>
    <w:rsid w:val="00634B22"/>
    <w:rsid w:val="00634D97"/>
    <w:rsid w:val="00634E99"/>
    <w:rsid w:val="006359E6"/>
    <w:rsid w:val="0063620A"/>
    <w:rsid w:val="00636419"/>
    <w:rsid w:val="00636602"/>
    <w:rsid w:val="00636709"/>
    <w:rsid w:val="0063670C"/>
    <w:rsid w:val="006368D6"/>
    <w:rsid w:val="00636A09"/>
    <w:rsid w:val="00636AD5"/>
    <w:rsid w:val="00636BCC"/>
    <w:rsid w:val="00636BD9"/>
    <w:rsid w:val="00636D1D"/>
    <w:rsid w:val="00636DF8"/>
    <w:rsid w:val="00636E56"/>
    <w:rsid w:val="006370CC"/>
    <w:rsid w:val="0063723B"/>
    <w:rsid w:val="0063741C"/>
    <w:rsid w:val="0063783C"/>
    <w:rsid w:val="00637B5A"/>
    <w:rsid w:val="00637D98"/>
    <w:rsid w:val="00637ED8"/>
    <w:rsid w:val="006401A6"/>
    <w:rsid w:val="006407E3"/>
    <w:rsid w:val="00640E34"/>
    <w:rsid w:val="00641004"/>
    <w:rsid w:val="0064105A"/>
    <w:rsid w:val="006415CB"/>
    <w:rsid w:val="006415F8"/>
    <w:rsid w:val="006417D9"/>
    <w:rsid w:val="00641C62"/>
    <w:rsid w:val="00642196"/>
    <w:rsid w:val="006422DE"/>
    <w:rsid w:val="006429A8"/>
    <w:rsid w:val="00642C8E"/>
    <w:rsid w:val="00643147"/>
    <w:rsid w:val="00643450"/>
    <w:rsid w:val="006443A4"/>
    <w:rsid w:val="006443E9"/>
    <w:rsid w:val="006448D3"/>
    <w:rsid w:val="00644DB4"/>
    <w:rsid w:val="00644F29"/>
    <w:rsid w:val="00645CD0"/>
    <w:rsid w:val="00645EF3"/>
    <w:rsid w:val="00646368"/>
    <w:rsid w:val="0064699E"/>
    <w:rsid w:val="00646DF3"/>
    <w:rsid w:val="00646EC9"/>
    <w:rsid w:val="0064726C"/>
    <w:rsid w:val="006472BA"/>
    <w:rsid w:val="0064730B"/>
    <w:rsid w:val="006477C5"/>
    <w:rsid w:val="00647F5B"/>
    <w:rsid w:val="00650641"/>
    <w:rsid w:val="00650E63"/>
    <w:rsid w:val="006512A5"/>
    <w:rsid w:val="006513C8"/>
    <w:rsid w:val="00651963"/>
    <w:rsid w:val="00651B0B"/>
    <w:rsid w:val="00652393"/>
    <w:rsid w:val="006524B1"/>
    <w:rsid w:val="00652A1B"/>
    <w:rsid w:val="006531B2"/>
    <w:rsid w:val="00653235"/>
    <w:rsid w:val="00653450"/>
    <w:rsid w:val="006534D5"/>
    <w:rsid w:val="0065368A"/>
    <w:rsid w:val="006536B2"/>
    <w:rsid w:val="00653E6D"/>
    <w:rsid w:val="00653E7E"/>
    <w:rsid w:val="006546E2"/>
    <w:rsid w:val="00654B58"/>
    <w:rsid w:val="00654E8E"/>
    <w:rsid w:val="00655098"/>
    <w:rsid w:val="006555FE"/>
    <w:rsid w:val="00655666"/>
    <w:rsid w:val="00655A39"/>
    <w:rsid w:val="00655A76"/>
    <w:rsid w:val="00655B44"/>
    <w:rsid w:val="00655C35"/>
    <w:rsid w:val="006566CA"/>
    <w:rsid w:val="00656A19"/>
    <w:rsid w:val="00656BF5"/>
    <w:rsid w:val="00657478"/>
    <w:rsid w:val="0065765A"/>
    <w:rsid w:val="00657722"/>
    <w:rsid w:val="00657DBF"/>
    <w:rsid w:val="00657F42"/>
    <w:rsid w:val="00660055"/>
    <w:rsid w:val="006604E9"/>
    <w:rsid w:val="006607A0"/>
    <w:rsid w:val="00660832"/>
    <w:rsid w:val="00660C42"/>
    <w:rsid w:val="00660D5D"/>
    <w:rsid w:val="00660F2E"/>
    <w:rsid w:val="00661033"/>
    <w:rsid w:val="0066134C"/>
    <w:rsid w:val="00661556"/>
    <w:rsid w:val="0066167C"/>
    <w:rsid w:val="0066178D"/>
    <w:rsid w:val="00661947"/>
    <w:rsid w:val="00661CFB"/>
    <w:rsid w:val="00661DA5"/>
    <w:rsid w:val="00661FC0"/>
    <w:rsid w:val="0066206A"/>
    <w:rsid w:val="006620F2"/>
    <w:rsid w:val="006622C8"/>
    <w:rsid w:val="00662977"/>
    <w:rsid w:val="0066333A"/>
    <w:rsid w:val="006633F9"/>
    <w:rsid w:val="00663AC0"/>
    <w:rsid w:val="00663CB0"/>
    <w:rsid w:val="006642D7"/>
    <w:rsid w:val="00664315"/>
    <w:rsid w:val="006648AB"/>
    <w:rsid w:val="00664B5B"/>
    <w:rsid w:val="00664F83"/>
    <w:rsid w:val="0066500F"/>
    <w:rsid w:val="006653B3"/>
    <w:rsid w:val="00665908"/>
    <w:rsid w:val="00665A9E"/>
    <w:rsid w:val="00665B1D"/>
    <w:rsid w:val="0066638F"/>
    <w:rsid w:val="006664C9"/>
    <w:rsid w:val="00666545"/>
    <w:rsid w:val="00666666"/>
    <w:rsid w:val="00666869"/>
    <w:rsid w:val="00666BFB"/>
    <w:rsid w:val="00666DA6"/>
    <w:rsid w:val="00667A0A"/>
    <w:rsid w:val="00667F8B"/>
    <w:rsid w:val="00667F9A"/>
    <w:rsid w:val="00670757"/>
    <w:rsid w:val="006707B9"/>
    <w:rsid w:val="00670CE9"/>
    <w:rsid w:val="006712FD"/>
    <w:rsid w:val="00671B41"/>
    <w:rsid w:val="00671F23"/>
    <w:rsid w:val="00672099"/>
    <w:rsid w:val="006725DF"/>
    <w:rsid w:val="00672604"/>
    <w:rsid w:val="00672761"/>
    <w:rsid w:val="00672860"/>
    <w:rsid w:val="006728AA"/>
    <w:rsid w:val="00672D83"/>
    <w:rsid w:val="00673756"/>
    <w:rsid w:val="006738B4"/>
    <w:rsid w:val="00673E7B"/>
    <w:rsid w:val="0067425D"/>
    <w:rsid w:val="0067428F"/>
    <w:rsid w:val="00674D92"/>
    <w:rsid w:val="0067509D"/>
    <w:rsid w:val="0067512D"/>
    <w:rsid w:val="0067561D"/>
    <w:rsid w:val="00676002"/>
    <w:rsid w:val="00676125"/>
    <w:rsid w:val="006761B7"/>
    <w:rsid w:val="006763C1"/>
    <w:rsid w:val="0067685B"/>
    <w:rsid w:val="00676C0B"/>
    <w:rsid w:val="00676E58"/>
    <w:rsid w:val="006770D1"/>
    <w:rsid w:val="0067725F"/>
    <w:rsid w:val="00677477"/>
    <w:rsid w:val="006775D6"/>
    <w:rsid w:val="0067764F"/>
    <w:rsid w:val="0068077C"/>
    <w:rsid w:val="0068094B"/>
    <w:rsid w:val="00680DF6"/>
    <w:rsid w:val="00680F26"/>
    <w:rsid w:val="00680F41"/>
    <w:rsid w:val="00680F97"/>
    <w:rsid w:val="00680FD5"/>
    <w:rsid w:val="0068119C"/>
    <w:rsid w:val="00681424"/>
    <w:rsid w:val="00681C6F"/>
    <w:rsid w:val="006829D2"/>
    <w:rsid w:val="00682E76"/>
    <w:rsid w:val="00682EF8"/>
    <w:rsid w:val="0068315E"/>
    <w:rsid w:val="00683178"/>
    <w:rsid w:val="006831DB"/>
    <w:rsid w:val="006832AA"/>
    <w:rsid w:val="00683339"/>
    <w:rsid w:val="006833B8"/>
    <w:rsid w:val="006833DB"/>
    <w:rsid w:val="00683A46"/>
    <w:rsid w:val="00683E3A"/>
    <w:rsid w:val="006840D2"/>
    <w:rsid w:val="00684688"/>
    <w:rsid w:val="006846C9"/>
    <w:rsid w:val="0068475D"/>
    <w:rsid w:val="00684807"/>
    <w:rsid w:val="00684BAD"/>
    <w:rsid w:val="0068532A"/>
    <w:rsid w:val="006854F9"/>
    <w:rsid w:val="0068553D"/>
    <w:rsid w:val="006858BD"/>
    <w:rsid w:val="00685B21"/>
    <w:rsid w:val="00685C2A"/>
    <w:rsid w:val="006861B9"/>
    <w:rsid w:val="00686455"/>
    <w:rsid w:val="00686506"/>
    <w:rsid w:val="00686851"/>
    <w:rsid w:val="00686E5E"/>
    <w:rsid w:val="00686E61"/>
    <w:rsid w:val="00686FB2"/>
    <w:rsid w:val="00687068"/>
    <w:rsid w:val="006871DC"/>
    <w:rsid w:val="0068749B"/>
    <w:rsid w:val="00687728"/>
    <w:rsid w:val="0068777A"/>
    <w:rsid w:val="00687ACD"/>
    <w:rsid w:val="00687BC3"/>
    <w:rsid w:val="00687F40"/>
    <w:rsid w:val="00690002"/>
    <w:rsid w:val="0069002E"/>
    <w:rsid w:val="006903BE"/>
    <w:rsid w:val="00690F0C"/>
    <w:rsid w:val="0069190E"/>
    <w:rsid w:val="006923EE"/>
    <w:rsid w:val="00692F7E"/>
    <w:rsid w:val="0069377D"/>
    <w:rsid w:val="00694727"/>
    <w:rsid w:val="00694B33"/>
    <w:rsid w:val="00694DA7"/>
    <w:rsid w:val="00694DA9"/>
    <w:rsid w:val="00694EAD"/>
    <w:rsid w:val="006952A1"/>
    <w:rsid w:val="006955D2"/>
    <w:rsid w:val="00695A03"/>
    <w:rsid w:val="00695E85"/>
    <w:rsid w:val="00696507"/>
    <w:rsid w:val="0069654E"/>
    <w:rsid w:val="0069656B"/>
    <w:rsid w:val="00696805"/>
    <w:rsid w:val="00696E20"/>
    <w:rsid w:val="006971C6"/>
    <w:rsid w:val="0069746A"/>
    <w:rsid w:val="00697C02"/>
    <w:rsid w:val="00697C3A"/>
    <w:rsid w:val="00697F11"/>
    <w:rsid w:val="00697FC4"/>
    <w:rsid w:val="006A0506"/>
    <w:rsid w:val="006A0722"/>
    <w:rsid w:val="006A0A72"/>
    <w:rsid w:val="006A0C8B"/>
    <w:rsid w:val="006A0EE6"/>
    <w:rsid w:val="006A1133"/>
    <w:rsid w:val="006A157F"/>
    <w:rsid w:val="006A2B33"/>
    <w:rsid w:val="006A3284"/>
    <w:rsid w:val="006A3721"/>
    <w:rsid w:val="006A38A6"/>
    <w:rsid w:val="006A38B6"/>
    <w:rsid w:val="006A3A0E"/>
    <w:rsid w:val="006A3CB8"/>
    <w:rsid w:val="006A41DE"/>
    <w:rsid w:val="006A4667"/>
    <w:rsid w:val="006A485F"/>
    <w:rsid w:val="006A48F0"/>
    <w:rsid w:val="006A4DD4"/>
    <w:rsid w:val="006A4F43"/>
    <w:rsid w:val="006A51AF"/>
    <w:rsid w:val="006A611C"/>
    <w:rsid w:val="006A6946"/>
    <w:rsid w:val="006A6AA5"/>
    <w:rsid w:val="006A6D8A"/>
    <w:rsid w:val="006A6FEC"/>
    <w:rsid w:val="006A72DC"/>
    <w:rsid w:val="006A73B6"/>
    <w:rsid w:val="006A76A9"/>
    <w:rsid w:val="006A7A31"/>
    <w:rsid w:val="006A7AB2"/>
    <w:rsid w:val="006A7E70"/>
    <w:rsid w:val="006B0511"/>
    <w:rsid w:val="006B05E1"/>
    <w:rsid w:val="006B06A3"/>
    <w:rsid w:val="006B0A6C"/>
    <w:rsid w:val="006B0AC7"/>
    <w:rsid w:val="006B0AEF"/>
    <w:rsid w:val="006B0B84"/>
    <w:rsid w:val="006B0C87"/>
    <w:rsid w:val="006B0C94"/>
    <w:rsid w:val="006B0FD8"/>
    <w:rsid w:val="006B1865"/>
    <w:rsid w:val="006B1F40"/>
    <w:rsid w:val="006B1F54"/>
    <w:rsid w:val="006B22FC"/>
    <w:rsid w:val="006B2350"/>
    <w:rsid w:val="006B238F"/>
    <w:rsid w:val="006B2392"/>
    <w:rsid w:val="006B2469"/>
    <w:rsid w:val="006B2709"/>
    <w:rsid w:val="006B2767"/>
    <w:rsid w:val="006B282A"/>
    <w:rsid w:val="006B28F8"/>
    <w:rsid w:val="006B2F74"/>
    <w:rsid w:val="006B3055"/>
    <w:rsid w:val="006B3A9F"/>
    <w:rsid w:val="006B3B87"/>
    <w:rsid w:val="006B3E1D"/>
    <w:rsid w:val="006B3EF6"/>
    <w:rsid w:val="006B41BF"/>
    <w:rsid w:val="006B4203"/>
    <w:rsid w:val="006B477B"/>
    <w:rsid w:val="006B4A95"/>
    <w:rsid w:val="006B4AFA"/>
    <w:rsid w:val="006B4C06"/>
    <w:rsid w:val="006B50DD"/>
    <w:rsid w:val="006B54F0"/>
    <w:rsid w:val="006B5655"/>
    <w:rsid w:val="006B589B"/>
    <w:rsid w:val="006B591D"/>
    <w:rsid w:val="006B599C"/>
    <w:rsid w:val="006B67EE"/>
    <w:rsid w:val="006B686D"/>
    <w:rsid w:val="006B6B4D"/>
    <w:rsid w:val="006B6EFD"/>
    <w:rsid w:val="006B6FD9"/>
    <w:rsid w:val="006B7091"/>
    <w:rsid w:val="006B7096"/>
    <w:rsid w:val="006B7320"/>
    <w:rsid w:val="006B73DF"/>
    <w:rsid w:val="006B7659"/>
    <w:rsid w:val="006B79CF"/>
    <w:rsid w:val="006B7C07"/>
    <w:rsid w:val="006C01DD"/>
    <w:rsid w:val="006C0707"/>
    <w:rsid w:val="006C0ACF"/>
    <w:rsid w:val="006C0E16"/>
    <w:rsid w:val="006C10E0"/>
    <w:rsid w:val="006C17E5"/>
    <w:rsid w:val="006C298D"/>
    <w:rsid w:val="006C2C33"/>
    <w:rsid w:val="006C2E7C"/>
    <w:rsid w:val="006C33F1"/>
    <w:rsid w:val="006C340D"/>
    <w:rsid w:val="006C37FB"/>
    <w:rsid w:val="006C3B37"/>
    <w:rsid w:val="006C3C9F"/>
    <w:rsid w:val="006C3CAD"/>
    <w:rsid w:val="006C4008"/>
    <w:rsid w:val="006C4288"/>
    <w:rsid w:val="006C4B3C"/>
    <w:rsid w:val="006C4FC7"/>
    <w:rsid w:val="006C53DE"/>
    <w:rsid w:val="006C54B4"/>
    <w:rsid w:val="006C5706"/>
    <w:rsid w:val="006C5C11"/>
    <w:rsid w:val="006C610B"/>
    <w:rsid w:val="006C6301"/>
    <w:rsid w:val="006C66C8"/>
    <w:rsid w:val="006C69D7"/>
    <w:rsid w:val="006C7184"/>
    <w:rsid w:val="006C7AA1"/>
    <w:rsid w:val="006C7CB6"/>
    <w:rsid w:val="006C7D3E"/>
    <w:rsid w:val="006C7E04"/>
    <w:rsid w:val="006D06D1"/>
    <w:rsid w:val="006D06F1"/>
    <w:rsid w:val="006D0760"/>
    <w:rsid w:val="006D09A0"/>
    <w:rsid w:val="006D0C79"/>
    <w:rsid w:val="006D1426"/>
    <w:rsid w:val="006D16A3"/>
    <w:rsid w:val="006D1869"/>
    <w:rsid w:val="006D1986"/>
    <w:rsid w:val="006D1C7B"/>
    <w:rsid w:val="006D1FE2"/>
    <w:rsid w:val="006D2695"/>
    <w:rsid w:val="006D3543"/>
    <w:rsid w:val="006D35CD"/>
    <w:rsid w:val="006D3670"/>
    <w:rsid w:val="006D3789"/>
    <w:rsid w:val="006D3B94"/>
    <w:rsid w:val="006D3FDF"/>
    <w:rsid w:val="006D421E"/>
    <w:rsid w:val="006D45B9"/>
    <w:rsid w:val="006D483D"/>
    <w:rsid w:val="006D48F0"/>
    <w:rsid w:val="006D4946"/>
    <w:rsid w:val="006D49DB"/>
    <w:rsid w:val="006D4D11"/>
    <w:rsid w:val="006D52A1"/>
    <w:rsid w:val="006D52F9"/>
    <w:rsid w:val="006D5AC8"/>
    <w:rsid w:val="006D5B93"/>
    <w:rsid w:val="006D5BCB"/>
    <w:rsid w:val="006D5D9D"/>
    <w:rsid w:val="006D5E91"/>
    <w:rsid w:val="006D638A"/>
    <w:rsid w:val="006D6433"/>
    <w:rsid w:val="006D6BC4"/>
    <w:rsid w:val="006D7120"/>
    <w:rsid w:val="006D7563"/>
    <w:rsid w:val="006D76CF"/>
    <w:rsid w:val="006E0486"/>
    <w:rsid w:val="006E0756"/>
    <w:rsid w:val="006E0A3C"/>
    <w:rsid w:val="006E0C90"/>
    <w:rsid w:val="006E0E59"/>
    <w:rsid w:val="006E0E82"/>
    <w:rsid w:val="006E1322"/>
    <w:rsid w:val="006E141F"/>
    <w:rsid w:val="006E16B5"/>
    <w:rsid w:val="006E16FD"/>
    <w:rsid w:val="006E1A59"/>
    <w:rsid w:val="006E1B76"/>
    <w:rsid w:val="006E1BEF"/>
    <w:rsid w:val="006E1C04"/>
    <w:rsid w:val="006E2455"/>
    <w:rsid w:val="006E2D4F"/>
    <w:rsid w:val="006E2F9C"/>
    <w:rsid w:val="006E3346"/>
    <w:rsid w:val="006E3906"/>
    <w:rsid w:val="006E41EF"/>
    <w:rsid w:val="006E420E"/>
    <w:rsid w:val="006E4850"/>
    <w:rsid w:val="006E48A2"/>
    <w:rsid w:val="006E48AD"/>
    <w:rsid w:val="006E49DD"/>
    <w:rsid w:val="006E4A13"/>
    <w:rsid w:val="006E4AF0"/>
    <w:rsid w:val="006E4B95"/>
    <w:rsid w:val="006E4D73"/>
    <w:rsid w:val="006E50BB"/>
    <w:rsid w:val="006E56E7"/>
    <w:rsid w:val="006E5762"/>
    <w:rsid w:val="006E5800"/>
    <w:rsid w:val="006E5D61"/>
    <w:rsid w:val="006E5E1C"/>
    <w:rsid w:val="006E5F8E"/>
    <w:rsid w:val="006E6073"/>
    <w:rsid w:val="006E6714"/>
    <w:rsid w:val="006E671E"/>
    <w:rsid w:val="006E676B"/>
    <w:rsid w:val="006E6E3B"/>
    <w:rsid w:val="006E70B7"/>
    <w:rsid w:val="006E77F0"/>
    <w:rsid w:val="006E7828"/>
    <w:rsid w:val="006E795E"/>
    <w:rsid w:val="006E7B1E"/>
    <w:rsid w:val="006F00D0"/>
    <w:rsid w:val="006F054F"/>
    <w:rsid w:val="006F0A84"/>
    <w:rsid w:val="006F0BA2"/>
    <w:rsid w:val="006F0C46"/>
    <w:rsid w:val="006F104C"/>
    <w:rsid w:val="006F1339"/>
    <w:rsid w:val="006F1541"/>
    <w:rsid w:val="006F158C"/>
    <w:rsid w:val="006F179A"/>
    <w:rsid w:val="006F1899"/>
    <w:rsid w:val="006F1ADC"/>
    <w:rsid w:val="006F1E78"/>
    <w:rsid w:val="006F219D"/>
    <w:rsid w:val="006F2280"/>
    <w:rsid w:val="006F2671"/>
    <w:rsid w:val="006F26A6"/>
    <w:rsid w:val="006F27B1"/>
    <w:rsid w:val="006F285E"/>
    <w:rsid w:val="006F2CEB"/>
    <w:rsid w:val="006F2ED3"/>
    <w:rsid w:val="006F3CEE"/>
    <w:rsid w:val="006F3EBA"/>
    <w:rsid w:val="006F43A7"/>
    <w:rsid w:val="006F5243"/>
    <w:rsid w:val="006F52F6"/>
    <w:rsid w:val="006F594A"/>
    <w:rsid w:val="006F5976"/>
    <w:rsid w:val="006F5A74"/>
    <w:rsid w:val="006F5CC3"/>
    <w:rsid w:val="006F625E"/>
    <w:rsid w:val="006F66C6"/>
    <w:rsid w:val="006F6A32"/>
    <w:rsid w:val="006F6A65"/>
    <w:rsid w:val="006F6EE5"/>
    <w:rsid w:val="006F6F05"/>
    <w:rsid w:val="006F6F35"/>
    <w:rsid w:val="006F708F"/>
    <w:rsid w:val="006F70F5"/>
    <w:rsid w:val="006F72D5"/>
    <w:rsid w:val="006F74E9"/>
    <w:rsid w:val="006F7884"/>
    <w:rsid w:val="006F7C97"/>
    <w:rsid w:val="006F7ECF"/>
    <w:rsid w:val="00700291"/>
    <w:rsid w:val="007002AB"/>
    <w:rsid w:val="00700362"/>
    <w:rsid w:val="007008AA"/>
    <w:rsid w:val="00701A5A"/>
    <w:rsid w:val="00701A95"/>
    <w:rsid w:val="00701C7E"/>
    <w:rsid w:val="00702146"/>
    <w:rsid w:val="007021E4"/>
    <w:rsid w:val="00702455"/>
    <w:rsid w:val="007026B1"/>
    <w:rsid w:val="00703170"/>
    <w:rsid w:val="007032C3"/>
    <w:rsid w:val="00703792"/>
    <w:rsid w:val="0070392D"/>
    <w:rsid w:val="00703A78"/>
    <w:rsid w:val="00703AC1"/>
    <w:rsid w:val="00703DE8"/>
    <w:rsid w:val="00704381"/>
    <w:rsid w:val="00704825"/>
    <w:rsid w:val="0070546E"/>
    <w:rsid w:val="0070583B"/>
    <w:rsid w:val="00706A49"/>
    <w:rsid w:val="00706AA2"/>
    <w:rsid w:val="00706B97"/>
    <w:rsid w:val="00706D6A"/>
    <w:rsid w:val="00706FC5"/>
    <w:rsid w:val="007071AD"/>
    <w:rsid w:val="007074AF"/>
    <w:rsid w:val="00707820"/>
    <w:rsid w:val="007078C2"/>
    <w:rsid w:val="00707D08"/>
    <w:rsid w:val="00707D22"/>
    <w:rsid w:val="00707D45"/>
    <w:rsid w:val="00710538"/>
    <w:rsid w:val="007105C9"/>
    <w:rsid w:val="00710A09"/>
    <w:rsid w:val="00710A1A"/>
    <w:rsid w:val="00710B0D"/>
    <w:rsid w:val="0071106E"/>
    <w:rsid w:val="00711286"/>
    <w:rsid w:val="00711558"/>
    <w:rsid w:val="007118FE"/>
    <w:rsid w:val="00711B60"/>
    <w:rsid w:val="00712149"/>
    <w:rsid w:val="0071259C"/>
    <w:rsid w:val="00712618"/>
    <w:rsid w:val="00712792"/>
    <w:rsid w:val="00712B87"/>
    <w:rsid w:val="00712D3B"/>
    <w:rsid w:val="00712DE3"/>
    <w:rsid w:val="00712E7C"/>
    <w:rsid w:val="0071303A"/>
    <w:rsid w:val="00713584"/>
    <w:rsid w:val="007137AA"/>
    <w:rsid w:val="00713BA8"/>
    <w:rsid w:val="00713CB2"/>
    <w:rsid w:val="00713E20"/>
    <w:rsid w:val="00714767"/>
    <w:rsid w:val="007147B5"/>
    <w:rsid w:val="007148FD"/>
    <w:rsid w:val="00714E3A"/>
    <w:rsid w:val="00715AA3"/>
    <w:rsid w:val="00715C20"/>
    <w:rsid w:val="00715E5A"/>
    <w:rsid w:val="00715E63"/>
    <w:rsid w:val="0071654A"/>
    <w:rsid w:val="0071676B"/>
    <w:rsid w:val="00716C42"/>
    <w:rsid w:val="00716D2D"/>
    <w:rsid w:val="00716FF3"/>
    <w:rsid w:val="0071723B"/>
    <w:rsid w:val="0071727A"/>
    <w:rsid w:val="007173DF"/>
    <w:rsid w:val="00717413"/>
    <w:rsid w:val="00717514"/>
    <w:rsid w:val="0071770D"/>
    <w:rsid w:val="007178D5"/>
    <w:rsid w:val="007179B9"/>
    <w:rsid w:val="00717DEA"/>
    <w:rsid w:val="007200CA"/>
    <w:rsid w:val="00720814"/>
    <w:rsid w:val="00720851"/>
    <w:rsid w:val="0072094E"/>
    <w:rsid w:val="00720E7F"/>
    <w:rsid w:val="007212D0"/>
    <w:rsid w:val="00721949"/>
    <w:rsid w:val="00721D8C"/>
    <w:rsid w:val="0072282C"/>
    <w:rsid w:val="0072297D"/>
    <w:rsid w:val="007229B4"/>
    <w:rsid w:val="0072328B"/>
    <w:rsid w:val="007236C1"/>
    <w:rsid w:val="00723800"/>
    <w:rsid w:val="00723A4E"/>
    <w:rsid w:val="00723DAF"/>
    <w:rsid w:val="00724073"/>
    <w:rsid w:val="007241FF"/>
    <w:rsid w:val="00724868"/>
    <w:rsid w:val="007252F5"/>
    <w:rsid w:val="007253AD"/>
    <w:rsid w:val="0072559F"/>
    <w:rsid w:val="007258B7"/>
    <w:rsid w:val="00726190"/>
    <w:rsid w:val="00726233"/>
    <w:rsid w:val="007265C8"/>
    <w:rsid w:val="00726BB2"/>
    <w:rsid w:val="00726C3F"/>
    <w:rsid w:val="00726FB3"/>
    <w:rsid w:val="0072781C"/>
    <w:rsid w:val="00727D8A"/>
    <w:rsid w:val="00727F3D"/>
    <w:rsid w:val="007301DB"/>
    <w:rsid w:val="007307CB"/>
    <w:rsid w:val="00730B0A"/>
    <w:rsid w:val="00730C0F"/>
    <w:rsid w:val="00730D64"/>
    <w:rsid w:val="00730DAE"/>
    <w:rsid w:val="0073188C"/>
    <w:rsid w:val="00731921"/>
    <w:rsid w:val="00731E0A"/>
    <w:rsid w:val="00732027"/>
    <w:rsid w:val="007320F2"/>
    <w:rsid w:val="00732847"/>
    <w:rsid w:val="00732CE8"/>
    <w:rsid w:val="00733050"/>
    <w:rsid w:val="00733247"/>
    <w:rsid w:val="00733E09"/>
    <w:rsid w:val="0073446A"/>
    <w:rsid w:val="00734EC3"/>
    <w:rsid w:val="00734F71"/>
    <w:rsid w:val="00734FEB"/>
    <w:rsid w:val="0073524E"/>
    <w:rsid w:val="00735B07"/>
    <w:rsid w:val="00735B95"/>
    <w:rsid w:val="00735CEF"/>
    <w:rsid w:val="00735EC0"/>
    <w:rsid w:val="00735F19"/>
    <w:rsid w:val="00736242"/>
    <w:rsid w:val="00736578"/>
    <w:rsid w:val="00736676"/>
    <w:rsid w:val="007366AC"/>
    <w:rsid w:val="00736DF4"/>
    <w:rsid w:val="00736F8A"/>
    <w:rsid w:val="007370CB"/>
    <w:rsid w:val="00737358"/>
    <w:rsid w:val="007374A3"/>
    <w:rsid w:val="00737905"/>
    <w:rsid w:val="00737CD4"/>
    <w:rsid w:val="00737EC3"/>
    <w:rsid w:val="00740025"/>
    <w:rsid w:val="0074004B"/>
    <w:rsid w:val="0074034C"/>
    <w:rsid w:val="00740FB7"/>
    <w:rsid w:val="0074128E"/>
    <w:rsid w:val="0074154A"/>
    <w:rsid w:val="00741663"/>
    <w:rsid w:val="00741D79"/>
    <w:rsid w:val="00741F32"/>
    <w:rsid w:val="00741F37"/>
    <w:rsid w:val="00741F9F"/>
    <w:rsid w:val="00742364"/>
    <w:rsid w:val="00742461"/>
    <w:rsid w:val="007430A0"/>
    <w:rsid w:val="007433DC"/>
    <w:rsid w:val="007434BD"/>
    <w:rsid w:val="00743986"/>
    <w:rsid w:val="00743B39"/>
    <w:rsid w:val="00743BEB"/>
    <w:rsid w:val="00743F24"/>
    <w:rsid w:val="00744301"/>
    <w:rsid w:val="007445B5"/>
    <w:rsid w:val="00744736"/>
    <w:rsid w:val="007447D1"/>
    <w:rsid w:val="00744937"/>
    <w:rsid w:val="0074556E"/>
    <w:rsid w:val="00745C1E"/>
    <w:rsid w:val="00745D6B"/>
    <w:rsid w:val="00746375"/>
    <w:rsid w:val="0074668D"/>
    <w:rsid w:val="00746A93"/>
    <w:rsid w:val="00746C2B"/>
    <w:rsid w:val="00746C74"/>
    <w:rsid w:val="00746FD5"/>
    <w:rsid w:val="0074745C"/>
    <w:rsid w:val="007475AD"/>
    <w:rsid w:val="00747FAB"/>
    <w:rsid w:val="00750512"/>
    <w:rsid w:val="007505A9"/>
    <w:rsid w:val="00750698"/>
    <w:rsid w:val="00750B8E"/>
    <w:rsid w:val="00751327"/>
    <w:rsid w:val="00751760"/>
    <w:rsid w:val="0075198F"/>
    <w:rsid w:val="00751D03"/>
    <w:rsid w:val="007520CF"/>
    <w:rsid w:val="007521AA"/>
    <w:rsid w:val="00752350"/>
    <w:rsid w:val="00753475"/>
    <w:rsid w:val="00753863"/>
    <w:rsid w:val="00753B49"/>
    <w:rsid w:val="00754EAF"/>
    <w:rsid w:val="00754EB5"/>
    <w:rsid w:val="007550FD"/>
    <w:rsid w:val="007551BE"/>
    <w:rsid w:val="00755224"/>
    <w:rsid w:val="00755346"/>
    <w:rsid w:val="00755354"/>
    <w:rsid w:val="00755941"/>
    <w:rsid w:val="00755A7D"/>
    <w:rsid w:val="00755FF7"/>
    <w:rsid w:val="0075652D"/>
    <w:rsid w:val="007567B4"/>
    <w:rsid w:val="00756D5C"/>
    <w:rsid w:val="00756F83"/>
    <w:rsid w:val="0075779D"/>
    <w:rsid w:val="007579F4"/>
    <w:rsid w:val="00757C94"/>
    <w:rsid w:val="007603D0"/>
    <w:rsid w:val="00760948"/>
    <w:rsid w:val="007610DB"/>
    <w:rsid w:val="007614D3"/>
    <w:rsid w:val="00761A75"/>
    <w:rsid w:val="00761BAC"/>
    <w:rsid w:val="00761FEE"/>
    <w:rsid w:val="007620D9"/>
    <w:rsid w:val="00762967"/>
    <w:rsid w:val="007630B2"/>
    <w:rsid w:val="00763303"/>
    <w:rsid w:val="00763595"/>
    <w:rsid w:val="007636FB"/>
    <w:rsid w:val="00763703"/>
    <w:rsid w:val="00763724"/>
    <w:rsid w:val="007638D1"/>
    <w:rsid w:val="00763C1C"/>
    <w:rsid w:val="00763EEF"/>
    <w:rsid w:val="00763F47"/>
    <w:rsid w:val="00763FD6"/>
    <w:rsid w:val="00765A39"/>
    <w:rsid w:val="00765CE9"/>
    <w:rsid w:val="007666E3"/>
    <w:rsid w:val="007667F4"/>
    <w:rsid w:val="0076687D"/>
    <w:rsid w:val="00766924"/>
    <w:rsid w:val="00766D0B"/>
    <w:rsid w:val="007673E0"/>
    <w:rsid w:val="00767490"/>
    <w:rsid w:val="00767654"/>
    <w:rsid w:val="00767850"/>
    <w:rsid w:val="00767B56"/>
    <w:rsid w:val="00767FFD"/>
    <w:rsid w:val="007707A2"/>
    <w:rsid w:val="007707D2"/>
    <w:rsid w:val="00770845"/>
    <w:rsid w:val="00770991"/>
    <w:rsid w:val="00770A61"/>
    <w:rsid w:val="00770B47"/>
    <w:rsid w:val="00770D88"/>
    <w:rsid w:val="00770DA1"/>
    <w:rsid w:val="00771639"/>
    <w:rsid w:val="00771A43"/>
    <w:rsid w:val="0077217C"/>
    <w:rsid w:val="00772503"/>
    <w:rsid w:val="0077262C"/>
    <w:rsid w:val="00772978"/>
    <w:rsid w:val="007731C3"/>
    <w:rsid w:val="00773383"/>
    <w:rsid w:val="0077356E"/>
    <w:rsid w:val="00773809"/>
    <w:rsid w:val="00773F96"/>
    <w:rsid w:val="00774042"/>
    <w:rsid w:val="00774B5A"/>
    <w:rsid w:val="00774EF1"/>
    <w:rsid w:val="007754BC"/>
    <w:rsid w:val="00775615"/>
    <w:rsid w:val="007756C2"/>
    <w:rsid w:val="007756D6"/>
    <w:rsid w:val="0077581E"/>
    <w:rsid w:val="00775B5E"/>
    <w:rsid w:val="00775BC8"/>
    <w:rsid w:val="00775EF3"/>
    <w:rsid w:val="007762D5"/>
    <w:rsid w:val="00776321"/>
    <w:rsid w:val="0077666B"/>
    <w:rsid w:val="00776742"/>
    <w:rsid w:val="0077676D"/>
    <w:rsid w:val="007802EE"/>
    <w:rsid w:val="00780464"/>
    <w:rsid w:val="007804DA"/>
    <w:rsid w:val="00780993"/>
    <w:rsid w:val="00781368"/>
    <w:rsid w:val="0078186C"/>
    <w:rsid w:val="00781A5D"/>
    <w:rsid w:val="00782BC1"/>
    <w:rsid w:val="00782CA5"/>
    <w:rsid w:val="00782D9F"/>
    <w:rsid w:val="00783034"/>
    <w:rsid w:val="0078334E"/>
    <w:rsid w:val="00783590"/>
    <w:rsid w:val="00783C43"/>
    <w:rsid w:val="00783C88"/>
    <w:rsid w:val="00783E8C"/>
    <w:rsid w:val="00783F6D"/>
    <w:rsid w:val="0078434B"/>
    <w:rsid w:val="007848C8"/>
    <w:rsid w:val="00784D21"/>
    <w:rsid w:val="00784F17"/>
    <w:rsid w:val="007853D7"/>
    <w:rsid w:val="007854BA"/>
    <w:rsid w:val="007854FE"/>
    <w:rsid w:val="0078562E"/>
    <w:rsid w:val="00785666"/>
    <w:rsid w:val="00785A4E"/>
    <w:rsid w:val="00785CAE"/>
    <w:rsid w:val="00785FD4"/>
    <w:rsid w:val="00786C64"/>
    <w:rsid w:val="00786FFA"/>
    <w:rsid w:val="007870F1"/>
    <w:rsid w:val="00787743"/>
    <w:rsid w:val="007877E4"/>
    <w:rsid w:val="007878A3"/>
    <w:rsid w:val="00787947"/>
    <w:rsid w:val="00787D99"/>
    <w:rsid w:val="007902ED"/>
    <w:rsid w:val="00790702"/>
    <w:rsid w:val="0079076C"/>
    <w:rsid w:val="007907B3"/>
    <w:rsid w:val="00790DA6"/>
    <w:rsid w:val="007915DE"/>
    <w:rsid w:val="00791849"/>
    <w:rsid w:val="00791AE3"/>
    <w:rsid w:val="00791CEC"/>
    <w:rsid w:val="00791F3E"/>
    <w:rsid w:val="00791FD0"/>
    <w:rsid w:val="007920EA"/>
    <w:rsid w:val="00792287"/>
    <w:rsid w:val="007923C5"/>
    <w:rsid w:val="0079280A"/>
    <w:rsid w:val="00792E41"/>
    <w:rsid w:val="007930D4"/>
    <w:rsid w:val="0079315E"/>
    <w:rsid w:val="007931BD"/>
    <w:rsid w:val="00793209"/>
    <w:rsid w:val="00793311"/>
    <w:rsid w:val="00793358"/>
    <w:rsid w:val="00793780"/>
    <w:rsid w:val="007941EA"/>
    <w:rsid w:val="007943E5"/>
    <w:rsid w:val="00794534"/>
    <w:rsid w:val="00794657"/>
    <w:rsid w:val="007949EE"/>
    <w:rsid w:val="00794CDD"/>
    <w:rsid w:val="00794FE4"/>
    <w:rsid w:val="00795F21"/>
    <w:rsid w:val="00796254"/>
    <w:rsid w:val="0079648E"/>
    <w:rsid w:val="00796F1A"/>
    <w:rsid w:val="00796F96"/>
    <w:rsid w:val="00797303"/>
    <w:rsid w:val="00797B31"/>
    <w:rsid w:val="00797C8C"/>
    <w:rsid w:val="007A001A"/>
    <w:rsid w:val="007A019B"/>
    <w:rsid w:val="007A033B"/>
    <w:rsid w:val="007A0548"/>
    <w:rsid w:val="007A0825"/>
    <w:rsid w:val="007A0BF9"/>
    <w:rsid w:val="007A1592"/>
    <w:rsid w:val="007A1C0E"/>
    <w:rsid w:val="007A2C3A"/>
    <w:rsid w:val="007A3565"/>
    <w:rsid w:val="007A390D"/>
    <w:rsid w:val="007A3D45"/>
    <w:rsid w:val="007A3E39"/>
    <w:rsid w:val="007A4351"/>
    <w:rsid w:val="007A4417"/>
    <w:rsid w:val="007A4935"/>
    <w:rsid w:val="007A4ED7"/>
    <w:rsid w:val="007A4F66"/>
    <w:rsid w:val="007A50BD"/>
    <w:rsid w:val="007A548F"/>
    <w:rsid w:val="007A58EC"/>
    <w:rsid w:val="007A59A6"/>
    <w:rsid w:val="007A5D3E"/>
    <w:rsid w:val="007A5F4E"/>
    <w:rsid w:val="007A6608"/>
    <w:rsid w:val="007A6733"/>
    <w:rsid w:val="007A67D9"/>
    <w:rsid w:val="007A6C0F"/>
    <w:rsid w:val="007A72D4"/>
    <w:rsid w:val="007A750A"/>
    <w:rsid w:val="007A7836"/>
    <w:rsid w:val="007A7CAB"/>
    <w:rsid w:val="007A7CE2"/>
    <w:rsid w:val="007B0034"/>
    <w:rsid w:val="007B03E7"/>
    <w:rsid w:val="007B04CD"/>
    <w:rsid w:val="007B0657"/>
    <w:rsid w:val="007B06E4"/>
    <w:rsid w:val="007B074C"/>
    <w:rsid w:val="007B14A4"/>
    <w:rsid w:val="007B17B8"/>
    <w:rsid w:val="007B17F1"/>
    <w:rsid w:val="007B18B1"/>
    <w:rsid w:val="007B24F4"/>
    <w:rsid w:val="007B2625"/>
    <w:rsid w:val="007B2668"/>
    <w:rsid w:val="007B29AB"/>
    <w:rsid w:val="007B2B1D"/>
    <w:rsid w:val="007B2F98"/>
    <w:rsid w:val="007B3056"/>
    <w:rsid w:val="007B3170"/>
    <w:rsid w:val="007B337D"/>
    <w:rsid w:val="007B34B4"/>
    <w:rsid w:val="007B37F6"/>
    <w:rsid w:val="007B3B82"/>
    <w:rsid w:val="007B3CBD"/>
    <w:rsid w:val="007B3E2B"/>
    <w:rsid w:val="007B3FBB"/>
    <w:rsid w:val="007B4795"/>
    <w:rsid w:val="007B4C76"/>
    <w:rsid w:val="007B4E1C"/>
    <w:rsid w:val="007B552F"/>
    <w:rsid w:val="007B57FD"/>
    <w:rsid w:val="007B591B"/>
    <w:rsid w:val="007B615D"/>
    <w:rsid w:val="007B6693"/>
    <w:rsid w:val="007B694A"/>
    <w:rsid w:val="007B6A35"/>
    <w:rsid w:val="007B6E7C"/>
    <w:rsid w:val="007B7188"/>
    <w:rsid w:val="007B769A"/>
    <w:rsid w:val="007B7A7D"/>
    <w:rsid w:val="007C030F"/>
    <w:rsid w:val="007C092D"/>
    <w:rsid w:val="007C0A83"/>
    <w:rsid w:val="007C0B86"/>
    <w:rsid w:val="007C0CA5"/>
    <w:rsid w:val="007C0D57"/>
    <w:rsid w:val="007C0DFB"/>
    <w:rsid w:val="007C1555"/>
    <w:rsid w:val="007C1665"/>
    <w:rsid w:val="007C18CB"/>
    <w:rsid w:val="007C1CB7"/>
    <w:rsid w:val="007C1EFA"/>
    <w:rsid w:val="007C21A8"/>
    <w:rsid w:val="007C2364"/>
    <w:rsid w:val="007C2448"/>
    <w:rsid w:val="007C2459"/>
    <w:rsid w:val="007C2485"/>
    <w:rsid w:val="007C29F1"/>
    <w:rsid w:val="007C2F57"/>
    <w:rsid w:val="007C3130"/>
    <w:rsid w:val="007C39DF"/>
    <w:rsid w:val="007C3BB3"/>
    <w:rsid w:val="007C3E26"/>
    <w:rsid w:val="007C44CD"/>
    <w:rsid w:val="007C44DA"/>
    <w:rsid w:val="007C46ED"/>
    <w:rsid w:val="007C4802"/>
    <w:rsid w:val="007C4963"/>
    <w:rsid w:val="007C5B14"/>
    <w:rsid w:val="007C5FA8"/>
    <w:rsid w:val="007C717E"/>
    <w:rsid w:val="007C74CE"/>
    <w:rsid w:val="007C7558"/>
    <w:rsid w:val="007C7821"/>
    <w:rsid w:val="007C7934"/>
    <w:rsid w:val="007C79D2"/>
    <w:rsid w:val="007C7C84"/>
    <w:rsid w:val="007D04BF"/>
    <w:rsid w:val="007D06DD"/>
    <w:rsid w:val="007D098A"/>
    <w:rsid w:val="007D0E74"/>
    <w:rsid w:val="007D0EA6"/>
    <w:rsid w:val="007D0EDC"/>
    <w:rsid w:val="007D1742"/>
    <w:rsid w:val="007D1C22"/>
    <w:rsid w:val="007D200F"/>
    <w:rsid w:val="007D29E9"/>
    <w:rsid w:val="007D2C9D"/>
    <w:rsid w:val="007D309F"/>
    <w:rsid w:val="007D3250"/>
    <w:rsid w:val="007D3394"/>
    <w:rsid w:val="007D3472"/>
    <w:rsid w:val="007D353E"/>
    <w:rsid w:val="007D359A"/>
    <w:rsid w:val="007D3874"/>
    <w:rsid w:val="007D3905"/>
    <w:rsid w:val="007D3973"/>
    <w:rsid w:val="007D3DE7"/>
    <w:rsid w:val="007D4085"/>
    <w:rsid w:val="007D4310"/>
    <w:rsid w:val="007D4A21"/>
    <w:rsid w:val="007D52E2"/>
    <w:rsid w:val="007D58B8"/>
    <w:rsid w:val="007D59CF"/>
    <w:rsid w:val="007D5B72"/>
    <w:rsid w:val="007D5DDB"/>
    <w:rsid w:val="007D6124"/>
    <w:rsid w:val="007D6275"/>
    <w:rsid w:val="007D62FF"/>
    <w:rsid w:val="007D6A1B"/>
    <w:rsid w:val="007D6A21"/>
    <w:rsid w:val="007D6A9D"/>
    <w:rsid w:val="007D700B"/>
    <w:rsid w:val="007D75FA"/>
    <w:rsid w:val="007D76D6"/>
    <w:rsid w:val="007D786E"/>
    <w:rsid w:val="007D79BC"/>
    <w:rsid w:val="007D7C32"/>
    <w:rsid w:val="007D7F53"/>
    <w:rsid w:val="007E0944"/>
    <w:rsid w:val="007E0D42"/>
    <w:rsid w:val="007E1181"/>
    <w:rsid w:val="007E1517"/>
    <w:rsid w:val="007E18A1"/>
    <w:rsid w:val="007E1BAD"/>
    <w:rsid w:val="007E1FAD"/>
    <w:rsid w:val="007E203E"/>
    <w:rsid w:val="007E2283"/>
    <w:rsid w:val="007E269D"/>
    <w:rsid w:val="007E27A8"/>
    <w:rsid w:val="007E2913"/>
    <w:rsid w:val="007E2926"/>
    <w:rsid w:val="007E2BBE"/>
    <w:rsid w:val="007E2C02"/>
    <w:rsid w:val="007E2DC5"/>
    <w:rsid w:val="007E323C"/>
    <w:rsid w:val="007E3515"/>
    <w:rsid w:val="007E35F1"/>
    <w:rsid w:val="007E3BFF"/>
    <w:rsid w:val="007E3DA4"/>
    <w:rsid w:val="007E3EE6"/>
    <w:rsid w:val="007E419F"/>
    <w:rsid w:val="007E44E7"/>
    <w:rsid w:val="007E4B12"/>
    <w:rsid w:val="007E4F87"/>
    <w:rsid w:val="007E4FD9"/>
    <w:rsid w:val="007E536E"/>
    <w:rsid w:val="007E61F0"/>
    <w:rsid w:val="007E6262"/>
    <w:rsid w:val="007E6859"/>
    <w:rsid w:val="007E68B2"/>
    <w:rsid w:val="007E6FB6"/>
    <w:rsid w:val="007E70BE"/>
    <w:rsid w:val="007E726E"/>
    <w:rsid w:val="007E7B79"/>
    <w:rsid w:val="007E7EAF"/>
    <w:rsid w:val="007E7F42"/>
    <w:rsid w:val="007F0285"/>
    <w:rsid w:val="007F0334"/>
    <w:rsid w:val="007F060E"/>
    <w:rsid w:val="007F0674"/>
    <w:rsid w:val="007F0831"/>
    <w:rsid w:val="007F09EF"/>
    <w:rsid w:val="007F0A48"/>
    <w:rsid w:val="007F0DE4"/>
    <w:rsid w:val="007F0F94"/>
    <w:rsid w:val="007F167E"/>
    <w:rsid w:val="007F1B65"/>
    <w:rsid w:val="007F1C68"/>
    <w:rsid w:val="007F1F4E"/>
    <w:rsid w:val="007F2068"/>
    <w:rsid w:val="007F2222"/>
    <w:rsid w:val="007F23F8"/>
    <w:rsid w:val="007F271C"/>
    <w:rsid w:val="007F2ABD"/>
    <w:rsid w:val="007F2B20"/>
    <w:rsid w:val="007F2C47"/>
    <w:rsid w:val="007F2FDE"/>
    <w:rsid w:val="007F30D8"/>
    <w:rsid w:val="007F33CC"/>
    <w:rsid w:val="007F3562"/>
    <w:rsid w:val="007F3740"/>
    <w:rsid w:val="007F38B3"/>
    <w:rsid w:val="007F38D5"/>
    <w:rsid w:val="007F3AD3"/>
    <w:rsid w:val="007F3CA4"/>
    <w:rsid w:val="007F3DB2"/>
    <w:rsid w:val="007F3EF8"/>
    <w:rsid w:val="007F40A6"/>
    <w:rsid w:val="007F41BF"/>
    <w:rsid w:val="007F423C"/>
    <w:rsid w:val="007F4302"/>
    <w:rsid w:val="007F4311"/>
    <w:rsid w:val="007F48DB"/>
    <w:rsid w:val="007F4BDC"/>
    <w:rsid w:val="007F4CD9"/>
    <w:rsid w:val="007F4D53"/>
    <w:rsid w:val="007F51D1"/>
    <w:rsid w:val="007F542B"/>
    <w:rsid w:val="007F5758"/>
    <w:rsid w:val="007F57FE"/>
    <w:rsid w:val="007F5A94"/>
    <w:rsid w:val="007F5B2E"/>
    <w:rsid w:val="007F5B3A"/>
    <w:rsid w:val="007F5F19"/>
    <w:rsid w:val="007F657E"/>
    <w:rsid w:val="007F665E"/>
    <w:rsid w:val="007F6694"/>
    <w:rsid w:val="007F6ACD"/>
    <w:rsid w:val="007F6B38"/>
    <w:rsid w:val="007F6C8F"/>
    <w:rsid w:val="007F756C"/>
    <w:rsid w:val="007F7770"/>
    <w:rsid w:val="007F7867"/>
    <w:rsid w:val="007F7AAF"/>
    <w:rsid w:val="007F7CCE"/>
    <w:rsid w:val="00800057"/>
    <w:rsid w:val="008003EE"/>
    <w:rsid w:val="00800499"/>
    <w:rsid w:val="00800528"/>
    <w:rsid w:val="00800562"/>
    <w:rsid w:val="0080083E"/>
    <w:rsid w:val="008009C8"/>
    <w:rsid w:val="00800B96"/>
    <w:rsid w:val="00800CDE"/>
    <w:rsid w:val="00800D2B"/>
    <w:rsid w:val="00801010"/>
    <w:rsid w:val="00801391"/>
    <w:rsid w:val="00801D74"/>
    <w:rsid w:val="00801E26"/>
    <w:rsid w:val="00801E47"/>
    <w:rsid w:val="00801FEB"/>
    <w:rsid w:val="00801FFE"/>
    <w:rsid w:val="008020BF"/>
    <w:rsid w:val="008029C6"/>
    <w:rsid w:val="00802D6B"/>
    <w:rsid w:val="008030D6"/>
    <w:rsid w:val="0080348E"/>
    <w:rsid w:val="008034D4"/>
    <w:rsid w:val="00803A49"/>
    <w:rsid w:val="00803C03"/>
    <w:rsid w:val="00803E3F"/>
    <w:rsid w:val="00804368"/>
    <w:rsid w:val="00804666"/>
    <w:rsid w:val="00804D7D"/>
    <w:rsid w:val="00804DA5"/>
    <w:rsid w:val="0080538E"/>
    <w:rsid w:val="008053C7"/>
    <w:rsid w:val="0080586F"/>
    <w:rsid w:val="008065A9"/>
    <w:rsid w:val="008065BB"/>
    <w:rsid w:val="00806717"/>
    <w:rsid w:val="00806830"/>
    <w:rsid w:val="00806B7E"/>
    <w:rsid w:val="00806BA3"/>
    <w:rsid w:val="00806D55"/>
    <w:rsid w:val="008073DD"/>
    <w:rsid w:val="008079A6"/>
    <w:rsid w:val="00807F8F"/>
    <w:rsid w:val="00807FFA"/>
    <w:rsid w:val="00810D9A"/>
    <w:rsid w:val="00810ECD"/>
    <w:rsid w:val="00811B67"/>
    <w:rsid w:val="00811C45"/>
    <w:rsid w:val="00811C9C"/>
    <w:rsid w:val="00811FB0"/>
    <w:rsid w:val="00812135"/>
    <w:rsid w:val="008122F3"/>
    <w:rsid w:val="00812A3C"/>
    <w:rsid w:val="00812B03"/>
    <w:rsid w:val="00812BE8"/>
    <w:rsid w:val="00812CD4"/>
    <w:rsid w:val="00812E2C"/>
    <w:rsid w:val="00812F4A"/>
    <w:rsid w:val="00812F80"/>
    <w:rsid w:val="008130D2"/>
    <w:rsid w:val="008133B6"/>
    <w:rsid w:val="00813706"/>
    <w:rsid w:val="00813978"/>
    <w:rsid w:val="00813CD7"/>
    <w:rsid w:val="00813D04"/>
    <w:rsid w:val="00814103"/>
    <w:rsid w:val="008143F4"/>
    <w:rsid w:val="00814C33"/>
    <w:rsid w:val="0081507D"/>
    <w:rsid w:val="008159CA"/>
    <w:rsid w:val="00815A42"/>
    <w:rsid w:val="00815C99"/>
    <w:rsid w:val="00816101"/>
    <w:rsid w:val="008164FF"/>
    <w:rsid w:val="0081688E"/>
    <w:rsid w:val="008173FB"/>
    <w:rsid w:val="008175CA"/>
    <w:rsid w:val="00817634"/>
    <w:rsid w:val="00817C64"/>
    <w:rsid w:val="0082023C"/>
    <w:rsid w:val="008207ED"/>
    <w:rsid w:val="008208D5"/>
    <w:rsid w:val="00820B7B"/>
    <w:rsid w:val="00820FBD"/>
    <w:rsid w:val="008211E8"/>
    <w:rsid w:val="00821E43"/>
    <w:rsid w:val="008221F9"/>
    <w:rsid w:val="008224CB"/>
    <w:rsid w:val="00822BD7"/>
    <w:rsid w:val="00822C70"/>
    <w:rsid w:val="00822C8D"/>
    <w:rsid w:val="00822E7C"/>
    <w:rsid w:val="00822E82"/>
    <w:rsid w:val="008232ED"/>
    <w:rsid w:val="00823576"/>
    <w:rsid w:val="0082380E"/>
    <w:rsid w:val="008247B5"/>
    <w:rsid w:val="00824978"/>
    <w:rsid w:val="00825088"/>
    <w:rsid w:val="008253E1"/>
    <w:rsid w:val="008259FE"/>
    <w:rsid w:val="00825DEE"/>
    <w:rsid w:val="008262FB"/>
    <w:rsid w:val="00826643"/>
    <w:rsid w:val="00826644"/>
    <w:rsid w:val="008266F7"/>
    <w:rsid w:val="0082689B"/>
    <w:rsid w:val="008269EC"/>
    <w:rsid w:val="00826B4B"/>
    <w:rsid w:val="00826BCA"/>
    <w:rsid w:val="00826D47"/>
    <w:rsid w:val="00826DC4"/>
    <w:rsid w:val="00826F40"/>
    <w:rsid w:val="008274C9"/>
    <w:rsid w:val="00827E35"/>
    <w:rsid w:val="00827F43"/>
    <w:rsid w:val="008301A5"/>
    <w:rsid w:val="00830714"/>
    <w:rsid w:val="008308DB"/>
    <w:rsid w:val="00830BCB"/>
    <w:rsid w:val="00830D11"/>
    <w:rsid w:val="00830ECE"/>
    <w:rsid w:val="00831200"/>
    <w:rsid w:val="00831204"/>
    <w:rsid w:val="00831AC4"/>
    <w:rsid w:val="0083233E"/>
    <w:rsid w:val="0083241F"/>
    <w:rsid w:val="00832595"/>
    <w:rsid w:val="00832CC7"/>
    <w:rsid w:val="00833060"/>
    <w:rsid w:val="008332A3"/>
    <w:rsid w:val="00833916"/>
    <w:rsid w:val="008339A1"/>
    <w:rsid w:val="00833A6F"/>
    <w:rsid w:val="00833DEA"/>
    <w:rsid w:val="00834534"/>
    <w:rsid w:val="00834D23"/>
    <w:rsid w:val="00834E39"/>
    <w:rsid w:val="00834FB4"/>
    <w:rsid w:val="00835A4D"/>
    <w:rsid w:val="00835B17"/>
    <w:rsid w:val="0083610F"/>
    <w:rsid w:val="00836156"/>
    <w:rsid w:val="008362B7"/>
    <w:rsid w:val="00836376"/>
    <w:rsid w:val="008366D6"/>
    <w:rsid w:val="00836ACF"/>
    <w:rsid w:val="00836E9B"/>
    <w:rsid w:val="008373EC"/>
    <w:rsid w:val="008374AA"/>
    <w:rsid w:val="008375FF"/>
    <w:rsid w:val="00837BC6"/>
    <w:rsid w:val="0084075C"/>
    <w:rsid w:val="00840D99"/>
    <w:rsid w:val="00840E89"/>
    <w:rsid w:val="0084165E"/>
    <w:rsid w:val="00841FD8"/>
    <w:rsid w:val="0084203E"/>
    <w:rsid w:val="008422F6"/>
    <w:rsid w:val="00842B71"/>
    <w:rsid w:val="00842E02"/>
    <w:rsid w:val="0084300C"/>
    <w:rsid w:val="008431AF"/>
    <w:rsid w:val="0084355B"/>
    <w:rsid w:val="00843773"/>
    <w:rsid w:val="00843AE3"/>
    <w:rsid w:val="00843B2A"/>
    <w:rsid w:val="00843F3B"/>
    <w:rsid w:val="00843F86"/>
    <w:rsid w:val="0084438B"/>
    <w:rsid w:val="0084451A"/>
    <w:rsid w:val="008446D0"/>
    <w:rsid w:val="008451D0"/>
    <w:rsid w:val="00845CD7"/>
    <w:rsid w:val="00845CDA"/>
    <w:rsid w:val="00845D52"/>
    <w:rsid w:val="00845F9D"/>
    <w:rsid w:val="00846334"/>
    <w:rsid w:val="0084637A"/>
    <w:rsid w:val="00846422"/>
    <w:rsid w:val="008465D5"/>
    <w:rsid w:val="00846660"/>
    <w:rsid w:val="008466C0"/>
    <w:rsid w:val="0084670A"/>
    <w:rsid w:val="00846733"/>
    <w:rsid w:val="008468A5"/>
    <w:rsid w:val="00846E72"/>
    <w:rsid w:val="008474A0"/>
    <w:rsid w:val="00847644"/>
    <w:rsid w:val="00847CE0"/>
    <w:rsid w:val="00850616"/>
    <w:rsid w:val="00850C32"/>
    <w:rsid w:val="00850E68"/>
    <w:rsid w:val="0085121A"/>
    <w:rsid w:val="008513FB"/>
    <w:rsid w:val="00851BF5"/>
    <w:rsid w:val="00851C60"/>
    <w:rsid w:val="00852302"/>
    <w:rsid w:val="0085239B"/>
    <w:rsid w:val="00852734"/>
    <w:rsid w:val="00852E8D"/>
    <w:rsid w:val="008536FA"/>
    <w:rsid w:val="00853716"/>
    <w:rsid w:val="008541E5"/>
    <w:rsid w:val="00854358"/>
    <w:rsid w:val="00854483"/>
    <w:rsid w:val="008544EA"/>
    <w:rsid w:val="008548E3"/>
    <w:rsid w:val="00854E93"/>
    <w:rsid w:val="00854EFB"/>
    <w:rsid w:val="00854F49"/>
    <w:rsid w:val="00855A52"/>
    <w:rsid w:val="00855AC7"/>
    <w:rsid w:val="00856A95"/>
    <w:rsid w:val="00856B6F"/>
    <w:rsid w:val="00856BDB"/>
    <w:rsid w:val="00856DB1"/>
    <w:rsid w:val="00857375"/>
    <w:rsid w:val="00857BD1"/>
    <w:rsid w:val="00857CDE"/>
    <w:rsid w:val="008603AE"/>
    <w:rsid w:val="0086045B"/>
    <w:rsid w:val="008604E9"/>
    <w:rsid w:val="00860886"/>
    <w:rsid w:val="00860ACF"/>
    <w:rsid w:val="00860D16"/>
    <w:rsid w:val="00860D99"/>
    <w:rsid w:val="008610EC"/>
    <w:rsid w:val="0086167E"/>
    <w:rsid w:val="008618FC"/>
    <w:rsid w:val="00861DE8"/>
    <w:rsid w:val="00862C90"/>
    <w:rsid w:val="00862D06"/>
    <w:rsid w:val="00862D55"/>
    <w:rsid w:val="00862F4D"/>
    <w:rsid w:val="00862FB7"/>
    <w:rsid w:val="00863068"/>
    <w:rsid w:val="00863290"/>
    <w:rsid w:val="00863658"/>
    <w:rsid w:val="00863B97"/>
    <w:rsid w:val="00863CB9"/>
    <w:rsid w:val="00863F6B"/>
    <w:rsid w:val="00863FD8"/>
    <w:rsid w:val="008644B8"/>
    <w:rsid w:val="00864EB6"/>
    <w:rsid w:val="00865287"/>
    <w:rsid w:val="00865A99"/>
    <w:rsid w:val="00865E3E"/>
    <w:rsid w:val="00866305"/>
    <w:rsid w:val="0086661E"/>
    <w:rsid w:val="00866B05"/>
    <w:rsid w:val="00866D10"/>
    <w:rsid w:val="00867044"/>
    <w:rsid w:val="0086724E"/>
    <w:rsid w:val="008675EF"/>
    <w:rsid w:val="00867AD6"/>
    <w:rsid w:val="00867BC1"/>
    <w:rsid w:val="00867E1A"/>
    <w:rsid w:val="00867E3A"/>
    <w:rsid w:val="00867EB9"/>
    <w:rsid w:val="008703CD"/>
    <w:rsid w:val="00870E1B"/>
    <w:rsid w:val="00871067"/>
    <w:rsid w:val="008710F8"/>
    <w:rsid w:val="00871529"/>
    <w:rsid w:val="008715C1"/>
    <w:rsid w:val="00871A8D"/>
    <w:rsid w:val="00871D97"/>
    <w:rsid w:val="00871FFE"/>
    <w:rsid w:val="00872760"/>
    <w:rsid w:val="00872F37"/>
    <w:rsid w:val="008735C2"/>
    <w:rsid w:val="008735E5"/>
    <w:rsid w:val="008738FD"/>
    <w:rsid w:val="00873D3A"/>
    <w:rsid w:val="0087464B"/>
    <w:rsid w:val="00874694"/>
    <w:rsid w:val="008746FA"/>
    <w:rsid w:val="00875265"/>
    <w:rsid w:val="00875371"/>
    <w:rsid w:val="0087552F"/>
    <w:rsid w:val="00875A0F"/>
    <w:rsid w:val="008761AD"/>
    <w:rsid w:val="0087676A"/>
    <w:rsid w:val="008767F9"/>
    <w:rsid w:val="00876FAF"/>
    <w:rsid w:val="00877080"/>
    <w:rsid w:val="008771B3"/>
    <w:rsid w:val="0088034D"/>
    <w:rsid w:val="008807BB"/>
    <w:rsid w:val="00880B60"/>
    <w:rsid w:val="00880CD1"/>
    <w:rsid w:val="0088124A"/>
    <w:rsid w:val="0088142F"/>
    <w:rsid w:val="00881C4A"/>
    <w:rsid w:val="00881FE5"/>
    <w:rsid w:val="00882A2C"/>
    <w:rsid w:val="00882D31"/>
    <w:rsid w:val="00882F0E"/>
    <w:rsid w:val="00883025"/>
    <w:rsid w:val="008830B8"/>
    <w:rsid w:val="0088318E"/>
    <w:rsid w:val="0088359C"/>
    <w:rsid w:val="00883711"/>
    <w:rsid w:val="00883C82"/>
    <w:rsid w:val="00883CE1"/>
    <w:rsid w:val="0088442D"/>
    <w:rsid w:val="008845DE"/>
    <w:rsid w:val="00884BBF"/>
    <w:rsid w:val="00884C36"/>
    <w:rsid w:val="0088519E"/>
    <w:rsid w:val="008858F7"/>
    <w:rsid w:val="00885971"/>
    <w:rsid w:val="00885989"/>
    <w:rsid w:val="00885ACE"/>
    <w:rsid w:val="00885FFC"/>
    <w:rsid w:val="0088606B"/>
    <w:rsid w:val="008867D4"/>
    <w:rsid w:val="00886AFA"/>
    <w:rsid w:val="00886EA3"/>
    <w:rsid w:val="008872DE"/>
    <w:rsid w:val="00887354"/>
    <w:rsid w:val="00887501"/>
    <w:rsid w:val="00887828"/>
    <w:rsid w:val="00887D51"/>
    <w:rsid w:val="00887DE2"/>
    <w:rsid w:val="00890B07"/>
    <w:rsid w:val="00890F2E"/>
    <w:rsid w:val="008913ED"/>
    <w:rsid w:val="008915F1"/>
    <w:rsid w:val="00891865"/>
    <w:rsid w:val="00891D44"/>
    <w:rsid w:val="00892168"/>
    <w:rsid w:val="0089241B"/>
    <w:rsid w:val="008924BD"/>
    <w:rsid w:val="008936DE"/>
    <w:rsid w:val="008937FF"/>
    <w:rsid w:val="008942A2"/>
    <w:rsid w:val="008945E9"/>
    <w:rsid w:val="0089476F"/>
    <w:rsid w:val="00894799"/>
    <w:rsid w:val="0089487C"/>
    <w:rsid w:val="00895243"/>
    <w:rsid w:val="00895848"/>
    <w:rsid w:val="00895971"/>
    <w:rsid w:val="00896135"/>
    <w:rsid w:val="008969F1"/>
    <w:rsid w:val="00896E2F"/>
    <w:rsid w:val="00896F38"/>
    <w:rsid w:val="0089702E"/>
    <w:rsid w:val="0089738D"/>
    <w:rsid w:val="008978A6"/>
    <w:rsid w:val="00897D5B"/>
    <w:rsid w:val="008A004C"/>
    <w:rsid w:val="008A0301"/>
    <w:rsid w:val="008A053F"/>
    <w:rsid w:val="008A0B6A"/>
    <w:rsid w:val="008A0D1B"/>
    <w:rsid w:val="008A0EB4"/>
    <w:rsid w:val="008A1148"/>
    <w:rsid w:val="008A12F6"/>
    <w:rsid w:val="008A14C8"/>
    <w:rsid w:val="008A165E"/>
    <w:rsid w:val="008A1B79"/>
    <w:rsid w:val="008A2239"/>
    <w:rsid w:val="008A2329"/>
    <w:rsid w:val="008A24FB"/>
    <w:rsid w:val="008A30AC"/>
    <w:rsid w:val="008A330D"/>
    <w:rsid w:val="008A3856"/>
    <w:rsid w:val="008A3C59"/>
    <w:rsid w:val="008A3EB4"/>
    <w:rsid w:val="008A3EE5"/>
    <w:rsid w:val="008A3FE7"/>
    <w:rsid w:val="008A4506"/>
    <w:rsid w:val="008A4637"/>
    <w:rsid w:val="008A4BD8"/>
    <w:rsid w:val="008A4D34"/>
    <w:rsid w:val="008A4E16"/>
    <w:rsid w:val="008A4EA4"/>
    <w:rsid w:val="008A4F51"/>
    <w:rsid w:val="008A51F6"/>
    <w:rsid w:val="008A5562"/>
    <w:rsid w:val="008A5878"/>
    <w:rsid w:val="008A5CEF"/>
    <w:rsid w:val="008A5F2D"/>
    <w:rsid w:val="008A5F79"/>
    <w:rsid w:val="008A618A"/>
    <w:rsid w:val="008A63E9"/>
    <w:rsid w:val="008A645D"/>
    <w:rsid w:val="008A6FAB"/>
    <w:rsid w:val="008A7038"/>
    <w:rsid w:val="008A753A"/>
    <w:rsid w:val="008A771A"/>
    <w:rsid w:val="008B035B"/>
    <w:rsid w:val="008B0385"/>
    <w:rsid w:val="008B05CD"/>
    <w:rsid w:val="008B0671"/>
    <w:rsid w:val="008B0694"/>
    <w:rsid w:val="008B0B2D"/>
    <w:rsid w:val="008B0D7A"/>
    <w:rsid w:val="008B0EFC"/>
    <w:rsid w:val="008B120D"/>
    <w:rsid w:val="008B132D"/>
    <w:rsid w:val="008B14B7"/>
    <w:rsid w:val="008B1C4D"/>
    <w:rsid w:val="008B1DC3"/>
    <w:rsid w:val="008B1F15"/>
    <w:rsid w:val="008B219E"/>
    <w:rsid w:val="008B225E"/>
    <w:rsid w:val="008B2269"/>
    <w:rsid w:val="008B2459"/>
    <w:rsid w:val="008B25CD"/>
    <w:rsid w:val="008B2730"/>
    <w:rsid w:val="008B3532"/>
    <w:rsid w:val="008B3771"/>
    <w:rsid w:val="008B421C"/>
    <w:rsid w:val="008B42E6"/>
    <w:rsid w:val="008B4522"/>
    <w:rsid w:val="008B45E7"/>
    <w:rsid w:val="008B4A25"/>
    <w:rsid w:val="008B4DE8"/>
    <w:rsid w:val="008B51DF"/>
    <w:rsid w:val="008B536D"/>
    <w:rsid w:val="008B53CD"/>
    <w:rsid w:val="008B54CE"/>
    <w:rsid w:val="008B590F"/>
    <w:rsid w:val="008B595A"/>
    <w:rsid w:val="008B596F"/>
    <w:rsid w:val="008B5998"/>
    <w:rsid w:val="008B5CD0"/>
    <w:rsid w:val="008B5FF7"/>
    <w:rsid w:val="008B6422"/>
    <w:rsid w:val="008B6448"/>
    <w:rsid w:val="008B6B16"/>
    <w:rsid w:val="008B7093"/>
    <w:rsid w:val="008B714F"/>
    <w:rsid w:val="008B732F"/>
    <w:rsid w:val="008B743C"/>
    <w:rsid w:val="008B76ED"/>
    <w:rsid w:val="008B79B4"/>
    <w:rsid w:val="008B7A0D"/>
    <w:rsid w:val="008B7D1C"/>
    <w:rsid w:val="008B7FBC"/>
    <w:rsid w:val="008C0013"/>
    <w:rsid w:val="008C01F6"/>
    <w:rsid w:val="008C02E0"/>
    <w:rsid w:val="008C05FD"/>
    <w:rsid w:val="008C0635"/>
    <w:rsid w:val="008C0909"/>
    <w:rsid w:val="008C11F7"/>
    <w:rsid w:val="008C1207"/>
    <w:rsid w:val="008C13DA"/>
    <w:rsid w:val="008C1991"/>
    <w:rsid w:val="008C1B08"/>
    <w:rsid w:val="008C1B5D"/>
    <w:rsid w:val="008C1C5F"/>
    <w:rsid w:val="008C1DF8"/>
    <w:rsid w:val="008C201E"/>
    <w:rsid w:val="008C2794"/>
    <w:rsid w:val="008C28DB"/>
    <w:rsid w:val="008C29A6"/>
    <w:rsid w:val="008C2E07"/>
    <w:rsid w:val="008C3284"/>
    <w:rsid w:val="008C3322"/>
    <w:rsid w:val="008C3AAF"/>
    <w:rsid w:val="008C3B8F"/>
    <w:rsid w:val="008C3C60"/>
    <w:rsid w:val="008C3FC1"/>
    <w:rsid w:val="008C4258"/>
    <w:rsid w:val="008C436A"/>
    <w:rsid w:val="008C49BC"/>
    <w:rsid w:val="008C4F27"/>
    <w:rsid w:val="008C5277"/>
    <w:rsid w:val="008C5281"/>
    <w:rsid w:val="008C56AB"/>
    <w:rsid w:val="008C56D6"/>
    <w:rsid w:val="008C58EF"/>
    <w:rsid w:val="008C5B20"/>
    <w:rsid w:val="008C5CF5"/>
    <w:rsid w:val="008C5E91"/>
    <w:rsid w:val="008C609D"/>
    <w:rsid w:val="008C60F4"/>
    <w:rsid w:val="008C6B77"/>
    <w:rsid w:val="008C6EFF"/>
    <w:rsid w:val="008C7514"/>
    <w:rsid w:val="008D03C1"/>
    <w:rsid w:val="008D0578"/>
    <w:rsid w:val="008D0817"/>
    <w:rsid w:val="008D129A"/>
    <w:rsid w:val="008D1997"/>
    <w:rsid w:val="008D1A51"/>
    <w:rsid w:val="008D1C85"/>
    <w:rsid w:val="008D1CC8"/>
    <w:rsid w:val="008D2109"/>
    <w:rsid w:val="008D29B0"/>
    <w:rsid w:val="008D2BD7"/>
    <w:rsid w:val="008D2E62"/>
    <w:rsid w:val="008D30E3"/>
    <w:rsid w:val="008D31D7"/>
    <w:rsid w:val="008D32C2"/>
    <w:rsid w:val="008D32C9"/>
    <w:rsid w:val="008D33EF"/>
    <w:rsid w:val="008D3805"/>
    <w:rsid w:val="008D38B2"/>
    <w:rsid w:val="008D3FDF"/>
    <w:rsid w:val="008D40D2"/>
    <w:rsid w:val="008D4C98"/>
    <w:rsid w:val="008D4D63"/>
    <w:rsid w:val="008D5251"/>
    <w:rsid w:val="008D536D"/>
    <w:rsid w:val="008D5A6E"/>
    <w:rsid w:val="008D62D0"/>
    <w:rsid w:val="008D6757"/>
    <w:rsid w:val="008D6A50"/>
    <w:rsid w:val="008D6C9A"/>
    <w:rsid w:val="008D7253"/>
    <w:rsid w:val="008D7806"/>
    <w:rsid w:val="008D7C09"/>
    <w:rsid w:val="008D7CA1"/>
    <w:rsid w:val="008D7D69"/>
    <w:rsid w:val="008D7F8B"/>
    <w:rsid w:val="008E0358"/>
    <w:rsid w:val="008E0387"/>
    <w:rsid w:val="008E03D4"/>
    <w:rsid w:val="008E0A98"/>
    <w:rsid w:val="008E0DCD"/>
    <w:rsid w:val="008E0FE5"/>
    <w:rsid w:val="008E10E3"/>
    <w:rsid w:val="008E1280"/>
    <w:rsid w:val="008E17AC"/>
    <w:rsid w:val="008E2352"/>
    <w:rsid w:val="008E2465"/>
    <w:rsid w:val="008E27F0"/>
    <w:rsid w:val="008E2D1B"/>
    <w:rsid w:val="008E2EFF"/>
    <w:rsid w:val="008E30B1"/>
    <w:rsid w:val="008E3271"/>
    <w:rsid w:val="008E3375"/>
    <w:rsid w:val="008E35CD"/>
    <w:rsid w:val="008E3898"/>
    <w:rsid w:val="008E3944"/>
    <w:rsid w:val="008E3B71"/>
    <w:rsid w:val="008E3D9B"/>
    <w:rsid w:val="008E400C"/>
    <w:rsid w:val="008E40F0"/>
    <w:rsid w:val="008E4328"/>
    <w:rsid w:val="008E49B3"/>
    <w:rsid w:val="008E4ED4"/>
    <w:rsid w:val="008E511B"/>
    <w:rsid w:val="008E519F"/>
    <w:rsid w:val="008E52BD"/>
    <w:rsid w:val="008E53AE"/>
    <w:rsid w:val="008E549E"/>
    <w:rsid w:val="008E55DE"/>
    <w:rsid w:val="008E595F"/>
    <w:rsid w:val="008E5B3D"/>
    <w:rsid w:val="008E67F1"/>
    <w:rsid w:val="008E680D"/>
    <w:rsid w:val="008E6A45"/>
    <w:rsid w:val="008E74DE"/>
    <w:rsid w:val="008E75C6"/>
    <w:rsid w:val="008E7699"/>
    <w:rsid w:val="008E79C4"/>
    <w:rsid w:val="008F00C2"/>
    <w:rsid w:val="008F042C"/>
    <w:rsid w:val="008F05EE"/>
    <w:rsid w:val="008F0653"/>
    <w:rsid w:val="008F066E"/>
    <w:rsid w:val="008F0889"/>
    <w:rsid w:val="008F0A53"/>
    <w:rsid w:val="008F0A75"/>
    <w:rsid w:val="008F0F4D"/>
    <w:rsid w:val="008F1033"/>
    <w:rsid w:val="008F17C2"/>
    <w:rsid w:val="008F18F3"/>
    <w:rsid w:val="008F19CB"/>
    <w:rsid w:val="008F1EB5"/>
    <w:rsid w:val="008F1FA5"/>
    <w:rsid w:val="008F2148"/>
    <w:rsid w:val="008F2208"/>
    <w:rsid w:val="008F224B"/>
    <w:rsid w:val="008F2811"/>
    <w:rsid w:val="008F282E"/>
    <w:rsid w:val="008F2887"/>
    <w:rsid w:val="008F298B"/>
    <w:rsid w:val="008F29D1"/>
    <w:rsid w:val="008F2A32"/>
    <w:rsid w:val="008F2EB6"/>
    <w:rsid w:val="008F2FAA"/>
    <w:rsid w:val="008F311F"/>
    <w:rsid w:val="008F3A13"/>
    <w:rsid w:val="008F3D5C"/>
    <w:rsid w:val="008F3D96"/>
    <w:rsid w:val="008F3EA3"/>
    <w:rsid w:val="008F40E5"/>
    <w:rsid w:val="008F415E"/>
    <w:rsid w:val="008F47F3"/>
    <w:rsid w:val="008F480C"/>
    <w:rsid w:val="008F49F0"/>
    <w:rsid w:val="008F4D1C"/>
    <w:rsid w:val="008F4D4E"/>
    <w:rsid w:val="008F5124"/>
    <w:rsid w:val="008F5428"/>
    <w:rsid w:val="008F549A"/>
    <w:rsid w:val="008F54C0"/>
    <w:rsid w:val="008F6056"/>
    <w:rsid w:val="008F610F"/>
    <w:rsid w:val="008F6141"/>
    <w:rsid w:val="008F61B8"/>
    <w:rsid w:val="008F65D5"/>
    <w:rsid w:val="008F6847"/>
    <w:rsid w:val="008F68DF"/>
    <w:rsid w:val="008F6AEC"/>
    <w:rsid w:val="008F6E3A"/>
    <w:rsid w:val="008F784E"/>
    <w:rsid w:val="008F7EE3"/>
    <w:rsid w:val="009001A5"/>
    <w:rsid w:val="00900F40"/>
    <w:rsid w:val="00901D3E"/>
    <w:rsid w:val="00901E1C"/>
    <w:rsid w:val="00901FE3"/>
    <w:rsid w:val="009021C1"/>
    <w:rsid w:val="009022DF"/>
    <w:rsid w:val="0090244A"/>
    <w:rsid w:val="0090251A"/>
    <w:rsid w:val="009027D5"/>
    <w:rsid w:val="0090287B"/>
    <w:rsid w:val="00902E7E"/>
    <w:rsid w:val="0090305B"/>
    <w:rsid w:val="009030EA"/>
    <w:rsid w:val="00903919"/>
    <w:rsid w:val="00903E1F"/>
    <w:rsid w:val="00903EA6"/>
    <w:rsid w:val="009043CB"/>
    <w:rsid w:val="0090485C"/>
    <w:rsid w:val="00904AAE"/>
    <w:rsid w:val="00905556"/>
    <w:rsid w:val="0090570D"/>
    <w:rsid w:val="00905988"/>
    <w:rsid w:val="00905B2A"/>
    <w:rsid w:val="009063EF"/>
    <w:rsid w:val="00906763"/>
    <w:rsid w:val="00906BF8"/>
    <w:rsid w:val="00906F66"/>
    <w:rsid w:val="00907134"/>
    <w:rsid w:val="00907330"/>
    <w:rsid w:val="00910205"/>
    <w:rsid w:val="00910736"/>
    <w:rsid w:val="00910BEE"/>
    <w:rsid w:val="009111CA"/>
    <w:rsid w:val="00911947"/>
    <w:rsid w:val="00911FDD"/>
    <w:rsid w:val="0091207A"/>
    <w:rsid w:val="009120D9"/>
    <w:rsid w:val="00912500"/>
    <w:rsid w:val="00912758"/>
    <w:rsid w:val="009127E2"/>
    <w:rsid w:val="00912CF3"/>
    <w:rsid w:val="00912E71"/>
    <w:rsid w:val="009134F4"/>
    <w:rsid w:val="0091373D"/>
    <w:rsid w:val="0091384B"/>
    <w:rsid w:val="009141CF"/>
    <w:rsid w:val="009145E6"/>
    <w:rsid w:val="00914A23"/>
    <w:rsid w:val="00914BC0"/>
    <w:rsid w:val="00914F19"/>
    <w:rsid w:val="009157BD"/>
    <w:rsid w:val="0091583E"/>
    <w:rsid w:val="00915E0E"/>
    <w:rsid w:val="00915F30"/>
    <w:rsid w:val="0091617F"/>
    <w:rsid w:val="009168AA"/>
    <w:rsid w:val="00916903"/>
    <w:rsid w:val="00916A58"/>
    <w:rsid w:val="00916BA6"/>
    <w:rsid w:val="00916D40"/>
    <w:rsid w:val="009170CE"/>
    <w:rsid w:val="0091713B"/>
    <w:rsid w:val="009172B0"/>
    <w:rsid w:val="00917DD3"/>
    <w:rsid w:val="009205D9"/>
    <w:rsid w:val="00920AC0"/>
    <w:rsid w:val="00920CA8"/>
    <w:rsid w:val="00920F4A"/>
    <w:rsid w:val="0092105A"/>
    <w:rsid w:val="0092106D"/>
    <w:rsid w:val="009212D4"/>
    <w:rsid w:val="0092134C"/>
    <w:rsid w:val="00921663"/>
    <w:rsid w:val="0092298F"/>
    <w:rsid w:val="00922BF3"/>
    <w:rsid w:val="0092332B"/>
    <w:rsid w:val="0092395B"/>
    <w:rsid w:val="009239B9"/>
    <w:rsid w:val="00923B8C"/>
    <w:rsid w:val="00923BE7"/>
    <w:rsid w:val="0092418E"/>
    <w:rsid w:val="009242BB"/>
    <w:rsid w:val="00924394"/>
    <w:rsid w:val="009249F3"/>
    <w:rsid w:val="00924A79"/>
    <w:rsid w:val="00924DD1"/>
    <w:rsid w:val="00925242"/>
    <w:rsid w:val="00925FC0"/>
    <w:rsid w:val="009260D9"/>
    <w:rsid w:val="009267DC"/>
    <w:rsid w:val="00926841"/>
    <w:rsid w:val="0092690D"/>
    <w:rsid w:val="00927008"/>
    <w:rsid w:val="00927181"/>
    <w:rsid w:val="00927504"/>
    <w:rsid w:val="009278FE"/>
    <w:rsid w:val="00927C79"/>
    <w:rsid w:val="00927CBA"/>
    <w:rsid w:val="00927DDD"/>
    <w:rsid w:val="009302FD"/>
    <w:rsid w:val="00930345"/>
    <w:rsid w:val="00930559"/>
    <w:rsid w:val="009306F0"/>
    <w:rsid w:val="009308A4"/>
    <w:rsid w:val="00930A2C"/>
    <w:rsid w:val="00930D95"/>
    <w:rsid w:val="0093169B"/>
    <w:rsid w:val="00932177"/>
    <w:rsid w:val="009325D5"/>
    <w:rsid w:val="00932905"/>
    <w:rsid w:val="00932AFC"/>
    <w:rsid w:val="00933016"/>
    <w:rsid w:val="009331E4"/>
    <w:rsid w:val="0093382C"/>
    <w:rsid w:val="00933A88"/>
    <w:rsid w:val="00933B0E"/>
    <w:rsid w:val="00933B0F"/>
    <w:rsid w:val="00933FDF"/>
    <w:rsid w:val="00933FE3"/>
    <w:rsid w:val="0093401F"/>
    <w:rsid w:val="00934AAC"/>
    <w:rsid w:val="00934B8A"/>
    <w:rsid w:val="00934B90"/>
    <w:rsid w:val="00934E62"/>
    <w:rsid w:val="00934F1B"/>
    <w:rsid w:val="00935132"/>
    <w:rsid w:val="0093521E"/>
    <w:rsid w:val="0093546B"/>
    <w:rsid w:val="0093557B"/>
    <w:rsid w:val="0093583B"/>
    <w:rsid w:val="00935943"/>
    <w:rsid w:val="00935C30"/>
    <w:rsid w:val="00935C3E"/>
    <w:rsid w:val="0093631A"/>
    <w:rsid w:val="009364CC"/>
    <w:rsid w:val="009366C3"/>
    <w:rsid w:val="00936BB2"/>
    <w:rsid w:val="009370D6"/>
    <w:rsid w:val="00937485"/>
    <w:rsid w:val="00937945"/>
    <w:rsid w:val="00937C37"/>
    <w:rsid w:val="0094005B"/>
    <w:rsid w:val="009409DC"/>
    <w:rsid w:val="00940B9D"/>
    <w:rsid w:val="00940CCC"/>
    <w:rsid w:val="009412F5"/>
    <w:rsid w:val="009413C6"/>
    <w:rsid w:val="00941E13"/>
    <w:rsid w:val="0094202A"/>
    <w:rsid w:val="00942279"/>
    <w:rsid w:val="00942979"/>
    <w:rsid w:val="00942B92"/>
    <w:rsid w:val="009432AC"/>
    <w:rsid w:val="009435B4"/>
    <w:rsid w:val="009435CA"/>
    <w:rsid w:val="009435DD"/>
    <w:rsid w:val="00943B8D"/>
    <w:rsid w:val="009440E7"/>
    <w:rsid w:val="00944281"/>
    <w:rsid w:val="009442C0"/>
    <w:rsid w:val="00944437"/>
    <w:rsid w:val="00944463"/>
    <w:rsid w:val="00944782"/>
    <w:rsid w:val="00944A12"/>
    <w:rsid w:val="00944CC1"/>
    <w:rsid w:val="009451F9"/>
    <w:rsid w:val="00945C34"/>
    <w:rsid w:val="009460CA"/>
    <w:rsid w:val="0094626E"/>
    <w:rsid w:val="00946285"/>
    <w:rsid w:val="009463F4"/>
    <w:rsid w:val="00946924"/>
    <w:rsid w:val="00946A8A"/>
    <w:rsid w:val="00946C10"/>
    <w:rsid w:val="00946C30"/>
    <w:rsid w:val="00946EB1"/>
    <w:rsid w:val="009475E4"/>
    <w:rsid w:val="00947703"/>
    <w:rsid w:val="0094788C"/>
    <w:rsid w:val="009479C3"/>
    <w:rsid w:val="009479D3"/>
    <w:rsid w:val="00947AB4"/>
    <w:rsid w:val="00947B68"/>
    <w:rsid w:val="00947D90"/>
    <w:rsid w:val="00950133"/>
    <w:rsid w:val="0095063A"/>
    <w:rsid w:val="00950C3A"/>
    <w:rsid w:val="00950E14"/>
    <w:rsid w:val="0095120E"/>
    <w:rsid w:val="009515C2"/>
    <w:rsid w:val="0095176E"/>
    <w:rsid w:val="00951A7E"/>
    <w:rsid w:val="00951AAD"/>
    <w:rsid w:val="00951FF1"/>
    <w:rsid w:val="00952022"/>
    <w:rsid w:val="0095259E"/>
    <w:rsid w:val="009527E4"/>
    <w:rsid w:val="00952977"/>
    <w:rsid w:val="00952986"/>
    <w:rsid w:val="00952B3A"/>
    <w:rsid w:val="0095345F"/>
    <w:rsid w:val="00953A79"/>
    <w:rsid w:val="0095428E"/>
    <w:rsid w:val="009543B9"/>
    <w:rsid w:val="0095443D"/>
    <w:rsid w:val="009545D5"/>
    <w:rsid w:val="00954DC4"/>
    <w:rsid w:val="009550FA"/>
    <w:rsid w:val="009552DB"/>
    <w:rsid w:val="00955D8C"/>
    <w:rsid w:val="00955ECA"/>
    <w:rsid w:val="00956346"/>
    <w:rsid w:val="0095637B"/>
    <w:rsid w:val="009564B0"/>
    <w:rsid w:val="00956546"/>
    <w:rsid w:val="009568A7"/>
    <w:rsid w:val="009573CE"/>
    <w:rsid w:val="00957400"/>
    <w:rsid w:val="0095757A"/>
    <w:rsid w:val="00957647"/>
    <w:rsid w:val="0096040C"/>
    <w:rsid w:val="009608EE"/>
    <w:rsid w:val="009609E6"/>
    <w:rsid w:val="00960DD0"/>
    <w:rsid w:val="009613BC"/>
    <w:rsid w:val="0096163F"/>
    <w:rsid w:val="0096177F"/>
    <w:rsid w:val="009618E0"/>
    <w:rsid w:val="00961D72"/>
    <w:rsid w:val="009620F0"/>
    <w:rsid w:val="009622F6"/>
    <w:rsid w:val="00962713"/>
    <w:rsid w:val="0096287E"/>
    <w:rsid w:val="00962A25"/>
    <w:rsid w:val="00962C40"/>
    <w:rsid w:val="0096351F"/>
    <w:rsid w:val="009638C6"/>
    <w:rsid w:val="00963FAB"/>
    <w:rsid w:val="00964315"/>
    <w:rsid w:val="00964577"/>
    <w:rsid w:val="00964FCB"/>
    <w:rsid w:val="009654C5"/>
    <w:rsid w:val="009658F5"/>
    <w:rsid w:val="00965D87"/>
    <w:rsid w:val="00966059"/>
    <w:rsid w:val="009660EF"/>
    <w:rsid w:val="0096625D"/>
    <w:rsid w:val="00966382"/>
    <w:rsid w:val="0096689F"/>
    <w:rsid w:val="0096692D"/>
    <w:rsid w:val="009669A8"/>
    <w:rsid w:val="00966D6D"/>
    <w:rsid w:val="00966E11"/>
    <w:rsid w:val="00966F13"/>
    <w:rsid w:val="009670FB"/>
    <w:rsid w:val="00967180"/>
    <w:rsid w:val="009678B2"/>
    <w:rsid w:val="00967B77"/>
    <w:rsid w:val="00967BA0"/>
    <w:rsid w:val="00967D02"/>
    <w:rsid w:val="00967EF8"/>
    <w:rsid w:val="00970089"/>
    <w:rsid w:val="00970098"/>
    <w:rsid w:val="00970798"/>
    <w:rsid w:val="00970927"/>
    <w:rsid w:val="0097099A"/>
    <w:rsid w:val="00970A5E"/>
    <w:rsid w:val="00970BF2"/>
    <w:rsid w:val="00970D10"/>
    <w:rsid w:val="00970D2B"/>
    <w:rsid w:val="00970EA3"/>
    <w:rsid w:val="00970F7C"/>
    <w:rsid w:val="009719CA"/>
    <w:rsid w:val="00971B38"/>
    <w:rsid w:val="00971CE3"/>
    <w:rsid w:val="00971F84"/>
    <w:rsid w:val="009720D8"/>
    <w:rsid w:val="00972E96"/>
    <w:rsid w:val="00972F7F"/>
    <w:rsid w:val="00973135"/>
    <w:rsid w:val="009731AF"/>
    <w:rsid w:val="00973293"/>
    <w:rsid w:val="00973315"/>
    <w:rsid w:val="0097355D"/>
    <w:rsid w:val="00973EE7"/>
    <w:rsid w:val="00974947"/>
    <w:rsid w:val="00974B92"/>
    <w:rsid w:val="00974F15"/>
    <w:rsid w:val="00974F6F"/>
    <w:rsid w:val="0097529D"/>
    <w:rsid w:val="009753FF"/>
    <w:rsid w:val="00975705"/>
    <w:rsid w:val="00975AD7"/>
    <w:rsid w:val="00976450"/>
    <w:rsid w:val="0097661D"/>
    <w:rsid w:val="009766B4"/>
    <w:rsid w:val="00976BA2"/>
    <w:rsid w:val="00977080"/>
    <w:rsid w:val="009770BB"/>
    <w:rsid w:val="00977456"/>
    <w:rsid w:val="00977485"/>
    <w:rsid w:val="0097748F"/>
    <w:rsid w:val="0097765E"/>
    <w:rsid w:val="009776A5"/>
    <w:rsid w:val="0097794B"/>
    <w:rsid w:val="00977B0A"/>
    <w:rsid w:val="00977CFC"/>
    <w:rsid w:val="00977F36"/>
    <w:rsid w:val="0098002C"/>
    <w:rsid w:val="00980047"/>
    <w:rsid w:val="009808EF"/>
    <w:rsid w:val="00980A23"/>
    <w:rsid w:val="00980D9E"/>
    <w:rsid w:val="00981ADD"/>
    <w:rsid w:val="00981BD5"/>
    <w:rsid w:val="00981C9A"/>
    <w:rsid w:val="00982A02"/>
    <w:rsid w:val="00982B68"/>
    <w:rsid w:val="00982DF9"/>
    <w:rsid w:val="0098307B"/>
    <w:rsid w:val="0098316B"/>
    <w:rsid w:val="00983307"/>
    <w:rsid w:val="00983936"/>
    <w:rsid w:val="00983A21"/>
    <w:rsid w:val="00983B05"/>
    <w:rsid w:val="00983B7B"/>
    <w:rsid w:val="00983B82"/>
    <w:rsid w:val="00983BC1"/>
    <w:rsid w:val="00983D21"/>
    <w:rsid w:val="00983E4E"/>
    <w:rsid w:val="009857FC"/>
    <w:rsid w:val="009859CC"/>
    <w:rsid w:val="00985E58"/>
    <w:rsid w:val="009864F9"/>
    <w:rsid w:val="00986530"/>
    <w:rsid w:val="009865EF"/>
    <w:rsid w:val="00986F37"/>
    <w:rsid w:val="00987109"/>
    <w:rsid w:val="0098721F"/>
    <w:rsid w:val="00987D82"/>
    <w:rsid w:val="009907BC"/>
    <w:rsid w:val="00990923"/>
    <w:rsid w:val="00990D4F"/>
    <w:rsid w:val="00991FF0"/>
    <w:rsid w:val="009922A9"/>
    <w:rsid w:val="00992482"/>
    <w:rsid w:val="00992BD6"/>
    <w:rsid w:val="00992EA0"/>
    <w:rsid w:val="00993315"/>
    <w:rsid w:val="009934E3"/>
    <w:rsid w:val="00993A99"/>
    <w:rsid w:val="00993CD3"/>
    <w:rsid w:val="00994008"/>
    <w:rsid w:val="009940D2"/>
    <w:rsid w:val="0099423B"/>
    <w:rsid w:val="00994622"/>
    <w:rsid w:val="00994723"/>
    <w:rsid w:val="009949E0"/>
    <w:rsid w:val="00994E59"/>
    <w:rsid w:val="009950DF"/>
    <w:rsid w:val="00995293"/>
    <w:rsid w:val="009952E8"/>
    <w:rsid w:val="0099559F"/>
    <w:rsid w:val="00995A4F"/>
    <w:rsid w:val="00995D31"/>
    <w:rsid w:val="00995DD7"/>
    <w:rsid w:val="00995E72"/>
    <w:rsid w:val="009961F2"/>
    <w:rsid w:val="00996857"/>
    <w:rsid w:val="00996D4F"/>
    <w:rsid w:val="00996F76"/>
    <w:rsid w:val="00996FB5"/>
    <w:rsid w:val="00997005"/>
    <w:rsid w:val="0099707A"/>
    <w:rsid w:val="0099718E"/>
    <w:rsid w:val="009972A5"/>
    <w:rsid w:val="00997365"/>
    <w:rsid w:val="0099741F"/>
    <w:rsid w:val="00997603"/>
    <w:rsid w:val="009976FE"/>
    <w:rsid w:val="00997702"/>
    <w:rsid w:val="00997BE5"/>
    <w:rsid w:val="009A0856"/>
    <w:rsid w:val="009A0981"/>
    <w:rsid w:val="009A102A"/>
    <w:rsid w:val="009A1054"/>
    <w:rsid w:val="009A1180"/>
    <w:rsid w:val="009A1228"/>
    <w:rsid w:val="009A1229"/>
    <w:rsid w:val="009A1B49"/>
    <w:rsid w:val="009A1E1A"/>
    <w:rsid w:val="009A1E69"/>
    <w:rsid w:val="009A2FC7"/>
    <w:rsid w:val="009A32CC"/>
    <w:rsid w:val="009A3703"/>
    <w:rsid w:val="009A3B65"/>
    <w:rsid w:val="009A3D2B"/>
    <w:rsid w:val="009A4016"/>
    <w:rsid w:val="009A4628"/>
    <w:rsid w:val="009A466A"/>
    <w:rsid w:val="009A4A2B"/>
    <w:rsid w:val="009A5002"/>
    <w:rsid w:val="009A574A"/>
    <w:rsid w:val="009A5BFD"/>
    <w:rsid w:val="009A5C36"/>
    <w:rsid w:val="009A5EF2"/>
    <w:rsid w:val="009A6072"/>
    <w:rsid w:val="009A607B"/>
    <w:rsid w:val="009A6244"/>
    <w:rsid w:val="009A687C"/>
    <w:rsid w:val="009A6962"/>
    <w:rsid w:val="009A6B0D"/>
    <w:rsid w:val="009A6E8D"/>
    <w:rsid w:val="009A7B76"/>
    <w:rsid w:val="009B0015"/>
    <w:rsid w:val="009B036C"/>
    <w:rsid w:val="009B0420"/>
    <w:rsid w:val="009B0989"/>
    <w:rsid w:val="009B09B1"/>
    <w:rsid w:val="009B0AB8"/>
    <w:rsid w:val="009B0B37"/>
    <w:rsid w:val="009B0C94"/>
    <w:rsid w:val="009B0F0F"/>
    <w:rsid w:val="009B1205"/>
    <w:rsid w:val="009B14F6"/>
    <w:rsid w:val="009B16D3"/>
    <w:rsid w:val="009B1C0D"/>
    <w:rsid w:val="009B1C68"/>
    <w:rsid w:val="009B1F29"/>
    <w:rsid w:val="009B2379"/>
    <w:rsid w:val="009B2434"/>
    <w:rsid w:val="009B2576"/>
    <w:rsid w:val="009B2942"/>
    <w:rsid w:val="009B2B0F"/>
    <w:rsid w:val="009B2B59"/>
    <w:rsid w:val="009B2DD2"/>
    <w:rsid w:val="009B3075"/>
    <w:rsid w:val="009B327A"/>
    <w:rsid w:val="009B3684"/>
    <w:rsid w:val="009B388B"/>
    <w:rsid w:val="009B3A0E"/>
    <w:rsid w:val="009B3E4B"/>
    <w:rsid w:val="009B4798"/>
    <w:rsid w:val="009B4EDF"/>
    <w:rsid w:val="009B5643"/>
    <w:rsid w:val="009B5753"/>
    <w:rsid w:val="009B5754"/>
    <w:rsid w:val="009B5924"/>
    <w:rsid w:val="009B6225"/>
    <w:rsid w:val="009B6302"/>
    <w:rsid w:val="009B646D"/>
    <w:rsid w:val="009B667D"/>
    <w:rsid w:val="009B6B4A"/>
    <w:rsid w:val="009B6FA0"/>
    <w:rsid w:val="009B7853"/>
    <w:rsid w:val="009B7B21"/>
    <w:rsid w:val="009B7E45"/>
    <w:rsid w:val="009C00E1"/>
    <w:rsid w:val="009C0259"/>
    <w:rsid w:val="009C0837"/>
    <w:rsid w:val="009C0ABB"/>
    <w:rsid w:val="009C11D3"/>
    <w:rsid w:val="009C1592"/>
    <w:rsid w:val="009C1629"/>
    <w:rsid w:val="009C16BC"/>
    <w:rsid w:val="009C18C6"/>
    <w:rsid w:val="009C1958"/>
    <w:rsid w:val="009C1B40"/>
    <w:rsid w:val="009C1DEB"/>
    <w:rsid w:val="009C1EBE"/>
    <w:rsid w:val="009C1FE6"/>
    <w:rsid w:val="009C205E"/>
    <w:rsid w:val="009C2171"/>
    <w:rsid w:val="009C2A5D"/>
    <w:rsid w:val="009C2D7C"/>
    <w:rsid w:val="009C302F"/>
    <w:rsid w:val="009C31F3"/>
    <w:rsid w:val="009C3479"/>
    <w:rsid w:val="009C3CCC"/>
    <w:rsid w:val="009C3DE7"/>
    <w:rsid w:val="009C3F88"/>
    <w:rsid w:val="009C4079"/>
    <w:rsid w:val="009C40E4"/>
    <w:rsid w:val="009C4282"/>
    <w:rsid w:val="009C4589"/>
    <w:rsid w:val="009C4705"/>
    <w:rsid w:val="009C4792"/>
    <w:rsid w:val="009C47D3"/>
    <w:rsid w:val="009C4A0F"/>
    <w:rsid w:val="009C4A7B"/>
    <w:rsid w:val="009C4EEA"/>
    <w:rsid w:val="009C5159"/>
    <w:rsid w:val="009C52C5"/>
    <w:rsid w:val="009C5416"/>
    <w:rsid w:val="009C5628"/>
    <w:rsid w:val="009C5768"/>
    <w:rsid w:val="009C57F1"/>
    <w:rsid w:val="009C5935"/>
    <w:rsid w:val="009C595A"/>
    <w:rsid w:val="009C5E20"/>
    <w:rsid w:val="009C606A"/>
    <w:rsid w:val="009C6159"/>
    <w:rsid w:val="009C6598"/>
    <w:rsid w:val="009C6BAB"/>
    <w:rsid w:val="009C7506"/>
    <w:rsid w:val="009C753B"/>
    <w:rsid w:val="009C7748"/>
    <w:rsid w:val="009C7AE7"/>
    <w:rsid w:val="009C7D54"/>
    <w:rsid w:val="009C7FA1"/>
    <w:rsid w:val="009D01D4"/>
    <w:rsid w:val="009D0805"/>
    <w:rsid w:val="009D0C06"/>
    <w:rsid w:val="009D0D05"/>
    <w:rsid w:val="009D13D5"/>
    <w:rsid w:val="009D1680"/>
    <w:rsid w:val="009D19D2"/>
    <w:rsid w:val="009D1C8A"/>
    <w:rsid w:val="009D1FD7"/>
    <w:rsid w:val="009D2325"/>
    <w:rsid w:val="009D287D"/>
    <w:rsid w:val="009D3034"/>
    <w:rsid w:val="009D316C"/>
    <w:rsid w:val="009D3456"/>
    <w:rsid w:val="009D34B5"/>
    <w:rsid w:val="009D3A0C"/>
    <w:rsid w:val="009D3AE9"/>
    <w:rsid w:val="009D3D28"/>
    <w:rsid w:val="009D4049"/>
    <w:rsid w:val="009D412C"/>
    <w:rsid w:val="009D4264"/>
    <w:rsid w:val="009D429D"/>
    <w:rsid w:val="009D43E5"/>
    <w:rsid w:val="009D498B"/>
    <w:rsid w:val="009D49F2"/>
    <w:rsid w:val="009D4B6E"/>
    <w:rsid w:val="009D4FDD"/>
    <w:rsid w:val="009D4FEF"/>
    <w:rsid w:val="009D5334"/>
    <w:rsid w:val="009D5677"/>
    <w:rsid w:val="009D5A1F"/>
    <w:rsid w:val="009D5B52"/>
    <w:rsid w:val="009D5E5F"/>
    <w:rsid w:val="009D602D"/>
    <w:rsid w:val="009D61F6"/>
    <w:rsid w:val="009D627F"/>
    <w:rsid w:val="009D64D6"/>
    <w:rsid w:val="009D6769"/>
    <w:rsid w:val="009D6AA3"/>
    <w:rsid w:val="009D7A04"/>
    <w:rsid w:val="009D7C04"/>
    <w:rsid w:val="009D7E73"/>
    <w:rsid w:val="009D7F1D"/>
    <w:rsid w:val="009E0787"/>
    <w:rsid w:val="009E0A60"/>
    <w:rsid w:val="009E0E9F"/>
    <w:rsid w:val="009E0F95"/>
    <w:rsid w:val="009E11AC"/>
    <w:rsid w:val="009E15CB"/>
    <w:rsid w:val="009E1818"/>
    <w:rsid w:val="009E23EF"/>
    <w:rsid w:val="009E25FD"/>
    <w:rsid w:val="009E2AB3"/>
    <w:rsid w:val="009E2C59"/>
    <w:rsid w:val="009E3001"/>
    <w:rsid w:val="009E3382"/>
    <w:rsid w:val="009E36CB"/>
    <w:rsid w:val="009E3AD5"/>
    <w:rsid w:val="009E3FD1"/>
    <w:rsid w:val="009E486B"/>
    <w:rsid w:val="009E4B98"/>
    <w:rsid w:val="009E4C49"/>
    <w:rsid w:val="009E4C6E"/>
    <w:rsid w:val="009E4CF3"/>
    <w:rsid w:val="009E4DE9"/>
    <w:rsid w:val="009E5537"/>
    <w:rsid w:val="009E5828"/>
    <w:rsid w:val="009E59A4"/>
    <w:rsid w:val="009E5A0C"/>
    <w:rsid w:val="009E5A67"/>
    <w:rsid w:val="009E5B6C"/>
    <w:rsid w:val="009E61FA"/>
    <w:rsid w:val="009E66F5"/>
    <w:rsid w:val="009E68E3"/>
    <w:rsid w:val="009E69ED"/>
    <w:rsid w:val="009E6ABD"/>
    <w:rsid w:val="009E6B1A"/>
    <w:rsid w:val="009E6E0A"/>
    <w:rsid w:val="009E71DB"/>
    <w:rsid w:val="009E72BA"/>
    <w:rsid w:val="009E775C"/>
    <w:rsid w:val="009E7A0E"/>
    <w:rsid w:val="009E7B66"/>
    <w:rsid w:val="009F00F3"/>
    <w:rsid w:val="009F013C"/>
    <w:rsid w:val="009F0A73"/>
    <w:rsid w:val="009F0B22"/>
    <w:rsid w:val="009F12DA"/>
    <w:rsid w:val="009F1603"/>
    <w:rsid w:val="009F1845"/>
    <w:rsid w:val="009F1C31"/>
    <w:rsid w:val="009F1C55"/>
    <w:rsid w:val="009F2068"/>
    <w:rsid w:val="009F20FA"/>
    <w:rsid w:val="009F22DC"/>
    <w:rsid w:val="009F237F"/>
    <w:rsid w:val="009F347E"/>
    <w:rsid w:val="009F3984"/>
    <w:rsid w:val="009F3988"/>
    <w:rsid w:val="009F3D84"/>
    <w:rsid w:val="009F42A2"/>
    <w:rsid w:val="009F4E9F"/>
    <w:rsid w:val="009F51E3"/>
    <w:rsid w:val="009F57A3"/>
    <w:rsid w:val="009F5879"/>
    <w:rsid w:val="009F5912"/>
    <w:rsid w:val="009F5961"/>
    <w:rsid w:val="009F5DB9"/>
    <w:rsid w:val="009F5EF5"/>
    <w:rsid w:val="009F637C"/>
    <w:rsid w:val="009F65F6"/>
    <w:rsid w:val="009F67BD"/>
    <w:rsid w:val="009F6969"/>
    <w:rsid w:val="009F6D44"/>
    <w:rsid w:val="009F6DAC"/>
    <w:rsid w:val="009F7221"/>
    <w:rsid w:val="009F740F"/>
    <w:rsid w:val="009F77ED"/>
    <w:rsid w:val="009F7D90"/>
    <w:rsid w:val="00A00318"/>
    <w:rsid w:val="00A003B0"/>
    <w:rsid w:val="00A00968"/>
    <w:rsid w:val="00A00CE6"/>
    <w:rsid w:val="00A00CEC"/>
    <w:rsid w:val="00A00E3B"/>
    <w:rsid w:val="00A015B2"/>
    <w:rsid w:val="00A01A93"/>
    <w:rsid w:val="00A01EF5"/>
    <w:rsid w:val="00A020D1"/>
    <w:rsid w:val="00A023E4"/>
    <w:rsid w:val="00A026C6"/>
    <w:rsid w:val="00A02F1F"/>
    <w:rsid w:val="00A033B3"/>
    <w:rsid w:val="00A035AE"/>
    <w:rsid w:val="00A03A56"/>
    <w:rsid w:val="00A04088"/>
    <w:rsid w:val="00A041E0"/>
    <w:rsid w:val="00A043C1"/>
    <w:rsid w:val="00A04477"/>
    <w:rsid w:val="00A04621"/>
    <w:rsid w:val="00A046D3"/>
    <w:rsid w:val="00A04797"/>
    <w:rsid w:val="00A04AE5"/>
    <w:rsid w:val="00A04C1E"/>
    <w:rsid w:val="00A04C79"/>
    <w:rsid w:val="00A04DE7"/>
    <w:rsid w:val="00A05369"/>
    <w:rsid w:val="00A05F16"/>
    <w:rsid w:val="00A05F8E"/>
    <w:rsid w:val="00A06066"/>
    <w:rsid w:val="00A0683E"/>
    <w:rsid w:val="00A06C36"/>
    <w:rsid w:val="00A06CAA"/>
    <w:rsid w:val="00A07052"/>
    <w:rsid w:val="00A07063"/>
    <w:rsid w:val="00A078DC"/>
    <w:rsid w:val="00A078E4"/>
    <w:rsid w:val="00A07937"/>
    <w:rsid w:val="00A07F61"/>
    <w:rsid w:val="00A100BC"/>
    <w:rsid w:val="00A10206"/>
    <w:rsid w:val="00A10708"/>
    <w:rsid w:val="00A10D0D"/>
    <w:rsid w:val="00A116FB"/>
    <w:rsid w:val="00A11C28"/>
    <w:rsid w:val="00A11C93"/>
    <w:rsid w:val="00A12D02"/>
    <w:rsid w:val="00A12D88"/>
    <w:rsid w:val="00A12DAE"/>
    <w:rsid w:val="00A12F7F"/>
    <w:rsid w:val="00A131BF"/>
    <w:rsid w:val="00A137FE"/>
    <w:rsid w:val="00A1382E"/>
    <w:rsid w:val="00A13B2A"/>
    <w:rsid w:val="00A13B8F"/>
    <w:rsid w:val="00A13DF6"/>
    <w:rsid w:val="00A14062"/>
    <w:rsid w:val="00A14329"/>
    <w:rsid w:val="00A147EA"/>
    <w:rsid w:val="00A14B1C"/>
    <w:rsid w:val="00A14CA6"/>
    <w:rsid w:val="00A14F36"/>
    <w:rsid w:val="00A153D9"/>
    <w:rsid w:val="00A154C2"/>
    <w:rsid w:val="00A155E1"/>
    <w:rsid w:val="00A15640"/>
    <w:rsid w:val="00A157C6"/>
    <w:rsid w:val="00A15B23"/>
    <w:rsid w:val="00A15E50"/>
    <w:rsid w:val="00A15F96"/>
    <w:rsid w:val="00A1638B"/>
    <w:rsid w:val="00A16454"/>
    <w:rsid w:val="00A16964"/>
    <w:rsid w:val="00A16DF9"/>
    <w:rsid w:val="00A16FBA"/>
    <w:rsid w:val="00A170E1"/>
    <w:rsid w:val="00A17178"/>
    <w:rsid w:val="00A175FF"/>
    <w:rsid w:val="00A1767E"/>
    <w:rsid w:val="00A17985"/>
    <w:rsid w:val="00A17ADA"/>
    <w:rsid w:val="00A17B74"/>
    <w:rsid w:val="00A2040A"/>
    <w:rsid w:val="00A204A3"/>
    <w:rsid w:val="00A205AB"/>
    <w:rsid w:val="00A205B3"/>
    <w:rsid w:val="00A20ADF"/>
    <w:rsid w:val="00A20C08"/>
    <w:rsid w:val="00A211E4"/>
    <w:rsid w:val="00A21AB2"/>
    <w:rsid w:val="00A21AD3"/>
    <w:rsid w:val="00A21B8E"/>
    <w:rsid w:val="00A220C3"/>
    <w:rsid w:val="00A226E3"/>
    <w:rsid w:val="00A228FF"/>
    <w:rsid w:val="00A22D9F"/>
    <w:rsid w:val="00A22EAC"/>
    <w:rsid w:val="00A23257"/>
    <w:rsid w:val="00A23DBA"/>
    <w:rsid w:val="00A23F19"/>
    <w:rsid w:val="00A24139"/>
    <w:rsid w:val="00A245EE"/>
    <w:rsid w:val="00A246CF"/>
    <w:rsid w:val="00A24CB9"/>
    <w:rsid w:val="00A24F12"/>
    <w:rsid w:val="00A25180"/>
    <w:rsid w:val="00A25613"/>
    <w:rsid w:val="00A25D8E"/>
    <w:rsid w:val="00A25EAA"/>
    <w:rsid w:val="00A25ECD"/>
    <w:rsid w:val="00A26228"/>
    <w:rsid w:val="00A2623F"/>
    <w:rsid w:val="00A263F9"/>
    <w:rsid w:val="00A26B02"/>
    <w:rsid w:val="00A26BD2"/>
    <w:rsid w:val="00A26CA5"/>
    <w:rsid w:val="00A27385"/>
    <w:rsid w:val="00A30089"/>
    <w:rsid w:val="00A301AE"/>
    <w:rsid w:val="00A3041B"/>
    <w:rsid w:val="00A30483"/>
    <w:rsid w:val="00A305E0"/>
    <w:rsid w:val="00A3073B"/>
    <w:rsid w:val="00A309C9"/>
    <w:rsid w:val="00A30A99"/>
    <w:rsid w:val="00A30B4D"/>
    <w:rsid w:val="00A30BA9"/>
    <w:rsid w:val="00A30BD7"/>
    <w:rsid w:val="00A313B8"/>
    <w:rsid w:val="00A31A99"/>
    <w:rsid w:val="00A32171"/>
    <w:rsid w:val="00A3223C"/>
    <w:rsid w:val="00A32240"/>
    <w:rsid w:val="00A32356"/>
    <w:rsid w:val="00A327D2"/>
    <w:rsid w:val="00A3285B"/>
    <w:rsid w:val="00A32906"/>
    <w:rsid w:val="00A3307B"/>
    <w:rsid w:val="00A332EA"/>
    <w:rsid w:val="00A33640"/>
    <w:rsid w:val="00A34197"/>
    <w:rsid w:val="00A3444A"/>
    <w:rsid w:val="00A34583"/>
    <w:rsid w:val="00A34754"/>
    <w:rsid w:val="00A34795"/>
    <w:rsid w:val="00A347CE"/>
    <w:rsid w:val="00A34A4A"/>
    <w:rsid w:val="00A34B37"/>
    <w:rsid w:val="00A34B7A"/>
    <w:rsid w:val="00A35366"/>
    <w:rsid w:val="00A353C4"/>
    <w:rsid w:val="00A35444"/>
    <w:rsid w:val="00A35580"/>
    <w:rsid w:val="00A3591A"/>
    <w:rsid w:val="00A35B74"/>
    <w:rsid w:val="00A35C97"/>
    <w:rsid w:val="00A35E50"/>
    <w:rsid w:val="00A361AE"/>
    <w:rsid w:val="00A368DA"/>
    <w:rsid w:val="00A36915"/>
    <w:rsid w:val="00A369A0"/>
    <w:rsid w:val="00A36D9B"/>
    <w:rsid w:val="00A36F24"/>
    <w:rsid w:val="00A37032"/>
    <w:rsid w:val="00A40013"/>
    <w:rsid w:val="00A40058"/>
    <w:rsid w:val="00A4011D"/>
    <w:rsid w:val="00A4020F"/>
    <w:rsid w:val="00A40410"/>
    <w:rsid w:val="00A4063F"/>
    <w:rsid w:val="00A40B22"/>
    <w:rsid w:val="00A4136E"/>
    <w:rsid w:val="00A41480"/>
    <w:rsid w:val="00A415A8"/>
    <w:rsid w:val="00A4173E"/>
    <w:rsid w:val="00A41C30"/>
    <w:rsid w:val="00A41CC7"/>
    <w:rsid w:val="00A424D8"/>
    <w:rsid w:val="00A427DC"/>
    <w:rsid w:val="00A427F3"/>
    <w:rsid w:val="00A42CB6"/>
    <w:rsid w:val="00A42E63"/>
    <w:rsid w:val="00A430F5"/>
    <w:rsid w:val="00A43474"/>
    <w:rsid w:val="00A435CA"/>
    <w:rsid w:val="00A43855"/>
    <w:rsid w:val="00A43859"/>
    <w:rsid w:val="00A43AA6"/>
    <w:rsid w:val="00A43D7A"/>
    <w:rsid w:val="00A4428E"/>
    <w:rsid w:val="00A44CC7"/>
    <w:rsid w:val="00A4529E"/>
    <w:rsid w:val="00A456CB"/>
    <w:rsid w:val="00A45B58"/>
    <w:rsid w:val="00A45E6B"/>
    <w:rsid w:val="00A464D4"/>
    <w:rsid w:val="00A466ED"/>
    <w:rsid w:val="00A467E6"/>
    <w:rsid w:val="00A4698E"/>
    <w:rsid w:val="00A46B72"/>
    <w:rsid w:val="00A46E1A"/>
    <w:rsid w:val="00A47390"/>
    <w:rsid w:val="00A4751F"/>
    <w:rsid w:val="00A47789"/>
    <w:rsid w:val="00A479C7"/>
    <w:rsid w:val="00A47BB3"/>
    <w:rsid w:val="00A5013D"/>
    <w:rsid w:val="00A50433"/>
    <w:rsid w:val="00A50462"/>
    <w:rsid w:val="00A506C2"/>
    <w:rsid w:val="00A508BA"/>
    <w:rsid w:val="00A509D7"/>
    <w:rsid w:val="00A50C5F"/>
    <w:rsid w:val="00A50F7A"/>
    <w:rsid w:val="00A51189"/>
    <w:rsid w:val="00A51219"/>
    <w:rsid w:val="00A51335"/>
    <w:rsid w:val="00A516A7"/>
    <w:rsid w:val="00A519E4"/>
    <w:rsid w:val="00A52013"/>
    <w:rsid w:val="00A5288F"/>
    <w:rsid w:val="00A528E7"/>
    <w:rsid w:val="00A52961"/>
    <w:rsid w:val="00A52C36"/>
    <w:rsid w:val="00A52C65"/>
    <w:rsid w:val="00A53081"/>
    <w:rsid w:val="00A53809"/>
    <w:rsid w:val="00A538F6"/>
    <w:rsid w:val="00A53AC7"/>
    <w:rsid w:val="00A5401F"/>
    <w:rsid w:val="00A5429E"/>
    <w:rsid w:val="00A5442E"/>
    <w:rsid w:val="00A54709"/>
    <w:rsid w:val="00A5482E"/>
    <w:rsid w:val="00A556D5"/>
    <w:rsid w:val="00A55A25"/>
    <w:rsid w:val="00A55E81"/>
    <w:rsid w:val="00A55F6F"/>
    <w:rsid w:val="00A561ED"/>
    <w:rsid w:val="00A56567"/>
    <w:rsid w:val="00A565A4"/>
    <w:rsid w:val="00A566E3"/>
    <w:rsid w:val="00A56A77"/>
    <w:rsid w:val="00A56C67"/>
    <w:rsid w:val="00A56DA9"/>
    <w:rsid w:val="00A571F9"/>
    <w:rsid w:val="00A578DD"/>
    <w:rsid w:val="00A57913"/>
    <w:rsid w:val="00A60002"/>
    <w:rsid w:val="00A602D9"/>
    <w:rsid w:val="00A60984"/>
    <w:rsid w:val="00A609C9"/>
    <w:rsid w:val="00A6106B"/>
    <w:rsid w:val="00A61388"/>
    <w:rsid w:val="00A61C16"/>
    <w:rsid w:val="00A61C26"/>
    <w:rsid w:val="00A6248A"/>
    <w:rsid w:val="00A62864"/>
    <w:rsid w:val="00A62A24"/>
    <w:rsid w:val="00A62C0F"/>
    <w:rsid w:val="00A62D01"/>
    <w:rsid w:val="00A62D1E"/>
    <w:rsid w:val="00A62DD8"/>
    <w:rsid w:val="00A632EA"/>
    <w:rsid w:val="00A633F4"/>
    <w:rsid w:val="00A6340B"/>
    <w:rsid w:val="00A636F7"/>
    <w:rsid w:val="00A637DC"/>
    <w:rsid w:val="00A63EE0"/>
    <w:rsid w:val="00A6470A"/>
    <w:rsid w:val="00A64739"/>
    <w:rsid w:val="00A64DAC"/>
    <w:rsid w:val="00A64DC4"/>
    <w:rsid w:val="00A654FA"/>
    <w:rsid w:val="00A6579D"/>
    <w:rsid w:val="00A659DE"/>
    <w:rsid w:val="00A65A0E"/>
    <w:rsid w:val="00A66442"/>
    <w:rsid w:val="00A66D09"/>
    <w:rsid w:val="00A66DCA"/>
    <w:rsid w:val="00A66E73"/>
    <w:rsid w:val="00A670F2"/>
    <w:rsid w:val="00A67BE8"/>
    <w:rsid w:val="00A67C99"/>
    <w:rsid w:val="00A67D3A"/>
    <w:rsid w:val="00A67F48"/>
    <w:rsid w:val="00A70268"/>
    <w:rsid w:val="00A70793"/>
    <w:rsid w:val="00A708A2"/>
    <w:rsid w:val="00A70C7A"/>
    <w:rsid w:val="00A71147"/>
    <w:rsid w:val="00A712B8"/>
    <w:rsid w:val="00A71B1B"/>
    <w:rsid w:val="00A71B21"/>
    <w:rsid w:val="00A71C9F"/>
    <w:rsid w:val="00A72AD5"/>
    <w:rsid w:val="00A72EB6"/>
    <w:rsid w:val="00A73210"/>
    <w:rsid w:val="00A73BCA"/>
    <w:rsid w:val="00A73CE3"/>
    <w:rsid w:val="00A7411F"/>
    <w:rsid w:val="00A74380"/>
    <w:rsid w:val="00A74697"/>
    <w:rsid w:val="00A74912"/>
    <w:rsid w:val="00A74A05"/>
    <w:rsid w:val="00A75186"/>
    <w:rsid w:val="00A7580C"/>
    <w:rsid w:val="00A7595D"/>
    <w:rsid w:val="00A75B1F"/>
    <w:rsid w:val="00A75D2E"/>
    <w:rsid w:val="00A76CC4"/>
    <w:rsid w:val="00A76D14"/>
    <w:rsid w:val="00A76E63"/>
    <w:rsid w:val="00A76E96"/>
    <w:rsid w:val="00A76F0A"/>
    <w:rsid w:val="00A77975"/>
    <w:rsid w:val="00A77A87"/>
    <w:rsid w:val="00A77AE1"/>
    <w:rsid w:val="00A77B87"/>
    <w:rsid w:val="00A8018E"/>
    <w:rsid w:val="00A80330"/>
    <w:rsid w:val="00A8040C"/>
    <w:rsid w:val="00A8096D"/>
    <w:rsid w:val="00A80B7B"/>
    <w:rsid w:val="00A80D39"/>
    <w:rsid w:val="00A811BD"/>
    <w:rsid w:val="00A81216"/>
    <w:rsid w:val="00A818EA"/>
    <w:rsid w:val="00A81A44"/>
    <w:rsid w:val="00A81B9B"/>
    <w:rsid w:val="00A81D0F"/>
    <w:rsid w:val="00A81E2A"/>
    <w:rsid w:val="00A8217A"/>
    <w:rsid w:val="00A82423"/>
    <w:rsid w:val="00A82584"/>
    <w:rsid w:val="00A828A5"/>
    <w:rsid w:val="00A82D0A"/>
    <w:rsid w:val="00A8334A"/>
    <w:rsid w:val="00A833EF"/>
    <w:rsid w:val="00A836AC"/>
    <w:rsid w:val="00A83AA3"/>
    <w:rsid w:val="00A83C13"/>
    <w:rsid w:val="00A83CC7"/>
    <w:rsid w:val="00A84031"/>
    <w:rsid w:val="00A845F0"/>
    <w:rsid w:val="00A8464E"/>
    <w:rsid w:val="00A84796"/>
    <w:rsid w:val="00A8490F"/>
    <w:rsid w:val="00A84B27"/>
    <w:rsid w:val="00A84C22"/>
    <w:rsid w:val="00A85057"/>
    <w:rsid w:val="00A85113"/>
    <w:rsid w:val="00A85509"/>
    <w:rsid w:val="00A85703"/>
    <w:rsid w:val="00A85773"/>
    <w:rsid w:val="00A857D4"/>
    <w:rsid w:val="00A85CA2"/>
    <w:rsid w:val="00A86258"/>
    <w:rsid w:val="00A8633C"/>
    <w:rsid w:val="00A86718"/>
    <w:rsid w:val="00A86761"/>
    <w:rsid w:val="00A87005"/>
    <w:rsid w:val="00A874CE"/>
    <w:rsid w:val="00A87553"/>
    <w:rsid w:val="00A87656"/>
    <w:rsid w:val="00A87B11"/>
    <w:rsid w:val="00A902B2"/>
    <w:rsid w:val="00A9048D"/>
    <w:rsid w:val="00A907CD"/>
    <w:rsid w:val="00A908FB"/>
    <w:rsid w:val="00A90B61"/>
    <w:rsid w:val="00A90D92"/>
    <w:rsid w:val="00A90EB8"/>
    <w:rsid w:val="00A90F0D"/>
    <w:rsid w:val="00A91139"/>
    <w:rsid w:val="00A91B8A"/>
    <w:rsid w:val="00A91C4C"/>
    <w:rsid w:val="00A921F1"/>
    <w:rsid w:val="00A9274C"/>
    <w:rsid w:val="00A927B7"/>
    <w:rsid w:val="00A92901"/>
    <w:rsid w:val="00A92CCF"/>
    <w:rsid w:val="00A93559"/>
    <w:rsid w:val="00A93D88"/>
    <w:rsid w:val="00A93E3A"/>
    <w:rsid w:val="00A944D5"/>
    <w:rsid w:val="00A94AF3"/>
    <w:rsid w:val="00A94C44"/>
    <w:rsid w:val="00A94D3D"/>
    <w:rsid w:val="00A94E40"/>
    <w:rsid w:val="00A95207"/>
    <w:rsid w:val="00A95763"/>
    <w:rsid w:val="00A957DC"/>
    <w:rsid w:val="00A95B83"/>
    <w:rsid w:val="00A95C5C"/>
    <w:rsid w:val="00A95E3D"/>
    <w:rsid w:val="00A95EBB"/>
    <w:rsid w:val="00A95F51"/>
    <w:rsid w:val="00A95F9F"/>
    <w:rsid w:val="00A96D27"/>
    <w:rsid w:val="00A96F0F"/>
    <w:rsid w:val="00A97080"/>
    <w:rsid w:val="00A979E6"/>
    <w:rsid w:val="00A97A84"/>
    <w:rsid w:val="00A97AD8"/>
    <w:rsid w:val="00A97B28"/>
    <w:rsid w:val="00A97B93"/>
    <w:rsid w:val="00A97BEF"/>
    <w:rsid w:val="00A97EAD"/>
    <w:rsid w:val="00AA0445"/>
    <w:rsid w:val="00AA04A6"/>
    <w:rsid w:val="00AA07C7"/>
    <w:rsid w:val="00AA0D08"/>
    <w:rsid w:val="00AA0E1D"/>
    <w:rsid w:val="00AA14BB"/>
    <w:rsid w:val="00AA1ACC"/>
    <w:rsid w:val="00AA1BE5"/>
    <w:rsid w:val="00AA1C5B"/>
    <w:rsid w:val="00AA1D96"/>
    <w:rsid w:val="00AA2124"/>
    <w:rsid w:val="00AA2A37"/>
    <w:rsid w:val="00AA2B66"/>
    <w:rsid w:val="00AA2C9A"/>
    <w:rsid w:val="00AA2F5B"/>
    <w:rsid w:val="00AA3549"/>
    <w:rsid w:val="00AA3667"/>
    <w:rsid w:val="00AA3695"/>
    <w:rsid w:val="00AA3952"/>
    <w:rsid w:val="00AA40D0"/>
    <w:rsid w:val="00AA4436"/>
    <w:rsid w:val="00AA4475"/>
    <w:rsid w:val="00AA4FAC"/>
    <w:rsid w:val="00AA5107"/>
    <w:rsid w:val="00AA53F3"/>
    <w:rsid w:val="00AA589C"/>
    <w:rsid w:val="00AA6402"/>
    <w:rsid w:val="00AA7300"/>
    <w:rsid w:val="00AA7570"/>
    <w:rsid w:val="00AA76C4"/>
    <w:rsid w:val="00AA79C2"/>
    <w:rsid w:val="00AA7FBC"/>
    <w:rsid w:val="00AB0117"/>
    <w:rsid w:val="00AB065F"/>
    <w:rsid w:val="00AB0BCC"/>
    <w:rsid w:val="00AB0F89"/>
    <w:rsid w:val="00AB111B"/>
    <w:rsid w:val="00AB118D"/>
    <w:rsid w:val="00AB119C"/>
    <w:rsid w:val="00AB12CE"/>
    <w:rsid w:val="00AB1390"/>
    <w:rsid w:val="00AB1AA5"/>
    <w:rsid w:val="00AB1FDB"/>
    <w:rsid w:val="00AB25BA"/>
    <w:rsid w:val="00AB288B"/>
    <w:rsid w:val="00AB2A54"/>
    <w:rsid w:val="00AB2A88"/>
    <w:rsid w:val="00AB2C7D"/>
    <w:rsid w:val="00AB326E"/>
    <w:rsid w:val="00AB3636"/>
    <w:rsid w:val="00AB38D6"/>
    <w:rsid w:val="00AB3A75"/>
    <w:rsid w:val="00AB3C32"/>
    <w:rsid w:val="00AB4441"/>
    <w:rsid w:val="00AB4667"/>
    <w:rsid w:val="00AB4787"/>
    <w:rsid w:val="00AB549B"/>
    <w:rsid w:val="00AB5572"/>
    <w:rsid w:val="00AB579C"/>
    <w:rsid w:val="00AB5CB2"/>
    <w:rsid w:val="00AB5DE6"/>
    <w:rsid w:val="00AB604B"/>
    <w:rsid w:val="00AB60D8"/>
    <w:rsid w:val="00AB6180"/>
    <w:rsid w:val="00AB6207"/>
    <w:rsid w:val="00AB627B"/>
    <w:rsid w:val="00AB6483"/>
    <w:rsid w:val="00AB6564"/>
    <w:rsid w:val="00AB680D"/>
    <w:rsid w:val="00AB698F"/>
    <w:rsid w:val="00AB6CCF"/>
    <w:rsid w:val="00AB6F01"/>
    <w:rsid w:val="00AB709A"/>
    <w:rsid w:val="00AB71E8"/>
    <w:rsid w:val="00AB7524"/>
    <w:rsid w:val="00AB75FB"/>
    <w:rsid w:val="00AB7600"/>
    <w:rsid w:val="00AB796E"/>
    <w:rsid w:val="00AB79B7"/>
    <w:rsid w:val="00AB7CB5"/>
    <w:rsid w:val="00AC0031"/>
    <w:rsid w:val="00AC0285"/>
    <w:rsid w:val="00AC04A9"/>
    <w:rsid w:val="00AC04FA"/>
    <w:rsid w:val="00AC0516"/>
    <w:rsid w:val="00AC0637"/>
    <w:rsid w:val="00AC079A"/>
    <w:rsid w:val="00AC0ED4"/>
    <w:rsid w:val="00AC1AB3"/>
    <w:rsid w:val="00AC1D02"/>
    <w:rsid w:val="00AC2427"/>
    <w:rsid w:val="00AC2A56"/>
    <w:rsid w:val="00AC2C45"/>
    <w:rsid w:val="00AC2EC3"/>
    <w:rsid w:val="00AC2F2D"/>
    <w:rsid w:val="00AC33D8"/>
    <w:rsid w:val="00AC3480"/>
    <w:rsid w:val="00AC353E"/>
    <w:rsid w:val="00AC3F9F"/>
    <w:rsid w:val="00AC42B8"/>
    <w:rsid w:val="00AC43DA"/>
    <w:rsid w:val="00AC4E9D"/>
    <w:rsid w:val="00AC4F82"/>
    <w:rsid w:val="00AC53DC"/>
    <w:rsid w:val="00AC54E0"/>
    <w:rsid w:val="00AC576E"/>
    <w:rsid w:val="00AC5C08"/>
    <w:rsid w:val="00AC61DA"/>
    <w:rsid w:val="00AC6C97"/>
    <w:rsid w:val="00AC7117"/>
    <w:rsid w:val="00AC7190"/>
    <w:rsid w:val="00AC71BA"/>
    <w:rsid w:val="00AC7833"/>
    <w:rsid w:val="00AC7959"/>
    <w:rsid w:val="00AC7A6B"/>
    <w:rsid w:val="00AC7B63"/>
    <w:rsid w:val="00AC7D9E"/>
    <w:rsid w:val="00AD01E9"/>
    <w:rsid w:val="00AD0E13"/>
    <w:rsid w:val="00AD13CD"/>
    <w:rsid w:val="00AD18B6"/>
    <w:rsid w:val="00AD1D79"/>
    <w:rsid w:val="00AD1F96"/>
    <w:rsid w:val="00AD227A"/>
    <w:rsid w:val="00AD23F8"/>
    <w:rsid w:val="00AD3786"/>
    <w:rsid w:val="00AD3B8D"/>
    <w:rsid w:val="00AD3C8F"/>
    <w:rsid w:val="00AD3D0F"/>
    <w:rsid w:val="00AD3D91"/>
    <w:rsid w:val="00AD3E17"/>
    <w:rsid w:val="00AD4377"/>
    <w:rsid w:val="00AD4621"/>
    <w:rsid w:val="00AD47D3"/>
    <w:rsid w:val="00AD4A22"/>
    <w:rsid w:val="00AD4A63"/>
    <w:rsid w:val="00AD4A8B"/>
    <w:rsid w:val="00AD4B7A"/>
    <w:rsid w:val="00AD519F"/>
    <w:rsid w:val="00AD5A09"/>
    <w:rsid w:val="00AD5D63"/>
    <w:rsid w:val="00AD5FB1"/>
    <w:rsid w:val="00AD6C86"/>
    <w:rsid w:val="00AD79FC"/>
    <w:rsid w:val="00AD7B56"/>
    <w:rsid w:val="00AD7D45"/>
    <w:rsid w:val="00AE063E"/>
    <w:rsid w:val="00AE0EE3"/>
    <w:rsid w:val="00AE0F40"/>
    <w:rsid w:val="00AE12D2"/>
    <w:rsid w:val="00AE1525"/>
    <w:rsid w:val="00AE1653"/>
    <w:rsid w:val="00AE1B21"/>
    <w:rsid w:val="00AE1C46"/>
    <w:rsid w:val="00AE1C6E"/>
    <w:rsid w:val="00AE1CB6"/>
    <w:rsid w:val="00AE2AC6"/>
    <w:rsid w:val="00AE2F04"/>
    <w:rsid w:val="00AE2F8E"/>
    <w:rsid w:val="00AE36D4"/>
    <w:rsid w:val="00AE3AAA"/>
    <w:rsid w:val="00AE40FF"/>
    <w:rsid w:val="00AE4248"/>
    <w:rsid w:val="00AE4A61"/>
    <w:rsid w:val="00AE4C0B"/>
    <w:rsid w:val="00AE5094"/>
    <w:rsid w:val="00AE516B"/>
    <w:rsid w:val="00AE5302"/>
    <w:rsid w:val="00AE5C7D"/>
    <w:rsid w:val="00AE5CAF"/>
    <w:rsid w:val="00AE5DCC"/>
    <w:rsid w:val="00AE5E42"/>
    <w:rsid w:val="00AE6223"/>
    <w:rsid w:val="00AE67EB"/>
    <w:rsid w:val="00AE69A6"/>
    <w:rsid w:val="00AE6EEC"/>
    <w:rsid w:val="00AE71CA"/>
    <w:rsid w:val="00AE73CF"/>
    <w:rsid w:val="00AE75F4"/>
    <w:rsid w:val="00AE7623"/>
    <w:rsid w:val="00AE7E44"/>
    <w:rsid w:val="00AF02B6"/>
    <w:rsid w:val="00AF042E"/>
    <w:rsid w:val="00AF053B"/>
    <w:rsid w:val="00AF0614"/>
    <w:rsid w:val="00AF0D8C"/>
    <w:rsid w:val="00AF125C"/>
    <w:rsid w:val="00AF12BC"/>
    <w:rsid w:val="00AF16A0"/>
    <w:rsid w:val="00AF1722"/>
    <w:rsid w:val="00AF260C"/>
    <w:rsid w:val="00AF2821"/>
    <w:rsid w:val="00AF2A0E"/>
    <w:rsid w:val="00AF2E81"/>
    <w:rsid w:val="00AF2F7D"/>
    <w:rsid w:val="00AF2FE5"/>
    <w:rsid w:val="00AF369D"/>
    <w:rsid w:val="00AF3B8A"/>
    <w:rsid w:val="00AF3F37"/>
    <w:rsid w:val="00AF40BC"/>
    <w:rsid w:val="00AF42D5"/>
    <w:rsid w:val="00AF4823"/>
    <w:rsid w:val="00AF4CAA"/>
    <w:rsid w:val="00AF4CE4"/>
    <w:rsid w:val="00AF4D39"/>
    <w:rsid w:val="00AF5103"/>
    <w:rsid w:val="00AF57EA"/>
    <w:rsid w:val="00AF5842"/>
    <w:rsid w:val="00AF5E35"/>
    <w:rsid w:val="00AF5F0F"/>
    <w:rsid w:val="00AF654C"/>
    <w:rsid w:val="00AF66BA"/>
    <w:rsid w:val="00AF6ADC"/>
    <w:rsid w:val="00AF6EF8"/>
    <w:rsid w:val="00AF7039"/>
    <w:rsid w:val="00AF7286"/>
    <w:rsid w:val="00AF7415"/>
    <w:rsid w:val="00AF7F3C"/>
    <w:rsid w:val="00AF7F4A"/>
    <w:rsid w:val="00B00082"/>
    <w:rsid w:val="00B00CA9"/>
    <w:rsid w:val="00B01053"/>
    <w:rsid w:val="00B010A4"/>
    <w:rsid w:val="00B01416"/>
    <w:rsid w:val="00B0158A"/>
    <w:rsid w:val="00B01600"/>
    <w:rsid w:val="00B01BB9"/>
    <w:rsid w:val="00B01C0B"/>
    <w:rsid w:val="00B01E5B"/>
    <w:rsid w:val="00B023F5"/>
    <w:rsid w:val="00B025F2"/>
    <w:rsid w:val="00B02ABA"/>
    <w:rsid w:val="00B02C5A"/>
    <w:rsid w:val="00B03946"/>
    <w:rsid w:val="00B03B5B"/>
    <w:rsid w:val="00B03BD0"/>
    <w:rsid w:val="00B03CCE"/>
    <w:rsid w:val="00B03DCC"/>
    <w:rsid w:val="00B040CD"/>
    <w:rsid w:val="00B044CF"/>
    <w:rsid w:val="00B0460D"/>
    <w:rsid w:val="00B047A9"/>
    <w:rsid w:val="00B047F5"/>
    <w:rsid w:val="00B04E9E"/>
    <w:rsid w:val="00B05199"/>
    <w:rsid w:val="00B052F8"/>
    <w:rsid w:val="00B05316"/>
    <w:rsid w:val="00B05441"/>
    <w:rsid w:val="00B05483"/>
    <w:rsid w:val="00B06C70"/>
    <w:rsid w:val="00B06F88"/>
    <w:rsid w:val="00B072F9"/>
    <w:rsid w:val="00B076FC"/>
    <w:rsid w:val="00B07B7D"/>
    <w:rsid w:val="00B07FB9"/>
    <w:rsid w:val="00B104FF"/>
    <w:rsid w:val="00B10531"/>
    <w:rsid w:val="00B1088D"/>
    <w:rsid w:val="00B10950"/>
    <w:rsid w:val="00B115AF"/>
    <w:rsid w:val="00B1199B"/>
    <w:rsid w:val="00B11B63"/>
    <w:rsid w:val="00B11E47"/>
    <w:rsid w:val="00B12570"/>
    <w:rsid w:val="00B12618"/>
    <w:rsid w:val="00B126B6"/>
    <w:rsid w:val="00B12895"/>
    <w:rsid w:val="00B1326C"/>
    <w:rsid w:val="00B139DB"/>
    <w:rsid w:val="00B13B4C"/>
    <w:rsid w:val="00B14618"/>
    <w:rsid w:val="00B14F2E"/>
    <w:rsid w:val="00B15512"/>
    <w:rsid w:val="00B15C68"/>
    <w:rsid w:val="00B15F1A"/>
    <w:rsid w:val="00B15FF5"/>
    <w:rsid w:val="00B1618B"/>
    <w:rsid w:val="00B16321"/>
    <w:rsid w:val="00B16571"/>
    <w:rsid w:val="00B167B1"/>
    <w:rsid w:val="00B167EC"/>
    <w:rsid w:val="00B169F5"/>
    <w:rsid w:val="00B16D33"/>
    <w:rsid w:val="00B16F0A"/>
    <w:rsid w:val="00B16FEC"/>
    <w:rsid w:val="00B170ED"/>
    <w:rsid w:val="00B17677"/>
    <w:rsid w:val="00B178FE"/>
    <w:rsid w:val="00B17CC5"/>
    <w:rsid w:val="00B17DDA"/>
    <w:rsid w:val="00B17EDF"/>
    <w:rsid w:val="00B17EFF"/>
    <w:rsid w:val="00B201BD"/>
    <w:rsid w:val="00B205D9"/>
    <w:rsid w:val="00B2064E"/>
    <w:rsid w:val="00B207F5"/>
    <w:rsid w:val="00B208DA"/>
    <w:rsid w:val="00B20B99"/>
    <w:rsid w:val="00B20E1B"/>
    <w:rsid w:val="00B20F03"/>
    <w:rsid w:val="00B21752"/>
    <w:rsid w:val="00B218CE"/>
    <w:rsid w:val="00B21B12"/>
    <w:rsid w:val="00B22135"/>
    <w:rsid w:val="00B2239C"/>
    <w:rsid w:val="00B228F6"/>
    <w:rsid w:val="00B22DCD"/>
    <w:rsid w:val="00B22EE6"/>
    <w:rsid w:val="00B23076"/>
    <w:rsid w:val="00B23087"/>
    <w:rsid w:val="00B230C4"/>
    <w:rsid w:val="00B231F9"/>
    <w:rsid w:val="00B2328A"/>
    <w:rsid w:val="00B246C9"/>
    <w:rsid w:val="00B246E8"/>
    <w:rsid w:val="00B24BB0"/>
    <w:rsid w:val="00B24D66"/>
    <w:rsid w:val="00B24D84"/>
    <w:rsid w:val="00B25013"/>
    <w:rsid w:val="00B250DD"/>
    <w:rsid w:val="00B2553D"/>
    <w:rsid w:val="00B25745"/>
    <w:rsid w:val="00B2599B"/>
    <w:rsid w:val="00B2619E"/>
    <w:rsid w:val="00B2660B"/>
    <w:rsid w:val="00B26722"/>
    <w:rsid w:val="00B272AE"/>
    <w:rsid w:val="00B2746C"/>
    <w:rsid w:val="00B277B3"/>
    <w:rsid w:val="00B27985"/>
    <w:rsid w:val="00B279FE"/>
    <w:rsid w:val="00B27E18"/>
    <w:rsid w:val="00B301EE"/>
    <w:rsid w:val="00B30893"/>
    <w:rsid w:val="00B30C01"/>
    <w:rsid w:val="00B30EBC"/>
    <w:rsid w:val="00B312FA"/>
    <w:rsid w:val="00B316F2"/>
    <w:rsid w:val="00B31A0D"/>
    <w:rsid w:val="00B31C89"/>
    <w:rsid w:val="00B324D6"/>
    <w:rsid w:val="00B32627"/>
    <w:rsid w:val="00B32883"/>
    <w:rsid w:val="00B32962"/>
    <w:rsid w:val="00B32C43"/>
    <w:rsid w:val="00B32D02"/>
    <w:rsid w:val="00B32E5F"/>
    <w:rsid w:val="00B330BD"/>
    <w:rsid w:val="00B33255"/>
    <w:rsid w:val="00B332EA"/>
    <w:rsid w:val="00B3341B"/>
    <w:rsid w:val="00B338B0"/>
    <w:rsid w:val="00B3398C"/>
    <w:rsid w:val="00B33E32"/>
    <w:rsid w:val="00B33F2C"/>
    <w:rsid w:val="00B341C1"/>
    <w:rsid w:val="00B34CAE"/>
    <w:rsid w:val="00B34E3D"/>
    <w:rsid w:val="00B34EEC"/>
    <w:rsid w:val="00B34F9E"/>
    <w:rsid w:val="00B35621"/>
    <w:rsid w:val="00B35BCB"/>
    <w:rsid w:val="00B35E72"/>
    <w:rsid w:val="00B36029"/>
    <w:rsid w:val="00B362CE"/>
    <w:rsid w:val="00B36409"/>
    <w:rsid w:val="00B36AB9"/>
    <w:rsid w:val="00B36CE3"/>
    <w:rsid w:val="00B36E3B"/>
    <w:rsid w:val="00B37037"/>
    <w:rsid w:val="00B375FA"/>
    <w:rsid w:val="00B37899"/>
    <w:rsid w:val="00B37A3A"/>
    <w:rsid w:val="00B37C0F"/>
    <w:rsid w:val="00B40278"/>
    <w:rsid w:val="00B402FE"/>
    <w:rsid w:val="00B403C3"/>
    <w:rsid w:val="00B4105D"/>
    <w:rsid w:val="00B41276"/>
    <w:rsid w:val="00B41597"/>
    <w:rsid w:val="00B41866"/>
    <w:rsid w:val="00B41CEE"/>
    <w:rsid w:val="00B41EB9"/>
    <w:rsid w:val="00B41F59"/>
    <w:rsid w:val="00B421EE"/>
    <w:rsid w:val="00B42723"/>
    <w:rsid w:val="00B428F1"/>
    <w:rsid w:val="00B42D06"/>
    <w:rsid w:val="00B433E7"/>
    <w:rsid w:val="00B43697"/>
    <w:rsid w:val="00B43F94"/>
    <w:rsid w:val="00B447DF"/>
    <w:rsid w:val="00B44D4C"/>
    <w:rsid w:val="00B44E29"/>
    <w:rsid w:val="00B450AD"/>
    <w:rsid w:val="00B4515A"/>
    <w:rsid w:val="00B4549A"/>
    <w:rsid w:val="00B459CA"/>
    <w:rsid w:val="00B45BE9"/>
    <w:rsid w:val="00B4624C"/>
    <w:rsid w:val="00B46407"/>
    <w:rsid w:val="00B46480"/>
    <w:rsid w:val="00B46AD4"/>
    <w:rsid w:val="00B46CE1"/>
    <w:rsid w:val="00B470C7"/>
    <w:rsid w:val="00B500B8"/>
    <w:rsid w:val="00B505EB"/>
    <w:rsid w:val="00B505EC"/>
    <w:rsid w:val="00B5061B"/>
    <w:rsid w:val="00B509C0"/>
    <w:rsid w:val="00B50FA7"/>
    <w:rsid w:val="00B514D7"/>
    <w:rsid w:val="00B523A0"/>
    <w:rsid w:val="00B526E9"/>
    <w:rsid w:val="00B52914"/>
    <w:rsid w:val="00B52A62"/>
    <w:rsid w:val="00B52C87"/>
    <w:rsid w:val="00B52DE3"/>
    <w:rsid w:val="00B53253"/>
    <w:rsid w:val="00B535FE"/>
    <w:rsid w:val="00B5391D"/>
    <w:rsid w:val="00B53E0D"/>
    <w:rsid w:val="00B53E1C"/>
    <w:rsid w:val="00B542B8"/>
    <w:rsid w:val="00B554E0"/>
    <w:rsid w:val="00B555B1"/>
    <w:rsid w:val="00B55DEB"/>
    <w:rsid w:val="00B55EA4"/>
    <w:rsid w:val="00B562D1"/>
    <w:rsid w:val="00B565D4"/>
    <w:rsid w:val="00B567BE"/>
    <w:rsid w:val="00B567F0"/>
    <w:rsid w:val="00B56D40"/>
    <w:rsid w:val="00B56DC3"/>
    <w:rsid w:val="00B56F0E"/>
    <w:rsid w:val="00B5754F"/>
    <w:rsid w:val="00B57570"/>
    <w:rsid w:val="00B57CA9"/>
    <w:rsid w:val="00B60060"/>
    <w:rsid w:val="00B6030E"/>
    <w:rsid w:val="00B60579"/>
    <w:rsid w:val="00B60610"/>
    <w:rsid w:val="00B60E05"/>
    <w:rsid w:val="00B61244"/>
    <w:rsid w:val="00B6185D"/>
    <w:rsid w:val="00B61C12"/>
    <w:rsid w:val="00B61C7E"/>
    <w:rsid w:val="00B61D18"/>
    <w:rsid w:val="00B61F31"/>
    <w:rsid w:val="00B6358D"/>
    <w:rsid w:val="00B63613"/>
    <w:rsid w:val="00B63C82"/>
    <w:rsid w:val="00B642BC"/>
    <w:rsid w:val="00B64EF9"/>
    <w:rsid w:val="00B65005"/>
    <w:rsid w:val="00B65383"/>
    <w:rsid w:val="00B65786"/>
    <w:rsid w:val="00B658CF"/>
    <w:rsid w:val="00B65B9F"/>
    <w:rsid w:val="00B65BC2"/>
    <w:rsid w:val="00B65D25"/>
    <w:rsid w:val="00B66031"/>
    <w:rsid w:val="00B66C5D"/>
    <w:rsid w:val="00B66DAD"/>
    <w:rsid w:val="00B6784F"/>
    <w:rsid w:val="00B67A46"/>
    <w:rsid w:val="00B67E93"/>
    <w:rsid w:val="00B701B2"/>
    <w:rsid w:val="00B70226"/>
    <w:rsid w:val="00B7089D"/>
    <w:rsid w:val="00B70C03"/>
    <w:rsid w:val="00B70CF9"/>
    <w:rsid w:val="00B70EBA"/>
    <w:rsid w:val="00B713F6"/>
    <w:rsid w:val="00B716DD"/>
    <w:rsid w:val="00B71728"/>
    <w:rsid w:val="00B717FF"/>
    <w:rsid w:val="00B71DD7"/>
    <w:rsid w:val="00B71F57"/>
    <w:rsid w:val="00B71FCB"/>
    <w:rsid w:val="00B7210A"/>
    <w:rsid w:val="00B72320"/>
    <w:rsid w:val="00B726BE"/>
    <w:rsid w:val="00B72AF6"/>
    <w:rsid w:val="00B72C21"/>
    <w:rsid w:val="00B72E60"/>
    <w:rsid w:val="00B735F7"/>
    <w:rsid w:val="00B73983"/>
    <w:rsid w:val="00B73BEB"/>
    <w:rsid w:val="00B74A25"/>
    <w:rsid w:val="00B74BFA"/>
    <w:rsid w:val="00B754A7"/>
    <w:rsid w:val="00B758E8"/>
    <w:rsid w:val="00B75AB3"/>
    <w:rsid w:val="00B75D91"/>
    <w:rsid w:val="00B76089"/>
    <w:rsid w:val="00B765C3"/>
    <w:rsid w:val="00B768C5"/>
    <w:rsid w:val="00B769B2"/>
    <w:rsid w:val="00B76EE8"/>
    <w:rsid w:val="00B7783B"/>
    <w:rsid w:val="00B77AC0"/>
    <w:rsid w:val="00B77AE9"/>
    <w:rsid w:val="00B77C49"/>
    <w:rsid w:val="00B77DED"/>
    <w:rsid w:val="00B77EAF"/>
    <w:rsid w:val="00B80120"/>
    <w:rsid w:val="00B80BB1"/>
    <w:rsid w:val="00B80D36"/>
    <w:rsid w:val="00B810D6"/>
    <w:rsid w:val="00B81854"/>
    <w:rsid w:val="00B81910"/>
    <w:rsid w:val="00B81B06"/>
    <w:rsid w:val="00B822FF"/>
    <w:rsid w:val="00B82336"/>
    <w:rsid w:val="00B8274C"/>
    <w:rsid w:val="00B838BA"/>
    <w:rsid w:val="00B83C1C"/>
    <w:rsid w:val="00B83E61"/>
    <w:rsid w:val="00B83E6D"/>
    <w:rsid w:val="00B842DF"/>
    <w:rsid w:val="00B84372"/>
    <w:rsid w:val="00B8477B"/>
    <w:rsid w:val="00B84AC8"/>
    <w:rsid w:val="00B84C5B"/>
    <w:rsid w:val="00B85227"/>
    <w:rsid w:val="00B857A1"/>
    <w:rsid w:val="00B85811"/>
    <w:rsid w:val="00B8592C"/>
    <w:rsid w:val="00B85A6B"/>
    <w:rsid w:val="00B85E81"/>
    <w:rsid w:val="00B86084"/>
    <w:rsid w:val="00B8646D"/>
    <w:rsid w:val="00B8717F"/>
    <w:rsid w:val="00B87761"/>
    <w:rsid w:val="00B877BC"/>
    <w:rsid w:val="00B87C00"/>
    <w:rsid w:val="00B87C11"/>
    <w:rsid w:val="00B87CF6"/>
    <w:rsid w:val="00B87F87"/>
    <w:rsid w:val="00B9026C"/>
    <w:rsid w:val="00B9032B"/>
    <w:rsid w:val="00B90440"/>
    <w:rsid w:val="00B90EB9"/>
    <w:rsid w:val="00B915B0"/>
    <w:rsid w:val="00B919A6"/>
    <w:rsid w:val="00B922E3"/>
    <w:rsid w:val="00B927A9"/>
    <w:rsid w:val="00B92D76"/>
    <w:rsid w:val="00B9325D"/>
    <w:rsid w:val="00B936A8"/>
    <w:rsid w:val="00B93971"/>
    <w:rsid w:val="00B93DD4"/>
    <w:rsid w:val="00B940F9"/>
    <w:rsid w:val="00B94145"/>
    <w:rsid w:val="00B941C1"/>
    <w:rsid w:val="00B9442E"/>
    <w:rsid w:val="00B9495C"/>
    <w:rsid w:val="00B94B9E"/>
    <w:rsid w:val="00B94C9D"/>
    <w:rsid w:val="00B95536"/>
    <w:rsid w:val="00B95563"/>
    <w:rsid w:val="00B957AD"/>
    <w:rsid w:val="00B95C24"/>
    <w:rsid w:val="00B96431"/>
    <w:rsid w:val="00B96710"/>
    <w:rsid w:val="00B972B1"/>
    <w:rsid w:val="00B97558"/>
    <w:rsid w:val="00B97B20"/>
    <w:rsid w:val="00B97FEB"/>
    <w:rsid w:val="00BA0558"/>
    <w:rsid w:val="00BA09A6"/>
    <w:rsid w:val="00BA09C3"/>
    <w:rsid w:val="00BA113C"/>
    <w:rsid w:val="00BA1BCE"/>
    <w:rsid w:val="00BA1DE7"/>
    <w:rsid w:val="00BA2156"/>
    <w:rsid w:val="00BA23E8"/>
    <w:rsid w:val="00BA243B"/>
    <w:rsid w:val="00BA258E"/>
    <w:rsid w:val="00BA3235"/>
    <w:rsid w:val="00BA35EF"/>
    <w:rsid w:val="00BA37BE"/>
    <w:rsid w:val="00BA37C8"/>
    <w:rsid w:val="00BA3881"/>
    <w:rsid w:val="00BA39EC"/>
    <w:rsid w:val="00BA4354"/>
    <w:rsid w:val="00BA43B8"/>
    <w:rsid w:val="00BA497A"/>
    <w:rsid w:val="00BA4A6B"/>
    <w:rsid w:val="00BA4FA8"/>
    <w:rsid w:val="00BA5200"/>
    <w:rsid w:val="00BA5281"/>
    <w:rsid w:val="00BA5785"/>
    <w:rsid w:val="00BA57DD"/>
    <w:rsid w:val="00BA5B1A"/>
    <w:rsid w:val="00BA5CC1"/>
    <w:rsid w:val="00BA5EBB"/>
    <w:rsid w:val="00BA6558"/>
    <w:rsid w:val="00BA65E0"/>
    <w:rsid w:val="00BA7BD7"/>
    <w:rsid w:val="00BA7F11"/>
    <w:rsid w:val="00BB00B2"/>
    <w:rsid w:val="00BB014E"/>
    <w:rsid w:val="00BB05F4"/>
    <w:rsid w:val="00BB0AD1"/>
    <w:rsid w:val="00BB0CE7"/>
    <w:rsid w:val="00BB179E"/>
    <w:rsid w:val="00BB182C"/>
    <w:rsid w:val="00BB1B72"/>
    <w:rsid w:val="00BB1EF8"/>
    <w:rsid w:val="00BB2260"/>
    <w:rsid w:val="00BB24A2"/>
    <w:rsid w:val="00BB270B"/>
    <w:rsid w:val="00BB2C8C"/>
    <w:rsid w:val="00BB2FDF"/>
    <w:rsid w:val="00BB3399"/>
    <w:rsid w:val="00BB35E8"/>
    <w:rsid w:val="00BB379F"/>
    <w:rsid w:val="00BB3851"/>
    <w:rsid w:val="00BB3C5A"/>
    <w:rsid w:val="00BB3CE4"/>
    <w:rsid w:val="00BB3D62"/>
    <w:rsid w:val="00BB4317"/>
    <w:rsid w:val="00BB45D3"/>
    <w:rsid w:val="00BB471D"/>
    <w:rsid w:val="00BB49AE"/>
    <w:rsid w:val="00BB4CE9"/>
    <w:rsid w:val="00BB50A7"/>
    <w:rsid w:val="00BB575C"/>
    <w:rsid w:val="00BB5924"/>
    <w:rsid w:val="00BB5A2B"/>
    <w:rsid w:val="00BB5B87"/>
    <w:rsid w:val="00BB5D3D"/>
    <w:rsid w:val="00BB5FB1"/>
    <w:rsid w:val="00BB64E3"/>
    <w:rsid w:val="00BB65C1"/>
    <w:rsid w:val="00BB7520"/>
    <w:rsid w:val="00BB7543"/>
    <w:rsid w:val="00BB7E46"/>
    <w:rsid w:val="00BB7F89"/>
    <w:rsid w:val="00BC0035"/>
    <w:rsid w:val="00BC0303"/>
    <w:rsid w:val="00BC05AD"/>
    <w:rsid w:val="00BC0926"/>
    <w:rsid w:val="00BC0CFD"/>
    <w:rsid w:val="00BC0DEE"/>
    <w:rsid w:val="00BC0F60"/>
    <w:rsid w:val="00BC1350"/>
    <w:rsid w:val="00BC1559"/>
    <w:rsid w:val="00BC1A93"/>
    <w:rsid w:val="00BC1C53"/>
    <w:rsid w:val="00BC2596"/>
    <w:rsid w:val="00BC26D3"/>
    <w:rsid w:val="00BC2B28"/>
    <w:rsid w:val="00BC2E9F"/>
    <w:rsid w:val="00BC30BD"/>
    <w:rsid w:val="00BC3574"/>
    <w:rsid w:val="00BC376B"/>
    <w:rsid w:val="00BC3980"/>
    <w:rsid w:val="00BC3B0C"/>
    <w:rsid w:val="00BC3DE1"/>
    <w:rsid w:val="00BC40D7"/>
    <w:rsid w:val="00BC40E2"/>
    <w:rsid w:val="00BC4403"/>
    <w:rsid w:val="00BC4883"/>
    <w:rsid w:val="00BC4987"/>
    <w:rsid w:val="00BC54E2"/>
    <w:rsid w:val="00BC55B2"/>
    <w:rsid w:val="00BC67EF"/>
    <w:rsid w:val="00BC6829"/>
    <w:rsid w:val="00BC6D78"/>
    <w:rsid w:val="00BC7157"/>
    <w:rsid w:val="00BC7334"/>
    <w:rsid w:val="00BC79E8"/>
    <w:rsid w:val="00BC7A31"/>
    <w:rsid w:val="00BC7B48"/>
    <w:rsid w:val="00BC7B61"/>
    <w:rsid w:val="00BC7C7B"/>
    <w:rsid w:val="00BC7E96"/>
    <w:rsid w:val="00BD0158"/>
    <w:rsid w:val="00BD0615"/>
    <w:rsid w:val="00BD0A00"/>
    <w:rsid w:val="00BD0F1D"/>
    <w:rsid w:val="00BD1111"/>
    <w:rsid w:val="00BD1202"/>
    <w:rsid w:val="00BD1B02"/>
    <w:rsid w:val="00BD1C1A"/>
    <w:rsid w:val="00BD1DEF"/>
    <w:rsid w:val="00BD1EA9"/>
    <w:rsid w:val="00BD21E6"/>
    <w:rsid w:val="00BD248D"/>
    <w:rsid w:val="00BD27E8"/>
    <w:rsid w:val="00BD32DF"/>
    <w:rsid w:val="00BD35FC"/>
    <w:rsid w:val="00BD38A8"/>
    <w:rsid w:val="00BD3B0E"/>
    <w:rsid w:val="00BD3DB1"/>
    <w:rsid w:val="00BD47C1"/>
    <w:rsid w:val="00BD4918"/>
    <w:rsid w:val="00BD4ADB"/>
    <w:rsid w:val="00BD54C4"/>
    <w:rsid w:val="00BD55D8"/>
    <w:rsid w:val="00BD5986"/>
    <w:rsid w:val="00BD61FF"/>
    <w:rsid w:val="00BD6478"/>
    <w:rsid w:val="00BD6782"/>
    <w:rsid w:val="00BD67AC"/>
    <w:rsid w:val="00BD6B00"/>
    <w:rsid w:val="00BD6B55"/>
    <w:rsid w:val="00BD7433"/>
    <w:rsid w:val="00BD7659"/>
    <w:rsid w:val="00BD7DCC"/>
    <w:rsid w:val="00BE003A"/>
    <w:rsid w:val="00BE00AD"/>
    <w:rsid w:val="00BE036F"/>
    <w:rsid w:val="00BE0628"/>
    <w:rsid w:val="00BE087D"/>
    <w:rsid w:val="00BE0B00"/>
    <w:rsid w:val="00BE0EDF"/>
    <w:rsid w:val="00BE16DF"/>
    <w:rsid w:val="00BE172E"/>
    <w:rsid w:val="00BE1B6B"/>
    <w:rsid w:val="00BE1BEF"/>
    <w:rsid w:val="00BE1E0A"/>
    <w:rsid w:val="00BE2170"/>
    <w:rsid w:val="00BE226A"/>
    <w:rsid w:val="00BE22E0"/>
    <w:rsid w:val="00BE2307"/>
    <w:rsid w:val="00BE237E"/>
    <w:rsid w:val="00BE2C05"/>
    <w:rsid w:val="00BE313F"/>
    <w:rsid w:val="00BE34C2"/>
    <w:rsid w:val="00BE3A82"/>
    <w:rsid w:val="00BE4458"/>
    <w:rsid w:val="00BE4718"/>
    <w:rsid w:val="00BE4CCF"/>
    <w:rsid w:val="00BE50B1"/>
    <w:rsid w:val="00BE5306"/>
    <w:rsid w:val="00BE5620"/>
    <w:rsid w:val="00BE57C4"/>
    <w:rsid w:val="00BE5AD2"/>
    <w:rsid w:val="00BE5B27"/>
    <w:rsid w:val="00BE5CA3"/>
    <w:rsid w:val="00BE616C"/>
    <w:rsid w:val="00BE6185"/>
    <w:rsid w:val="00BE64B5"/>
    <w:rsid w:val="00BE698A"/>
    <w:rsid w:val="00BE6A19"/>
    <w:rsid w:val="00BE6EDB"/>
    <w:rsid w:val="00BE70B4"/>
    <w:rsid w:val="00BE70E2"/>
    <w:rsid w:val="00BE7141"/>
    <w:rsid w:val="00BE71CF"/>
    <w:rsid w:val="00BE7376"/>
    <w:rsid w:val="00BE7523"/>
    <w:rsid w:val="00BE7659"/>
    <w:rsid w:val="00BE7811"/>
    <w:rsid w:val="00BE7A87"/>
    <w:rsid w:val="00BE7D09"/>
    <w:rsid w:val="00BF0171"/>
    <w:rsid w:val="00BF0816"/>
    <w:rsid w:val="00BF0866"/>
    <w:rsid w:val="00BF0C7A"/>
    <w:rsid w:val="00BF0FEE"/>
    <w:rsid w:val="00BF12E8"/>
    <w:rsid w:val="00BF13C7"/>
    <w:rsid w:val="00BF185C"/>
    <w:rsid w:val="00BF1D3E"/>
    <w:rsid w:val="00BF2764"/>
    <w:rsid w:val="00BF2777"/>
    <w:rsid w:val="00BF2B71"/>
    <w:rsid w:val="00BF2C13"/>
    <w:rsid w:val="00BF33BD"/>
    <w:rsid w:val="00BF3819"/>
    <w:rsid w:val="00BF40D0"/>
    <w:rsid w:val="00BF4181"/>
    <w:rsid w:val="00BF41D5"/>
    <w:rsid w:val="00BF51DF"/>
    <w:rsid w:val="00BF5443"/>
    <w:rsid w:val="00BF56A4"/>
    <w:rsid w:val="00BF5737"/>
    <w:rsid w:val="00BF587D"/>
    <w:rsid w:val="00BF5AA2"/>
    <w:rsid w:val="00BF5AEC"/>
    <w:rsid w:val="00BF5C7A"/>
    <w:rsid w:val="00BF5C82"/>
    <w:rsid w:val="00BF603B"/>
    <w:rsid w:val="00BF629A"/>
    <w:rsid w:val="00BF63FC"/>
    <w:rsid w:val="00BF6654"/>
    <w:rsid w:val="00BF6811"/>
    <w:rsid w:val="00BF68F9"/>
    <w:rsid w:val="00BF7186"/>
    <w:rsid w:val="00BF789F"/>
    <w:rsid w:val="00C000B8"/>
    <w:rsid w:val="00C00180"/>
    <w:rsid w:val="00C00613"/>
    <w:rsid w:val="00C0085A"/>
    <w:rsid w:val="00C00C5B"/>
    <w:rsid w:val="00C00C6B"/>
    <w:rsid w:val="00C01562"/>
    <w:rsid w:val="00C0196A"/>
    <w:rsid w:val="00C01D57"/>
    <w:rsid w:val="00C01F04"/>
    <w:rsid w:val="00C020C8"/>
    <w:rsid w:val="00C0241E"/>
    <w:rsid w:val="00C029C6"/>
    <w:rsid w:val="00C02A03"/>
    <w:rsid w:val="00C02BB5"/>
    <w:rsid w:val="00C02C7C"/>
    <w:rsid w:val="00C0358F"/>
    <w:rsid w:val="00C039E1"/>
    <w:rsid w:val="00C03C09"/>
    <w:rsid w:val="00C03D5F"/>
    <w:rsid w:val="00C03EC4"/>
    <w:rsid w:val="00C04224"/>
    <w:rsid w:val="00C04272"/>
    <w:rsid w:val="00C0454F"/>
    <w:rsid w:val="00C0467D"/>
    <w:rsid w:val="00C04D14"/>
    <w:rsid w:val="00C04D32"/>
    <w:rsid w:val="00C04F56"/>
    <w:rsid w:val="00C0525B"/>
    <w:rsid w:val="00C0546C"/>
    <w:rsid w:val="00C05738"/>
    <w:rsid w:val="00C058D9"/>
    <w:rsid w:val="00C05A97"/>
    <w:rsid w:val="00C063CD"/>
    <w:rsid w:val="00C066B8"/>
    <w:rsid w:val="00C06B8C"/>
    <w:rsid w:val="00C06E04"/>
    <w:rsid w:val="00C07634"/>
    <w:rsid w:val="00C07670"/>
    <w:rsid w:val="00C07937"/>
    <w:rsid w:val="00C07962"/>
    <w:rsid w:val="00C106E0"/>
    <w:rsid w:val="00C1095D"/>
    <w:rsid w:val="00C10A47"/>
    <w:rsid w:val="00C10BD2"/>
    <w:rsid w:val="00C10D1E"/>
    <w:rsid w:val="00C10DF9"/>
    <w:rsid w:val="00C10E3A"/>
    <w:rsid w:val="00C10F1A"/>
    <w:rsid w:val="00C10F4F"/>
    <w:rsid w:val="00C110A6"/>
    <w:rsid w:val="00C11675"/>
    <w:rsid w:val="00C11988"/>
    <w:rsid w:val="00C11A9B"/>
    <w:rsid w:val="00C11B42"/>
    <w:rsid w:val="00C11B55"/>
    <w:rsid w:val="00C11B74"/>
    <w:rsid w:val="00C11DEF"/>
    <w:rsid w:val="00C11E6E"/>
    <w:rsid w:val="00C1293F"/>
    <w:rsid w:val="00C12BF9"/>
    <w:rsid w:val="00C12F72"/>
    <w:rsid w:val="00C13000"/>
    <w:rsid w:val="00C133C0"/>
    <w:rsid w:val="00C141B7"/>
    <w:rsid w:val="00C145DA"/>
    <w:rsid w:val="00C148F9"/>
    <w:rsid w:val="00C14A17"/>
    <w:rsid w:val="00C14B54"/>
    <w:rsid w:val="00C14FF9"/>
    <w:rsid w:val="00C15281"/>
    <w:rsid w:val="00C15390"/>
    <w:rsid w:val="00C15516"/>
    <w:rsid w:val="00C159C3"/>
    <w:rsid w:val="00C15BA6"/>
    <w:rsid w:val="00C15EE3"/>
    <w:rsid w:val="00C15FB3"/>
    <w:rsid w:val="00C1637C"/>
    <w:rsid w:val="00C16409"/>
    <w:rsid w:val="00C164F1"/>
    <w:rsid w:val="00C16623"/>
    <w:rsid w:val="00C16DC4"/>
    <w:rsid w:val="00C17203"/>
    <w:rsid w:val="00C17B04"/>
    <w:rsid w:val="00C203CD"/>
    <w:rsid w:val="00C208BC"/>
    <w:rsid w:val="00C20A77"/>
    <w:rsid w:val="00C20A79"/>
    <w:rsid w:val="00C20AF5"/>
    <w:rsid w:val="00C2116E"/>
    <w:rsid w:val="00C2155A"/>
    <w:rsid w:val="00C2174D"/>
    <w:rsid w:val="00C21C28"/>
    <w:rsid w:val="00C21C42"/>
    <w:rsid w:val="00C21FAB"/>
    <w:rsid w:val="00C225DC"/>
    <w:rsid w:val="00C23342"/>
    <w:rsid w:val="00C23520"/>
    <w:rsid w:val="00C23C54"/>
    <w:rsid w:val="00C23C56"/>
    <w:rsid w:val="00C23C7A"/>
    <w:rsid w:val="00C23C9B"/>
    <w:rsid w:val="00C24317"/>
    <w:rsid w:val="00C24332"/>
    <w:rsid w:val="00C24651"/>
    <w:rsid w:val="00C24757"/>
    <w:rsid w:val="00C248F9"/>
    <w:rsid w:val="00C24A9C"/>
    <w:rsid w:val="00C24B45"/>
    <w:rsid w:val="00C24B90"/>
    <w:rsid w:val="00C251E8"/>
    <w:rsid w:val="00C26503"/>
    <w:rsid w:val="00C26519"/>
    <w:rsid w:val="00C2679C"/>
    <w:rsid w:val="00C267CC"/>
    <w:rsid w:val="00C26840"/>
    <w:rsid w:val="00C27119"/>
    <w:rsid w:val="00C2785F"/>
    <w:rsid w:val="00C27A50"/>
    <w:rsid w:val="00C27CEC"/>
    <w:rsid w:val="00C27DBC"/>
    <w:rsid w:val="00C27FF5"/>
    <w:rsid w:val="00C30023"/>
    <w:rsid w:val="00C303AD"/>
    <w:rsid w:val="00C30497"/>
    <w:rsid w:val="00C3064C"/>
    <w:rsid w:val="00C30664"/>
    <w:rsid w:val="00C309EC"/>
    <w:rsid w:val="00C30F11"/>
    <w:rsid w:val="00C31018"/>
    <w:rsid w:val="00C3102B"/>
    <w:rsid w:val="00C3103C"/>
    <w:rsid w:val="00C311B7"/>
    <w:rsid w:val="00C3150E"/>
    <w:rsid w:val="00C31757"/>
    <w:rsid w:val="00C317D5"/>
    <w:rsid w:val="00C31896"/>
    <w:rsid w:val="00C31A3C"/>
    <w:rsid w:val="00C31AB0"/>
    <w:rsid w:val="00C31AD0"/>
    <w:rsid w:val="00C31B4D"/>
    <w:rsid w:val="00C3227B"/>
    <w:rsid w:val="00C322A4"/>
    <w:rsid w:val="00C32350"/>
    <w:rsid w:val="00C326EA"/>
    <w:rsid w:val="00C32FF6"/>
    <w:rsid w:val="00C337F4"/>
    <w:rsid w:val="00C3383C"/>
    <w:rsid w:val="00C33C59"/>
    <w:rsid w:val="00C33D04"/>
    <w:rsid w:val="00C33E8C"/>
    <w:rsid w:val="00C34114"/>
    <w:rsid w:val="00C344CC"/>
    <w:rsid w:val="00C34D43"/>
    <w:rsid w:val="00C34ED2"/>
    <w:rsid w:val="00C351EC"/>
    <w:rsid w:val="00C35B1E"/>
    <w:rsid w:val="00C363FA"/>
    <w:rsid w:val="00C36773"/>
    <w:rsid w:val="00C36A5C"/>
    <w:rsid w:val="00C36CD3"/>
    <w:rsid w:val="00C37133"/>
    <w:rsid w:val="00C37252"/>
    <w:rsid w:val="00C3779D"/>
    <w:rsid w:val="00C37B63"/>
    <w:rsid w:val="00C37EB4"/>
    <w:rsid w:val="00C401C5"/>
    <w:rsid w:val="00C405C0"/>
    <w:rsid w:val="00C4087C"/>
    <w:rsid w:val="00C40948"/>
    <w:rsid w:val="00C40A91"/>
    <w:rsid w:val="00C4129D"/>
    <w:rsid w:val="00C41305"/>
    <w:rsid w:val="00C4175E"/>
    <w:rsid w:val="00C418E9"/>
    <w:rsid w:val="00C41A8D"/>
    <w:rsid w:val="00C41D1B"/>
    <w:rsid w:val="00C426DC"/>
    <w:rsid w:val="00C42A3B"/>
    <w:rsid w:val="00C42C94"/>
    <w:rsid w:val="00C42E36"/>
    <w:rsid w:val="00C43138"/>
    <w:rsid w:val="00C4313D"/>
    <w:rsid w:val="00C43166"/>
    <w:rsid w:val="00C43A4C"/>
    <w:rsid w:val="00C43C8F"/>
    <w:rsid w:val="00C43E9A"/>
    <w:rsid w:val="00C4427B"/>
    <w:rsid w:val="00C44431"/>
    <w:rsid w:val="00C444AB"/>
    <w:rsid w:val="00C4467B"/>
    <w:rsid w:val="00C44F15"/>
    <w:rsid w:val="00C44F26"/>
    <w:rsid w:val="00C44FAC"/>
    <w:rsid w:val="00C45139"/>
    <w:rsid w:val="00C45241"/>
    <w:rsid w:val="00C453E2"/>
    <w:rsid w:val="00C4556E"/>
    <w:rsid w:val="00C45CB0"/>
    <w:rsid w:val="00C46602"/>
    <w:rsid w:val="00C4683A"/>
    <w:rsid w:val="00C46B14"/>
    <w:rsid w:val="00C46C91"/>
    <w:rsid w:val="00C46FA7"/>
    <w:rsid w:val="00C47050"/>
    <w:rsid w:val="00C47202"/>
    <w:rsid w:val="00C47207"/>
    <w:rsid w:val="00C47EC7"/>
    <w:rsid w:val="00C47FEE"/>
    <w:rsid w:val="00C502A3"/>
    <w:rsid w:val="00C502B5"/>
    <w:rsid w:val="00C503E4"/>
    <w:rsid w:val="00C5041F"/>
    <w:rsid w:val="00C505D5"/>
    <w:rsid w:val="00C50632"/>
    <w:rsid w:val="00C507F3"/>
    <w:rsid w:val="00C50DE9"/>
    <w:rsid w:val="00C50E6F"/>
    <w:rsid w:val="00C50F48"/>
    <w:rsid w:val="00C511BE"/>
    <w:rsid w:val="00C5120F"/>
    <w:rsid w:val="00C5142E"/>
    <w:rsid w:val="00C51A40"/>
    <w:rsid w:val="00C51E65"/>
    <w:rsid w:val="00C51F63"/>
    <w:rsid w:val="00C52841"/>
    <w:rsid w:val="00C52D3B"/>
    <w:rsid w:val="00C53316"/>
    <w:rsid w:val="00C5355C"/>
    <w:rsid w:val="00C538CF"/>
    <w:rsid w:val="00C53AB0"/>
    <w:rsid w:val="00C548D4"/>
    <w:rsid w:val="00C54B8B"/>
    <w:rsid w:val="00C551EF"/>
    <w:rsid w:val="00C552C4"/>
    <w:rsid w:val="00C5537D"/>
    <w:rsid w:val="00C55543"/>
    <w:rsid w:val="00C55928"/>
    <w:rsid w:val="00C55D4D"/>
    <w:rsid w:val="00C55EE1"/>
    <w:rsid w:val="00C56081"/>
    <w:rsid w:val="00C5624D"/>
    <w:rsid w:val="00C563D8"/>
    <w:rsid w:val="00C56680"/>
    <w:rsid w:val="00C576E6"/>
    <w:rsid w:val="00C577DA"/>
    <w:rsid w:val="00C57B73"/>
    <w:rsid w:val="00C60108"/>
    <w:rsid w:val="00C6056F"/>
    <w:rsid w:val="00C6069D"/>
    <w:rsid w:val="00C60FEB"/>
    <w:rsid w:val="00C6164C"/>
    <w:rsid w:val="00C61861"/>
    <w:rsid w:val="00C61867"/>
    <w:rsid w:val="00C619EE"/>
    <w:rsid w:val="00C619F3"/>
    <w:rsid w:val="00C61B5B"/>
    <w:rsid w:val="00C61D02"/>
    <w:rsid w:val="00C61D93"/>
    <w:rsid w:val="00C61F67"/>
    <w:rsid w:val="00C6217B"/>
    <w:rsid w:val="00C62BE9"/>
    <w:rsid w:val="00C62C84"/>
    <w:rsid w:val="00C62DB0"/>
    <w:rsid w:val="00C634E5"/>
    <w:rsid w:val="00C63B97"/>
    <w:rsid w:val="00C63F41"/>
    <w:rsid w:val="00C64596"/>
    <w:rsid w:val="00C65413"/>
    <w:rsid w:val="00C65523"/>
    <w:rsid w:val="00C65631"/>
    <w:rsid w:val="00C6572F"/>
    <w:rsid w:val="00C657BC"/>
    <w:rsid w:val="00C65966"/>
    <w:rsid w:val="00C6600A"/>
    <w:rsid w:val="00C66450"/>
    <w:rsid w:val="00C67854"/>
    <w:rsid w:val="00C7035A"/>
    <w:rsid w:val="00C7035E"/>
    <w:rsid w:val="00C70587"/>
    <w:rsid w:val="00C70A96"/>
    <w:rsid w:val="00C710BD"/>
    <w:rsid w:val="00C712BD"/>
    <w:rsid w:val="00C71447"/>
    <w:rsid w:val="00C71690"/>
    <w:rsid w:val="00C71AA9"/>
    <w:rsid w:val="00C72DE5"/>
    <w:rsid w:val="00C72E6B"/>
    <w:rsid w:val="00C731C6"/>
    <w:rsid w:val="00C73211"/>
    <w:rsid w:val="00C73705"/>
    <w:rsid w:val="00C73E8F"/>
    <w:rsid w:val="00C73FCC"/>
    <w:rsid w:val="00C741C2"/>
    <w:rsid w:val="00C741D7"/>
    <w:rsid w:val="00C742DE"/>
    <w:rsid w:val="00C746AA"/>
    <w:rsid w:val="00C746FD"/>
    <w:rsid w:val="00C74FE7"/>
    <w:rsid w:val="00C7503C"/>
    <w:rsid w:val="00C7512E"/>
    <w:rsid w:val="00C752F9"/>
    <w:rsid w:val="00C7536E"/>
    <w:rsid w:val="00C75710"/>
    <w:rsid w:val="00C7577D"/>
    <w:rsid w:val="00C76319"/>
    <w:rsid w:val="00C76609"/>
    <w:rsid w:val="00C76844"/>
    <w:rsid w:val="00C76E5B"/>
    <w:rsid w:val="00C7725F"/>
    <w:rsid w:val="00C77317"/>
    <w:rsid w:val="00C77336"/>
    <w:rsid w:val="00C7755E"/>
    <w:rsid w:val="00C7783B"/>
    <w:rsid w:val="00C77B37"/>
    <w:rsid w:val="00C80B97"/>
    <w:rsid w:val="00C811E8"/>
    <w:rsid w:val="00C811F6"/>
    <w:rsid w:val="00C815D8"/>
    <w:rsid w:val="00C8256C"/>
    <w:rsid w:val="00C82915"/>
    <w:rsid w:val="00C82D93"/>
    <w:rsid w:val="00C83759"/>
    <w:rsid w:val="00C83FE7"/>
    <w:rsid w:val="00C840FE"/>
    <w:rsid w:val="00C84255"/>
    <w:rsid w:val="00C84F79"/>
    <w:rsid w:val="00C855B9"/>
    <w:rsid w:val="00C856AA"/>
    <w:rsid w:val="00C859D1"/>
    <w:rsid w:val="00C85CF4"/>
    <w:rsid w:val="00C85E39"/>
    <w:rsid w:val="00C85FC5"/>
    <w:rsid w:val="00C860E8"/>
    <w:rsid w:val="00C87575"/>
    <w:rsid w:val="00C876A4"/>
    <w:rsid w:val="00C87920"/>
    <w:rsid w:val="00C87E0F"/>
    <w:rsid w:val="00C90694"/>
    <w:rsid w:val="00C90BE2"/>
    <w:rsid w:val="00C90DD9"/>
    <w:rsid w:val="00C90F99"/>
    <w:rsid w:val="00C911D5"/>
    <w:rsid w:val="00C91296"/>
    <w:rsid w:val="00C91464"/>
    <w:rsid w:val="00C91653"/>
    <w:rsid w:val="00C9181E"/>
    <w:rsid w:val="00C9189C"/>
    <w:rsid w:val="00C918A5"/>
    <w:rsid w:val="00C9199D"/>
    <w:rsid w:val="00C919AC"/>
    <w:rsid w:val="00C91DC6"/>
    <w:rsid w:val="00C91E38"/>
    <w:rsid w:val="00C929EC"/>
    <w:rsid w:val="00C92B74"/>
    <w:rsid w:val="00C92FA3"/>
    <w:rsid w:val="00C92FED"/>
    <w:rsid w:val="00C9322A"/>
    <w:rsid w:val="00C93D78"/>
    <w:rsid w:val="00C94735"/>
    <w:rsid w:val="00C94859"/>
    <w:rsid w:val="00C94A3D"/>
    <w:rsid w:val="00C950B1"/>
    <w:rsid w:val="00C959C3"/>
    <w:rsid w:val="00C95B09"/>
    <w:rsid w:val="00C95F9D"/>
    <w:rsid w:val="00C96A44"/>
    <w:rsid w:val="00C96ABC"/>
    <w:rsid w:val="00C96B39"/>
    <w:rsid w:val="00C96CB3"/>
    <w:rsid w:val="00C9769B"/>
    <w:rsid w:val="00C9799A"/>
    <w:rsid w:val="00C97F4E"/>
    <w:rsid w:val="00C97F6A"/>
    <w:rsid w:val="00CA037B"/>
    <w:rsid w:val="00CA05C7"/>
    <w:rsid w:val="00CA0DC0"/>
    <w:rsid w:val="00CA1005"/>
    <w:rsid w:val="00CA10A0"/>
    <w:rsid w:val="00CA1472"/>
    <w:rsid w:val="00CA172A"/>
    <w:rsid w:val="00CA1C94"/>
    <w:rsid w:val="00CA1F13"/>
    <w:rsid w:val="00CA2090"/>
    <w:rsid w:val="00CA20B0"/>
    <w:rsid w:val="00CA2503"/>
    <w:rsid w:val="00CA2A9A"/>
    <w:rsid w:val="00CA2AA1"/>
    <w:rsid w:val="00CA358F"/>
    <w:rsid w:val="00CA3975"/>
    <w:rsid w:val="00CA3AFD"/>
    <w:rsid w:val="00CA407D"/>
    <w:rsid w:val="00CA427A"/>
    <w:rsid w:val="00CA4492"/>
    <w:rsid w:val="00CA4A78"/>
    <w:rsid w:val="00CA4AF4"/>
    <w:rsid w:val="00CA540D"/>
    <w:rsid w:val="00CA5FFC"/>
    <w:rsid w:val="00CA612B"/>
    <w:rsid w:val="00CA6230"/>
    <w:rsid w:val="00CA62B9"/>
    <w:rsid w:val="00CA631A"/>
    <w:rsid w:val="00CA6881"/>
    <w:rsid w:val="00CA6D3E"/>
    <w:rsid w:val="00CA703A"/>
    <w:rsid w:val="00CA7152"/>
    <w:rsid w:val="00CA73D9"/>
    <w:rsid w:val="00CA758E"/>
    <w:rsid w:val="00CA79B0"/>
    <w:rsid w:val="00CA7B05"/>
    <w:rsid w:val="00CA7F6E"/>
    <w:rsid w:val="00CB014B"/>
    <w:rsid w:val="00CB025D"/>
    <w:rsid w:val="00CB04EF"/>
    <w:rsid w:val="00CB08A4"/>
    <w:rsid w:val="00CB0E71"/>
    <w:rsid w:val="00CB1756"/>
    <w:rsid w:val="00CB1B9A"/>
    <w:rsid w:val="00CB248D"/>
    <w:rsid w:val="00CB28F9"/>
    <w:rsid w:val="00CB2AFF"/>
    <w:rsid w:val="00CB326E"/>
    <w:rsid w:val="00CB342D"/>
    <w:rsid w:val="00CB3460"/>
    <w:rsid w:val="00CB398C"/>
    <w:rsid w:val="00CB39A5"/>
    <w:rsid w:val="00CB4128"/>
    <w:rsid w:val="00CB565C"/>
    <w:rsid w:val="00CB5E1F"/>
    <w:rsid w:val="00CB61B9"/>
    <w:rsid w:val="00CB6B24"/>
    <w:rsid w:val="00CB6EC2"/>
    <w:rsid w:val="00CB714A"/>
    <w:rsid w:val="00CB72E2"/>
    <w:rsid w:val="00CB783B"/>
    <w:rsid w:val="00CB7FC9"/>
    <w:rsid w:val="00CC00E4"/>
    <w:rsid w:val="00CC139E"/>
    <w:rsid w:val="00CC18C4"/>
    <w:rsid w:val="00CC2799"/>
    <w:rsid w:val="00CC28DD"/>
    <w:rsid w:val="00CC2AA7"/>
    <w:rsid w:val="00CC2C31"/>
    <w:rsid w:val="00CC2E00"/>
    <w:rsid w:val="00CC3765"/>
    <w:rsid w:val="00CC3770"/>
    <w:rsid w:val="00CC3932"/>
    <w:rsid w:val="00CC3F99"/>
    <w:rsid w:val="00CC4152"/>
    <w:rsid w:val="00CC43FB"/>
    <w:rsid w:val="00CC472A"/>
    <w:rsid w:val="00CC54CE"/>
    <w:rsid w:val="00CC55FA"/>
    <w:rsid w:val="00CC5694"/>
    <w:rsid w:val="00CC5922"/>
    <w:rsid w:val="00CC5B72"/>
    <w:rsid w:val="00CC61F1"/>
    <w:rsid w:val="00CC62E7"/>
    <w:rsid w:val="00CC62FE"/>
    <w:rsid w:val="00CC64F5"/>
    <w:rsid w:val="00CC6746"/>
    <w:rsid w:val="00CC68AB"/>
    <w:rsid w:val="00CC6F7C"/>
    <w:rsid w:val="00CC758C"/>
    <w:rsid w:val="00CC7C65"/>
    <w:rsid w:val="00CD008C"/>
    <w:rsid w:val="00CD095D"/>
    <w:rsid w:val="00CD0A40"/>
    <w:rsid w:val="00CD0B44"/>
    <w:rsid w:val="00CD103E"/>
    <w:rsid w:val="00CD10B1"/>
    <w:rsid w:val="00CD12D3"/>
    <w:rsid w:val="00CD1765"/>
    <w:rsid w:val="00CD19B9"/>
    <w:rsid w:val="00CD1EC1"/>
    <w:rsid w:val="00CD252A"/>
    <w:rsid w:val="00CD26FE"/>
    <w:rsid w:val="00CD2867"/>
    <w:rsid w:val="00CD2E77"/>
    <w:rsid w:val="00CD2FBE"/>
    <w:rsid w:val="00CD342C"/>
    <w:rsid w:val="00CD3AA9"/>
    <w:rsid w:val="00CD3B94"/>
    <w:rsid w:val="00CD411C"/>
    <w:rsid w:val="00CD41C0"/>
    <w:rsid w:val="00CD41DD"/>
    <w:rsid w:val="00CD42D8"/>
    <w:rsid w:val="00CD4637"/>
    <w:rsid w:val="00CD49BF"/>
    <w:rsid w:val="00CD50E6"/>
    <w:rsid w:val="00CD54A5"/>
    <w:rsid w:val="00CD58EB"/>
    <w:rsid w:val="00CD5987"/>
    <w:rsid w:val="00CD5DE5"/>
    <w:rsid w:val="00CD5E03"/>
    <w:rsid w:val="00CD5F4F"/>
    <w:rsid w:val="00CD676A"/>
    <w:rsid w:val="00CD6B2C"/>
    <w:rsid w:val="00CD6CAE"/>
    <w:rsid w:val="00CD6D0F"/>
    <w:rsid w:val="00CD6DDD"/>
    <w:rsid w:val="00CD715C"/>
    <w:rsid w:val="00CD745B"/>
    <w:rsid w:val="00CD7468"/>
    <w:rsid w:val="00CD77FB"/>
    <w:rsid w:val="00CD7C97"/>
    <w:rsid w:val="00CD7DE4"/>
    <w:rsid w:val="00CE021E"/>
    <w:rsid w:val="00CE0372"/>
    <w:rsid w:val="00CE04DA"/>
    <w:rsid w:val="00CE0841"/>
    <w:rsid w:val="00CE0970"/>
    <w:rsid w:val="00CE0B7E"/>
    <w:rsid w:val="00CE0E55"/>
    <w:rsid w:val="00CE0FC8"/>
    <w:rsid w:val="00CE1067"/>
    <w:rsid w:val="00CE1270"/>
    <w:rsid w:val="00CE144B"/>
    <w:rsid w:val="00CE1802"/>
    <w:rsid w:val="00CE1A22"/>
    <w:rsid w:val="00CE1A5A"/>
    <w:rsid w:val="00CE1D91"/>
    <w:rsid w:val="00CE1EF4"/>
    <w:rsid w:val="00CE301C"/>
    <w:rsid w:val="00CE3848"/>
    <w:rsid w:val="00CE3953"/>
    <w:rsid w:val="00CE3D20"/>
    <w:rsid w:val="00CE3DDB"/>
    <w:rsid w:val="00CE3E66"/>
    <w:rsid w:val="00CE4710"/>
    <w:rsid w:val="00CE496F"/>
    <w:rsid w:val="00CE4EEE"/>
    <w:rsid w:val="00CE4F6E"/>
    <w:rsid w:val="00CE5176"/>
    <w:rsid w:val="00CE537C"/>
    <w:rsid w:val="00CE5509"/>
    <w:rsid w:val="00CE5ACD"/>
    <w:rsid w:val="00CE5D52"/>
    <w:rsid w:val="00CE5EBE"/>
    <w:rsid w:val="00CE5FB0"/>
    <w:rsid w:val="00CE600E"/>
    <w:rsid w:val="00CE639D"/>
    <w:rsid w:val="00CE65BD"/>
    <w:rsid w:val="00CE68A9"/>
    <w:rsid w:val="00CE6C8C"/>
    <w:rsid w:val="00CE740D"/>
    <w:rsid w:val="00CE75BE"/>
    <w:rsid w:val="00CE7B56"/>
    <w:rsid w:val="00CE7CA8"/>
    <w:rsid w:val="00CF0075"/>
    <w:rsid w:val="00CF027C"/>
    <w:rsid w:val="00CF0468"/>
    <w:rsid w:val="00CF0568"/>
    <w:rsid w:val="00CF05A6"/>
    <w:rsid w:val="00CF08A3"/>
    <w:rsid w:val="00CF09BA"/>
    <w:rsid w:val="00CF107C"/>
    <w:rsid w:val="00CF114C"/>
    <w:rsid w:val="00CF1493"/>
    <w:rsid w:val="00CF1712"/>
    <w:rsid w:val="00CF17C9"/>
    <w:rsid w:val="00CF1CAE"/>
    <w:rsid w:val="00CF1FFC"/>
    <w:rsid w:val="00CF2274"/>
    <w:rsid w:val="00CF2B2D"/>
    <w:rsid w:val="00CF2BC1"/>
    <w:rsid w:val="00CF34AE"/>
    <w:rsid w:val="00CF3B99"/>
    <w:rsid w:val="00CF42DF"/>
    <w:rsid w:val="00CF4305"/>
    <w:rsid w:val="00CF4404"/>
    <w:rsid w:val="00CF45AA"/>
    <w:rsid w:val="00CF50D0"/>
    <w:rsid w:val="00CF62AD"/>
    <w:rsid w:val="00CF6522"/>
    <w:rsid w:val="00CF6B31"/>
    <w:rsid w:val="00CF6C2F"/>
    <w:rsid w:val="00CF6D0C"/>
    <w:rsid w:val="00CF6D95"/>
    <w:rsid w:val="00CF6F3B"/>
    <w:rsid w:val="00CF770D"/>
    <w:rsid w:val="00CF7CB0"/>
    <w:rsid w:val="00CF7E2C"/>
    <w:rsid w:val="00D009DF"/>
    <w:rsid w:val="00D00E16"/>
    <w:rsid w:val="00D00EBB"/>
    <w:rsid w:val="00D0103F"/>
    <w:rsid w:val="00D011B2"/>
    <w:rsid w:val="00D021A5"/>
    <w:rsid w:val="00D02564"/>
    <w:rsid w:val="00D025FF"/>
    <w:rsid w:val="00D02621"/>
    <w:rsid w:val="00D02AA0"/>
    <w:rsid w:val="00D02FA4"/>
    <w:rsid w:val="00D03515"/>
    <w:rsid w:val="00D037B8"/>
    <w:rsid w:val="00D03B52"/>
    <w:rsid w:val="00D04C13"/>
    <w:rsid w:val="00D04C98"/>
    <w:rsid w:val="00D04D34"/>
    <w:rsid w:val="00D04DCD"/>
    <w:rsid w:val="00D04F50"/>
    <w:rsid w:val="00D0500D"/>
    <w:rsid w:val="00D05501"/>
    <w:rsid w:val="00D05B1B"/>
    <w:rsid w:val="00D05E77"/>
    <w:rsid w:val="00D0640A"/>
    <w:rsid w:val="00D067E0"/>
    <w:rsid w:val="00D06B4B"/>
    <w:rsid w:val="00D07132"/>
    <w:rsid w:val="00D07501"/>
    <w:rsid w:val="00D0762F"/>
    <w:rsid w:val="00D0797A"/>
    <w:rsid w:val="00D07BE1"/>
    <w:rsid w:val="00D07C12"/>
    <w:rsid w:val="00D07CBB"/>
    <w:rsid w:val="00D07EF0"/>
    <w:rsid w:val="00D07F67"/>
    <w:rsid w:val="00D100B4"/>
    <w:rsid w:val="00D10D72"/>
    <w:rsid w:val="00D10F3B"/>
    <w:rsid w:val="00D11853"/>
    <w:rsid w:val="00D122C6"/>
    <w:rsid w:val="00D123A5"/>
    <w:rsid w:val="00D131B9"/>
    <w:rsid w:val="00D1341E"/>
    <w:rsid w:val="00D134B6"/>
    <w:rsid w:val="00D136F3"/>
    <w:rsid w:val="00D1396D"/>
    <w:rsid w:val="00D13DFA"/>
    <w:rsid w:val="00D144D9"/>
    <w:rsid w:val="00D146E3"/>
    <w:rsid w:val="00D14909"/>
    <w:rsid w:val="00D14A7E"/>
    <w:rsid w:val="00D14D0F"/>
    <w:rsid w:val="00D14D92"/>
    <w:rsid w:val="00D152EF"/>
    <w:rsid w:val="00D15984"/>
    <w:rsid w:val="00D165A3"/>
    <w:rsid w:val="00D167CE"/>
    <w:rsid w:val="00D16DCE"/>
    <w:rsid w:val="00D16EF8"/>
    <w:rsid w:val="00D16F1B"/>
    <w:rsid w:val="00D170EF"/>
    <w:rsid w:val="00D17458"/>
    <w:rsid w:val="00D179AE"/>
    <w:rsid w:val="00D201FA"/>
    <w:rsid w:val="00D20770"/>
    <w:rsid w:val="00D20A89"/>
    <w:rsid w:val="00D20DD6"/>
    <w:rsid w:val="00D212AA"/>
    <w:rsid w:val="00D21518"/>
    <w:rsid w:val="00D21985"/>
    <w:rsid w:val="00D21FAC"/>
    <w:rsid w:val="00D2223E"/>
    <w:rsid w:val="00D223C4"/>
    <w:rsid w:val="00D22B45"/>
    <w:rsid w:val="00D22BB0"/>
    <w:rsid w:val="00D23039"/>
    <w:rsid w:val="00D23448"/>
    <w:rsid w:val="00D23603"/>
    <w:rsid w:val="00D237E3"/>
    <w:rsid w:val="00D23800"/>
    <w:rsid w:val="00D23B53"/>
    <w:rsid w:val="00D23F95"/>
    <w:rsid w:val="00D24672"/>
    <w:rsid w:val="00D253EC"/>
    <w:rsid w:val="00D25AAC"/>
    <w:rsid w:val="00D25ABB"/>
    <w:rsid w:val="00D25AD0"/>
    <w:rsid w:val="00D25EAB"/>
    <w:rsid w:val="00D25F0A"/>
    <w:rsid w:val="00D26236"/>
    <w:rsid w:val="00D2637B"/>
    <w:rsid w:val="00D264E3"/>
    <w:rsid w:val="00D265E5"/>
    <w:rsid w:val="00D268BB"/>
    <w:rsid w:val="00D26AB7"/>
    <w:rsid w:val="00D26B33"/>
    <w:rsid w:val="00D26C53"/>
    <w:rsid w:val="00D274A0"/>
    <w:rsid w:val="00D27615"/>
    <w:rsid w:val="00D27AA6"/>
    <w:rsid w:val="00D27AC9"/>
    <w:rsid w:val="00D30198"/>
    <w:rsid w:val="00D304D6"/>
    <w:rsid w:val="00D306D8"/>
    <w:rsid w:val="00D30E89"/>
    <w:rsid w:val="00D30EBF"/>
    <w:rsid w:val="00D315E4"/>
    <w:rsid w:val="00D324D1"/>
    <w:rsid w:val="00D325F1"/>
    <w:rsid w:val="00D32A56"/>
    <w:rsid w:val="00D33102"/>
    <w:rsid w:val="00D331D0"/>
    <w:rsid w:val="00D338DC"/>
    <w:rsid w:val="00D33934"/>
    <w:rsid w:val="00D33B77"/>
    <w:rsid w:val="00D34060"/>
    <w:rsid w:val="00D34172"/>
    <w:rsid w:val="00D3496B"/>
    <w:rsid w:val="00D34CD0"/>
    <w:rsid w:val="00D34D70"/>
    <w:rsid w:val="00D34DCB"/>
    <w:rsid w:val="00D35168"/>
    <w:rsid w:val="00D352E7"/>
    <w:rsid w:val="00D35728"/>
    <w:rsid w:val="00D357ED"/>
    <w:rsid w:val="00D3595A"/>
    <w:rsid w:val="00D35E52"/>
    <w:rsid w:val="00D367B9"/>
    <w:rsid w:val="00D368F5"/>
    <w:rsid w:val="00D369B2"/>
    <w:rsid w:val="00D36E10"/>
    <w:rsid w:val="00D36E1C"/>
    <w:rsid w:val="00D37059"/>
    <w:rsid w:val="00D3715E"/>
    <w:rsid w:val="00D37CC5"/>
    <w:rsid w:val="00D37FD7"/>
    <w:rsid w:val="00D40433"/>
    <w:rsid w:val="00D4043F"/>
    <w:rsid w:val="00D4054D"/>
    <w:rsid w:val="00D4058B"/>
    <w:rsid w:val="00D405DE"/>
    <w:rsid w:val="00D4065D"/>
    <w:rsid w:val="00D4085A"/>
    <w:rsid w:val="00D40976"/>
    <w:rsid w:val="00D40CF2"/>
    <w:rsid w:val="00D4101F"/>
    <w:rsid w:val="00D4155B"/>
    <w:rsid w:val="00D41C4A"/>
    <w:rsid w:val="00D41DC9"/>
    <w:rsid w:val="00D41FC5"/>
    <w:rsid w:val="00D4230F"/>
    <w:rsid w:val="00D42A8F"/>
    <w:rsid w:val="00D42CAD"/>
    <w:rsid w:val="00D42F56"/>
    <w:rsid w:val="00D4318D"/>
    <w:rsid w:val="00D43836"/>
    <w:rsid w:val="00D43A5A"/>
    <w:rsid w:val="00D44212"/>
    <w:rsid w:val="00D443C3"/>
    <w:rsid w:val="00D444A0"/>
    <w:rsid w:val="00D446FA"/>
    <w:rsid w:val="00D44BD9"/>
    <w:rsid w:val="00D45046"/>
    <w:rsid w:val="00D4562E"/>
    <w:rsid w:val="00D4571C"/>
    <w:rsid w:val="00D4574D"/>
    <w:rsid w:val="00D45FEA"/>
    <w:rsid w:val="00D45FF9"/>
    <w:rsid w:val="00D4607B"/>
    <w:rsid w:val="00D463C5"/>
    <w:rsid w:val="00D46D01"/>
    <w:rsid w:val="00D47364"/>
    <w:rsid w:val="00D473DB"/>
    <w:rsid w:val="00D477FB"/>
    <w:rsid w:val="00D47846"/>
    <w:rsid w:val="00D478AB"/>
    <w:rsid w:val="00D47C49"/>
    <w:rsid w:val="00D47F5F"/>
    <w:rsid w:val="00D50719"/>
    <w:rsid w:val="00D508D0"/>
    <w:rsid w:val="00D50A1B"/>
    <w:rsid w:val="00D50C5D"/>
    <w:rsid w:val="00D50E78"/>
    <w:rsid w:val="00D512FB"/>
    <w:rsid w:val="00D5147B"/>
    <w:rsid w:val="00D51828"/>
    <w:rsid w:val="00D5193E"/>
    <w:rsid w:val="00D51AB9"/>
    <w:rsid w:val="00D51D1F"/>
    <w:rsid w:val="00D51E69"/>
    <w:rsid w:val="00D51EF3"/>
    <w:rsid w:val="00D528B0"/>
    <w:rsid w:val="00D52AFF"/>
    <w:rsid w:val="00D53106"/>
    <w:rsid w:val="00D5334E"/>
    <w:rsid w:val="00D53405"/>
    <w:rsid w:val="00D53A1B"/>
    <w:rsid w:val="00D53D26"/>
    <w:rsid w:val="00D53FEA"/>
    <w:rsid w:val="00D54647"/>
    <w:rsid w:val="00D548A4"/>
    <w:rsid w:val="00D549A0"/>
    <w:rsid w:val="00D54CAE"/>
    <w:rsid w:val="00D5551D"/>
    <w:rsid w:val="00D55DE5"/>
    <w:rsid w:val="00D55E78"/>
    <w:rsid w:val="00D561F0"/>
    <w:rsid w:val="00D5654F"/>
    <w:rsid w:val="00D565D6"/>
    <w:rsid w:val="00D5672C"/>
    <w:rsid w:val="00D56ADC"/>
    <w:rsid w:val="00D56C20"/>
    <w:rsid w:val="00D570B3"/>
    <w:rsid w:val="00D57349"/>
    <w:rsid w:val="00D57352"/>
    <w:rsid w:val="00D578C6"/>
    <w:rsid w:val="00D57949"/>
    <w:rsid w:val="00D60083"/>
    <w:rsid w:val="00D600E1"/>
    <w:rsid w:val="00D60519"/>
    <w:rsid w:val="00D60935"/>
    <w:rsid w:val="00D60B7B"/>
    <w:rsid w:val="00D60C9B"/>
    <w:rsid w:val="00D60DF6"/>
    <w:rsid w:val="00D60EDF"/>
    <w:rsid w:val="00D60EFD"/>
    <w:rsid w:val="00D613A5"/>
    <w:rsid w:val="00D618D1"/>
    <w:rsid w:val="00D61A13"/>
    <w:rsid w:val="00D61C01"/>
    <w:rsid w:val="00D622AA"/>
    <w:rsid w:val="00D6264C"/>
    <w:rsid w:val="00D62ED5"/>
    <w:rsid w:val="00D63113"/>
    <w:rsid w:val="00D6337E"/>
    <w:rsid w:val="00D6340B"/>
    <w:rsid w:val="00D636AB"/>
    <w:rsid w:val="00D63FD0"/>
    <w:rsid w:val="00D64B9D"/>
    <w:rsid w:val="00D650BF"/>
    <w:rsid w:val="00D653EE"/>
    <w:rsid w:val="00D65820"/>
    <w:rsid w:val="00D658CC"/>
    <w:rsid w:val="00D65CA0"/>
    <w:rsid w:val="00D663ED"/>
    <w:rsid w:val="00D664A2"/>
    <w:rsid w:val="00D66A73"/>
    <w:rsid w:val="00D66BD7"/>
    <w:rsid w:val="00D66E55"/>
    <w:rsid w:val="00D66EDC"/>
    <w:rsid w:val="00D672C3"/>
    <w:rsid w:val="00D67461"/>
    <w:rsid w:val="00D67542"/>
    <w:rsid w:val="00D67839"/>
    <w:rsid w:val="00D67AAF"/>
    <w:rsid w:val="00D67CAA"/>
    <w:rsid w:val="00D67D24"/>
    <w:rsid w:val="00D67E1B"/>
    <w:rsid w:val="00D70025"/>
    <w:rsid w:val="00D701FB"/>
    <w:rsid w:val="00D704CB"/>
    <w:rsid w:val="00D70641"/>
    <w:rsid w:val="00D70788"/>
    <w:rsid w:val="00D709F8"/>
    <w:rsid w:val="00D70F11"/>
    <w:rsid w:val="00D7129D"/>
    <w:rsid w:val="00D718C9"/>
    <w:rsid w:val="00D719ED"/>
    <w:rsid w:val="00D71DC1"/>
    <w:rsid w:val="00D71E29"/>
    <w:rsid w:val="00D71F15"/>
    <w:rsid w:val="00D721B4"/>
    <w:rsid w:val="00D728AF"/>
    <w:rsid w:val="00D72C0B"/>
    <w:rsid w:val="00D72E1D"/>
    <w:rsid w:val="00D73134"/>
    <w:rsid w:val="00D73323"/>
    <w:rsid w:val="00D73BFF"/>
    <w:rsid w:val="00D73C2C"/>
    <w:rsid w:val="00D7410A"/>
    <w:rsid w:val="00D742E8"/>
    <w:rsid w:val="00D74532"/>
    <w:rsid w:val="00D74DB3"/>
    <w:rsid w:val="00D74E57"/>
    <w:rsid w:val="00D75067"/>
    <w:rsid w:val="00D75097"/>
    <w:rsid w:val="00D755B1"/>
    <w:rsid w:val="00D75C6B"/>
    <w:rsid w:val="00D75CA9"/>
    <w:rsid w:val="00D766C3"/>
    <w:rsid w:val="00D766CE"/>
    <w:rsid w:val="00D766E2"/>
    <w:rsid w:val="00D76804"/>
    <w:rsid w:val="00D7697F"/>
    <w:rsid w:val="00D76DD7"/>
    <w:rsid w:val="00D7705E"/>
    <w:rsid w:val="00D773D5"/>
    <w:rsid w:val="00D77E11"/>
    <w:rsid w:val="00D8008D"/>
    <w:rsid w:val="00D8028D"/>
    <w:rsid w:val="00D80429"/>
    <w:rsid w:val="00D804A0"/>
    <w:rsid w:val="00D804FD"/>
    <w:rsid w:val="00D808DC"/>
    <w:rsid w:val="00D80E34"/>
    <w:rsid w:val="00D81244"/>
    <w:rsid w:val="00D81C15"/>
    <w:rsid w:val="00D81CFC"/>
    <w:rsid w:val="00D821D3"/>
    <w:rsid w:val="00D82BA5"/>
    <w:rsid w:val="00D83398"/>
    <w:rsid w:val="00D833FD"/>
    <w:rsid w:val="00D834E1"/>
    <w:rsid w:val="00D8355D"/>
    <w:rsid w:val="00D838D2"/>
    <w:rsid w:val="00D839C6"/>
    <w:rsid w:val="00D839D2"/>
    <w:rsid w:val="00D83C7E"/>
    <w:rsid w:val="00D84232"/>
    <w:rsid w:val="00D84380"/>
    <w:rsid w:val="00D844F0"/>
    <w:rsid w:val="00D84570"/>
    <w:rsid w:val="00D849EB"/>
    <w:rsid w:val="00D84DC6"/>
    <w:rsid w:val="00D85005"/>
    <w:rsid w:val="00D856D7"/>
    <w:rsid w:val="00D8580D"/>
    <w:rsid w:val="00D85B20"/>
    <w:rsid w:val="00D85BCB"/>
    <w:rsid w:val="00D85DB9"/>
    <w:rsid w:val="00D85F50"/>
    <w:rsid w:val="00D86209"/>
    <w:rsid w:val="00D86778"/>
    <w:rsid w:val="00D86E51"/>
    <w:rsid w:val="00D87162"/>
    <w:rsid w:val="00D87239"/>
    <w:rsid w:val="00D8747E"/>
    <w:rsid w:val="00D8798B"/>
    <w:rsid w:val="00D9002E"/>
    <w:rsid w:val="00D9025C"/>
    <w:rsid w:val="00D904AA"/>
    <w:rsid w:val="00D904F3"/>
    <w:rsid w:val="00D9058A"/>
    <w:rsid w:val="00D90D2B"/>
    <w:rsid w:val="00D91399"/>
    <w:rsid w:val="00D9148A"/>
    <w:rsid w:val="00D9188E"/>
    <w:rsid w:val="00D91961"/>
    <w:rsid w:val="00D91A64"/>
    <w:rsid w:val="00D92139"/>
    <w:rsid w:val="00D922EB"/>
    <w:rsid w:val="00D924C4"/>
    <w:rsid w:val="00D92613"/>
    <w:rsid w:val="00D92B57"/>
    <w:rsid w:val="00D92CEA"/>
    <w:rsid w:val="00D9316F"/>
    <w:rsid w:val="00D93585"/>
    <w:rsid w:val="00D936AE"/>
    <w:rsid w:val="00D93962"/>
    <w:rsid w:val="00D93F9B"/>
    <w:rsid w:val="00D947AA"/>
    <w:rsid w:val="00D94EF8"/>
    <w:rsid w:val="00D95031"/>
    <w:rsid w:val="00D953FA"/>
    <w:rsid w:val="00D95637"/>
    <w:rsid w:val="00D95957"/>
    <w:rsid w:val="00D959AD"/>
    <w:rsid w:val="00D9628D"/>
    <w:rsid w:val="00D96385"/>
    <w:rsid w:val="00D965E5"/>
    <w:rsid w:val="00D967DA"/>
    <w:rsid w:val="00D96A11"/>
    <w:rsid w:val="00D96DE7"/>
    <w:rsid w:val="00D9712D"/>
    <w:rsid w:val="00D9728A"/>
    <w:rsid w:val="00D97486"/>
    <w:rsid w:val="00D97931"/>
    <w:rsid w:val="00D97B5E"/>
    <w:rsid w:val="00DA02C4"/>
    <w:rsid w:val="00DA056D"/>
    <w:rsid w:val="00DA0693"/>
    <w:rsid w:val="00DA0961"/>
    <w:rsid w:val="00DA0DC5"/>
    <w:rsid w:val="00DA0EDF"/>
    <w:rsid w:val="00DA1388"/>
    <w:rsid w:val="00DA1639"/>
    <w:rsid w:val="00DA18CE"/>
    <w:rsid w:val="00DA199B"/>
    <w:rsid w:val="00DA1B24"/>
    <w:rsid w:val="00DA1D82"/>
    <w:rsid w:val="00DA2E5A"/>
    <w:rsid w:val="00DA2FC5"/>
    <w:rsid w:val="00DA35E0"/>
    <w:rsid w:val="00DA364B"/>
    <w:rsid w:val="00DA3AFA"/>
    <w:rsid w:val="00DA3C92"/>
    <w:rsid w:val="00DA3DBF"/>
    <w:rsid w:val="00DA44F1"/>
    <w:rsid w:val="00DA47B4"/>
    <w:rsid w:val="00DA4E07"/>
    <w:rsid w:val="00DA5100"/>
    <w:rsid w:val="00DA5389"/>
    <w:rsid w:val="00DA546D"/>
    <w:rsid w:val="00DA5ACE"/>
    <w:rsid w:val="00DA5EC4"/>
    <w:rsid w:val="00DA5ED7"/>
    <w:rsid w:val="00DA60D6"/>
    <w:rsid w:val="00DA61FA"/>
    <w:rsid w:val="00DA6363"/>
    <w:rsid w:val="00DA6430"/>
    <w:rsid w:val="00DA64A0"/>
    <w:rsid w:val="00DA6775"/>
    <w:rsid w:val="00DA6924"/>
    <w:rsid w:val="00DA6B8F"/>
    <w:rsid w:val="00DA72E1"/>
    <w:rsid w:val="00DA7D73"/>
    <w:rsid w:val="00DA7FE1"/>
    <w:rsid w:val="00DB0384"/>
    <w:rsid w:val="00DB0AA0"/>
    <w:rsid w:val="00DB0F80"/>
    <w:rsid w:val="00DB1102"/>
    <w:rsid w:val="00DB1334"/>
    <w:rsid w:val="00DB13A2"/>
    <w:rsid w:val="00DB1518"/>
    <w:rsid w:val="00DB194D"/>
    <w:rsid w:val="00DB1C3D"/>
    <w:rsid w:val="00DB1E90"/>
    <w:rsid w:val="00DB2048"/>
    <w:rsid w:val="00DB22CB"/>
    <w:rsid w:val="00DB24C9"/>
    <w:rsid w:val="00DB26B4"/>
    <w:rsid w:val="00DB2F75"/>
    <w:rsid w:val="00DB3271"/>
    <w:rsid w:val="00DB3A09"/>
    <w:rsid w:val="00DB3B25"/>
    <w:rsid w:val="00DB3C48"/>
    <w:rsid w:val="00DB3DF9"/>
    <w:rsid w:val="00DB3E6B"/>
    <w:rsid w:val="00DB4126"/>
    <w:rsid w:val="00DB4131"/>
    <w:rsid w:val="00DB41B2"/>
    <w:rsid w:val="00DB4651"/>
    <w:rsid w:val="00DB485B"/>
    <w:rsid w:val="00DB4935"/>
    <w:rsid w:val="00DB4988"/>
    <w:rsid w:val="00DB4E0C"/>
    <w:rsid w:val="00DB4F94"/>
    <w:rsid w:val="00DB593C"/>
    <w:rsid w:val="00DB6AD3"/>
    <w:rsid w:val="00DB7097"/>
    <w:rsid w:val="00DB77D3"/>
    <w:rsid w:val="00DB78C3"/>
    <w:rsid w:val="00DB7AEC"/>
    <w:rsid w:val="00DC0122"/>
    <w:rsid w:val="00DC047F"/>
    <w:rsid w:val="00DC0931"/>
    <w:rsid w:val="00DC0B26"/>
    <w:rsid w:val="00DC18A5"/>
    <w:rsid w:val="00DC2332"/>
    <w:rsid w:val="00DC2661"/>
    <w:rsid w:val="00DC2680"/>
    <w:rsid w:val="00DC26CC"/>
    <w:rsid w:val="00DC2921"/>
    <w:rsid w:val="00DC2986"/>
    <w:rsid w:val="00DC2FB0"/>
    <w:rsid w:val="00DC2FC7"/>
    <w:rsid w:val="00DC3119"/>
    <w:rsid w:val="00DC33A1"/>
    <w:rsid w:val="00DC33CA"/>
    <w:rsid w:val="00DC356D"/>
    <w:rsid w:val="00DC3856"/>
    <w:rsid w:val="00DC3A4E"/>
    <w:rsid w:val="00DC40A5"/>
    <w:rsid w:val="00DC454C"/>
    <w:rsid w:val="00DC48E0"/>
    <w:rsid w:val="00DC4C87"/>
    <w:rsid w:val="00DC50D8"/>
    <w:rsid w:val="00DC53C6"/>
    <w:rsid w:val="00DC54FE"/>
    <w:rsid w:val="00DC5D28"/>
    <w:rsid w:val="00DC5EAC"/>
    <w:rsid w:val="00DC621A"/>
    <w:rsid w:val="00DC6972"/>
    <w:rsid w:val="00DC6B64"/>
    <w:rsid w:val="00DC6BA3"/>
    <w:rsid w:val="00DC6F90"/>
    <w:rsid w:val="00DC7108"/>
    <w:rsid w:val="00DC72B6"/>
    <w:rsid w:val="00DC7307"/>
    <w:rsid w:val="00DC7476"/>
    <w:rsid w:val="00DC7931"/>
    <w:rsid w:val="00DC798E"/>
    <w:rsid w:val="00DC7C4F"/>
    <w:rsid w:val="00DC7D97"/>
    <w:rsid w:val="00DD0262"/>
    <w:rsid w:val="00DD039C"/>
    <w:rsid w:val="00DD05CD"/>
    <w:rsid w:val="00DD0874"/>
    <w:rsid w:val="00DD0DD8"/>
    <w:rsid w:val="00DD1240"/>
    <w:rsid w:val="00DD125E"/>
    <w:rsid w:val="00DD1CF5"/>
    <w:rsid w:val="00DD1F0C"/>
    <w:rsid w:val="00DD22B7"/>
    <w:rsid w:val="00DD2525"/>
    <w:rsid w:val="00DD26B3"/>
    <w:rsid w:val="00DD27EA"/>
    <w:rsid w:val="00DD2D01"/>
    <w:rsid w:val="00DD2F0C"/>
    <w:rsid w:val="00DD330C"/>
    <w:rsid w:val="00DD360E"/>
    <w:rsid w:val="00DD363D"/>
    <w:rsid w:val="00DD3856"/>
    <w:rsid w:val="00DD42CF"/>
    <w:rsid w:val="00DD45CD"/>
    <w:rsid w:val="00DD4985"/>
    <w:rsid w:val="00DD49D5"/>
    <w:rsid w:val="00DD4DD8"/>
    <w:rsid w:val="00DD4F49"/>
    <w:rsid w:val="00DD5434"/>
    <w:rsid w:val="00DD57EA"/>
    <w:rsid w:val="00DD58C0"/>
    <w:rsid w:val="00DD5A6F"/>
    <w:rsid w:val="00DD5B4C"/>
    <w:rsid w:val="00DD5FC5"/>
    <w:rsid w:val="00DD648E"/>
    <w:rsid w:val="00DD6A9F"/>
    <w:rsid w:val="00DD6C37"/>
    <w:rsid w:val="00DD6E18"/>
    <w:rsid w:val="00DD7035"/>
    <w:rsid w:val="00DD73FF"/>
    <w:rsid w:val="00DD7418"/>
    <w:rsid w:val="00DD75E5"/>
    <w:rsid w:val="00DD762F"/>
    <w:rsid w:val="00DD772C"/>
    <w:rsid w:val="00DD7B2A"/>
    <w:rsid w:val="00DD7FA7"/>
    <w:rsid w:val="00DE0017"/>
    <w:rsid w:val="00DE025C"/>
    <w:rsid w:val="00DE0415"/>
    <w:rsid w:val="00DE05F5"/>
    <w:rsid w:val="00DE08A2"/>
    <w:rsid w:val="00DE0CC3"/>
    <w:rsid w:val="00DE0D87"/>
    <w:rsid w:val="00DE0F9B"/>
    <w:rsid w:val="00DE1092"/>
    <w:rsid w:val="00DE11DD"/>
    <w:rsid w:val="00DE12B0"/>
    <w:rsid w:val="00DE1418"/>
    <w:rsid w:val="00DE1506"/>
    <w:rsid w:val="00DE1AFA"/>
    <w:rsid w:val="00DE1C19"/>
    <w:rsid w:val="00DE22CF"/>
    <w:rsid w:val="00DE2560"/>
    <w:rsid w:val="00DE2632"/>
    <w:rsid w:val="00DE2CA0"/>
    <w:rsid w:val="00DE2D86"/>
    <w:rsid w:val="00DE33E4"/>
    <w:rsid w:val="00DE3425"/>
    <w:rsid w:val="00DE3810"/>
    <w:rsid w:val="00DE3A0D"/>
    <w:rsid w:val="00DE3BF5"/>
    <w:rsid w:val="00DE3BFC"/>
    <w:rsid w:val="00DE3D1A"/>
    <w:rsid w:val="00DE3E6F"/>
    <w:rsid w:val="00DE43E2"/>
    <w:rsid w:val="00DE465A"/>
    <w:rsid w:val="00DE4699"/>
    <w:rsid w:val="00DE48EB"/>
    <w:rsid w:val="00DE4B90"/>
    <w:rsid w:val="00DE4EA3"/>
    <w:rsid w:val="00DE4EC4"/>
    <w:rsid w:val="00DE50E4"/>
    <w:rsid w:val="00DE52A3"/>
    <w:rsid w:val="00DE55AF"/>
    <w:rsid w:val="00DE5647"/>
    <w:rsid w:val="00DE56EC"/>
    <w:rsid w:val="00DE573D"/>
    <w:rsid w:val="00DE5BD9"/>
    <w:rsid w:val="00DE5C54"/>
    <w:rsid w:val="00DE5EA7"/>
    <w:rsid w:val="00DE6041"/>
    <w:rsid w:val="00DE63E0"/>
    <w:rsid w:val="00DE64F5"/>
    <w:rsid w:val="00DE6AD2"/>
    <w:rsid w:val="00DE6E00"/>
    <w:rsid w:val="00DE6E25"/>
    <w:rsid w:val="00DE7174"/>
    <w:rsid w:val="00DE72F4"/>
    <w:rsid w:val="00DE7305"/>
    <w:rsid w:val="00DE74AA"/>
    <w:rsid w:val="00DE7C1A"/>
    <w:rsid w:val="00DF012D"/>
    <w:rsid w:val="00DF015A"/>
    <w:rsid w:val="00DF043C"/>
    <w:rsid w:val="00DF0AC5"/>
    <w:rsid w:val="00DF163F"/>
    <w:rsid w:val="00DF19B7"/>
    <w:rsid w:val="00DF1BAD"/>
    <w:rsid w:val="00DF1F2B"/>
    <w:rsid w:val="00DF209E"/>
    <w:rsid w:val="00DF22F9"/>
    <w:rsid w:val="00DF2789"/>
    <w:rsid w:val="00DF28AB"/>
    <w:rsid w:val="00DF2A53"/>
    <w:rsid w:val="00DF2A85"/>
    <w:rsid w:val="00DF2D35"/>
    <w:rsid w:val="00DF3A7D"/>
    <w:rsid w:val="00DF3B41"/>
    <w:rsid w:val="00DF3DC0"/>
    <w:rsid w:val="00DF3DCE"/>
    <w:rsid w:val="00DF4469"/>
    <w:rsid w:val="00DF4CA1"/>
    <w:rsid w:val="00DF4FDC"/>
    <w:rsid w:val="00DF5270"/>
    <w:rsid w:val="00DF58E8"/>
    <w:rsid w:val="00DF5C95"/>
    <w:rsid w:val="00DF5EF7"/>
    <w:rsid w:val="00DF61C7"/>
    <w:rsid w:val="00DF64B4"/>
    <w:rsid w:val="00DF65B8"/>
    <w:rsid w:val="00DF681A"/>
    <w:rsid w:val="00DF7667"/>
    <w:rsid w:val="00DF7F25"/>
    <w:rsid w:val="00E00053"/>
    <w:rsid w:val="00E000B5"/>
    <w:rsid w:val="00E00195"/>
    <w:rsid w:val="00E00538"/>
    <w:rsid w:val="00E007B6"/>
    <w:rsid w:val="00E007E5"/>
    <w:rsid w:val="00E00816"/>
    <w:rsid w:val="00E008B6"/>
    <w:rsid w:val="00E008E8"/>
    <w:rsid w:val="00E00A71"/>
    <w:rsid w:val="00E0180E"/>
    <w:rsid w:val="00E018C5"/>
    <w:rsid w:val="00E019A4"/>
    <w:rsid w:val="00E019D7"/>
    <w:rsid w:val="00E01A7B"/>
    <w:rsid w:val="00E01ACD"/>
    <w:rsid w:val="00E02182"/>
    <w:rsid w:val="00E025B5"/>
    <w:rsid w:val="00E02955"/>
    <w:rsid w:val="00E02B7F"/>
    <w:rsid w:val="00E02F13"/>
    <w:rsid w:val="00E03025"/>
    <w:rsid w:val="00E03725"/>
    <w:rsid w:val="00E03861"/>
    <w:rsid w:val="00E03869"/>
    <w:rsid w:val="00E039E7"/>
    <w:rsid w:val="00E03D35"/>
    <w:rsid w:val="00E03FC7"/>
    <w:rsid w:val="00E04578"/>
    <w:rsid w:val="00E045B3"/>
    <w:rsid w:val="00E0513A"/>
    <w:rsid w:val="00E05662"/>
    <w:rsid w:val="00E06158"/>
    <w:rsid w:val="00E0618C"/>
    <w:rsid w:val="00E06384"/>
    <w:rsid w:val="00E066EB"/>
    <w:rsid w:val="00E06969"/>
    <w:rsid w:val="00E06CEE"/>
    <w:rsid w:val="00E07120"/>
    <w:rsid w:val="00E07312"/>
    <w:rsid w:val="00E07917"/>
    <w:rsid w:val="00E0796F"/>
    <w:rsid w:val="00E07BB8"/>
    <w:rsid w:val="00E10A23"/>
    <w:rsid w:val="00E10C8F"/>
    <w:rsid w:val="00E10F17"/>
    <w:rsid w:val="00E1156B"/>
    <w:rsid w:val="00E11E19"/>
    <w:rsid w:val="00E11E28"/>
    <w:rsid w:val="00E12128"/>
    <w:rsid w:val="00E12282"/>
    <w:rsid w:val="00E1229D"/>
    <w:rsid w:val="00E12644"/>
    <w:rsid w:val="00E12A2D"/>
    <w:rsid w:val="00E13254"/>
    <w:rsid w:val="00E13484"/>
    <w:rsid w:val="00E13A11"/>
    <w:rsid w:val="00E13A71"/>
    <w:rsid w:val="00E13C10"/>
    <w:rsid w:val="00E13CF4"/>
    <w:rsid w:val="00E13D3A"/>
    <w:rsid w:val="00E1421F"/>
    <w:rsid w:val="00E142A9"/>
    <w:rsid w:val="00E142DB"/>
    <w:rsid w:val="00E14C28"/>
    <w:rsid w:val="00E14EA0"/>
    <w:rsid w:val="00E1596C"/>
    <w:rsid w:val="00E159B4"/>
    <w:rsid w:val="00E159C2"/>
    <w:rsid w:val="00E16170"/>
    <w:rsid w:val="00E1677C"/>
    <w:rsid w:val="00E167E4"/>
    <w:rsid w:val="00E169A4"/>
    <w:rsid w:val="00E16A52"/>
    <w:rsid w:val="00E16C80"/>
    <w:rsid w:val="00E16FDA"/>
    <w:rsid w:val="00E17290"/>
    <w:rsid w:val="00E175FA"/>
    <w:rsid w:val="00E17DB7"/>
    <w:rsid w:val="00E17DFC"/>
    <w:rsid w:val="00E17E68"/>
    <w:rsid w:val="00E17F65"/>
    <w:rsid w:val="00E2045B"/>
    <w:rsid w:val="00E208E2"/>
    <w:rsid w:val="00E20A33"/>
    <w:rsid w:val="00E210C6"/>
    <w:rsid w:val="00E217C2"/>
    <w:rsid w:val="00E218E3"/>
    <w:rsid w:val="00E21C85"/>
    <w:rsid w:val="00E222AA"/>
    <w:rsid w:val="00E223BF"/>
    <w:rsid w:val="00E226E2"/>
    <w:rsid w:val="00E22CCB"/>
    <w:rsid w:val="00E23101"/>
    <w:rsid w:val="00E2337D"/>
    <w:rsid w:val="00E2350F"/>
    <w:rsid w:val="00E236D8"/>
    <w:rsid w:val="00E242FD"/>
    <w:rsid w:val="00E246CE"/>
    <w:rsid w:val="00E248EF"/>
    <w:rsid w:val="00E24CAC"/>
    <w:rsid w:val="00E24E35"/>
    <w:rsid w:val="00E2500D"/>
    <w:rsid w:val="00E252AE"/>
    <w:rsid w:val="00E2595D"/>
    <w:rsid w:val="00E259A3"/>
    <w:rsid w:val="00E25A49"/>
    <w:rsid w:val="00E25CBB"/>
    <w:rsid w:val="00E25DA6"/>
    <w:rsid w:val="00E25FB6"/>
    <w:rsid w:val="00E260A9"/>
    <w:rsid w:val="00E26148"/>
    <w:rsid w:val="00E26435"/>
    <w:rsid w:val="00E265E2"/>
    <w:rsid w:val="00E26835"/>
    <w:rsid w:val="00E26B92"/>
    <w:rsid w:val="00E26C5D"/>
    <w:rsid w:val="00E26C81"/>
    <w:rsid w:val="00E26DC8"/>
    <w:rsid w:val="00E2753F"/>
    <w:rsid w:val="00E2776D"/>
    <w:rsid w:val="00E277E9"/>
    <w:rsid w:val="00E2794E"/>
    <w:rsid w:val="00E27B21"/>
    <w:rsid w:val="00E27C49"/>
    <w:rsid w:val="00E27F59"/>
    <w:rsid w:val="00E30A7B"/>
    <w:rsid w:val="00E30BE3"/>
    <w:rsid w:val="00E311D0"/>
    <w:rsid w:val="00E31936"/>
    <w:rsid w:val="00E32131"/>
    <w:rsid w:val="00E3223E"/>
    <w:rsid w:val="00E322AA"/>
    <w:rsid w:val="00E325F5"/>
    <w:rsid w:val="00E32699"/>
    <w:rsid w:val="00E3294C"/>
    <w:rsid w:val="00E32C8A"/>
    <w:rsid w:val="00E32DC7"/>
    <w:rsid w:val="00E33369"/>
    <w:rsid w:val="00E33A4B"/>
    <w:rsid w:val="00E33B86"/>
    <w:rsid w:val="00E33E38"/>
    <w:rsid w:val="00E340C0"/>
    <w:rsid w:val="00E3412E"/>
    <w:rsid w:val="00E34386"/>
    <w:rsid w:val="00E3466C"/>
    <w:rsid w:val="00E34CD6"/>
    <w:rsid w:val="00E34FB5"/>
    <w:rsid w:val="00E351BB"/>
    <w:rsid w:val="00E3530E"/>
    <w:rsid w:val="00E3536B"/>
    <w:rsid w:val="00E36824"/>
    <w:rsid w:val="00E36CF5"/>
    <w:rsid w:val="00E36D74"/>
    <w:rsid w:val="00E374BC"/>
    <w:rsid w:val="00E37D48"/>
    <w:rsid w:val="00E37E81"/>
    <w:rsid w:val="00E4000E"/>
    <w:rsid w:val="00E40064"/>
    <w:rsid w:val="00E40165"/>
    <w:rsid w:val="00E404D1"/>
    <w:rsid w:val="00E408FB"/>
    <w:rsid w:val="00E4099F"/>
    <w:rsid w:val="00E40B91"/>
    <w:rsid w:val="00E40BE2"/>
    <w:rsid w:val="00E40FF9"/>
    <w:rsid w:val="00E41107"/>
    <w:rsid w:val="00E411A2"/>
    <w:rsid w:val="00E41276"/>
    <w:rsid w:val="00E41334"/>
    <w:rsid w:val="00E41ACB"/>
    <w:rsid w:val="00E41C74"/>
    <w:rsid w:val="00E421EB"/>
    <w:rsid w:val="00E427AA"/>
    <w:rsid w:val="00E42809"/>
    <w:rsid w:val="00E430CB"/>
    <w:rsid w:val="00E434C9"/>
    <w:rsid w:val="00E43939"/>
    <w:rsid w:val="00E43A13"/>
    <w:rsid w:val="00E43AFA"/>
    <w:rsid w:val="00E43D7E"/>
    <w:rsid w:val="00E446E1"/>
    <w:rsid w:val="00E44C3D"/>
    <w:rsid w:val="00E44E1D"/>
    <w:rsid w:val="00E452B8"/>
    <w:rsid w:val="00E45714"/>
    <w:rsid w:val="00E45981"/>
    <w:rsid w:val="00E45A5C"/>
    <w:rsid w:val="00E45BD3"/>
    <w:rsid w:val="00E45E9D"/>
    <w:rsid w:val="00E46303"/>
    <w:rsid w:val="00E4635F"/>
    <w:rsid w:val="00E467EA"/>
    <w:rsid w:val="00E469F9"/>
    <w:rsid w:val="00E46B04"/>
    <w:rsid w:val="00E46F72"/>
    <w:rsid w:val="00E472B8"/>
    <w:rsid w:val="00E4742D"/>
    <w:rsid w:val="00E475FF"/>
    <w:rsid w:val="00E476E4"/>
    <w:rsid w:val="00E47812"/>
    <w:rsid w:val="00E47CBB"/>
    <w:rsid w:val="00E47D79"/>
    <w:rsid w:val="00E47F20"/>
    <w:rsid w:val="00E47FBA"/>
    <w:rsid w:val="00E5007B"/>
    <w:rsid w:val="00E502C6"/>
    <w:rsid w:val="00E506DF"/>
    <w:rsid w:val="00E50978"/>
    <w:rsid w:val="00E50D51"/>
    <w:rsid w:val="00E50F52"/>
    <w:rsid w:val="00E512D7"/>
    <w:rsid w:val="00E51395"/>
    <w:rsid w:val="00E518FD"/>
    <w:rsid w:val="00E5207C"/>
    <w:rsid w:val="00E5218A"/>
    <w:rsid w:val="00E524E0"/>
    <w:rsid w:val="00E52668"/>
    <w:rsid w:val="00E52AAB"/>
    <w:rsid w:val="00E52B9D"/>
    <w:rsid w:val="00E52CDA"/>
    <w:rsid w:val="00E533D2"/>
    <w:rsid w:val="00E53AED"/>
    <w:rsid w:val="00E53E36"/>
    <w:rsid w:val="00E541ED"/>
    <w:rsid w:val="00E54AD8"/>
    <w:rsid w:val="00E54CFE"/>
    <w:rsid w:val="00E54EF0"/>
    <w:rsid w:val="00E5562A"/>
    <w:rsid w:val="00E557D3"/>
    <w:rsid w:val="00E55C52"/>
    <w:rsid w:val="00E560F0"/>
    <w:rsid w:val="00E56AD5"/>
    <w:rsid w:val="00E56C5D"/>
    <w:rsid w:val="00E56E99"/>
    <w:rsid w:val="00E57040"/>
    <w:rsid w:val="00E578F9"/>
    <w:rsid w:val="00E57BE4"/>
    <w:rsid w:val="00E602D4"/>
    <w:rsid w:val="00E606F3"/>
    <w:rsid w:val="00E6087F"/>
    <w:rsid w:val="00E60DEA"/>
    <w:rsid w:val="00E60E71"/>
    <w:rsid w:val="00E60F21"/>
    <w:rsid w:val="00E61068"/>
    <w:rsid w:val="00E611D0"/>
    <w:rsid w:val="00E61851"/>
    <w:rsid w:val="00E61C69"/>
    <w:rsid w:val="00E61D21"/>
    <w:rsid w:val="00E62314"/>
    <w:rsid w:val="00E63216"/>
    <w:rsid w:val="00E63481"/>
    <w:rsid w:val="00E636AA"/>
    <w:rsid w:val="00E640E9"/>
    <w:rsid w:val="00E6423E"/>
    <w:rsid w:val="00E644CA"/>
    <w:rsid w:val="00E649A9"/>
    <w:rsid w:val="00E64A3E"/>
    <w:rsid w:val="00E64E34"/>
    <w:rsid w:val="00E64EBA"/>
    <w:rsid w:val="00E65405"/>
    <w:rsid w:val="00E658F8"/>
    <w:rsid w:val="00E65C77"/>
    <w:rsid w:val="00E65D99"/>
    <w:rsid w:val="00E663DE"/>
    <w:rsid w:val="00E6679F"/>
    <w:rsid w:val="00E66DBB"/>
    <w:rsid w:val="00E66F9A"/>
    <w:rsid w:val="00E6709D"/>
    <w:rsid w:val="00E6764E"/>
    <w:rsid w:val="00E677AB"/>
    <w:rsid w:val="00E67A82"/>
    <w:rsid w:val="00E67B27"/>
    <w:rsid w:val="00E67E5B"/>
    <w:rsid w:val="00E7082E"/>
    <w:rsid w:val="00E70BE4"/>
    <w:rsid w:val="00E70BE5"/>
    <w:rsid w:val="00E70F38"/>
    <w:rsid w:val="00E70FC8"/>
    <w:rsid w:val="00E71473"/>
    <w:rsid w:val="00E718EE"/>
    <w:rsid w:val="00E719DA"/>
    <w:rsid w:val="00E71C2B"/>
    <w:rsid w:val="00E71D05"/>
    <w:rsid w:val="00E72439"/>
    <w:rsid w:val="00E7244D"/>
    <w:rsid w:val="00E724A3"/>
    <w:rsid w:val="00E7263E"/>
    <w:rsid w:val="00E729ED"/>
    <w:rsid w:val="00E72C2A"/>
    <w:rsid w:val="00E73306"/>
    <w:rsid w:val="00E734A9"/>
    <w:rsid w:val="00E7390B"/>
    <w:rsid w:val="00E7397B"/>
    <w:rsid w:val="00E73B71"/>
    <w:rsid w:val="00E73B85"/>
    <w:rsid w:val="00E73BD1"/>
    <w:rsid w:val="00E73DFC"/>
    <w:rsid w:val="00E740BD"/>
    <w:rsid w:val="00E74291"/>
    <w:rsid w:val="00E747B1"/>
    <w:rsid w:val="00E7487A"/>
    <w:rsid w:val="00E74ED6"/>
    <w:rsid w:val="00E75A89"/>
    <w:rsid w:val="00E75C06"/>
    <w:rsid w:val="00E769DE"/>
    <w:rsid w:val="00E76DCB"/>
    <w:rsid w:val="00E76FD2"/>
    <w:rsid w:val="00E770EF"/>
    <w:rsid w:val="00E77475"/>
    <w:rsid w:val="00E774C7"/>
    <w:rsid w:val="00E77587"/>
    <w:rsid w:val="00E7781A"/>
    <w:rsid w:val="00E778A2"/>
    <w:rsid w:val="00E77A39"/>
    <w:rsid w:val="00E77B1E"/>
    <w:rsid w:val="00E80332"/>
    <w:rsid w:val="00E80633"/>
    <w:rsid w:val="00E80D1B"/>
    <w:rsid w:val="00E80D63"/>
    <w:rsid w:val="00E8124C"/>
    <w:rsid w:val="00E81647"/>
    <w:rsid w:val="00E819A9"/>
    <w:rsid w:val="00E81DD7"/>
    <w:rsid w:val="00E81E7D"/>
    <w:rsid w:val="00E82821"/>
    <w:rsid w:val="00E82975"/>
    <w:rsid w:val="00E829CD"/>
    <w:rsid w:val="00E82AD3"/>
    <w:rsid w:val="00E832D6"/>
    <w:rsid w:val="00E839CE"/>
    <w:rsid w:val="00E83F29"/>
    <w:rsid w:val="00E83F5A"/>
    <w:rsid w:val="00E8451C"/>
    <w:rsid w:val="00E84DCF"/>
    <w:rsid w:val="00E85297"/>
    <w:rsid w:val="00E852F5"/>
    <w:rsid w:val="00E85668"/>
    <w:rsid w:val="00E856E8"/>
    <w:rsid w:val="00E857EE"/>
    <w:rsid w:val="00E8583A"/>
    <w:rsid w:val="00E85875"/>
    <w:rsid w:val="00E85DF7"/>
    <w:rsid w:val="00E85E66"/>
    <w:rsid w:val="00E86043"/>
    <w:rsid w:val="00E860B1"/>
    <w:rsid w:val="00E867FD"/>
    <w:rsid w:val="00E8685F"/>
    <w:rsid w:val="00E8690B"/>
    <w:rsid w:val="00E86CE2"/>
    <w:rsid w:val="00E86E7F"/>
    <w:rsid w:val="00E86ECA"/>
    <w:rsid w:val="00E86F9F"/>
    <w:rsid w:val="00E872CC"/>
    <w:rsid w:val="00E87B4C"/>
    <w:rsid w:val="00E87B89"/>
    <w:rsid w:val="00E87CF3"/>
    <w:rsid w:val="00E87D82"/>
    <w:rsid w:val="00E90086"/>
    <w:rsid w:val="00E90667"/>
    <w:rsid w:val="00E91345"/>
    <w:rsid w:val="00E9138E"/>
    <w:rsid w:val="00E918A5"/>
    <w:rsid w:val="00E91C2C"/>
    <w:rsid w:val="00E92996"/>
    <w:rsid w:val="00E92BE8"/>
    <w:rsid w:val="00E92D02"/>
    <w:rsid w:val="00E932FE"/>
    <w:rsid w:val="00E93413"/>
    <w:rsid w:val="00E938F2"/>
    <w:rsid w:val="00E944A2"/>
    <w:rsid w:val="00E94ACD"/>
    <w:rsid w:val="00E94DD6"/>
    <w:rsid w:val="00E951F2"/>
    <w:rsid w:val="00E952DB"/>
    <w:rsid w:val="00E958CA"/>
    <w:rsid w:val="00E95AC5"/>
    <w:rsid w:val="00E95ECD"/>
    <w:rsid w:val="00E95F67"/>
    <w:rsid w:val="00E96796"/>
    <w:rsid w:val="00E96C4C"/>
    <w:rsid w:val="00E972E3"/>
    <w:rsid w:val="00E97690"/>
    <w:rsid w:val="00E977A2"/>
    <w:rsid w:val="00E978BF"/>
    <w:rsid w:val="00E978C6"/>
    <w:rsid w:val="00EA0307"/>
    <w:rsid w:val="00EA04C2"/>
    <w:rsid w:val="00EA05C0"/>
    <w:rsid w:val="00EA0F04"/>
    <w:rsid w:val="00EA15B3"/>
    <w:rsid w:val="00EA1C2C"/>
    <w:rsid w:val="00EA1F38"/>
    <w:rsid w:val="00EA1FA1"/>
    <w:rsid w:val="00EA2838"/>
    <w:rsid w:val="00EA2A7D"/>
    <w:rsid w:val="00EA2D56"/>
    <w:rsid w:val="00EA337A"/>
    <w:rsid w:val="00EA35E3"/>
    <w:rsid w:val="00EA3A2A"/>
    <w:rsid w:val="00EA3AED"/>
    <w:rsid w:val="00EA405F"/>
    <w:rsid w:val="00EA4124"/>
    <w:rsid w:val="00EA414B"/>
    <w:rsid w:val="00EA4335"/>
    <w:rsid w:val="00EA433C"/>
    <w:rsid w:val="00EA4358"/>
    <w:rsid w:val="00EA450C"/>
    <w:rsid w:val="00EA4599"/>
    <w:rsid w:val="00EA4725"/>
    <w:rsid w:val="00EA5393"/>
    <w:rsid w:val="00EA5843"/>
    <w:rsid w:val="00EA5993"/>
    <w:rsid w:val="00EA5C46"/>
    <w:rsid w:val="00EA5D37"/>
    <w:rsid w:val="00EA5E96"/>
    <w:rsid w:val="00EA7109"/>
    <w:rsid w:val="00EA7237"/>
    <w:rsid w:val="00EA780B"/>
    <w:rsid w:val="00EA788F"/>
    <w:rsid w:val="00EA7947"/>
    <w:rsid w:val="00EA7A12"/>
    <w:rsid w:val="00EA7CD0"/>
    <w:rsid w:val="00EB0207"/>
    <w:rsid w:val="00EB0363"/>
    <w:rsid w:val="00EB0A55"/>
    <w:rsid w:val="00EB1058"/>
    <w:rsid w:val="00EB135D"/>
    <w:rsid w:val="00EB1A40"/>
    <w:rsid w:val="00EB209A"/>
    <w:rsid w:val="00EB21F2"/>
    <w:rsid w:val="00EB273B"/>
    <w:rsid w:val="00EB2898"/>
    <w:rsid w:val="00EB32A5"/>
    <w:rsid w:val="00EB3436"/>
    <w:rsid w:val="00EB3A2C"/>
    <w:rsid w:val="00EB3B89"/>
    <w:rsid w:val="00EB4220"/>
    <w:rsid w:val="00EB4DE7"/>
    <w:rsid w:val="00EB4DF6"/>
    <w:rsid w:val="00EB54E3"/>
    <w:rsid w:val="00EB56FC"/>
    <w:rsid w:val="00EB5DEF"/>
    <w:rsid w:val="00EB5FB8"/>
    <w:rsid w:val="00EB69C7"/>
    <w:rsid w:val="00EB6BB8"/>
    <w:rsid w:val="00EB6C30"/>
    <w:rsid w:val="00EB6C3F"/>
    <w:rsid w:val="00EB6C58"/>
    <w:rsid w:val="00EB6D1B"/>
    <w:rsid w:val="00EB6E2A"/>
    <w:rsid w:val="00EB7109"/>
    <w:rsid w:val="00EB7187"/>
    <w:rsid w:val="00EB7207"/>
    <w:rsid w:val="00EB762D"/>
    <w:rsid w:val="00EB7E1D"/>
    <w:rsid w:val="00EC031E"/>
    <w:rsid w:val="00EC03BF"/>
    <w:rsid w:val="00EC067B"/>
    <w:rsid w:val="00EC0806"/>
    <w:rsid w:val="00EC09F5"/>
    <w:rsid w:val="00EC0EC0"/>
    <w:rsid w:val="00EC124F"/>
    <w:rsid w:val="00EC14D5"/>
    <w:rsid w:val="00EC1947"/>
    <w:rsid w:val="00EC1989"/>
    <w:rsid w:val="00EC1EC7"/>
    <w:rsid w:val="00EC224E"/>
    <w:rsid w:val="00EC26D3"/>
    <w:rsid w:val="00EC29E0"/>
    <w:rsid w:val="00EC2C1E"/>
    <w:rsid w:val="00EC2CFD"/>
    <w:rsid w:val="00EC2FDA"/>
    <w:rsid w:val="00EC3255"/>
    <w:rsid w:val="00EC3631"/>
    <w:rsid w:val="00EC3879"/>
    <w:rsid w:val="00EC3BB8"/>
    <w:rsid w:val="00EC3C11"/>
    <w:rsid w:val="00EC3DEF"/>
    <w:rsid w:val="00EC3F42"/>
    <w:rsid w:val="00EC41B0"/>
    <w:rsid w:val="00EC43D5"/>
    <w:rsid w:val="00EC47D5"/>
    <w:rsid w:val="00EC4A55"/>
    <w:rsid w:val="00EC4B3C"/>
    <w:rsid w:val="00EC4F02"/>
    <w:rsid w:val="00EC55AB"/>
    <w:rsid w:val="00EC5610"/>
    <w:rsid w:val="00EC5724"/>
    <w:rsid w:val="00EC5791"/>
    <w:rsid w:val="00EC6325"/>
    <w:rsid w:val="00EC6557"/>
    <w:rsid w:val="00EC6891"/>
    <w:rsid w:val="00EC6A61"/>
    <w:rsid w:val="00EC6B98"/>
    <w:rsid w:val="00EC6CE7"/>
    <w:rsid w:val="00EC6F9E"/>
    <w:rsid w:val="00EC7709"/>
    <w:rsid w:val="00ED004C"/>
    <w:rsid w:val="00ED0107"/>
    <w:rsid w:val="00ED01B1"/>
    <w:rsid w:val="00ED08E4"/>
    <w:rsid w:val="00ED0E96"/>
    <w:rsid w:val="00ED15C4"/>
    <w:rsid w:val="00ED15FF"/>
    <w:rsid w:val="00ED1A19"/>
    <w:rsid w:val="00ED2751"/>
    <w:rsid w:val="00ED2E34"/>
    <w:rsid w:val="00ED33B7"/>
    <w:rsid w:val="00ED353E"/>
    <w:rsid w:val="00ED3727"/>
    <w:rsid w:val="00ED376F"/>
    <w:rsid w:val="00ED3898"/>
    <w:rsid w:val="00ED3E7B"/>
    <w:rsid w:val="00ED418C"/>
    <w:rsid w:val="00ED41AC"/>
    <w:rsid w:val="00ED4590"/>
    <w:rsid w:val="00ED45D3"/>
    <w:rsid w:val="00ED46A7"/>
    <w:rsid w:val="00ED46CF"/>
    <w:rsid w:val="00ED489F"/>
    <w:rsid w:val="00ED4E8D"/>
    <w:rsid w:val="00ED5886"/>
    <w:rsid w:val="00ED5DD3"/>
    <w:rsid w:val="00ED632D"/>
    <w:rsid w:val="00ED6349"/>
    <w:rsid w:val="00ED63BC"/>
    <w:rsid w:val="00ED64E2"/>
    <w:rsid w:val="00ED6E45"/>
    <w:rsid w:val="00ED6F32"/>
    <w:rsid w:val="00ED7325"/>
    <w:rsid w:val="00ED75B5"/>
    <w:rsid w:val="00ED7B4C"/>
    <w:rsid w:val="00ED7B7A"/>
    <w:rsid w:val="00ED7F77"/>
    <w:rsid w:val="00ED7FBD"/>
    <w:rsid w:val="00EE0072"/>
    <w:rsid w:val="00EE06EA"/>
    <w:rsid w:val="00EE0A47"/>
    <w:rsid w:val="00EE132A"/>
    <w:rsid w:val="00EE14B9"/>
    <w:rsid w:val="00EE163D"/>
    <w:rsid w:val="00EE1972"/>
    <w:rsid w:val="00EE1EA6"/>
    <w:rsid w:val="00EE1EC7"/>
    <w:rsid w:val="00EE1ED3"/>
    <w:rsid w:val="00EE2180"/>
    <w:rsid w:val="00EE23F1"/>
    <w:rsid w:val="00EE240B"/>
    <w:rsid w:val="00EE26FC"/>
    <w:rsid w:val="00EE2C2B"/>
    <w:rsid w:val="00EE31A0"/>
    <w:rsid w:val="00EE326E"/>
    <w:rsid w:val="00EE3916"/>
    <w:rsid w:val="00EE392A"/>
    <w:rsid w:val="00EE39A2"/>
    <w:rsid w:val="00EE4565"/>
    <w:rsid w:val="00EE4D4D"/>
    <w:rsid w:val="00EE5093"/>
    <w:rsid w:val="00EE50C8"/>
    <w:rsid w:val="00EE567F"/>
    <w:rsid w:val="00EE657A"/>
    <w:rsid w:val="00EE6676"/>
    <w:rsid w:val="00EE6B6A"/>
    <w:rsid w:val="00EE6C78"/>
    <w:rsid w:val="00EE6DDF"/>
    <w:rsid w:val="00EE7A02"/>
    <w:rsid w:val="00EE7A27"/>
    <w:rsid w:val="00EF0112"/>
    <w:rsid w:val="00EF0CA8"/>
    <w:rsid w:val="00EF0D1C"/>
    <w:rsid w:val="00EF15C8"/>
    <w:rsid w:val="00EF185F"/>
    <w:rsid w:val="00EF1E3D"/>
    <w:rsid w:val="00EF28DA"/>
    <w:rsid w:val="00EF2C91"/>
    <w:rsid w:val="00EF3334"/>
    <w:rsid w:val="00EF3462"/>
    <w:rsid w:val="00EF3B4C"/>
    <w:rsid w:val="00EF403A"/>
    <w:rsid w:val="00EF4043"/>
    <w:rsid w:val="00EF4321"/>
    <w:rsid w:val="00EF4642"/>
    <w:rsid w:val="00EF46F7"/>
    <w:rsid w:val="00EF4AAF"/>
    <w:rsid w:val="00EF4B5D"/>
    <w:rsid w:val="00EF4D0C"/>
    <w:rsid w:val="00EF527E"/>
    <w:rsid w:val="00EF5322"/>
    <w:rsid w:val="00EF54E0"/>
    <w:rsid w:val="00EF55F6"/>
    <w:rsid w:val="00EF6598"/>
    <w:rsid w:val="00EF67E9"/>
    <w:rsid w:val="00EF6ABF"/>
    <w:rsid w:val="00EF7511"/>
    <w:rsid w:val="00EF754B"/>
    <w:rsid w:val="00EF7AFF"/>
    <w:rsid w:val="00EF7D13"/>
    <w:rsid w:val="00F0053D"/>
    <w:rsid w:val="00F009C0"/>
    <w:rsid w:val="00F00E27"/>
    <w:rsid w:val="00F01041"/>
    <w:rsid w:val="00F01075"/>
    <w:rsid w:val="00F011E5"/>
    <w:rsid w:val="00F01278"/>
    <w:rsid w:val="00F01383"/>
    <w:rsid w:val="00F01406"/>
    <w:rsid w:val="00F018B9"/>
    <w:rsid w:val="00F019A7"/>
    <w:rsid w:val="00F01B60"/>
    <w:rsid w:val="00F01B9D"/>
    <w:rsid w:val="00F01E42"/>
    <w:rsid w:val="00F0240D"/>
    <w:rsid w:val="00F03261"/>
    <w:rsid w:val="00F0345D"/>
    <w:rsid w:val="00F03CB2"/>
    <w:rsid w:val="00F03F01"/>
    <w:rsid w:val="00F04027"/>
    <w:rsid w:val="00F04196"/>
    <w:rsid w:val="00F0478B"/>
    <w:rsid w:val="00F05226"/>
    <w:rsid w:val="00F055BE"/>
    <w:rsid w:val="00F056E6"/>
    <w:rsid w:val="00F05DF7"/>
    <w:rsid w:val="00F060D3"/>
    <w:rsid w:val="00F06227"/>
    <w:rsid w:val="00F06538"/>
    <w:rsid w:val="00F067A3"/>
    <w:rsid w:val="00F06844"/>
    <w:rsid w:val="00F06A06"/>
    <w:rsid w:val="00F06AF7"/>
    <w:rsid w:val="00F06AFF"/>
    <w:rsid w:val="00F07072"/>
    <w:rsid w:val="00F077ED"/>
    <w:rsid w:val="00F07AE8"/>
    <w:rsid w:val="00F07D76"/>
    <w:rsid w:val="00F10AC3"/>
    <w:rsid w:val="00F10AD1"/>
    <w:rsid w:val="00F10E0D"/>
    <w:rsid w:val="00F10E33"/>
    <w:rsid w:val="00F11766"/>
    <w:rsid w:val="00F11B49"/>
    <w:rsid w:val="00F11D6F"/>
    <w:rsid w:val="00F11F36"/>
    <w:rsid w:val="00F12081"/>
    <w:rsid w:val="00F1219B"/>
    <w:rsid w:val="00F12765"/>
    <w:rsid w:val="00F127E5"/>
    <w:rsid w:val="00F12DC5"/>
    <w:rsid w:val="00F12E56"/>
    <w:rsid w:val="00F130B8"/>
    <w:rsid w:val="00F13117"/>
    <w:rsid w:val="00F13BE2"/>
    <w:rsid w:val="00F13D97"/>
    <w:rsid w:val="00F1454F"/>
    <w:rsid w:val="00F14721"/>
    <w:rsid w:val="00F14739"/>
    <w:rsid w:val="00F14959"/>
    <w:rsid w:val="00F15972"/>
    <w:rsid w:val="00F15DCC"/>
    <w:rsid w:val="00F160CA"/>
    <w:rsid w:val="00F16C52"/>
    <w:rsid w:val="00F16DBA"/>
    <w:rsid w:val="00F16EF3"/>
    <w:rsid w:val="00F170C8"/>
    <w:rsid w:val="00F17197"/>
    <w:rsid w:val="00F1744A"/>
    <w:rsid w:val="00F17DB0"/>
    <w:rsid w:val="00F17DFA"/>
    <w:rsid w:val="00F17F95"/>
    <w:rsid w:val="00F201FE"/>
    <w:rsid w:val="00F20254"/>
    <w:rsid w:val="00F20618"/>
    <w:rsid w:val="00F20C8C"/>
    <w:rsid w:val="00F20F71"/>
    <w:rsid w:val="00F2126B"/>
    <w:rsid w:val="00F2181E"/>
    <w:rsid w:val="00F21AEB"/>
    <w:rsid w:val="00F21E75"/>
    <w:rsid w:val="00F22282"/>
    <w:rsid w:val="00F2244D"/>
    <w:rsid w:val="00F224C9"/>
    <w:rsid w:val="00F22730"/>
    <w:rsid w:val="00F2296A"/>
    <w:rsid w:val="00F22A4B"/>
    <w:rsid w:val="00F22AA3"/>
    <w:rsid w:val="00F22C6F"/>
    <w:rsid w:val="00F22D70"/>
    <w:rsid w:val="00F233C3"/>
    <w:rsid w:val="00F237EC"/>
    <w:rsid w:val="00F2385B"/>
    <w:rsid w:val="00F238DF"/>
    <w:rsid w:val="00F23AEC"/>
    <w:rsid w:val="00F2453C"/>
    <w:rsid w:val="00F246E4"/>
    <w:rsid w:val="00F24780"/>
    <w:rsid w:val="00F2478B"/>
    <w:rsid w:val="00F2505F"/>
    <w:rsid w:val="00F25731"/>
    <w:rsid w:val="00F2591C"/>
    <w:rsid w:val="00F25B11"/>
    <w:rsid w:val="00F25D58"/>
    <w:rsid w:val="00F25E47"/>
    <w:rsid w:val="00F25EEB"/>
    <w:rsid w:val="00F25EEE"/>
    <w:rsid w:val="00F26097"/>
    <w:rsid w:val="00F26236"/>
    <w:rsid w:val="00F2653F"/>
    <w:rsid w:val="00F26962"/>
    <w:rsid w:val="00F26BB0"/>
    <w:rsid w:val="00F27232"/>
    <w:rsid w:val="00F273D5"/>
    <w:rsid w:val="00F27564"/>
    <w:rsid w:val="00F27BBF"/>
    <w:rsid w:val="00F27E43"/>
    <w:rsid w:val="00F303AE"/>
    <w:rsid w:val="00F3067A"/>
    <w:rsid w:val="00F3068B"/>
    <w:rsid w:val="00F3083C"/>
    <w:rsid w:val="00F30E45"/>
    <w:rsid w:val="00F3101A"/>
    <w:rsid w:val="00F31923"/>
    <w:rsid w:val="00F319BF"/>
    <w:rsid w:val="00F319C5"/>
    <w:rsid w:val="00F31D03"/>
    <w:rsid w:val="00F31DB4"/>
    <w:rsid w:val="00F31E6C"/>
    <w:rsid w:val="00F31ECC"/>
    <w:rsid w:val="00F32092"/>
    <w:rsid w:val="00F3261D"/>
    <w:rsid w:val="00F327D9"/>
    <w:rsid w:val="00F32801"/>
    <w:rsid w:val="00F32F4A"/>
    <w:rsid w:val="00F32F53"/>
    <w:rsid w:val="00F33355"/>
    <w:rsid w:val="00F3339A"/>
    <w:rsid w:val="00F336B8"/>
    <w:rsid w:val="00F33B35"/>
    <w:rsid w:val="00F33C07"/>
    <w:rsid w:val="00F33D76"/>
    <w:rsid w:val="00F34081"/>
    <w:rsid w:val="00F3560C"/>
    <w:rsid w:val="00F35796"/>
    <w:rsid w:val="00F35893"/>
    <w:rsid w:val="00F35C04"/>
    <w:rsid w:val="00F35CE5"/>
    <w:rsid w:val="00F3627D"/>
    <w:rsid w:val="00F366EA"/>
    <w:rsid w:val="00F36749"/>
    <w:rsid w:val="00F36B81"/>
    <w:rsid w:val="00F36F4C"/>
    <w:rsid w:val="00F37043"/>
    <w:rsid w:val="00F3734B"/>
    <w:rsid w:val="00F40F9F"/>
    <w:rsid w:val="00F4109D"/>
    <w:rsid w:val="00F41123"/>
    <w:rsid w:val="00F415BF"/>
    <w:rsid w:val="00F416FC"/>
    <w:rsid w:val="00F4197F"/>
    <w:rsid w:val="00F419A0"/>
    <w:rsid w:val="00F4209C"/>
    <w:rsid w:val="00F422F5"/>
    <w:rsid w:val="00F423D7"/>
    <w:rsid w:val="00F429AD"/>
    <w:rsid w:val="00F42A0E"/>
    <w:rsid w:val="00F42AB2"/>
    <w:rsid w:val="00F43271"/>
    <w:rsid w:val="00F4389E"/>
    <w:rsid w:val="00F44824"/>
    <w:rsid w:val="00F44C51"/>
    <w:rsid w:val="00F44CD6"/>
    <w:rsid w:val="00F44DC1"/>
    <w:rsid w:val="00F45344"/>
    <w:rsid w:val="00F45767"/>
    <w:rsid w:val="00F457C5"/>
    <w:rsid w:val="00F4581A"/>
    <w:rsid w:val="00F458D5"/>
    <w:rsid w:val="00F45A0E"/>
    <w:rsid w:val="00F45B50"/>
    <w:rsid w:val="00F45FE9"/>
    <w:rsid w:val="00F460BD"/>
    <w:rsid w:val="00F4617D"/>
    <w:rsid w:val="00F46295"/>
    <w:rsid w:val="00F46622"/>
    <w:rsid w:val="00F46F5C"/>
    <w:rsid w:val="00F46FC7"/>
    <w:rsid w:val="00F47420"/>
    <w:rsid w:val="00F47D94"/>
    <w:rsid w:val="00F47EA7"/>
    <w:rsid w:val="00F5013F"/>
    <w:rsid w:val="00F50153"/>
    <w:rsid w:val="00F504C9"/>
    <w:rsid w:val="00F50797"/>
    <w:rsid w:val="00F50C41"/>
    <w:rsid w:val="00F513D4"/>
    <w:rsid w:val="00F516A7"/>
    <w:rsid w:val="00F51D24"/>
    <w:rsid w:val="00F51F8F"/>
    <w:rsid w:val="00F5233C"/>
    <w:rsid w:val="00F52BB8"/>
    <w:rsid w:val="00F52EA4"/>
    <w:rsid w:val="00F52F8E"/>
    <w:rsid w:val="00F53273"/>
    <w:rsid w:val="00F5377C"/>
    <w:rsid w:val="00F5390F"/>
    <w:rsid w:val="00F53D53"/>
    <w:rsid w:val="00F5415A"/>
    <w:rsid w:val="00F545EC"/>
    <w:rsid w:val="00F54650"/>
    <w:rsid w:val="00F548ED"/>
    <w:rsid w:val="00F54C8E"/>
    <w:rsid w:val="00F5600F"/>
    <w:rsid w:val="00F561F2"/>
    <w:rsid w:val="00F5650D"/>
    <w:rsid w:val="00F5669A"/>
    <w:rsid w:val="00F56A16"/>
    <w:rsid w:val="00F56C2C"/>
    <w:rsid w:val="00F56E6A"/>
    <w:rsid w:val="00F56F9D"/>
    <w:rsid w:val="00F57426"/>
    <w:rsid w:val="00F5745A"/>
    <w:rsid w:val="00F575B5"/>
    <w:rsid w:val="00F57A03"/>
    <w:rsid w:val="00F57BF6"/>
    <w:rsid w:val="00F57D10"/>
    <w:rsid w:val="00F57F27"/>
    <w:rsid w:val="00F60146"/>
    <w:rsid w:val="00F601C0"/>
    <w:rsid w:val="00F605AF"/>
    <w:rsid w:val="00F606AA"/>
    <w:rsid w:val="00F6071C"/>
    <w:rsid w:val="00F607E1"/>
    <w:rsid w:val="00F6087C"/>
    <w:rsid w:val="00F60B15"/>
    <w:rsid w:val="00F60F16"/>
    <w:rsid w:val="00F6183B"/>
    <w:rsid w:val="00F61A2E"/>
    <w:rsid w:val="00F61B24"/>
    <w:rsid w:val="00F61DCF"/>
    <w:rsid w:val="00F61F68"/>
    <w:rsid w:val="00F62075"/>
    <w:rsid w:val="00F620EE"/>
    <w:rsid w:val="00F62124"/>
    <w:rsid w:val="00F6230F"/>
    <w:rsid w:val="00F623E9"/>
    <w:rsid w:val="00F625ED"/>
    <w:rsid w:val="00F6268B"/>
    <w:rsid w:val="00F62915"/>
    <w:rsid w:val="00F62DE0"/>
    <w:rsid w:val="00F62F4E"/>
    <w:rsid w:val="00F63231"/>
    <w:rsid w:val="00F63491"/>
    <w:rsid w:val="00F63B68"/>
    <w:rsid w:val="00F63D18"/>
    <w:rsid w:val="00F63DFD"/>
    <w:rsid w:val="00F63FAB"/>
    <w:rsid w:val="00F6417E"/>
    <w:rsid w:val="00F64257"/>
    <w:rsid w:val="00F64551"/>
    <w:rsid w:val="00F64C3C"/>
    <w:rsid w:val="00F64CD2"/>
    <w:rsid w:val="00F64DE8"/>
    <w:rsid w:val="00F65224"/>
    <w:rsid w:val="00F65819"/>
    <w:rsid w:val="00F65B88"/>
    <w:rsid w:val="00F65CD6"/>
    <w:rsid w:val="00F66308"/>
    <w:rsid w:val="00F6656F"/>
    <w:rsid w:val="00F66C0A"/>
    <w:rsid w:val="00F6708F"/>
    <w:rsid w:val="00F67162"/>
    <w:rsid w:val="00F67615"/>
    <w:rsid w:val="00F67850"/>
    <w:rsid w:val="00F678B9"/>
    <w:rsid w:val="00F67FCA"/>
    <w:rsid w:val="00F70303"/>
    <w:rsid w:val="00F703E0"/>
    <w:rsid w:val="00F709D2"/>
    <w:rsid w:val="00F70F12"/>
    <w:rsid w:val="00F70F4B"/>
    <w:rsid w:val="00F71251"/>
    <w:rsid w:val="00F71386"/>
    <w:rsid w:val="00F713DA"/>
    <w:rsid w:val="00F71629"/>
    <w:rsid w:val="00F7187E"/>
    <w:rsid w:val="00F71D24"/>
    <w:rsid w:val="00F7212E"/>
    <w:rsid w:val="00F722CD"/>
    <w:rsid w:val="00F726DE"/>
    <w:rsid w:val="00F7272C"/>
    <w:rsid w:val="00F7275D"/>
    <w:rsid w:val="00F728D7"/>
    <w:rsid w:val="00F72953"/>
    <w:rsid w:val="00F72AB5"/>
    <w:rsid w:val="00F74A41"/>
    <w:rsid w:val="00F74AF0"/>
    <w:rsid w:val="00F74CBF"/>
    <w:rsid w:val="00F7530D"/>
    <w:rsid w:val="00F75A7A"/>
    <w:rsid w:val="00F75CE6"/>
    <w:rsid w:val="00F7610B"/>
    <w:rsid w:val="00F76145"/>
    <w:rsid w:val="00F76C79"/>
    <w:rsid w:val="00F76FE2"/>
    <w:rsid w:val="00F77264"/>
    <w:rsid w:val="00F774E1"/>
    <w:rsid w:val="00F776C9"/>
    <w:rsid w:val="00F778F3"/>
    <w:rsid w:val="00F77B4F"/>
    <w:rsid w:val="00F77D96"/>
    <w:rsid w:val="00F80227"/>
    <w:rsid w:val="00F802B1"/>
    <w:rsid w:val="00F803C8"/>
    <w:rsid w:val="00F80ADD"/>
    <w:rsid w:val="00F8102A"/>
    <w:rsid w:val="00F812B2"/>
    <w:rsid w:val="00F816C6"/>
    <w:rsid w:val="00F8183F"/>
    <w:rsid w:val="00F818B3"/>
    <w:rsid w:val="00F81A2E"/>
    <w:rsid w:val="00F81A87"/>
    <w:rsid w:val="00F81BAF"/>
    <w:rsid w:val="00F81CF4"/>
    <w:rsid w:val="00F81D90"/>
    <w:rsid w:val="00F81EB2"/>
    <w:rsid w:val="00F81EB4"/>
    <w:rsid w:val="00F81EEA"/>
    <w:rsid w:val="00F8253E"/>
    <w:rsid w:val="00F82C9A"/>
    <w:rsid w:val="00F83310"/>
    <w:rsid w:val="00F83414"/>
    <w:rsid w:val="00F8348A"/>
    <w:rsid w:val="00F838FE"/>
    <w:rsid w:val="00F83E51"/>
    <w:rsid w:val="00F84041"/>
    <w:rsid w:val="00F8407D"/>
    <w:rsid w:val="00F842AF"/>
    <w:rsid w:val="00F8480F"/>
    <w:rsid w:val="00F84956"/>
    <w:rsid w:val="00F84E02"/>
    <w:rsid w:val="00F84F24"/>
    <w:rsid w:val="00F8504B"/>
    <w:rsid w:val="00F85381"/>
    <w:rsid w:val="00F8540D"/>
    <w:rsid w:val="00F855EC"/>
    <w:rsid w:val="00F85B61"/>
    <w:rsid w:val="00F85F3D"/>
    <w:rsid w:val="00F85F5B"/>
    <w:rsid w:val="00F861DE"/>
    <w:rsid w:val="00F862FA"/>
    <w:rsid w:val="00F86497"/>
    <w:rsid w:val="00F86570"/>
    <w:rsid w:val="00F8717C"/>
    <w:rsid w:val="00F87233"/>
    <w:rsid w:val="00F87672"/>
    <w:rsid w:val="00F87887"/>
    <w:rsid w:val="00F8797B"/>
    <w:rsid w:val="00F87B7D"/>
    <w:rsid w:val="00F904CC"/>
    <w:rsid w:val="00F91C6E"/>
    <w:rsid w:val="00F927E0"/>
    <w:rsid w:val="00F9294E"/>
    <w:rsid w:val="00F92A41"/>
    <w:rsid w:val="00F92B4E"/>
    <w:rsid w:val="00F92D8E"/>
    <w:rsid w:val="00F93071"/>
    <w:rsid w:val="00F93468"/>
    <w:rsid w:val="00F937DE"/>
    <w:rsid w:val="00F939BA"/>
    <w:rsid w:val="00F93C0B"/>
    <w:rsid w:val="00F93CDE"/>
    <w:rsid w:val="00F93EF6"/>
    <w:rsid w:val="00F94023"/>
    <w:rsid w:val="00F94797"/>
    <w:rsid w:val="00F948F0"/>
    <w:rsid w:val="00F94A90"/>
    <w:rsid w:val="00F94B1C"/>
    <w:rsid w:val="00F94C84"/>
    <w:rsid w:val="00F94CB3"/>
    <w:rsid w:val="00F94D06"/>
    <w:rsid w:val="00F957D6"/>
    <w:rsid w:val="00F95800"/>
    <w:rsid w:val="00F95C35"/>
    <w:rsid w:val="00F95EDB"/>
    <w:rsid w:val="00F96A42"/>
    <w:rsid w:val="00F971DA"/>
    <w:rsid w:val="00F97BBF"/>
    <w:rsid w:val="00F97FFE"/>
    <w:rsid w:val="00FA03BB"/>
    <w:rsid w:val="00FA0B72"/>
    <w:rsid w:val="00FA0DAF"/>
    <w:rsid w:val="00FA0DF0"/>
    <w:rsid w:val="00FA1972"/>
    <w:rsid w:val="00FA2333"/>
    <w:rsid w:val="00FA249A"/>
    <w:rsid w:val="00FA2C3C"/>
    <w:rsid w:val="00FA3187"/>
    <w:rsid w:val="00FA370D"/>
    <w:rsid w:val="00FA386C"/>
    <w:rsid w:val="00FA3DC9"/>
    <w:rsid w:val="00FA41FE"/>
    <w:rsid w:val="00FA48A6"/>
    <w:rsid w:val="00FA525B"/>
    <w:rsid w:val="00FA52EE"/>
    <w:rsid w:val="00FA54FE"/>
    <w:rsid w:val="00FA59C6"/>
    <w:rsid w:val="00FA5F7F"/>
    <w:rsid w:val="00FA6024"/>
    <w:rsid w:val="00FA602B"/>
    <w:rsid w:val="00FA6199"/>
    <w:rsid w:val="00FA61D5"/>
    <w:rsid w:val="00FA6A8B"/>
    <w:rsid w:val="00FA6A94"/>
    <w:rsid w:val="00FA6F5A"/>
    <w:rsid w:val="00FA7033"/>
    <w:rsid w:val="00FA715B"/>
    <w:rsid w:val="00FA730C"/>
    <w:rsid w:val="00FA7390"/>
    <w:rsid w:val="00FA73A0"/>
    <w:rsid w:val="00FA74AF"/>
    <w:rsid w:val="00FA75DE"/>
    <w:rsid w:val="00FA7711"/>
    <w:rsid w:val="00FA7A19"/>
    <w:rsid w:val="00FA7A87"/>
    <w:rsid w:val="00FA7D19"/>
    <w:rsid w:val="00FB0241"/>
    <w:rsid w:val="00FB07D9"/>
    <w:rsid w:val="00FB09F6"/>
    <w:rsid w:val="00FB0EE0"/>
    <w:rsid w:val="00FB1140"/>
    <w:rsid w:val="00FB1572"/>
    <w:rsid w:val="00FB1DA8"/>
    <w:rsid w:val="00FB1EAE"/>
    <w:rsid w:val="00FB1EF0"/>
    <w:rsid w:val="00FB28AA"/>
    <w:rsid w:val="00FB2DEB"/>
    <w:rsid w:val="00FB36B2"/>
    <w:rsid w:val="00FB36B3"/>
    <w:rsid w:val="00FB3727"/>
    <w:rsid w:val="00FB3DE2"/>
    <w:rsid w:val="00FB403D"/>
    <w:rsid w:val="00FB420A"/>
    <w:rsid w:val="00FB46BB"/>
    <w:rsid w:val="00FB478C"/>
    <w:rsid w:val="00FB492D"/>
    <w:rsid w:val="00FB4A07"/>
    <w:rsid w:val="00FB4B43"/>
    <w:rsid w:val="00FB5479"/>
    <w:rsid w:val="00FB54C3"/>
    <w:rsid w:val="00FB57B2"/>
    <w:rsid w:val="00FB595C"/>
    <w:rsid w:val="00FB5AD4"/>
    <w:rsid w:val="00FB5BAB"/>
    <w:rsid w:val="00FB620E"/>
    <w:rsid w:val="00FB6212"/>
    <w:rsid w:val="00FB6920"/>
    <w:rsid w:val="00FB6D34"/>
    <w:rsid w:val="00FB6EB0"/>
    <w:rsid w:val="00FB718A"/>
    <w:rsid w:val="00FB72CF"/>
    <w:rsid w:val="00FB737D"/>
    <w:rsid w:val="00FB73D0"/>
    <w:rsid w:val="00FC0267"/>
    <w:rsid w:val="00FC0437"/>
    <w:rsid w:val="00FC04B5"/>
    <w:rsid w:val="00FC06CF"/>
    <w:rsid w:val="00FC098A"/>
    <w:rsid w:val="00FC18AC"/>
    <w:rsid w:val="00FC1E97"/>
    <w:rsid w:val="00FC1F3E"/>
    <w:rsid w:val="00FC2228"/>
    <w:rsid w:val="00FC23D4"/>
    <w:rsid w:val="00FC2804"/>
    <w:rsid w:val="00FC2B6B"/>
    <w:rsid w:val="00FC2E36"/>
    <w:rsid w:val="00FC2F71"/>
    <w:rsid w:val="00FC2FA0"/>
    <w:rsid w:val="00FC3308"/>
    <w:rsid w:val="00FC33CD"/>
    <w:rsid w:val="00FC383A"/>
    <w:rsid w:val="00FC3FE6"/>
    <w:rsid w:val="00FC40EA"/>
    <w:rsid w:val="00FC4193"/>
    <w:rsid w:val="00FC46E0"/>
    <w:rsid w:val="00FC49E9"/>
    <w:rsid w:val="00FC4CC6"/>
    <w:rsid w:val="00FC4E6C"/>
    <w:rsid w:val="00FC5284"/>
    <w:rsid w:val="00FC5840"/>
    <w:rsid w:val="00FC5AA9"/>
    <w:rsid w:val="00FC5FC8"/>
    <w:rsid w:val="00FC6948"/>
    <w:rsid w:val="00FC6B3F"/>
    <w:rsid w:val="00FC6C3D"/>
    <w:rsid w:val="00FC6CCF"/>
    <w:rsid w:val="00FC6F93"/>
    <w:rsid w:val="00FC7079"/>
    <w:rsid w:val="00FC76A9"/>
    <w:rsid w:val="00FC79DB"/>
    <w:rsid w:val="00FC7A7F"/>
    <w:rsid w:val="00FC7F92"/>
    <w:rsid w:val="00FD029C"/>
    <w:rsid w:val="00FD0973"/>
    <w:rsid w:val="00FD0F45"/>
    <w:rsid w:val="00FD12F2"/>
    <w:rsid w:val="00FD1534"/>
    <w:rsid w:val="00FD1D6C"/>
    <w:rsid w:val="00FD1E4E"/>
    <w:rsid w:val="00FD27F4"/>
    <w:rsid w:val="00FD28E2"/>
    <w:rsid w:val="00FD381B"/>
    <w:rsid w:val="00FD389C"/>
    <w:rsid w:val="00FD3C4B"/>
    <w:rsid w:val="00FD3D07"/>
    <w:rsid w:val="00FD404E"/>
    <w:rsid w:val="00FD4155"/>
    <w:rsid w:val="00FD44FD"/>
    <w:rsid w:val="00FD45B0"/>
    <w:rsid w:val="00FD4B0A"/>
    <w:rsid w:val="00FD4B34"/>
    <w:rsid w:val="00FD4D32"/>
    <w:rsid w:val="00FD4D62"/>
    <w:rsid w:val="00FD5566"/>
    <w:rsid w:val="00FD5598"/>
    <w:rsid w:val="00FD57B3"/>
    <w:rsid w:val="00FD5AFB"/>
    <w:rsid w:val="00FD5B15"/>
    <w:rsid w:val="00FD5E78"/>
    <w:rsid w:val="00FD62C5"/>
    <w:rsid w:val="00FD648B"/>
    <w:rsid w:val="00FD6976"/>
    <w:rsid w:val="00FD6D7E"/>
    <w:rsid w:val="00FD6DDA"/>
    <w:rsid w:val="00FD713C"/>
    <w:rsid w:val="00FD72EA"/>
    <w:rsid w:val="00FD7542"/>
    <w:rsid w:val="00FD7A0E"/>
    <w:rsid w:val="00FE000F"/>
    <w:rsid w:val="00FE0020"/>
    <w:rsid w:val="00FE034E"/>
    <w:rsid w:val="00FE09A4"/>
    <w:rsid w:val="00FE0C34"/>
    <w:rsid w:val="00FE0EAA"/>
    <w:rsid w:val="00FE14F9"/>
    <w:rsid w:val="00FE1675"/>
    <w:rsid w:val="00FE16BA"/>
    <w:rsid w:val="00FE1B62"/>
    <w:rsid w:val="00FE1B69"/>
    <w:rsid w:val="00FE1F0C"/>
    <w:rsid w:val="00FE20B1"/>
    <w:rsid w:val="00FE2632"/>
    <w:rsid w:val="00FE268C"/>
    <w:rsid w:val="00FE29A7"/>
    <w:rsid w:val="00FE2E0B"/>
    <w:rsid w:val="00FE3187"/>
    <w:rsid w:val="00FE33F6"/>
    <w:rsid w:val="00FE3429"/>
    <w:rsid w:val="00FE3CC6"/>
    <w:rsid w:val="00FE444A"/>
    <w:rsid w:val="00FE45C7"/>
    <w:rsid w:val="00FE49E3"/>
    <w:rsid w:val="00FE4A5B"/>
    <w:rsid w:val="00FE4CB7"/>
    <w:rsid w:val="00FE559A"/>
    <w:rsid w:val="00FE5DF1"/>
    <w:rsid w:val="00FE5ECA"/>
    <w:rsid w:val="00FE61AB"/>
    <w:rsid w:val="00FE61B7"/>
    <w:rsid w:val="00FE62A6"/>
    <w:rsid w:val="00FE647D"/>
    <w:rsid w:val="00FE76E4"/>
    <w:rsid w:val="00FE7B14"/>
    <w:rsid w:val="00FE7DE5"/>
    <w:rsid w:val="00FF01D2"/>
    <w:rsid w:val="00FF0228"/>
    <w:rsid w:val="00FF0A0B"/>
    <w:rsid w:val="00FF0C86"/>
    <w:rsid w:val="00FF12F1"/>
    <w:rsid w:val="00FF1491"/>
    <w:rsid w:val="00FF14F8"/>
    <w:rsid w:val="00FF1647"/>
    <w:rsid w:val="00FF1AE0"/>
    <w:rsid w:val="00FF1EA9"/>
    <w:rsid w:val="00FF2EAB"/>
    <w:rsid w:val="00FF3275"/>
    <w:rsid w:val="00FF334A"/>
    <w:rsid w:val="00FF35DF"/>
    <w:rsid w:val="00FF3799"/>
    <w:rsid w:val="00FF38A7"/>
    <w:rsid w:val="00FF3992"/>
    <w:rsid w:val="00FF3BC6"/>
    <w:rsid w:val="00FF3BCF"/>
    <w:rsid w:val="00FF3D04"/>
    <w:rsid w:val="00FF3E2A"/>
    <w:rsid w:val="00FF4780"/>
    <w:rsid w:val="00FF479F"/>
    <w:rsid w:val="00FF4A04"/>
    <w:rsid w:val="00FF51F3"/>
    <w:rsid w:val="00FF54A1"/>
    <w:rsid w:val="00FF6256"/>
    <w:rsid w:val="00FF629A"/>
    <w:rsid w:val="00FF644A"/>
    <w:rsid w:val="00FF68DA"/>
    <w:rsid w:val="00FF694A"/>
    <w:rsid w:val="00FF6A54"/>
    <w:rsid w:val="00FF6C28"/>
    <w:rsid w:val="00FF7477"/>
    <w:rsid w:val="00FF75E4"/>
    <w:rsid w:val="00FF7869"/>
    <w:rsid w:val="00FF78A9"/>
    <w:rsid w:val="00FF7BD8"/>
    <w:rsid w:val="00FF7C71"/>
    <w:rsid w:val="00FF7C81"/>
    <w:rsid w:val="03784026"/>
    <w:rsid w:val="06498897"/>
    <w:rsid w:val="0CF386AB"/>
    <w:rsid w:val="13BE798F"/>
    <w:rsid w:val="1E62D1BB"/>
    <w:rsid w:val="299FD51E"/>
    <w:rsid w:val="35353527"/>
    <w:rsid w:val="39577C66"/>
    <w:rsid w:val="3BE0A9A1"/>
    <w:rsid w:val="3E2AED89"/>
    <w:rsid w:val="446E934C"/>
    <w:rsid w:val="4776EB83"/>
    <w:rsid w:val="49A1E796"/>
    <w:rsid w:val="4C0681D0"/>
    <w:rsid w:val="4FE4CF3A"/>
    <w:rsid w:val="5BCE9330"/>
    <w:rsid w:val="6112EF80"/>
    <w:rsid w:val="7387D6A6"/>
    <w:rsid w:val="79842DEB"/>
    <w:rsid w:val="7BB41143"/>
    <w:rsid w:val="7E3CE31A"/>
    <w:rsid w:val="7EA4C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msdn.microsoft.com/mshelp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01E7AE0"/>
  <w15:docId w15:val="{D5401402-7156-4BD1-9D33-450FE90D3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92105A"/>
    <w:pPr>
      <w:spacing w:before="120" w:after="120"/>
      <w:jc w:val="both"/>
    </w:pPr>
    <w:rPr>
      <w:rFonts w:ascii="Tahoma" w:hAnsi="Tahoma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92105A"/>
    <w:pPr>
      <w:keepNext/>
      <w:numPr>
        <w:numId w:val="1"/>
      </w:numPr>
      <w:outlineLvl w:val="0"/>
    </w:pPr>
    <w:rPr>
      <w:rFonts w:cs="Arial"/>
      <w:bCs/>
      <w:color w:val="80BC48" w:themeColor="accent1"/>
      <w:w w:val="85"/>
      <w:kern w:val="32"/>
      <w:sz w:val="48"/>
      <w:szCs w:val="48"/>
    </w:rPr>
  </w:style>
  <w:style w:type="paragraph" w:styleId="2">
    <w:name w:val="heading 2"/>
    <w:basedOn w:val="a0"/>
    <w:next w:val="a0"/>
    <w:link w:val="20"/>
    <w:uiPriority w:val="9"/>
    <w:qFormat/>
    <w:rsid w:val="0092105A"/>
    <w:pPr>
      <w:keepNext/>
      <w:numPr>
        <w:ilvl w:val="1"/>
        <w:numId w:val="1"/>
      </w:numPr>
      <w:spacing w:before="240" w:after="240"/>
      <w:outlineLvl w:val="1"/>
    </w:pPr>
    <w:rPr>
      <w:rFonts w:cs="Arial"/>
      <w:bCs/>
      <w:iCs/>
      <w:color w:val="80BC48" w:themeColor="accent1"/>
      <w:w w:val="85"/>
      <w:sz w:val="32"/>
      <w:szCs w:val="28"/>
    </w:rPr>
  </w:style>
  <w:style w:type="paragraph" w:styleId="3">
    <w:name w:val="heading 3"/>
    <w:basedOn w:val="a0"/>
    <w:next w:val="a0"/>
    <w:link w:val="30"/>
    <w:uiPriority w:val="9"/>
    <w:qFormat/>
    <w:rsid w:val="0092105A"/>
    <w:pPr>
      <w:keepNext/>
      <w:numPr>
        <w:ilvl w:val="2"/>
        <w:numId w:val="1"/>
      </w:numPr>
      <w:tabs>
        <w:tab w:val="clear" w:pos="1288"/>
        <w:tab w:val="num" w:pos="1582"/>
      </w:tabs>
      <w:spacing w:before="240" w:after="240"/>
      <w:ind w:left="1366"/>
      <w:outlineLvl w:val="2"/>
    </w:pPr>
    <w:rPr>
      <w:rFonts w:cs="Arial"/>
      <w:bCs/>
      <w:color w:val="80BC48" w:themeColor="accent1"/>
      <w:w w:val="85"/>
      <w:sz w:val="32"/>
      <w:szCs w:val="26"/>
    </w:rPr>
  </w:style>
  <w:style w:type="paragraph" w:styleId="4">
    <w:name w:val="heading 4"/>
    <w:basedOn w:val="a0"/>
    <w:next w:val="a0"/>
    <w:link w:val="40"/>
    <w:uiPriority w:val="9"/>
    <w:qFormat/>
    <w:rsid w:val="0092105A"/>
    <w:pPr>
      <w:keepNext/>
      <w:spacing w:before="240" w:after="240"/>
      <w:ind w:left="1339" w:hanging="471"/>
      <w:outlineLvl w:val="3"/>
    </w:pPr>
    <w:rPr>
      <w:color w:val="80BC48" w:themeColor="accent1"/>
      <w:w w:val="85"/>
      <w:sz w:val="26"/>
    </w:rPr>
  </w:style>
  <w:style w:type="paragraph" w:styleId="5">
    <w:name w:val="heading 5"/>
    <w:basedOn w:val="4"/>
    <w:next w:val="a"/>
    <w:link w:val="50"/>
    <w:uiPriority w:val="9"/>
    <w:qFormat/>
    <w:rsid w:val="00031E3F"/>
    <w:pPr>
      <w:numPr>
        <w:ilvl w:val="4"/>
      </w:numPr>
      <w:ind w:left="1339" w:hanging="471"/>
      <w:outlineLvl w:val="4"/>
    </w:pPr>
  </w:style>
  <w:style w:type="paragraph" w:styleId="6">
    <w:name w:val="heading 6"/>
    <w:basedOn w:val="a"/>
    <w:next w:val="a0"/>
    <w:link w:val="60"/>
    <w:uiPriority w:val="9"/>
    <w:unhideWhenUsed/>
    <w:qFormat/>
    <w:rsid w:val="00996D4F"/>
    <w:pPr>
      <w:keepNext/>
      <w:keepLines/>
      <w:spacing w:before="200" w:after="0"/>
      <w:jc w:val="left"/>
      <w:outlineLvl w:val="5"/>
    </w:pPr>
    <w:rPr>
      <w:rFonts w:asciiTheme="majorHAnsi" w:eastAsiaTheme="majorEastAsia" w:hAnsiTheme="majorHAnsi" w:cstheme="majorBidi"/>
      <w:color w:val="80BC48" w:themeColor="accent1"/>
      <w:sz w:val="24"/>
      <w:lang w:val="en-US" w:eastAsia="en-US"/>
    </w:rPr>
  </w:style>
  <w:style w:type="paragraph" w:styleId="7">
    <w:name w:val="heading 7"/>
    <w:basedOn w:val="a"/>
    <w:next w:val="a0"/>
    <w:link w:val="70"/>
    <w:uiPriority w:val="9"/>
    <w:unhideWhenUsed/>
    <w:qFormat/>
    <w:rsid w:val="00996D4F"/>
    <w:pPr>
      <w:keepNext/>
      <w:keepLines/>
      <w:spacing w:before="200" w:after="0"/>
      <w:jc w:val="left"/>
      <w:outlineLvl w:val="6"/>
    </w:pPr>
    <w:rPr>
      <w:rFonts w:asciiTheme="majorHAnsi" w:eastAsiaTheme="majorEastAsia" w:hAnsiTheme="majorHAnsi" w:cstheme="majorBidi"/>
      <w:color w:val="80BC48" w:themeColor="accent1"/>
      <w:sz w:val="24"/>
      <w:lang w:val="en-US" w:eastAsia="en-US"/>
    </w:rPr>
  </w:style>
  <w:style w:type="paragraph" w:styleId="8">
    <w:name w:val="heading 8"/>
    <w:basedOn w:val="a"/>
    <w:next w:val="a0"/>
    <w:link w:val="80"/>
    <w:uiPriority w:val="9"/>
    <w:unhideWhenUsed/>
    <w:qFormat/>
    <w:rsid w:val="00996D4F"/>
    <w:pPr>
      <w:keepNext/>
      <w:keepLines/>
      <w:spacing w:before="200" w:after="0"/>
      <w:jc w:val="left"/>
      <w:outlineLvl w:val="7"/>
    </w:pPr>
    <w:rPr>
      <w:rFonts w:asciiTheme="majorHAnsi" w:eastAsiaTheme="majorEastAsia" w:hAnsiTheme="majorHAnsi" w:cstheme="majorBidi"/>
      <w:color w:val="80BC48" w:themeColor="accent1"/>
      <w:sz w:val="24"/>
      <w:lang w:val="en-US" w:eastAsia="en-US"/>
    </w:rPr>
  </w:style>
  <w:style w:type="paragraph" w:styleId="9">
    <w:name w:val="heading 9"/>
    <w:basedOn w:val="a"/>
    <w:next w:val="a0"/>
    <w:link w:val="90"/>
    <w:uiPriority w:val="9"/>
    <w:unhideWhenUsed/>
    <w:qFormat/>
    <w:rsid w:val="00996D4F"/>
    <w:pPr>
      <w:keepNext/>
      <w:keepLines/>
      <w:spacing w:before="200" w:after="0"/>
      <w:jc w:val="left"/>
      <w:outlineLvl w:val="8"/>
    </w:pPr>
    <w:rPr>
      <w:rFonts w:asciiTheme="majorHAnsi" w:eastAsiaTheme="majorEastAsia" w:hAnsiTheme="majorHAnsi" w:cstheme="majorBidi"/>
      <w:color w:val="80BC48" w:themeColor="accent1"/>
      <w:sz w:val="24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B047A9"/>
    <w:pPr>
      <w:pBdr>
        <w:bottom w:val="single" w:sz="4" w:space="1" w:color="auto"/>
      </w:pBdr>
      <w:tabs>
        <w:tab w:val="right" w:pos="9639"/>
      </w:tabs>
    </w:pPr>
    <w:rPr>
      <w:color w:val="7F7F7F"/>
      <w:sz w:val="16"/>
    </w:rPr>
  </w:style>
  <w:style w:type="paragraph" w:styleId="a5">
    <w:name w:val="footer"/>
    <w:basedOn w:val="a"/>
    <w:link w:val="a6"/>
    <w:uiPriority w:val="99"/>
    <w:rsid w:val="00B047A9"/>
    <w:pPr>
      <w:pBdr>
        <w:top w:val="single" w:sz="4" w:space="1" w:color="auto"/>
      </w:pBdr>
      <w:tabs>
        <w:tab w:val="right" w:pos="9639"/>
      </w:tabs>
    </w:pPr>
    <w:rPr>
      <w:color w:val="7F7F7F"/>
      <w:sz w:val="16"/>
    </w:rPr>
  </w:style>
  <w:style w:type="character" w:styleId="a7">
    <w:name w:val="page number"/>
    <w:basedOn w:val="a1"/>
    <w:rsid w:val="00E16C80"/>
  </w:style>
  <w:style w:type="character" w:styleId="a8">
    <w:name w:val="Hyperlink"/>
    <w:uiPriority w:val="99"/>
    <w:rsid w:val="00D54CAE"/>
    <w:rPr>
      <w:color w:val="B5CE4A" w:themeColor="accent2"/>
      <w:u w:val="single"/>
    </w:rPr>
  </w:style>
  <w:style w:type="paragraph" w:styleId="41">
    <w:name w:val="toc 4"/>
    <w:basedOn w:val="a0"/>
    <w:next w:val="a0"/>
    <w:autoRedefine/>
    <w:uiPriority w:val="39"/>
    <w:rsid w:val="00ED41AC"/>
    <w:pPr>
      <w:tabs>
        <w:tab w:val="left" w:pos="2160"/>
        <w:tab w:val="right" w:leader="dot" w:pos="9627"/>
      </w:tabs>
      <w:ind w:left="1276"/>
    </w:pPr>
  </w:style>
  <w:style w:type="paragraph" w:customStyle="1" w:styleId="a9">
    <w:name w:val="Название документа"/>
    <w:basedOn w:val="1"/>
    <w:rsid w:val="006E795E"/>
    <w:pPr>
      <w:numPr>
        <w:numId w:val="0"/>
      </w:numPr>
      <w:jc w:val="center"/>
      <w:outlineLvl w:val="9"/>
    </w:pPr>
    <w:rPr>
      <w:w w:val="80"/>
      <w:sz w:val="72"/>
      <w:szCs w:val="72"/>
    </w:rPr>
  </w:style>
  <w:style w:type="paragraph" w:customStyle="1" w:styleId="aa">
    <w:name w:val="Рисунок"/>
    <w:basedOn w:val="a"/>
    <w:next w:val="ab"/>
    <w:rsid w:val="008735E5"/>
    <w:pPr>
      <w:keepNext/>
      <w:jc w:val="center"/>
    </w:pPr>
  </w:style>
  <w:style w:type="paragraph" w:styleId="ac">
    <w:name w:val="TOC Heading"/>
    <w:basedOn w:val="1"/>
    <w:next w:val="a"/>
    <w:uiPriority w:val="39"/>
    <w:qFormat/>
    <w:rsid w:val="005D1029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w w:val="100"/>
      <w:kern w:val="0"/>
      <w:sz w:val="28"/>
      <w:szCs w:val="28"/>
      <w:lang w:eastAsia="en-US"/>
    </w:rPr>
  </w:style>
  <w:style w:type="paragraph" w:customStyle="1" w:styleId="ad">
    <w:name w:val="Исходный код"/>
    <w:basedOn w:val="a0"/>
    <w:rsid w:val="00E16C80"/>
    <w:pPr>
      <w:shd w:val="clear" w:color="auto" w:fill="F3F3F3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</w:tabs>
      <w:spacing w:before="0" w:after="0"/>
      <w:ind w:firstLine="284"/>
    </w:pPr>
    <w:rPr>
      <w:rFonts w:ascii="Courier New" w:hAnsi="Courier New"/>
    </w:rPr>
  </w:style>
  <w:style w:type="table" w:styleId="ae">
    <w:name w:val="Table Grid"/>
    <w:basedOn w:val="a2"/>
    <w:uiPriority w:val="39"/>
    <w:rsid w:val="005F4751"/>
    <w:pPr>
      <w:spacing w:before="100" w:beforeAutospacing="1" w:after="100" w:afterAutospacing="1"/>
    </w:pPr>
    <w:rPr>
      <w:rFonts w:ascii="Arial" w:hAnsi="Arial"/>
    </w:rPr>
    <w:tblPr>
      <w:tblStyleRowBandSize w:val="1"/>
      <w:tblStyleColBandSize w:val="1"/>
      <w:jc w:val="right"/>
      <w:tblBorders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  <w:insideH w:val="single" w:sz="12" w:space="0" w:color="FFFFFF"/>
        <w:insideV w:val="single" w:sz="12" w:space="0" w:color="FFFFFF"/>
      </w:tblBorders>
      <w:tblCellMar>
        <w:left w:w="57" w:type="dxa"/>
        <w:right w:w="57" w:type="dxa"/>
      </w:tblCellMar>
    </w:tblPr>
    <w:trPr>
      <w:jc w:val="right"/>
    </w:trPr>
    <w:tcPr>
      <w:shd w:val="clear" w:color="auto" w:fill="82B527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Autospacing="1" w:afterLines="0" w:afterAutospacing="1" w:line="240" w:lineRule="auto"/>
        <w:ind w:leftChars="0" w:left="0" w:rightChars="0" w:right="0" w:firstLineChars="0" w:firstLine="0"/>
        <w:contextualSpacing/>
        <w:jc w:val="center"/>
        <w:outlineLvl w:val="9"/>
      </w:pPr>
      <w:rPr>
        <w:rFonts w:ascii="Arial" w:hAnsi="Arial"/>
        <w:b/>
        <w:color w:val="FFFFFF"/>
        <w:sz w:val="20"/>
      </w:rPr>
      <w:tblPr/>
      <w:tcPr>
        <w:shd w:val="clear" w:color="auto" w:fill="82B527"/>
      </w:tcPr>
    </w:tblStylePr>
    <w:tblStylePr w:type="firstCol">
      <w:tblPr/>
      <w:tcPr>
        <w:shd w:val="clear" w:color="auto" w:fill="D9D9D9"/>
      </w:tcPr>
    </w:tblStylePr>
    <w:tblStylePr w:type="band1Horz">
      <w:pPr>
        <w:wordWrap/>
        <w:spacing w:beforeLines="0" w:beforeAutospacing="1" w:afterLines="0" w:afterAutospacing="1" w:line="240" w:lineRule="auto"/>
      </w:pPr>
      <w:rPr>
        <w:rFonts w:ascii="Arial" w:hAnsi="Arial"/>
        <w:sz w:val="22"/>
      </w:rPr>
      <w:tblPr/>
      <w:tcPr>
        <w:shd w:val="clear" w:color="auto" w:fill="E6E6E6"/>
      </w:tcPr>
    </w:tblStylePr>
    <w:tblStylePr w:type="band2Horz">
      <w:pPr>
        <w:wordWrap/>
        <w:spacing w:beforeLines="0" w:beforeAutospacing="1" w:afterLines="0" w:afterAutospacing="1" w:line="240" w:lineRule="auto"/>
      </w:pPr>
      <w:tblPr/>
      <w:tcPr>
        <w:shd w:val="clear" w:color="auto" w:fill="F3F3F3"/>
      </w:tcPr>
    </w:tblStylePr>
  </w:style>
  <w:style w:type="paragraph" w:styleId="af">
    <w:name w:val="Normal (Web)"/>
    <w:basedOn w:val="a"/>
    <w:uiPriority w:val="99"/>
    <w:rsid w:val="00491781"/>
    <w:rPr>
      <w:szCs w:val="20"/>
    </w:rPr>
  </w:style>
  <w:style w:type="paragraph" w:styleId="11">
    <w:name w:val="toc 1"/>
    <w:basedOn w:val="a0"/>
    <w:next w:val="a0"/>
    <w:autoRedefine/>
    <w:uiPriority w:val="39"/>
    <w:rsid w:val="004134E9"/>
    <w:pPr>
      <w:tabs>
        <w:tab w:val="left" w:pos="360"/>
        <w:tab w:val="right" w:leader="dot" w:pos="9627"/>
      </w:tabs>
    </w:pPr>
    <w:rPr>
      <w:b/>
      <w:noProof/>
      <w:szCs w:val="72"/>
    </w:rPr>
  </w:style>
  <w:style w:type="paragraph" w:styleId="21">
    <w:name w:val="toc 2"/>
    <w:basedOn w:val="a0"/>
    <w:next w:val="a0"/>
    <w:autoRedefine/>
    <w:uiPriority w:val="39"/>
    <w:rsid w:val="00ED41AC"/>
    <w:pPr>
      <w:tabs>
        <w:tab w:val="left" w:pos="900"/>
        <w:tab w:val="right" w:leader="dot" w:pos="9627"/>
      </w:tabs>
      <w:ind w:left="425"/>
    </w:pPr>
  </w:style>
  <w:style w:type="paragraph" w:styleId="31">
    <w:name w:val="toc 3"/>
    <w:basedOn w:val="a0"/>
    <w:next w:val="a0"/>
    <w:autoRedefine/>
    <w:uiPriority w:val="39"/>
    <w:rsid w:val="001A4F39"/>
    <w:pPr>
      <w:tabs>
        <w:tab w:val="left" w:pos="1620"/>
        <w:tab w:val="right" w:leader="dot" w:pos="9627"/>
      </w:tabs>
      <w:ind w:left="851"/>
    </w:pPr>
  </w:style>
  <w:style w:type="paragraph" w:styleId="a0">
    <w:name w:val="Body Text"/>
    <w:basedOn w:val="a"/>
    <w:link w:val="af0"/>
    <w:qFormat/>
    <w:rsid w:val="002A015C"/>
  </w:style>
  <w:style w:type="paragraph" w:customStyle="1" w:styleId="af1">
    <w:name w:val="Примечание"/>
    <w:basedOn w:val="a"/>
    <w:rsid w:val="00E16C80"/>
    <w:rPr>
      <w:b/>
      <w:i/>
    </w:rPr>
  </w:style>
  <w:style w:type="paragraph" w:customStyle="1" w:styleId="af2">
    <w:name w:val="Заголовок содержания"/>
    <w:basedOn w:val="1"/>
    <w:next w:val="a"/>
    <w:rsid w:val="006E795E"/>
    <w:pPr>
      <w:pageBreakBefore/>
      <w:numPr>
        <w:numId w:val="0"/>
      </w:numPr>
      <w:outlineLvl w:val="9"/>
    </w:pPr>
  </w:style>
  <w:style w:type="paragraph" w:styleId="HTML">
    <w:name w:val="HTML Preformatted"/>
    <w:basedOn w:val="a"/>
    <w:link w:val="HTML0"/>
    <w:uiPriority w:val="99"/>
    <w:rsid w:val="005F4C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</w:rPr>
  </w:style>
  <w:style w:type="character" w:customStyle="1" w:styleId="keyword">
    <w:name w:val="keyword"/>
    <w:rsid w:val="005F4C88"/>
    <w:rPr>
      <w:color w:val="0000FF"/>
    </w:rPr>
  </w:style>
  <w:style w:type="character" w:customStyle="1" w:styleId="string">
    <w:name w:val="string"/>
    <w:rsid w:val="001C57B0"/>
    <w:rPr>
      <w:color w:val="007777"/>
    </w:rPr>
  </w:style>
  <w:style w:type="paragraph" w:customStyle="1" w:styleId="value">
    <w:name w:val="value"/>
    <w:basedOn w:val="a"/>
    <w:rsid w:val="00616995"/>
    <w:rPr>
      <w:szCs w:val="20"/>
    </w:rPr>
  </w:style>
  <w:style w:type="character" w:customStyle="1" w:styleId="comment">
    <w:name w:val="comment"/>
    <w:rsid w:val="00FD1D6C"/>
    <w:rPr>
      <w:color w:val="008800"/>
    </w:rPr>
  </w:style>
  <w:style w:type="character" w:styleId="HTML1">
    <w:name w:val="HTML Code"/>
    <w:uiPriority w:val="99"/>
    <w:rsid w:val="00222505"/>
    <w:rPr>
      <w:rFonts w:ascii="Courier New" w:eastAsia="Times New Roman" w:hAnsi="Courier New" w:cs="Courier New" w:hint="default"/>
      <w:color w:val="auto"/>
      <w:sz w:val="20"/>
      <w:szCs w:val="25"/>
    </w:rPr>
  </w:style>
  <w:style w:type="character" w:customStyle="1" w:styleId="glossarydef">
    <w:name w:val="glossarydef"/>
    <w:basedOn w:val="a1"/>
    <w:rsid w:val="0068475D"/>
  </w:style>
  <w:style w:type="paragraph" w:customStyle="1" w:styleId="ab">
    <w:name w:val="Название рисунка"/>
    <w:basedOn w:val="a"/>
    <w:next w:val="a0"/>
    <w:link w:val="af3"/>
    <w:rsid w:val="00E95F67"/>
    <w:pPr>
      <w:jc w:val="center"/>
    </w:pPr>
    <w:rPr>
      <w:b/>
      <w:bCs/>
      <w:szCs w:val="20"/>
    </w:rPr>
  </w:style>
  <w:style w:type="paragraph" w:customStyle="1" w:styleId="af4">
    <w:name w:val="Название таблицы"/>
    <w:basedOn w:val="ab"/>
    <w:next w:val="a0"/>
    <w:link w:val="af5"/>
    <w:qFormat/>
    <w:rsid w:val="0092105A"/>
    <w:pPr>
      <w:keepNext/>
      <w:spacing w:before="100" w:beforeAutospacing="1"/>
      <w:jc w:val="right"/>
    </w:pPr>
    <w:rPr>
      <w:b w:val="0"/>
    </w:rPr>
  </w:style>
  <w:style w:type="character" w:styleId="af6">
    <w:name w:val="annotation reference"/>
    <w:semiHidden/>
    <w:rsid w:val="0068475D"/>
    <w:rPr>
      <w:sz w:val="16"/>
      <w:szCs w:val="16"/>
    </w:rPr>
  </w:style>
  <w:style w:type="paragraph" w:styleId="af7">
    <w:name w:val="annotation text"/>
    <w:basedOn w:val="a"/>
    <w:link w:val="af8"/>
    <w:semiHidden/>
    <w:rsid w:val="0068475D"/>
    <w:rPr>
      <w:szCs w:val="20"/>
    </w:rPr>
  </w:style>
  <w:style w:type="paragraph" w:styleId="af9">
    <w:name w:val="Balloon Text"/>
    <w:basedOn w:val="a"/>
    <w:semiHidden/>
    <w:rsid w:val="0068475D"/>
    <w:rPr>
      <w:rFonts w:cs="Tahoma"/>
      <w:sz w:val="16"/>
      <w:szCs w:val="16"/>
    </w:rPr>
  </w:style>
  <w:style w:type="character" w:customStyle="1" w:styleId="af3">
    <w:name w:val="Название рисунка Знак"/>
    <w:link w:val="ab"/>
    <w:rsid w:val="00E95F67"/>
    <w:rPr>
      <w:rFonts w:ascii="Segoe UI" w:hAnsi="Segoe UI"/>
      <w:b/>
      <w:bCs/>
    </w:rPr>
  </w:style>
  <w:style w:type="paragraph" w:styleId="afa">
    <w:name w:val="Document Map"/>
    <w:basedOn w:val="a"/>
    <w:semiHidden/>
    <w:rsid w:val="00570C5E"/>
    <w:pPr>
      <w:shd w:val="clear" w:color="auto" w:fill="000080"/>
    </w:pPr>
    <w:rPr>
      <w:rFonts w:cs="Tahoma"/>
      <w:szCs w:val="20"/>
    </w:rPr>
  </w:style>
  <w:style w:type="character" w:customStyle="1" w:styleId="af0">
    <w:name w:val="Основной текст Знак"/>
    <w:link w:val="a0"/>
    <w:rsid w:val="002A015C"/>
    <w:rPr>
      <w:rFonts w:ascii="Segoe UI" w:hAnsi="Segoe UI"/>
      <w:szCs w:val="24"/>
    </w:rPr>
  </w:style>
  <w:style w:type="character" w:customStyle="1" w:styleId="20">
    <w:name w:val="Заголовок 2 Знак"/>
    <w:link w:val="2"/>
    <w:uiPriority w:val="9"/>
    <w:rsid w:val="0092105A"/>
    <w:rPr>
      <w:rFonts w:ascii="Tahoma" w:hAnsi="Tahoma" w:cs="Arial"/>
      <w:bCs/>
      <w:iCs/>
      <w:color w:val="80BC48" w:themeColor="accent1"/>
      <w:w w:val="85"/>
      <w:sz w:val="32"/>
      <w:szCs w:val="28"/>
    </w:rPr>
  </w:style>
  <w:style w:type="character" w:customStyle="1" w:styleId="30">
    <w:name w:val="Заголовок 3 Знак"/>
    <w:link w:val="3"/>
    <w:uiPriority w:val="9"/>
    <w:qFormat/>
    <w:rsid w:val="0092105A"/>
    <w:rPr>
      <w:rFonts w:ascii="Tahoma" w:hAnsi="Tahoma" w:cs="Arial"/>
      <w:bCs/>
      <w:color w:val="80BC48" w:themeColor="accent1"/>
      <w:w w:val="85"/>
      <w:sz w:val="32"/>
      <w:szCs w:val="26"/>
    </w:rPr>
  </w:style>
  <w:style w:type="character" w:customStyle="1" w:styleId="10">
    <w:name w:val="Заголовок 1 Знак"/>
    <w:link w:val="1"/>
    <w:uiPriority w:val="9"/>
    <w:rsid w:val="0092105A"/>
    <w:rPr>
      <w:rFonts w:ascii="Tahoma" w:hAnsi="Tahoma" w:cs="Arial"/>
      <w:bCs/>
      <w:color w:val="80BC48" w:themeColor="accent1"/>
      <w:w w:val="85"/>
      <w:kern w:val="32"/>
      <w:sz w:val="48"/>
      <w:szCs w:val="48"/>
    </w:rPr>
  </w:style>
  <w:style w:type="paragraph" w:customStyle="1" w:styleId="afb">
    <w:name w:val="Именованный элемент"/>
    <w:basedOn w:val="a0"/>
    <w:link w:val="afc"/>
    <w:rsid w:val="00270EBA"/>
    <w:rPr>
      <w:b/>
      <w:bCs/>
    </w:rPr>
  </w:style>
  <w:style w:type="character" w:customStyle="1" w:styleId="afc">
    <w:name w:val="Именованный элемент Знак"/>
    <w:link w:val="afb"/>
    <w:rsid w:val="00270EBA"/>
    <w:rPr>
      <w:rFonts w:ascii="Arial" w:hAnsi="Arial"/>
      <w:b/>
      <w:bCs/>
      <w:szCs w:val="24"/>
      <w:lang w:val="ru-RU" w:eastAsia="ru-RU" w:bidi="ar-SA"/>
    </w:rPr>
  </w:style>
  <w:style w:type="character" w:customStyle="1" w:styleId="50">
    <w:name w:val="Заголовок 5 Знак"/>
    <w:link w:val="5"/>
    <w:uiPriority w:val="9"/>
    <w:rsid w:val="00031E3F"/>
    <w:rPr>
      <w:rFonts w:ascii="Segoe UI" w:hAnsi="Segoe UI"/>
      <w:b/>
      <w:color w:val="82B527"/>
      <w:w w:val="85"/>
      <w:sz w:val="26"/>
      <w:szCs w:val="24"/>
    </w:rPr>
  </w:style>
  <w:style w:type="paragraph" w:styleId="afd">
    <w:name w:val="caption"/>
    <w:basedOn w:val="a"/>
    <w:next w:val="a"/>
    <w:link w:val="afe"/>
    <w:qFormat/>
    <w:rsid w:val="0092105A"/>
    <w:pPr>
      <w:spacing w:after="200"/>
    </w:pPr>
    <w:rPr>
      <w:bCs/>
      <w:color w:val="4F81BD"/>
      <w:szCs w:val="18"/>
    </w:rPr>
  </w:style>
  <w:style w:type="paragraph" w:styleId="aff">
    <w:name w:val="annotation subject"/>
    <w:basedOn w:val="af7"/>
    <w:next w:val="af7"/>
    <w:link w:val="aff0"/>
    <w:rsid w:val="0063057A"/>
    <w:rPr>
      <w:b/>
      <w:bCs/>
    </w:rPr>
  </w:style>
  <w:style w:type="character" w:customStyle="1" w:styleId="af8">
    <w:name w:val="Текст примечания Знак"/>
    <w:link w:val="af7"/>
    <w:semiHidden/>
    <w:rsid w:val="0063057A"/>
    <w:rPr>
      <w:rFonts w:ascii="Verdana" w:hAnsi="Verdana"/>
    </w:rPr>
  </w:style>
  <w:style w:type="character" w:customStyle="1" w:styleId="aff0">
    <w:name w:val="Тема примечания Знак"/>
    <w:link w:val="aff"/>
    <w:rsid w:val="0063057A"/>
    <w:rPr>
      <w:rFonts w:ascii="Verdana" w:hAnsi="Verdana"/>
      <w:b/>
      <w:bCs/>
    </w:rPr>
  </w:style>
  <w:style w:type="character" w:styleId="aff1">
    <w:name w:val="Placeholder Text"/>
    <w:basedOn w:val="a1"/>
    <w:uiPriority w:val="99"/>
    <w:semiHidden/>
    <w:rsid w:val="000A2CDE"/>
    <w:rPr>
      <w:color w:val="808080"/>
    </w:rPr>
  </w:style>
  <w:style w:type="character" w:customStyle="1" w:styleId="C1HJump">
    <w:name w:val="C1H Jump"/>
    <w:basedOn w:val="afc"/>
    <w:rsid w:val="00B230C4"/>
    <w:rPr>
      <w:rFonts w:ascii="Arial" w:hAnsi="Arial"/>
      <w:b/>
      <w:bCs/>
      <w:color w:val="000000" w:themeColor="text1"/>
      <w:sz w:val="20"/>
      <w:szCs w:val="24"/>
      <w:lang w:val="ru-RU" w:eastAsia="ru-RU" w:bidi="ar-SA"/>
    </w:rPr>
  </w:style>
  <w:style w:type="character" w:customStyle="1" w:styleId="C1HIndexInvisible">
    <w:name w:val="C1H Index Invisible"/>
    <w:basedOn w:val="C1HIndex"/>
    <w:rsid w:val="005D6D36"/>
    <w:rPr>
      <w:rFonts w:ascii="Arial" w:hAnsi="Arial"/>
      <w:b/>
      <w:bCs/>
      <w:vanish/>
      <w:color w:val="808000"/>
      <w:szCs w:val="24"/>
      <w:lang w:val="ru-RU" w:eastAsia="ru-RU" w:bidi="ar-SA"/>
    </w:rPr>
  </w:style>
  <w:style w:type="character" w:customStyle="1" w:styleId="C1HIndex">
    <w:name w:val="C1H Index"/>
    <w:basedOn w:val="afc"/>
    <w:rsid w:val="005D6D36"/>
    <w:rPr>
      <w:rFonts w:ascii="Arial" w:hAnsi="Arial"/>
      <w:b/>
      <w:bCs/>
      <w:color w:val="808000"/>
      <w:szCs w:val="24"/>
      <w:lang w:val="ru-RU" w:eastAsia="ru-RU" w:bidi="ar-SA"/>
    </w:rPr>
  </w:style>
  <w:style w:type="character" w:customStyle="1" w:styleId="C1HGroupInvisible">
    <w:name w:val="C1H Group Invisible"/>
    <w:basedOn w:val="C1HGroup"/>
    <w:rsid w:val="005D6D36"/>
    <w:rPr>
      <w:rFonts w:ascii="Arial" w:hAnsi="Arial"/>
      <w:b/>
      <w:bCs/>
      <w:i/>
      <w:vanish/>
      <w:color w:val="808000"/>
      <w:szCs w:val="24"/>
      <w:lang w:val="ru-RU" w:eastAsia="ru-RU" w:bidi="ar-SA"/>
    </w:rPr>
  </w:style>
  <w:style w:type="character" w:customStyle="1" w:styleId="C1HGroup">
    <w:name w:val="C1H Group"/>
    <w:basedOn w:val="afc"/>
    <w:rsid w:val="005D6D36"/>
    <w:rPr>
      <w:rFonts w:ascii="Arial" w:hAnsi="Arial"/>
      <w:b/>
      <w:bCs/>
      <w:i/>
      <w:color w:val="808000"/>
      <w:szCs w:val="24"/>
      <w:lang w:val="ru-RU" w:eastAsia="ru-RU" w:bidi="ar-SA"/>
    </w:rPr>
  </w:style>
  <w:style w:type="character" w:customStyle="1" w:styleId="C1HLinkTagInvisible">
    <w:name w:val="C1H Link Tag Invisible"/>
    <w:basedOn w:val="C1HLinkTag"/>
    <w:rsid w:val="005D6D36"/>
    <w:rPr>
      <w:rFonts w:ascii="Arial" w:hAnsi="Arial"/>
      <w:b/>
      <w:bCs/>
      <w:vanish/>
      <w:color w:val="3366FF"/>
      <w:szCs w:val="24"/>
      <w:lang w:val="ru-RU" w:eastAsia="ru-RU" w:bidi="ar-SA"/>
    </w:rPr>
  </w:style>
  <w:style w:type="character" w:customStyle="1" w:styleId="C1HLinkTag">
    <w:name w:val="C1H Link Tag"/>
    <w:basedOn w:val="afc"/>
    <w:rsid w:val="005D6D36"/>
    <w:rPr>
      <w:rFonts w:ascii="Arial" w:hAnsi="Arial"/>
      <w:b/>
      <w:bCs/>
      <w:color w:val="3366FF"/>
      <w:szCs w:val="24"/>
      <w:lang w:val="ru-RU" w:eastAsia="ru-RU" w:bidi="ar-SA"/>
    </w:rPr>
  </w:style>
  <w:style w:type="character" w:customStyle="1" w:styleId="C1HTopicProperties">
    <w:name w:val="C1H Topic Properties"/>
    <w:basedOn w:val="afc"/>
    <w:rsid w:val="005D6D36"/>
    <w:rPr>
      <w:rFonts w:ascii="Arial" w:hAnsi="Arial"/>
      <w:b/>
      <w:bCs/>
      <w:vanish/>
      <w:color w:val="800080"/>
      <w:szCs w:val="24"/>
      <w:lang w:val="ru-RU" w:eastAsia="ru-RU" w:bidi="ar-SA"/>
    </w:rPr>
  </w:style>
  <w:style w:type="character" w:customStyle="1" w:styleId="C1HExpandText">
    <w:name w:val="C1H Expand Text"/>
    <w:basedOn w:val="afc"/>
    <w:rsid w:val="005D6D36"/>
    <w:rPr>
      <w:rFonts w:ascii="Arial" w:hAnsi="Arial"/>
      <w:b/>
      <w:bCs/>
      <w:szCs w:val="24"/>
      <w:shd w:val="clear" w:color="auto" w:fill="CCFFFF"/>
      <w:lang w:val="ru-RU" w:eastAsia="ru-RU" w:bidi="ar-SA"/>
    </w:rPr>
  </w:style>
  <w:style w:type="character" w:customStyle="1" w:styleId="C1HDropdownText">
    <w:name w:val="C1H Dropdown Text"/>
    <w:basedOn w:val="C1HExpandText"/>
    <w:rsid w:val="005D6D36"/>
    <w:rPr>
      <w:rFonts w:ascii="Arial" w:hAnsi="Arial"/>
      <w:b/>
      <w:bCs/>
      <w:szCs w:val="24"/>
      <w:shd w:val="clear" w:color="auto" w:fill="CCFFFF"/>
      <w:lang w:val="ru-RU" w:eastAsia="ru-RU" w:bidi="ar-SA"/>
    </w:rPr>
  </w:style>
  <w:style w:type="character" w:customStyle="1" w:styleId="C1HPopupText">
    <w:name w:val="C1H Popup Text"/>
    <w:basedOn w:val="C1HExpandText"/>
    <w:rsid w:val="005D6D36"/>
    <w:rPr>
      <w:rFonts w:ascii="Arial" w:hAnsi="Arial"/>
      <w:b/>
      <w:bCs/>
      <w:szCs w:val="24"/>
      <w:shd w:val="clear" w:color="auto" w:fill="CCFFFF"/>
      <w:lang w:val="ru-RU" w:eastAsia="ru-RU" w:bidi="ar-SA"/>
    </w:rPr>
  </w:style>
  <w:style w:type="character" w:customStyle="1" w:styleId="C1HPopup">
    <w:name w:val="C1H Popup"/>
    <w:basedOn w:val="afc"/>
    <w:rsid w:val="005D6D36"/>
    <w:rPr>
      <w:rFonts w:ascii="Arial" w:hAnsi="Arial"/>
      <w:b/>
      <w:bCs/>
      <w:i/>
      <w:color w:val="008000"/>
      <w:szCs w:val="24"/>
      <w:lang w:val="ru-RU" w:eastAsia="ru-RU" w:bidi="ar-SA"/>
    </w:rPr>
  </w:style>
  <w:style w:type="character" w:customStyle="1" w:styleId="C1HKeywordLink">
    <w:name w:val="C1H Keyword Link"/>
    <w:basedOn w:val="C1HIndex"/>
    <w:rsid w:val="005D6D36"/>
    <w:rPr>
      <w:rFonts w:ascii="Arial" w:hAnsi="Arial"/>
      <w:b/>
      <w:bCs/>
      <w:color w:val="808000"/>
      <w:szCs w:val="24"/>
      <w:u w:val="single"/>
      <w:lang w:val="ru-RU" w:eastAsia="ru-RU" w:bidi="ar-SA"/>
    </w:rPr>
  </w:style>
  <w:style w:type="character" w:customStyle="1" w:styleId="C1HGroupLink">
    <w:name w:val="C1H Group Link"/>
    <w:basedOn w:val="C1HGroup"/>
    <w:rsid w:val="005D6D36"/>
    <w:rPr>
      <w:rFonts w:ascii="Arial" w:hAnsi="Arial"/>
      <w:b/>
      <w:bCs/>
      <w:i/>
      <w:color w:val="808000"/>
      <w:szCs w:val="24"/>
      <w:u w:val="single"/>
      <w:lang w:val="ru-RU" w:eastAsia="ru-RU" w:bidi="ar-SA"/>
    </w:rPr>
  </w:style>
  <w:style w:type="character" w:customStyle="1" w:styleId="C1HContextID">
    <w:name w:val="C1H Context ID"/>
    <w:basedOn w:val="afc"/>
    <w:rsid w:val="005D6D36"/>
    <w:rPr>
      <w:rFonts w:ascii="Arial" w:hAnsi="Arial"/>
      <w:b/>
      <w:bCs/>
      <w:vanish/>
      <w:color w:val="FF00FF"/>
      <w:szCs w:val="24"/>
      <w:lang w:val="ru-RU" w:eastAsia="ru-RU" w:bidi="ar-SA"/>
    </w:rPr>
  </w:style>
  <w:style w:type="character" w:customStyle="1" w:styleId="C1HConditional">
    <w:name w:val="C1H Conditional"/>
    <w:basedOn w:val="afc"/>
    <w:rsid w:val="005D6D36"/>
    <w:rPr>
      <w:rFonts w:ascii="Arial" w:hAnsi="Arial"/>
      <w:b/>
      <w:bCs/>
      <w:szCs w:val="24"/>
      <w:shd w:val="clear" w:color="auto" w:fill="D9D9D9"/>
      <w:lang w:val="ru-RU" w:eastAsia="ru-RU" w:bidi="ar-SA"/>
    </w:rPr>
  </w:style>
  <w:style w:type="character" w:customStyle="1" w:styleId="C1HOnline">
    <w:name w:val="C1H Online"/>
    <w:basedOn w:val="afc"/>
    <w:rsid w:val="005D6D36"/>
    <w:rPr>
      <w:rFonts w:ascii="Arial" w:hAnsi="Arial"/>
      <w:b/>
      <w:bCs/>
      <w:szCs w:val="24"/>
      <w:shd w:val="clear" w:color="auto" w:fill="99CCFF"/>
      <w:lang w:val="ru-RU" w:eastAsia="ru-RU" w:bidi="ar-SA"/>
    </w:rPr>
  </w:style>
  <w:style w:type="character" w:customStyle="1" w:styleId="C1HManual">
    <w:name w:val="C1H Manual"/>
    <w:basedOn w:val="afc"/>
    <w:rsid w:val="005D6D36"/>
    <w:rPr>
      <w:rFonts w:ascii="Arial" w:hAnsi="Arial"/>
      <w:b/>
      <w:bCs/>
      <w:szCs w:val="24"/>
      <w:shd w:val="clear" w:color="auto" w:fill="CCFFCC"/>
      <w:lang w:val="ru-RU" w:eastAsia="ru-RU" w:bidi="ar-SA"/>
    </w:rPr>
  </w:style>
  <w:style w:type="character" w:customStyle="1" w:styleId="C1HContentsTitle">
    <w:name w:val="C1H Contents Title"/>
    <w:basedOn w:val="afc"/>
    <w:rsid w:val="005D6D36"/>
    <w:rPr>
      <w:rFonts w:ascii="Arial" w:hAnsi="Arial"/>
      <w:b/>
      <w:bCs/>
      <w:color w:val="993300"/>
      <w:szCs w:val="24"/>
      <w:lang w:val="ru-RU" w:eastAsia="ru-RU" w:bidi="ar-SA"/>
    </w:rPr>
  </w:style>
  <w:style w:type="character" w:customStyle="1" w:styleId="C1HInlineExpand">
    <w:name w:val="C1H Inline Expand"/>
    <w:basedOn w:val="afc"/>
    <w:rsid w:val="005D6D36"/>
    <w:rPr>
      <w:rFonts w:ascii="Arial" w:hAnsi="Arial"/>
      <w:b/>
      <w:bCs/>
      <w:color w:val="008080"/>
      <w:szCs w:val="24"/>
      <w:lang w:val="ru-RU" w:eastAsia="ru-RU" w:bidi="ar-SA"/>
    </w:rPr>
  </w:style>
  <w:style w:type="character" w:customStyle="1" w:styleId="C1HInlinePopup">
    <w:name w:val="C1H Inline Popup"/>
    <w:basedOn w:val="C1HInlineExpand"/>
    <w:rsid w:val="005D6D36"/>
    <w:rPr>
      <w:rFonts w:ascii="Arial" w:hAnsi="Arial"/>
      <w:b/>
      <w:bCs/>
      <w:i/>
      <w:color w:val="008080"/>
      <w:szCs w:val="24"/>
      <w:u w:val="single"/>
      <w:lang w:val="ru-RU" w:eastAsia="ru-RU" w:bidi="ar-SA"/>
    </w:rPr>
  </w:style>
  <w:style w:type="character" w:customStyle="1" w:styleId="C1HInlineDropdown">
    <w:name w:val="C1H Inline Dropdown"/>
    <w:basedOn w:val="C1HInlineExpand"/>
    <w:rsid w:val="005D6D36"/>
    <w:rPr>
      <w:rFonts w:ascii="Arial" w:hAnsi="Arial"/>
      <w:b/>
      <w:bCs/>
      <w:color w:val="008080"/>
      <w:szCs w:val="24"/>
      <w:u w:val="single"/>
      <w:lang w:val="ru-RU" w:eastAsia="ru-RU" w:bidi="ar-SA"/>
    </w:rPr>
  </w:style>
  <w:style w:type="character" w:customStyle="1" w:styleId="C1HVariable">
    <w:name w:val="C1H Variable"/>
    <w:basedOn w:val="afc"/>
    <w:rsid w:val="005D6D36"/>
    <w:rPr>
      <w:rFonts w:ascii="Arial" w:hAnsi="Arial"/>
      <w:b/>
      <w:bCs/>
      <w:i/>
      <w:color w:val="993300"/>
      <w:szCs w:val="24"/>
      <w:lang w:val="ru-RU" w:eastAsia="ru-RU" w:bidi="ar-SA"/>
    </w:rPr>
  </w:style>
  <w:style w:type="paragraph" w:customStyle="1" w:styleId="C1SectionCollapsed">
    <w:name w:val="C1 Section Collapsed"/>
    <w:basedOn w:val="4"/>
    <w:link w:val="C1SectionCollapsed0"/>
    <w:rsid w:val="005D6D36"/>
    <w:pPr>
      <w:outlineLvl w:val="9"/>
    </w:pPr>
  </w:style>
  <w:style w:type="character" w:customStyle="1" w:styleId="C1SectionCollapsed0">
    <w:name w:val="C1 Section Collapsed Знак"/>
    <w:basedOn w:val="af0"/>
    <w:link w:val="C1SectionCollapsed"/>
    <w:rsid w:val="005D6D36"/>
    <w:rPr>
      <w:rFonts w:ascii="Segoe UI" w:hAnsi="Segoe UI"/>
      <w:b/>
      <w:color w:val="82B527"/>
      <w:w w:val="85"/>
      <w:sz w:val="26"/>
      <w:szCs w:val="24"/>
    </w:rPr>
  </w:style>
  <w:style w:type="paragraph" w:customStyle="1" w:styleId="C1SectionExpanded">
    <w:name w:val="C1 Section Expanded"/>
    <w:basedOn w:val="4"/>
    <w:link w:val="C1SectionExpanded0"/>
    <w:rsid w:val="005D6D36"/>
    <w:pPr>
      <w:outlineLvl w:val="9"/>
    </w:pPr>
  </w:style>
  <w:style w:type="character" w:customStyle="1" w:styleId="C1SectionExpanded0">
    <w:name w:val="C1 Section Expanded Знак"/>
    <w:basedOn w:val="af0"/>
    <w:link w:val="C1SectionExpanded"/>
    <w:rsid w:val="005D6D36"/>
    <w:rPr>
      <w:rFonts w:ascii="Segoe UI" w:hAnsi="Segoe UI"/>
      <w:b/>
      <w:color w:val="82B527"/>
      <w:w w:val="85"/>
      <w:sz w:val="26"/>
      <w:szCs w:val="24"/>
    </w:rPr>
  </w:style>
  <w:style w:type="paragraph" w:customStyle="1" w:styleId="C1SectionEnd">
    <w:name w:val="C1 Section End"/>
    <w:basedOn w:val="a0"/>
    <w:link w:val="C1SectionEnd0"/>
    <w:rsid w:val="005D6D36"/>
  </w:style>
  <w:style w:type="character" w:customStyle="1" w:styleId="C1SectionEnd0">
    <w:name w:val="C1 Section End Знак"/>
    <w:basedOn w:val="af0"/>
    <w:link w:val="C1SectionEnd"/>
    <w:rsid w:val="005D6D36"/>
    <w:rPr>
      <w:rFonts w:ascii="Arial" w:hAnsi="Arial"/>
      <w:szCs w:val="24"/>
      <w:lang w:val="ru-RU" w:eastAsia="ru-RU" w:bidi="ar-SA"/>
    </w:rPr>
  </w:style>
  <w:style w:type="paragraph" w:styleId="12">
    <w:name w:val="index 1"/>
    <w:basedOn w:val="a"/>
    <w:next w:val="a"/>
    <w:autoRedefine/>
    <w:uiPriority w:val="99"/>
    <w:rsid w:val="00FC33CD"/>
    <w:pPr>
      <w:ind w:left="180" w:hanging="180"/>
    </w:pPr>
    <w:rPr>
      <w:rFonts w:asciiTheme="minorHAnsi" w:hAnsiTheme="minorHAnsi"/>
      <w:szCs w:val="18"/>
    </w:rPr>
  </w:style>
  <w:style w:type="paragraph" w:styleId="22">
    <w:name w:val="index 2"/>
    <w:basedOn w:val="a"/>
    <w:next w:val="a"/>
    <w:autoRedefine/>
    <w:rsid w:val="0034603D"/>
    <w:pPr>
      <w:ind w:left="360" w:hanging="180"/>
    </w:pPr>
    <w:rPr>
      <w:rFonts w:asciiTheme="minorHAnsi" w:hAnsiTheme="minorHAnsi"/>
      <w:szCs w:val="18"/>
    </w:rPr>
  </w:style>
  <w:style w:type="paragraph" w:styleId="32">
    <w:name w:val="index 3"/>
    <w:basedOn w:val="a"/>
    <w:next w:val="a"/>
    <w:autoRedefine/>
    <w:rsid w:val="0034603D"/>
    <w:pPr>
      <w:ind w:left="540" w:hanging="180"/>
    </w:pPr>
    <w:rPr>
      <w:rFonts w:asciiTheme="minorHAnsi" w:hAnsiTheme="minorHAnsi"/>
      <w:szCs w:val="18"/>
    </w:rPr>
  </w:style>
  <w:style w:type="paragraph" w:styleId="42">
    <w:name w:val="index 4"/>
    <w:basedOn w:val="a"/>
    <w:next w:val="a"/>
    <w:autoRedefine/>
    <w:rsid w:val="0034603D"/>
    <w:pPr>
      <w:ind w:left="720" w:hanging="180"/>
    </w:pPr>
    <w:rPr>
      <w:rFonts w:asciiTheme="minorHAnsi" w:hAnsiTheme="minorHAnsi"/>
      <w:szCs w:val="18"/>
    </w:rPr>
  </w:style>
  <w:style w:type="paragraph" w:styleId="51">
    <w:name w:val="index 5"/>
    <w:basedOn w:val="a"/>
    <w:next w:val="a"/>
    <w:autoRedefine/>
    <w:rsid w:val="0034603D"/>
    <w:pPr>
      <w:ind w:left="900" w:hanging="180"/>
    </w:pPr>
    <w:rPr>
      <w:rFonts w:asciiTheme="minorHAnsi" w:hAnsiTheme="minorHAnsi"/>
      <w:szCs w:val="18"/>
    </w:rPr>
  </w:style>
  <w:style w:type="paragraph" w:styleId="61">
    <w:name w:val="index 6"/>
    <w:basedOn w:val="a"/>
    <w:next w:val="a"/>
    <w:autoRedefine/>
    <w:rsid w:val="0034603D"/>
    <w:pPr>
      <w:ind w:left="1080" w:hanging="180"/>
    </w:pPr>
    <w:rPr>
      <w:rFonts w:asciiTheme="minorHAnsi" w:hAnsiTheme="minorHAnsi"/>
      <w:szCs w:val="18"/>
    </w:rPr>
  </w:style>
  <w:style w:type="paragraph" w:styleId="71">
    <w:name w:val="index 7"/>
    <w:basedOn w:val="a"/>
    <w:next w:val="a"/>
    <w:autoRedefine/>
    <w:rsid w:val="0034603D"/>
    <w:pPr>
      <w:ind w:left="1260" w:hanging="180"/>
    </w:pPr>
    <w:rPr>
      <w:rFonts w:asciiTheme="minorHAnsi" w:hAnsiTheme="minorHAnsi"/>
      <w:szCs w:val="18"/>
    </w:rPr>
  </w:style>
  <w:style w:type="paragraph" w:styleId="81">
    <w:name w:val="index 8"/>
    <w:basedOn w:val="a"/>
    <w:next w:val="a"/>
    <w:autoRedefine/>
    <w:rsid w:val="0034603D"/>
    <w:pPr>
      <w:ind w:left="1440" w:hanging="180"/>
    </w:pPr>
    <w:rPr>
      <w:rFonts w:asciiTheme="minorHAnsi" w:hAnsiTheme="minorHAnsi"/>
      <w:szCs w:val="18"/>
    </w:rPr>
  </w:style>
  <w:style w:type="paragraph" w:styleId="91">
    <w:name w:val="index 9"/>
    <w:basedOn w:val="a"/>
    <w:next w:val="a"/>
    <w:autoRedefine/>
    <w:rsid w:val="0034603D"/>
    <w:pPr>
      <w:ind w:left="1620" w:hanging="180"/>
    </w:pPr>
    <w:rPr>
      <w:rFonts w:asciiTheme="minorHAnsi" w:hAnsiTheme="minorHAnsi"/>
      <w:szCs w:val="18"/>
    </w:rPr>
  </w:style>
  <w:style w:type="paragraph" w:styleId="aff2">
    <w:name w:val="index heading"/>
    <w:basedOn w:val="a"/>
    <w:next w:val="12"/>
    <w:uiPriority w:val="99"/>
    <w:rsid w:val="0034603D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character" w:customStyle="1" w:styleId="t1">
    <w:name w:val="t1"/>
    <w:basedOn w:val="a1"/>
    <w:rsid w:val="00D84232"/>
    <w:rPr>
      <w:color w:val="990000"/>
    </w:rPr>
  </w:style>
  <w:style w:type="character" w:customStyle="1" w:styleId="m1">
    <w:name w:val="m1"/>
    <w:basedOn w:val="a1"/>
    <w:rsid w:val="00D84232"/>
    <w:rPr>
      <w:color w:val="0000FF"/>
    </w:rPr>
  </w:style>
  <w:style w:type="paragraph" w:styleId="aff3">
    <w:name w:val="List Paragraph"/>
    <w:aliases w:val="список_буллет"/>
    <w:basedOn w:val="a"/>
    <w:link w:val="aff4"/>
    <w:uiPriority w:val="34"/>
    <w:qFormat/>
    <w:rsid w:val="009E3FD1"/>
    <w:pPr>
      <w:ind w:left="720"/>
    </w:pPr>
    <w:rPr>
      <w:rFonts w:eastAsiaTheme="minorHAnsi"/>
      <w:szCs w:val="22"/>
    </w:rPr>
  </w:style>
  <w:style w:type="paragraph" w:styleId="52">
    <w:name w:val="toc 5"/>
    <w:basedOn w:val="a"/>
    <w:next w:val="a"/>
    <w:autoRedefine/>
    <w:uiPriority w:val="39"/>
    <w:unhideWhenUsed/>
    <w:rsid w:val="00767FFD"/>
    <w:pPr>
      <w:ind w:left="1701"/>
    </w:pPr>
    <w:rPr>
      <w:rFonts w:ascii="Arial" w:hAnsi="Arial"/>
    </w:rPr>
  </w:style>
  <w:style w:type="paragraph" w:styleId="aff5">
    <w:name w:val="No Spacing"/>
    <w:link w:val="aff6"/>
    <w:uiPriority w:val="1"/>
    <w:qFormat/>
    <w:rsid w:val="0059337E"/>
    <w:rPr>
      <w:rFonts w:asciiTheme="minorHAnsi" w:eastAsiaTheme="minorEastAsia" w:hAnsiTheme="minorHAnsi" w:cstheme="minorBidi"/>
      <w:sz w:val="22"/>
      <w:szCs w:val="22"/>
    </w:rPr>
  </w:style>
  <w:style w:type="character" w:customStyle="1" w:styleId="aff6">
    <w:name w:val="Без интервала Знак"/>
    <w:basedOn w:val="a1"/>
    <w:link w:val="aff5"/>
    <w:uiPriority w:val="1"/>
    <w:rsid w:val="0059337E"/>
    <w:rPr>
      <w:rFonts w:asciiTheme="minorHAnsi" w:eastAsiaTheme="minorEastAsia" w:hAnsiTheme="minorHAnsi" w:cstheme="minorBidi"/>
      <w:sz w:val="22"/>
      <w:szCs w:val="22"/>
    </w:rPr>
  </w:style>
  <w:style w:type="paragraph" w:customStyle="1" w:styleId="100">
    <w:name w:val="Стиль Заголовок 1 + Слева:  0 пт Первая строка:  0 пт"/>
    <w:basedOn w:val="1"/>
    <w:rsid w:val="00033672"/>
    <w:pPr>
      <w:ind w:left="0" w:firstLine="0"/>
    </w:pPr>
    <w:rPr>
      <w:rFonts w:cs="Times New Roman"/>
      <w:color w:val="66D546"/>
      <w:szCs w:val="20"/>
    </w:rPr>
  </w:style>
  <w:style w:type="character" w:customStyle="1" w:styleId="SegoeUI10RGB120">
    <w:name w:val="Стиль Замещающий текст + Segoe UI 10 пт Другой цвет (RGB(120"/>
    <w:aliases w:val="192,..."/>
    <w:basedOn w:val="aff1"/>
    <w:rsid w:val="00BA5EBB"/>
    <w:rPr>
      <w:rFonts w:ascii="Segoe UI" w:hAnsi="Segoe UI"/>
      <w:color w:val="6EEB00"/>
      <w:sz w:val="20"/>
    </w:rPr>
  </w:style>
  <w:style w:type="paragraph" w:customStyle="1" w:styleId="1000">
    <w:name w:val="Стиль Стиль Заголовок 1 + Слева:  0 пт Первая строка:  0 пт + Друго..."/>
    <w:basedOn w:val="100"/>
    <w:rsid w:val="006E795E"/>
    <w:rPr>
      <w:color w:val="79BB23"/>
    </w:rPr>
  </w:style>
  <w:style w:type="paragraph" w:customStyle="1" w:styleId="aff7">
    <w:name w:val="Стиль Основной текст + По центру"/>
    <w:basedOn w:val="a0"/>
    <w:rsid w:val="006E795E"/>
    <w:pPr>
      <w:jc w:val="center"/>
    </w:pPr>
    <w:rPr>
      <w:color w:val="79BB23"/>
      <w:szCs w:val="20"/>
    </w:rPr>
  </w:style>
  <w:style w:type="paragraph" w:customStyle="1" w:styleId="101">
    <w:name w:val="Стиль Основной текст + полужирный Фон 1 По центру Перед:  0 пт ..."/>
    <w:basedOn w:val="a0"/>
    <w:rsid w:val="006E795E"/>
    <w:pPr>
      <w:spacing w:before="0" w:after="0"/>
      <w:jc w:val="center"/>
    </w:pPr>
    <w:rPr>
      <w:b/>
      <w:bCs/>
      <w:color w:val="79BB23"/>
      <w:szCs w:val="20"/>
    </w:rPr>
  </w:style>
  <w:style w:type="paragraph" w:customStyle="1" w:styleId="1001">
    <w:name w:val="Стиль Заголовок 1 + Слева:  0 см Первая строка:  0 см"/>
    <w:basedOn w:val="1"/>
    <w:rsid w:val="00BF1D3E"/>
    <w:pPr>
      <w:ind w:left="0" w:firstLine="0"/>
    </w:pPr>
    <w:rPr>
      <w:rFonts w:cs="Times New Roman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947AB4"/>
    <w:rPr>
      <w:rFonts w:ascii="Courier New" w:hAnsi="Courier New" w:cs="Courier New"/>
    </w:rPr>
  </w:style>
  <w:style w:type="character" w:customStyle="1" w:styleId="aff8">
    <w:name w:val="Исходный текст"/>
    <w:qFormat/>
    <w:rsid w:val="0092105A"/>
    <w:rPr>
      <w:rFonts w:ascii="Tahoma" w:eastAsia="Liberation Mono" w:hAnsi="Tahoma" w:cs="Liberation Mono"/>
      <w:b w:val="0"/>
      <w:i w:val="0"/>
    </w:rPr>
  </w:style>
  <w:style w:type="paragraph" w:customStyle="1" w:styleId="aff9">
    <w:name w:val="Текст в заданном формате"/>
    <w:basedOn w:val="a"/>
    <w:qFormat/>
    <w:rsid w:val="0092105A"/>
    <w:pPr>
      <w:spacing w:line="360" w:lineRule="auto"/>
    </w:pPr>
    <w:rPr>
      <w:rFonts w:eastAsia="Liberation Mono" w:cs="Liberation Mono"/>
      <w:szCs w:val="20"/>
      <w:lang w:eastAsia="en-US"/>
    </w:rPr>
  </w:style>
  <w:style w:type="character" w:styleId="affa">
    <w:name w:val="Unresolved Mention"/>
    <w:basedOn w:val="a1"/>
    <w:uiPriority w:val="99"/>
    <w:semiHidden/>
    <w:unhideWhenUsed/>
    <w:rsid w:val="00947AB4"/>
    <w:rPr>
      <w:color w:val="605E5C"/>
      <w:shd w:val="clear" w:color="auto" w:fill="E1DFDD"/>
    </w:rPr>
  </w:style>
  <w:style w:type="paragraph" w:customStyle="1" w:styleId="310">
    <w:name w:val="Заголовок 31"/>
    <w:basedOn w:val="a"/>
    <w:next w:val="a"/>
    <w:uiPriority w:val="9"/>
    <w:unhideWhenUsed/>
    <w:qFormat/>
    <w:rsid w:val="00947AB4"/>
    <w:pPr>
      <w:keepNext/>
      <w:spacing w:before="240" w:line="360" w:lineRule="auto"/>
      <w:outlineLvl w:val="2"/>
    </w:pPr>
    <w:rPr>
      <w:rFonts w:asciiTheme="majorHAnsi" w:eastAsiaTheme="majorEastAsia" w:hAnsiTheme="majorHAnsi"/>
      <w:b/>
      <w:bCs/>
      <w:sz w:val="26"/>
      <w:szCs w:val="26"/>
      <w:lang w:eastAsia="en-US"/>
    </w:rPr>
  </w:style>
  <w:style w:type="character" w:styleId="affb">
    <w:name w:val="Strong"/>
    <w:basedOn w:val="a1"/>
    <w:uiPriority w:val="22"/>
    <w:qFormat/>
    <w:rsid w:val="00947AB4"/>
    <w:rPr>
      <w:b/>
      <w:bCs/>
    </w:rPr>
  </w:style>
  <w:style w:type="character" w:styleId="affc">
    <w:name w:val="Emphasis"/>
    <w:basedOn w:val="a1"/>
    <w:uiPriority w:val="20"/>
    <w:qFormat/>
    <w:rsid w:val="00947AB4"/>
    <w:rPr>
      <w:i/>
      <w:iCs/>
    </w:rPr>
  </w:style>
  <w:style w:type="character" w:customStyle="1" w:styleId="meta-nav">
    <w:name w:val="meta-nav"/>
    <w:basedOn w:val="a1"/>
    <w:rsid w:val="00947AB4"/>
  </w:style>
  <w:style w:type="character" w:customStyle="1" w:styleId="meta-prep">
    <w:name w:val="meta-prep"/>
    <w:basedOn w:val="a1"/>
    <w:rsid w:val="00947AB4"/>
  </w:style>
  <w:style w:type="character" w:customStyle="1" w:styleId="entry-date">
    <w:name w:val="entry-date"/>
    <w:basedOn w:val="a1"/>
    <w:rsid w:val="00947AB4"/>
  </w:style>
  <w:style w:type="character" w:customStyle="1" w:styleId="meta-sep">
    <w:name w:val="meta-sep"/>
    <w:basedOn w:val="a1"/>
    <w:rsid w:val="00947AB4"/>
  </w:style>
  <w:style w:type="character" w:customStyle="1" w:styleId="author">
    <w:name w:val="author"/>
    <w:basedOn w:val="a1"/>
    <w:rsid w:val="00947AB4"/>
  </w:style>
  <w:style w:type="character" w:customStyle="1" w:styleId="aui-lozenge">
    <w:name w:val="aui-lozenge"/>
    <w:basedOn w:val="a1"/>
    <w:rsid w:val="00730D64"/>
  </w:style>
  <w:style w:type="character" w:styleId="affd">
    <w:name w:val="FollowedHyperlink"/>
    <w:basedOn w:val="a1"/>
    <w:uiPriority w:val="99"/>
    <w:semiHidden/>
    <w:unhideWhenUsed/>
    <w:rsid w:val="00826D47"/>
    <w:rPr>
      <w:color w:val="954F72" w:themeColor="followedHyperlink"/>
      <w:u w:val="single"/>
    </w:rPr>
  </w:style>
  <w:style w:type="character" w:customStyle="1" w:styleId="jira-issue">
    <w:name w:val="jira-issue"/>
    <w:basedOn w:val="a1"/>
    <w:rsid w:val="001151F2"/>
  </w:style>
  <w:style w:type="character" w:customStyle="1" w:styleId="summary">
    <w:name w:val="summary"/>
    <w:basedOn w:val="a1"/>
    <w:rsid w:val="001151F2"/>
  </w:style>
  <w:style w:type="character" w:customStyle="1" w:styleId="shorten">
    <w:name w:val="shorten"/>
    <w:basedOn w:val="a1"/>
    <w:rsid w:val="001151F2"/>
  </w:style>
  <w:style w:type="character" w:customStyle="1" w:styleId="inline-comment-marker">
    <w:name w:val="inline-comment-marker"/>
    <w:basedOn w:val="a1"/>
    <w:rsid w:val="00E14EA0"/>
  </w:style>
  <w:style w:type="character" w:customStyle="1" w:styleId="author-avatar-wrapper">
    <w:name w:val="author-avatar-wrapper"/>
    <w:basedOn w:val="a1"/>
    <w:rsid w:val="00A82584"/>
  </w:style>
  <w:style w:type="table" w:styleId="-45">
    <w:name w:val="Grid Table 4 Accent 5"/>
    <w:basedOn w:val="a2"/>
    <w:uiPriority w:val="49"/>
    <w:rsid w:val="002F5FD4"/>
    <w:tblPr>
      <w:tblStyleRowBandSize w:val="1"/>
      <w:tblStyleColBandSize w:val="1"/>
      <w:tblBorders>
        <w:top w:val="single" w:sz="4" w:space="0" w:color="A1B0C3" w:themeColor="accent5" w:themeTint="99"/>
        <w:left w:val="single" w:sz="4" w:space="0" w:color="A1B0C3" w:themeColor="accent5" w:themeTint="99"/>
        <w:bottom w:val="single" w:sz="4" w:space="0" w:color="A1B0C3" w:themeColor="accent5" w:themeTint="99"/>
        <w:right w:val="single" w:sz="4" w:space="0" w:color="A1B0C3" w:themeColor="accent5" w:themeTint="99"/>
        <w:insideH w:val="single" w:sz="4" w:space="0" w:color="A1B0C3" w:themeColor="accent5" w:themeTint="99"/>
        <w:insideV w:val="single" w:sz="4" w:space="0" w:color="A1B0C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47C9C" w:themeColor="accent5"/>
          <w:left w:val="single" w:sz="4" w:space="0" w:color="647C9C" w:themeColor="accent5"/>
          <w:bottom w:val="single" w:sz="4" w:space="0" w:color="647C9C" w:themeColor="accent5"/>
          <w:right w:val="single" w:sz="4" w:space="0" w:color="647C9C" w:themeColor="accent5"/>
          <w:insideH w:val="nil"/>
          <w:insideV w:val="nil"/>
        </w:tcBorders>
        <w:shd w:val="clear" w:color="auto" w:fill="647C9C" w:themeFill="accent5"/>
      </w:tcPr>
    </w:tblStylePr>
    <w:tblStylePr w:type="lastRow">
      <w:rPr>
        <w:b/>
        <w:bCs/>
      </w:rPr>
      <w:tblPr/>
      <w:tcPr>
        <w:tcBorders>
          <w:top w:val="double" w:sz="4" w:space="0" w:color="647C9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4EB" w:themeFill="accent5" w:themeFillTint="33"/>
      </w:tcPr>
    </w:tblStylePr>
    <w:tblStylePr w:type="band1Horz">
      <w:tblPr/>
      <w:tcPr>
        <w:shd w:val="clear" w:color="auto" w:fill="DFE4EB" w:themeFill="accent5" w:themeFillTint="33"/>
      </w:tcPr>
    </w:tblStylePr>
  </w:style>
  <w:style w:type="paragraph" w:customStyle="1" w:styleId="focused">
    <w:name w:val="focused"/>
    <w:basedOn w:val="a"/>
    <w:rsid w:val="00203933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issue-link-key">
    <w:name w:val="issue-link-key"/>
    <w:basedOn w:val="a1"/>
    <w:rsid w:val="00203933"/>
  </w:style>
  <w:style w:type="character" w:customStyle="1" w:styleId="issue-link-summary">
    <w:name w:val="issue-link-summary"/>
    <w:basedOn w:val="a1"/>
    <w:rsid w:val="00203933"/>
  </w:style>
  <w:style w:type="character" w:customStyle="1" w:styleId="line">
    <w:name w:val="line"/>
    <w:basedOn w:val="a1"/>
    <w:rsid w:val="00EA2838"/>
  </w:style>
  <w:style w:type="character" w:customStyle="1" w:styleId="aui-message">
    <w:name w:val="aui-message"/>
    <w:basedOn w:val="a1"/>
    <w:rsid w:val="00D4101F"/>
  </w:style>
  <w:style w:type="paragraph" w:styleId="62">
    <w:name w:val="toc 6"/>
    <w:basedOn w:val="a"/>
    <w:next w:val="a"/>
    <w:autoRedefine/>
    <w:uiPriority w:val="39"/>
    <w:unhideWhenUsed/>
    <w:rsid w:val="00BE34C2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2">
    <w:name w:val="toc 7"/>
    <w:basedOn w:val="a"/>
    <w:next w:val="a"/>
    <w:autoRedefine/>
    <w:uiPriority w:val="39"/>
    <w:unhideWhenUsed/>
    <w:rsid w:val="00BE34C2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2">
    <w:name w:val="toc 8"/>
    <w:basedOn w:val="a"/>
    <w:next w:val="a"/>
    <w:autoRedefine/>
    <w:uiPriority w:val="39"/>
    <w:unhideWhenUsed/>
    <w:rsid w:val="00BE34C2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2">
    <w:name w:val="toc 9"/>
    <w:basedOn w:val="a"/>
    <w:next w:val="a"/>
    <w:autoRedefine/>
    <w:uiPriority w:val="39"/>
    <w:unhideWhenUsed/>
    <w:rsid w:val="00BE34C2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affe">
    <w:name w:val="Title"/>
    <w:basedOn w:val="a"/>
    <w:next w:val="a"/>
    <w:link w:val="afff"/>
    <w:qFormat/>
    <w:rsid w:val="002520D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">
    <w:name w:val="Заголовок Знак"/>
    <w:basedOn w:val="a1"/>
    <w:link w:val="affe"/>
    <w:rsid w:val="002520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VerbatimChar">
    <w:name w:val="Verbatim Char"/>
    <w:basedOn w:val="a1"/>
    <w:link w:val="SourceCode"/>
    <w:rsid w:val="005C527F"/>
    <w:rPr>
      <w:rFonts w:ascii="Consolas" w:hAnsi="Consolas"/>
      <w:sz w:val="22"/>
      <w:shd w:val="clear" w:color="auto" w:fill="F8F8F8"/>
    </w:rPr>
  </w:style>
  <w:style w:type="paragraph" w:customStyle="1" w:styleId="SourceCode">
    <w:name w:val="Source Code"/>
    <w:basedOn w:val="a"/>
    <w:link w:val="VerbatimChar"/>
    <w:rsid w:val="005C527F"/>
    <w:pPr>
      <w:shd w:val="clear" w:color="auto" w:fill="F8F8F8"/>
      <w:wordWrap w:val="0"/>
      <w:spacing w:after="200"/>
    </w:pPr>
    <w:rPr>
      <w:rFonts w:ascii="Consolas" w:hAnsi="Consolas"/>
      <w:sz w:val="22"/>
      <w:szCs w:val="20"/>
    </w:rPr>
  </w:style>
  <w:style w:type="paragraph" w:customStyle="1" w:styleId="Compact">
    <w:name w:val="Compact"/>
    <w:basedOn w:val="a0"/>
    <w:qFormat/>
    <w:rsid w:val="0083241F"/>
    <w:rPr>
      <w:rFonts w:eastAsiaTheme="minorHAnsi" w:cstheme="minorBidi"/>
      <w:lang w:eastAsia="en-US"/>
    </w:rPr>
  </w:style>
  <w:style w:type="character" w:customStyle="1" w:styleId="SectionNumber">
    <w:name w:val="Section Number"/>
    <w:basedOn w:val="a1"/>
    <w:rsid w:val="0071770D"/>
  </w:style>
  <w:style w:type="paragraph" w:customStyle="1" w:styleId="FirstParagraph">
    <w:name w:val="First Paragraph"/>
    <w:basedOn w:val="a0"/>
    <w:next w:val="a0"/>
    <w:qFormat/>
    <w:rsid w:val="00AF7415"/>
    <w:pPr>
      <w:spacing w:before="180" w:after="180"/>
    </w:pPr>
    <w:rPr>
      <w:rFonts w:ascii="Segoe UI" w:eastAsiaTheme="minorHAnsi" w:hAnsi="Segoe UI" w:cstheme="minorBidi"/>
      <w:lang w:eastAsia="en-US"/>
    </w:rPr>
  </w:style>
  <w:style w:type="paragraph" w:styleId="afff0">
    <w:name w:val="Block Text"/>
    <w:basedOn w:val="a0"/>
    <w:next w:val="a0"/>
    <w:uiPriority w:val="9"/>
    <w:unhideWhenUsed/>
    <w:qFormat/>
    <w:rsid w:val="004818D1"/>
    <w:pPr>
      <w:spacing w:before="100" w:after="100"/>
      <w:ind w:left="480" w:right="480"/>
      <w:jc w:val="left"/>
    </w:pPr>
    <w:rPr>
      <w:rFonts w:asciiTheme="minorHAnsi" w:eastAsiaTheme="minorHAnsi" w:hAnsiTheme="minorHAnsi" w:cstheme="minorBidi"/>
      <w:sz w:val="24"/>
      <w:lang w:eastAsia="en-US"/>
    </w:rPr>
  </w:style>
  <w:style w:type="character" w:customStyle="1" w:styleId="afe">
    <w:name w:val="Название объекта Знак"/>
    <w:basedOn w:val="a1"/>
    <w:link w:val="afd"/>
    <w:rsid w:val="0092105A"/>
    <w:rPr>
      <w:rFonts w:ascii="Tahoma" w:hAnsi="Tahoma"/>
      <w:bCs/>
      <w:color w:val="4F81BD"/>
      <w:szCs w:val="18"/>
    </w:rPr>
  </w:style>
  <w:style w:type="paragraph" w:customStyle="1" w:styleId="67">
    <w:name w:val="Заголовок 67"/>
    <w:basedOn w:val="5"/>
    <w:next w:val="afff1"/>
    <w:autoRedefine/>
    <w:rsid w:val="0055219D"/>
    <w:pPr>
      <w:numPr>
        <w:ilvl w:val="0"/>
        <w:numId w:val="2"/>
      </w:numPr>
      <w:outlineLvl w:val="5"/>
    </w:pPr>
  </w:style>
  <w:style w:type="paragraph" w:styleId="afff1">
    <w:name w:val="List Continue"/>
    <w:basedOn w:val="a"/>
    <w:semiHidden/>
    <w:unhideWhenUsed/>
    <w:rsid w:val="009F5912"/>
    <w:pPr>
      <w:ind w:left="283"/>
      <w:contextualSpacing/>
    </w:pPr>
  </w:style>
  <w:style w:type="paragraph" w:customStyle="1" w:styleId="63">
    <w:name w:val="заголовок6"/>
    <w:basedOn w:val="5"/>
    <w:link w:val="64"/>
    <w:qFormat/>
    <w:rsid w:val="00D66E55"/>
    <w:pPr>
      <w:outlineLvl w:val="5"/>
    </w:pPr>
  </w:style>
  <w:style w:type="paragraph" w:styleId="23">
    <w:name w:val="List Continue 2"/>
    <w:basedOn w:val="a"/>
    <w:semiHidden/>
    <w:unhideWhenUsed/>
    <w:rsid w:val="009F237F"/>
    <w:pPr>
      <w:ind w:left="566"/>
      <w:contextualSpacing/>
    </w:pPr>
  </w:style>
  <w:style w:type="paragraph" w:styleId="53">
    <w:name w:val="List Continue 5"/>
    <w:basedOn w:val="a"/>
    <w:semiHidden/>
    <w:unhideWhenUsed/>
    <w:rsid w:val="009F237F"/>
    <w:pPr>
      <w:ind w:left="1415"/>
      <w:contextualSpacing/>
    </w:pPr>
  </w:style>
  <w:style w:type="character" w:customStyle="1" w:styleId="64">
    <w:name w:val="заголовок6 Знак"/>
    <w:basedOn w:val="50"/>
    <w:link w:val="63"/>
    <w:rsid w:val="00D66E55"/>
    <w:rPr>
      <w:rFonts w:ascii="Segoe UI" w:hAnsi="Segoe UI"/>
      <w:b/>
      <w:color w:val="82B527"/>
      <w:w w:val="85"/>
      <w:sz w:val="26"/>
      <w:szCs w:val="24"/>
    </w:rPr>
  </w:style>
  <w:style w:type="character" w:customStyle="1" w:styleId="40">
    <w:name w:val="Заголовок 4 Знак"/>
    <w:basedOn w:val="a1"/>
    <w:link w:val="4"/>
    <w:uiPriority w:val="9"/>
    <w:rsid w:val="0092105A"/>
    <w:rPr>
      <w:rFonts w:ascii="Tahoma" w:hAnsi="Tahoma"/>
      <w:color w:val="80BC48" w:themeColor="accent1"/>
      <w:w w:val="85"/>
      <w:sz w:val="26"/>
      <w:szCs w:val="24"/>
    </w:rPr>
  </w:style>
  <w:style w:type="paragraph" w:styleId="afff2">
    <w:name w:val="footnote text"/>
    <w:basedOn w:val="a"/>
    <w:link w:val="afff3"/>
    <w:uiPriority w:val="9"/>
    <w:unhideWhenUsed/>
    <w:qFormat/>
    <w:rsid w:val="001E7673"/>
    <w:pPr>
      <w:spacing w:before="0" w:after="0"/>
    </w:pPr>
    <w:rPr>
      <w:szCs w:val="20"/>
    </w:rPr>
  </w:style>
  <w:style w:type="character" w:customStyle="1" w:styleId="afff3">
    <w:name w:val="Текст сноски Знак"/>
    <w:basedOn w:val="a1"/>
    <w:link w:val="afff2"/>
    <w:uiPriority w:val="9"/>
    <w:rsid w:val="001E7673"/>
    <w:rPr>
      <w:rFonts w:ascii="Segoe UI" w:hAnsi="Segoe UI"/>
    </w:rPr>
  </w:style>
  <w:style w:type="character" w:styleId="afff4">
    <w:name w:val="footnote reference"/>
    <w:basedOn w:val="a1"/>
    <w:unhideWhenUsed/>
    <w:rsid w:val="001E7673"/>
    <w:rPr>
      <w:vertAlign w:val="superscript"/>
    </w:rPr>
  </w:style>
  <w:style w:type="character" w:customStyle="1" w:styleId="af5">
    <w:name w:val="Название таблицы Знак"/>
    <w:basedOn w:val="a1"/>
    <w:link w:val="af4"/>
    <w:rsid w:val="0092105A"/>
    <w:rPr>
      <w:rFonts w:ascii="Tahoma" w:hAnsi="Tahoma"/>
      <w:bCs/>
    </w:rPr>
  </w:style>
  <w:style w:type="paragraph" w:customStyle="1" w:styleId="md-end-block">
    <w:name w:val="md-end-block"/>
    <w:basedOn w:val="a"/>
    <w:rsid w:val="00A06C36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md-plain">
    <w:name w:val="md-plain"/>
    <w:basedOn w:val="a1"/>
    <w:rsid w:val="00A06C36"/>
  </w:style>
  <w:style w:type="table" w:customStyle="1" w:styleId="Table">
    <w:name w:val="Table"/>
    <w:semiHidden/>
    <w:unhideWhenUsed/>
    <w:qFormat/>
    <w:rsid w:val="008221F9"/>
    <w:pPr>
      <w:spacing w:after="200"/>
    </w:pPr>
    <w:rPr>
      <w:rFonts w:asciiTheme="minorHAnsi" w:eastAsiaTheme="minorHAnsi" w:hAnsiTheme="minorHAnsi" w:cstheme="minorBidi"/>
      <w:sz w:val="24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text">
    <w:name w:val="text"/>
    <w:basedOn w:val="a1"/>
    <w:rsid w:val="00C46602"/>
  </w:style>
  <w:style w:type="character" w:customStyle="1" w:styleId="yamb-message-infotime">
    <w:name w:val="yamb-message-info__time"/>
    <w:basedOn w:val="a1"/>
    <w:rsid w:val="00C46602"/>
  </w:style>
  <w:style w:type="paragraph" w:styleId="afff5">
    <w:name w:val="Subtitle"/>
    <w:basedOn w:val="a"/>
    <w:next w:val="a"/>
    <w:link w:val="afff6"/>
    <w:qFormat/>
    <w:rsid w:val="0092105A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afff6">
    <w:name w:val="Подзаголовок Знак"/>
    <w:basedOn w:val="a1"/>
    <w:link w:val="afff5"/>
    <w:rsid w:val="0092105A"/>
    <w:rPr>
      <w:rFonts w:ascii="Tahoma" w:eastAsiaTheme="minorEastAsia" w:hAnsi="Tahoma" w:cstheme="minorBidi"/>
      <w:color w:val="5A5A5A" w:themeColor="text1" w:themeTint="A5"/>
      <w:spacing w:val="15"/>
      <w:sz w:val="22"/>
      <w:szCs w:val="22"/>
    </w:rPr>
  </w:style>
  <w:style w:type="character" w:customStyle="1" w:styleId="a6">
    <w:name w:val="Нижний колонтитул Знак"/>
    <w:basedOn w:val="a1"/>
    <w:link w:val="a5"/>
    <w:uiPriority w:val="99"/>
    <w:rsid w:val="00802D6B"/>
    <w:rPr>
      <w:rFonts w:ascii="Tahoma" w:hAnsi="Tahoma"/>
      <w:color w:val="7F7F7F"/>
      <w:sz w:val="16"/>
      <w:szCs w:val="24"/>
    </w:rPr>
  </w:style>
  <w:style w:type="character" w:customStyle="1" w:styleId="md-softbreak">
    <w:name w:val="md-softbreak"/>
    <w:basedOn w:val="a1"/>
    <w:rsid w:val="00093B63"/>
  </w:style>
  <w:style w:type="paragraph" w:customStyle="1" w:styleId="Default">
    <w:name w:val="Default"/>
    <w:rsid w:val="002876C5"/>
    <w:pPr>
      <w:autoSpaceDE w:val="0"/>
      <w:autoSpaceDN w:val="0"/>
      <w:adjustRightInd w:val="0"/>
    </w:pPr>
    <w:rPr>
      <w:rFonts w:ascii="Segoe UI" w:hAnsi="Segoe UI" w:cs="Segoe UI"/>
      <w:color w:val="000000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rsid w:val="00996D4F"/>
    <w:rPr>
      <w:rFonts w:asciiTheme="majorHAnsi" w:eastAsiaTheme="majorEastAsia" w:hAnsiTheme="majorHAnsi" w:cstheme="majorBidi"/>
      <w:color w:val="80BC48" w:themeColor="accent1"/>
      <w:sz w:val="24"/>
      <w:szCs w:val="24"/>
      <w:lang w:val="en-US" w:eastAsia="en-US"/>
    </w:rPr>
  </w:style>
  <w:style w:type="character" w:customStyle="1" w:styleId="70">
    <w:name w:val="Заголовок 7 Знак"/>
    <w:basedOn w:val="a1"/>
    <w:link w:val="7"/>
    <w:uiPriority w:val="9"/>
    <w:rsid w:val="00996D4F"/>
    <w:rPr>
      <w:rFonts w:asciiTheme="majorHAnsi" w:eastAsiaTheme="majorEastAsia" w:hAnsiTheme="majorHAnsi" w:cstheme="majorBidi"/>
      <w:color w:val="80BC48" w:themeColor="accent1"/>
      <w:sz w:val="24"/>
      <w:szCs w:val="24"/>
      <w:lang w:val="en-US" w:eastAsia="en-US"/>
    </w:rPr>
  </w:style>
  <w:style w:type="character" w:customStyle="1" w:styleId="80">
    <w:name w:val="Заголовок 8 Знак"/>
    <w:basedOn w:val="a1"/>
    <w:link w:val="8"/>
    <w:uiPriority w:val="9"/>
    <w:rsid w:val="00996D4F"/>
    <w:rPr>
      <w:rFonts w:asciiTheme="majorHAnsi" w:eastAsiaTheme="majorEastAsia" w:hAnsiTheme="majorHAnsi" w:cstheme="majorBidi"/>
      <w:color w:val="80BC48" w:themeColor="accent1"/>
      <w:sz w:val="24"/>
      <w:szCs w:val="24"/>
      <w:lang w:val="en-US" w:eastAsia="en-US"/>
    </w:rPr>
  </w:style>
  <w:style w:type="character" w:customStyle="1" w:styleId="90">
    <w:name w:val="Заголовок 9 Знак"/>
    <w:basedOn w:val="a1"/>
    <w:link w:val="9"/>
    <w:uiPriority w:val="9"/>
    <w:rsid w:val="00996D4F"/>
    <w:rPr>
      <w:rFonts w:asciiTheme="majorHAnsi" w:eastAsiaTheme="majorEastAsia" w:hAnsiTheme="majorHAnsi" w:cstheme="majorBidi"/>
      <w:color w:val="80BC48" w:themeColor="accent1"/>
      <w:sz w:val="24"/>
      <w:szCs w:val="24"/>
      <w:lang w:val="en-US" w:eastAsia="en-US"/>
    </w:rPr>
  </w:style>
  <w:style w:type="paragraph" w:customStyle="1" w:styleId="Author0">
    <w:name w:val="Author"/>
    <w:next w:val="a0"/>
    <w:qFormat/>
    <w:rsid w:val="00996D4F"/>
    <w:pPr>
      <w:keepNext/>
      <w:keepLines/>
      <w:spacing w:after="200"/>
      <w:jc w:val="center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styleId="afff7">
    <w:name w:val="Date"/>
    <w:next w:val="a0"/>
    <w:link w:val="afff8"/>
    <w:qFormat/>
    <w:rsid w:val="00996D4F"/>
    <w:pPr>
      <w:keepNext/>
      <w:keepLines/>
      <w:spacing w:after="200"/>
      <w:jc w:val="center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character" w:customStyle="1" w:styleId="afff8">
    <w:name w:val="Дата Знак"/>
    <w:basedOn w:val="a1"/>
    <w:link w:val="afff7"/>
    <w:rsid w:val="00996D4F"/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Abstract">
    <w:name w:val="Abstract"/>
    <w:basedOn w:val="a"/>
    <w:next w:val="a0"/>
    <w:qFormat/>
    <w:rsid w:val="00996D4F"/>
    <w:pPr>
      <w:keepNext/>
      <w:keepLines/>
      <w:spacing w:before="300" w:after="300"/>
      <w:jc w:val="left"/>
    </w:pPr>
    <w:rPr>
      <w:rFonts w:asciiTheme="minorHAnsi" w:eastAsiaTheme="minorHAnsi" w:hAnsiTheme="minorHAnsi" w:cstheme="minorBidi"/>
      <w:szCs w:val="20"/>
      <w:lang w:val="en-US" w:eastAsia="en-US"/>
    </w:rPr>
  </w:style>
  <w:style w:type="paragraph" w:styleId="afff9">
    <w:name w:val="Bibliography"/>
    <w:basedOn w:val="a"/>
    <w:qFormat/>
    <w:rsid w:val="00996D4F"/>
    <w:pPr>
      <w:spacing w:before="0" w:after="200"/>
      <w:jc w:val="left"/>
    </w:pPr>
    <w:rPr>
      <w:rFonts w:asciiTheme="minorHAnsi" w:eastAsiaTheme="minorHAnsi" w:hAnsiTheme="minorHAnsi" w:cstheme="minorBidi"/>
      <w:sz w:val="24"/>
      <w:lang w:val="en-US" w:eastAsia="en-US"/>
    </w:rPr>
  </w:style>
  <w:style w:type="paragraph" w:customStyle="1" w:styleId="DefinitionTerm">
    <w:name w:val="Definition Term"/>
    <w:basedOn w:val="a"/>
    <w:next w:val="Definition"/>
    <w:rsid w:val="00996D4F"/>
    <w:pPr>
      <w:keepNext/>
      <w:keepLines/>
      <w:spacing w:before="0" w:after="0"/>
      <w:jc w:val="left"/>
    </w:pPr>
    <w:rPr>
      <w:rFonts w:asciiTheme="minorHAnsi" w:eastAsiaTheme="minorHAnsi" w:hAnsiTheme="minorHAnsi" w:cstheme="minorBidi"/>
      <w:b/>
      <w:sz w:val="24"/>
      <w:lang w:val="en-US" w:eastAsia="en-US"/>
    </w:rPr>
  </w:style>
  <w:style w:type="paragraph" w:customStyle="1" w:styleId="Definition">
    <w:name w:val="Definition"/>
    <w:basedOn w:val="a"/>
    <w:rsid w:val="00996D4F"/>
    <w:pPr>
      <w:spacing w:before="0" w:after="200"/>
      <w:jc w:val="left"/>
    </w:pPr>
    <w:rPr>
      <w:rFonts w:asciiTheme="minorHAnsi" w:eastAsiaTheme="minorHAnsi" w:hAnsiTheme="minorHAnsi" w:cstheme="minorBidi"/>
      <w:sz w:val="24"/>
      <w:lang w:val="en-US" w:eastAsia="en-US"/>
    </w:rPr>
  </w:style>
  <w:style w:type="paragraph" w:customStyle="1" w:styleId="TableCaption">
    <w:name w:val="Table Caption"/>
    <w:basedOn w:val="afd"/>
    <w:rsid w:val="00996D4F"/>
    <w:pPr>
      <w:keepNext/>
      <w:spacing w:before="0" w:after="120"/>
      <w:jc w:val="left"/>
    </w:pPr>
    <w:rPr>
      <w:rFonts w:asciiTheme="minorHAnsi" w:eastAsiaTheme="minorHAnsi" w:hAnsiTheme="minorHAnsi" w:cstheme="minorBidi"/>
      <w:bCs w:val="0"/>
      <w:i/>
      <w:color w:val="auto"/>
      <w:sz w:val="24"/>
      <w:szCs w:val="24"/>
      <w:lang w:val="en-US" w:eastAsia="en-US"/>
    </w:rPr>
  </w:style>
  <w:style w:type="paragraph" w:customStyle="1" w:styleId="ImageCaption">
    <w:name w:val="Image Caption"/>
    <w:basedOn w:val="afd"/>
    <w:rsid w:val="00996D4F"/>
    <w:pPr>
      <w:spacing w:before="0" w:after="120"/>
      <w:jc w:val="left"/>
    </w:pPr>
    <w:rPr>
      <w:rFonts w:asciiTheme="minorHAnsi" w:eastAsiaTheme="minorHAnsi" w:hAnsiTheme="minorHAnsi" w:cstheme="minorBidi"/>
      <w:bCs w:val="0"/>
      <w:i/>
      <w:color w:val="auto"/>
      <w:sz w:val="24"/>
      <w:szCs w:val="24"/>
      <w:lang w:val="en-US" w:eastAsia="en-US"/>
    </w:rPr>
  </w:style>
  <w:style w:type="paragraph" w:customStyle="1" w:styleId="Figure">
    <w:name w:val="Figure"/>
    <w:basedOn w:val="a"/>
    <w:rsid w:val="00996D4F"/>
    <w:pPr>
      <w:spacing w:before="0" w:after="200"/>
      <w:jc w:val="left"/>
    </w:pPr>
    <w:rPr>
      <w:rFonts w:asciiTheme="minorHAnsi" w:eastAsiaTheme="minorHAnsi" w:hAnsiTheme="minorHAnsi" w:cstheme="minorBidi"/>
      <w:sz w:val="24"/>
      <w:lang w:val="en-US" w:eastAsia="en-US"/>
    </w:rPr>
  </w:style>
  <w:style w:type="paragraph" w:customStyle="1" w:styleId="CaptionedFigure">
    <w:name w:val="Captioned Figure"/>
    <w:basedOn w:val="Figure"/>
    <w:rsid w:val="00996D4F"/>
    <w:pPr>
      <w:keepNext/>
    </w:pPr>
  </w:style>
  <w:style w:type="character" w:customStyle="1" w:styleId="KeywordTok">
    <w:name w:val="KeywordTok"/>
    <w:basedOn w:val="VerbatimChar"/>
    <w:rsid w:val="00996D4F"/>
    <w:rPr>
      <w:rFonts w:ascii="Consolas" w:hAnsi="Consolas"/>
      <w:b/>
      <w:color w:val="007020"/>
      <w:sz w:val="22"/>
      <w:shd w:val="clear" w:color="auto" w:fill="F8F8F8"/>
    </w:rPr>
  </w:style>
  <w:style w:type="character" w:customStyle="1" w:styleId="DataTypeTok">
    <w:name w:val="DataTypeTok"/>
    <w:basedOn w:val="VerbatimChar"/>
    <w:rsid w:val="00996D4F"/>
    <w:rPr>
      <w:rFonts w:ascii="Consolas" w:hAnsi="Consolas"/>
      <w:color w:val="902000"/>
      <w:sz w:val="22"/>
      <w:shd w:val="clear" w:color="auto" w:fill="F8F8F8"/>
    </w:rPr>
  </w:style>
  <w:style w:type="character" w:customStyle="1" w:styleId="DecValTok">
    <w:name w:val="DecValTok"/>
    <w:basedOn w:val="VerbatimChar"/>
    <w:rsid w:val="00996D4F"/>
    <w:rPr>
      <w:rFonts w:ascii="Consolas" w:hAnsi="Consolas"/>
      <w:color w:val="40A070"/>
      <w:sz w:val="22"/>
      <w:shd w:val="clear" w:color="auto" w:fill="F8F8F8"/>
    </w:rPr>
  </w:style>
  <w:style w:type="character" w:customStyle="1" w:styleId="BaseNTok">
    <w:name w:val="BaseNTok"/>
    <w:basedOn w:val="VerbatimChar"/>
    <w:rsid w:val="00996D4F"/>
    <w:rPr>
      <w:rFonts w:ascii="Consolas" w:hAnsi="Consolas"/>
      <w:color w:val="40A070"/>
      <w:sz w:val="22"/>
      <w:shd w:val="clear" w:color="auto" w:fill="F8F8F8"/>
    </w:rPr>
  </w:style>
  <w:style w:type="character" w:customStyle="1" w:styleId="FloatTok">
    <w:name w:val="FloatTok"/>
    <w:basedOn w:val="VerbatimChar"/>
    <w:rsid w:val="00996D4F"/>
    <w:rPr>
      <w:rFonts w:ascii="Consolas" w:hAnsi="Consolas"/>
      <w:color w:val="40A070"/>
      <w:sz w:val="22"/>
      <w:shd w:val="clear" w:color="auto" w:fill="F8F8F8"/>
    </w:rPr>
  </w:style>
  <w:style w:type="character" w:customStyle="1" w:styleId="ConstantTok">
    <w:name w:val="ConstantTok"/>
    <w:basedOn w:val="VerbatimChar"/>
    <w:rsid w:val="00996D4F"/>
    <w:rPr>
      <w:rFonts w:ascii="Consolas" w:hAnsi="Consolas"/>
      <w:color w:val="880000"/>
      <w:sz w:val="22"/>
      <w:shd w:val="clear" w:color="auto" w:fill="F8F8F8"/>
    </w:rPr>
  </w:style>
  <w:style w:type="character" w:customStyle="1" w:styleId="CharTok">
    <w:name w:val="CharTok"/>
    <w:basedOn w:val="VerbatimChar"/>
    <w:rsid w:val="00996D4F"/>
    <w:rPr>
      <w:rFonts w:ascii="Consolas" w:hAnsi="Consolas"/>
      <w:color w:val="4070A0"/>
      <w:sz w:val="22"/>
      <w:shd w:val="clear" w:color="auto" w:fill="F8F8F8"/>
    </w:rPr>
  </w:style>
  <w:style w:type="character" w:customStyle="1" w:styleId="SpecialCharTok">
    <w:name w:val="SpecialCharTok"/>
    <w:basedOn w:val="VerbatimChar"/>
    <w:rsid w:val="00996D4F"/>
    <w:rPr>
      <w:rFonts w:ascii="Consolas" w:hAnsi="Consolas"/>
      <w:color w:val="4070A0"/>
      <w:sz w:val="22"/>
      <w:shd w:val="clear" w:color="auto" w:fill="F8F8F8"/>
    </w:rPr>
  </w:style>
  <w:style w:type="character" w:customStyle="1" w:styleId="StringTok">
    <w:name w:val="StringTok"/>
    <w:basedOn w:val="VerbatimChar"/>
    <w:rsid w:val="00996D4F"/>
    <w:rPr>
      <w:rFonts w:ascii="Consolas" w:hAnsi="Consolas"/>
      <w:color w:val="4070A0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sid w:val="00996D4F"/>
    <w:rPr>
      <w:rFonts w:ascii="Consolas" w:hAnsi="Consolas"/>
      <w:color w:val="4070A0"/>
      <w:sz w:val="22"/>
      <w:shd w:val="clear" w:color="auto" w:fill="F8F8F8"/>
    </w:rPr>
  </w:style>
  <w:style w:type="character" w:customStyle="1" w:styleId="SpecialStringTok">
    <w:name w:val="SpecialStringTok"/>
    <w:basedOn w:val="VerbatimChar"/>
    <w:rsid w:val="00996D4F"/>
    <w:rPr>
      <w:rFonts w:ascii="Consolas" w:hAnsi="Consolas"/>
      <w:color w:val="BB6688"/>
      <w:sz w:val="22"/>
      <w:shd w:val="clear" w:color="auto" w:fill="F8F8F8"/>
    </w:rPr>
  </w:style>
  <w:style w:type="character" w:customStyle="1" w:styleId="ImportTok">
    <w:name w:val="ImportTok"/>
    <w:basedOn w:val="VerbatimChar"/>
    <w:rsid w:val="00996D4F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sid w:val="00996D4F"/>
    <w:rPr>
      <w:rFonts w:ascii="Consolas" w:hAnsi="Consolas"/>
      <w:i/>
      <w:color w:val="60A0B0"/>
      <w:sz w:val="22"/>
      <w:shd w:val="clear" w:color="auto" w:fill="F8F8F8"/>
    </w:rPr>
  </w:style>
  <w:style w:type="character" w:customStyle="1" w:styleId="DocumentationTok">
    <w:name w:val="DocumentationTok"/>
    <w:basedOn w:val="VerbatimChar"/>
    <w:rsid w:val="00996D4F"/>
    <w:rPr>
      <w:rFonts w:ascii="Consolas" w:hAnsi="Consolas"/>
      <w:i/>
      <w:color w:val="BA2121"/>
      <w:sz w:val="22"/>
      <w:shd w:val="clear" w:color="auto" w:fill="F8F8F8"/>
    </w:rPr>
  </w:style>
  <w:style w:type="character" w:customStyle="1" w:styleId="AnnotationTok">
    <w:name w:val="AnnotationTok"/>
    <w:basedOn w:val="VerbatimChar"/>
    <w:rsid w:val="00996D4F"/>
    <w:rPr>
      <w:rFonts w:ascii="Consolas" w:hAnsi="Consolas"/>
      <w:b/>
      <w:i/>
      <w:color w:val="60A0B0"/>
      <w:sz w:val="22"/>
      <w:shd w:val="clear" w:color="auto" w:fill="F8F8F8"/>
    </w:rPr>
  </w:style>
  <w:style w:type="character" w:customStyle="1" w:styleId="CommentVarTok">
    <w:name w:val="CommentVarTok"/>
    <w:basedOn w:val="VerbatimChar"/>
    <w:rsid w:val="00996D4F"/>
    <w:rPr>
      <w:rFonts w:ascii="Consolas" w:hAnsi="Consolas"/>
      <w:b/>
      <w:i/>
      <w:color w:val="60A0B0"/>
      <w:sz w:val="22"/>
      <w:shd w:val="clear" w:color="auto" w:fill="F8F8F8"/>
    </w:rPr>
  </w:style>
  <w:style w:type="character" w:customStyle="1" w:styleId="OtherTok">
    <w:name w:val="OtherTok"/>
    <w:basedOn w:val="VerbatimChar"/>
    <w:rsid w:val="00996D4F"/>
    <w:rPr>
      <w:rFonts w:ascii="Consolas" w:hAnsi="Consolas"/>
      <w:color w:val="007020"/>
      <w:sz w:val="22"/>
      <w:shd w:val="clear" w:color="auto" w:fill="F8F8F8"/>
    </w:rPr>
  </w:style>
  <w:style w:type="character" w:customStyle="1" w:styleId="FunctionTok">
    <w:name w:val="FunctionTok"/>
    <w:basedOn w:val="VerbatimChar"/>
    <w:rsid w:val="00996D4F"/>
    <w:rPr>
      <w:rFonts w:ascii="Consolas" w:hAnsi="Consolas"/>
      <w:color w:val="06287E"/>
      <w:sz w:val="22"/>
      <w:shd w:val="clear" w:color="auto" w:fill="F8F8F8"/>
    </w:rPr>
  </w:style>
  <w:style w:type="character" w:customStyle="1" w:styleId="VariableTok">
    <w:name w:val="VariableTok"/>
    <w:basedOn w:val="VerbatimChar"/>
    <w:rsid w:val="00996D4F"/>
    <w:rPr>
      <w:rFonts w:ascii="Consolas" w:hAnsi="Consolas"/>
      <w:color w:val="19177C"/>
      <w:sz w:val="22"/>
      <w:shd w:val="clear" w:color="auto" w:fill="F8F8F8"/>
    </w:rPr>
  </w:style>
  <w:style w:type="character" w:customStyle="1" w:styleId="ControlFlowTok">
    <w:name w:val="ControlFlowTok"/>
    <w:basedOn w:val="VerbatimChar"/>
    <w:rsid w:val="00996D4F"/>
    <w:rPr>
      <w:rFonts w:ascii="Consolas" w:hAnsi="Consolas"/>
      <w:b/>
      <w:color w:val="007020"/>
      <w:sz w:val="22"/>
      <w:shd w:val="clear" w:color="auto" w:fill="F8F8F8"/>
    </w:rPr>
  </w:style>
  <w:style w:type="character" w:customStyle="1" w:styleId="OperatorTok">
    <w:name w:val="OperatorTok"/>
    <w:basedOn w:val="VerbatimChar"/>
    <w:rsid w:val="00996D4F"/>
    <w:rPr>
      <w:rFonts w:ascii="Consolas" w:hAnsi="Consolas"/>
      <w:color w:val="666666"/>
      <w:sz w:val="22"/>
      <w:shd w:val="clear" w:color="auto" w:fill="F8F8F8"/>
    </w:rPr>
  </w:style>
  <w:style w:type="character" w:customStyle="1" w:styleId="BuiltInTok">
    <w:name w:val="BuiltInTok"/>
    <w:basedOn w:val="VerbatimChar"/>
    <w:rsid w:val="00996D4F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sid w:val="00996D4F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sid w:val="00996D4F"/>
    <w:rPr>
      <w:rFonts w:ascii="Consolas" w:hAnsi="Consolas"/>
      <w:color w:val="BC7A00"/>
      <w:sz w:val="22"/>
      <w:shd w:val="clear" w:color="auto" w:fill="F8F8F8"/>
    </w:rPr>
  </w:style>
  <w:style w:type="character" w:customStyle="1" w:styleId="AttributeTok">
    <w:name w:val="AttributeTok"/>
    <w:basedOn w:val="VerbatimChar"/>
    <w:rsid w:val="00996D4F"/>
    <w:rPr>
      <w:rFonts w:ascii="Consolas" w:hAnsi="Consolas"/>
      <w:color w:val="7D9029"/>
      <w:sz w:val="22"/>
      <w:shd w:val="clear" w:color="auto" w:fill="F8F8F8"/>
    </w:rPr>
  </w:style>
  <w:style w:type="character" w:customStyle="1" w:styleId="RegionMarkerTok">
    <w:name w:val="RegionMarkerTok"/>
    <w:basedOn w:val="VerbatimChar"/>
    <w:rsid w:val="00996D4F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sid w:val="00996D4F"/>
    <w:rPr>
      <w:rFonts w:ascii="Consolas" w:hAnsi="Consolas"/>
      <w:b/>
      <w:i/>
      <w:color w:val="60A0B0"/>
      <w:sz w:val="22"/>
      <w:shd w:val="clear" w:color="auto" w:fill="F8F8F8"/>
    </w:rPr>
  </w:style>
  <w:style w:type="character" w:customStyle="1" w:styleId="WarningTok">
    <w:name w:val="WarningTok"/>
    <w:basedOn w:val="VerbatimChar"/>
    <w:rsid w:val="00996D4F"/>
    <w:rPr>
      <w:rFonts w:ascii="Consolas" w:hAnsi="Consolas"/>
      <w:b/>
      <w:i/>
      <w:color w:val="60A0B0"/>
      <w:sz w:val="22"/>
      <w:shd w:val="clear" w:color="auto" w:fill="F8F8F8"/>
    </w:rPr>
  </w:style>
  <w:style w:type="character" w:customStyle="1" w:styleId="AlertTok">
    <w:name w:val="AlertTok"/>
    <w:basedOn w:val="VerbatimChar"/>
    <w:rsid w:val="00996D4F"/>
    <w:rPr>
      <w:rFonts w:ascii="Consolas" w:hAnsi="Consolas"/>
      <w:b/>
      <w:color w:val="FF0000"/>
      <w:sz w:val="22"/>
      <w:shd w:val="clear" w:color="auto" w:fill="F8F8F8"/>
    </w:rPr>
  </w:style>
  <w:style w:type="character" w:customStyle="1" w:styleId="ErrorTok">
    <w:name w:val="ErrorTok"/>
    <w:basedOn w:val="VerbatimChar"/>
    <w:rsid w:val="00996D4F"/>
    <w:rPr>
      <w:rFonts w:ascii="Consolas" w:hAnsi="Consolas"/>
      <w:b/>
      <w:color w:val="FF0000"/>
      <w:sz w:val="22"/>
      <w:shd w:val="clear" w:color="auto" w:fill="F8F8F8"/>
    </w:rPr>
  </w:style>
  <w:style w:type="character" w:customStyle="1" w:styleId="NormalTok">
    <w:name w:val="NormalTok"/>
    <w:basedOn w:val="VerbatimChar"/>
    <w:rsid w:val="00996D4F"/>
    <w:rPr>
      <w:rFonts w:ascii="Consolas" w:hAnsi="Consolas"/>
      <w:sz w:val="22"/>
      <w:shd w:val="clear" w:color="auto" w:fill="F8F8F8"/>
    </w:rPr>
  </w:style>
  <w:style w:type="paragraph" w:customStyle="1" w:styleId="msonormal0">
    <w:name w:val="msonormal"/>
    <w:basedOn w:val="a"/>
    <w:rsid w:val="005B3932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AbstractTitle">
    <w:name w:val="Abstract Title"/>
    <w:basedOn w:val="a"/>
    <w:next w:val="Abstract"/>
    <w:qFormat/>
    <w:rsid w:val="00AC0ED4"/>
    <w:pPr>
      <w:keepNext/>
      <w:keepLines/>
      <w:spacing w:before="300" w:after="0"/>
      <w:jc w:val="center"/>
    </w:pPr>
    <w:rPr>
      <w:rFonts w:asciiTheme="minorHAnsi" w:eastAsiaTheme="minorHAnsi" w:hAnsiTheme="minorHAnsi" w:cstheme="minorBidi"/>
      <w:b/>
      <w:color w:val="345A8A"/>
      <w:szCs w:val="20"/>
      <w:lang w:val="en-US" w:eastAsia="en-US"/>
    </w:rPr>
  </w:style>
  <w:style w:type="paragraph" w:customStyle="1" w:styleId="FootnoteBlockText">
    <w:name w:val="Footnote Block Text"/>
    <w:uiPriority w:val="9"/>
    <w:unhideWhenUsed/>
    <w:qFormat/>
    <w:rsid w:val="00AC0ED4"/>
    <w:pPr>
      <w:spacing w:before="100" w:after="100"/>
      <w:ind w:left="480" w:right="480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character" w:customStyle="1" w:styleId="aff4">
    <w:name w:val="Абзац списка Знак"/>
    <w:aliases w:val="список_буллет Знак"/>
    <w:link w:val="aff3"/>
    <w:uiPriority w:val="34"/>
    <w:locked/>
    <w:rsid w:val="00677477"/>
    <w:rPr>
      <w:rFonts w:ascii="Tahoma" w:eastAsiaTheme="minorHAnsi" w:hAnsi="Tahoma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2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7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6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6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2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1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5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7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83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0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3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5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3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4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53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8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2082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1521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73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2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906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18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9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4816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45197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4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6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6058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9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7288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5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9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53380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69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6503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31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6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58265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9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0567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8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2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02637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6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47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53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26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9564">
                          <w:marLeft w:val="75"/>
                          <w:marRight w:val="3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5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24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213788">
                          <w:marLeft w:val="12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634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2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02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0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12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48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54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13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61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46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8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94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1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2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8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2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5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9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74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1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0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24479">
              <w:marLeft w:val="225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1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5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08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73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027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45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1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4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9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95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735208">
                          <w:marLeft w:val="75"/>
                          <w:marRight w:val="3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9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746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529377">
                                      <w:marLeft w:val="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3426929">
                                      <w:marLeft w:val="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209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1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0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7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6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5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3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6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6803">
              <w:marLeft w:val="225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3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4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284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2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638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5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8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1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4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4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0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0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0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3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2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419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8024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7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5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0021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13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837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227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4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0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0448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8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7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1799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44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698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0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3525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6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9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7682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7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1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9777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2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11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0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6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6236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8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2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0991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7661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0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2606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7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5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46308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29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0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1312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3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318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8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7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9984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80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7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983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1747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19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6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3350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179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1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2051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70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06896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6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8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7968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4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14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2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1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2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9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4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p-support@zyfra.com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jira.zyfra.com/servicedesk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jira.zyfra.com/browse/IDPFLVS-828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upport@idpllc.ru" TargetMode="External"/><Relationship Id="rId10" Type="http://schemas.openxmlformats.org/officeDocument/2006/relationships/hyperlink" Target="https://jira.zyfra.com/browse/IDPZSPM-1856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yperlink" Target="https://jira.zyfra.com/servicedesk/customer/portal/42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belova\AppData\Roaming\Microsoft\Templates\C1H_NOMARGIN_A4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D8A743241994AA39ED91C4AB93F55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E60503-5007-4080-9D15-DCB713165277}"/>
      </w:docPartPr>
      <w:docPartBody>
        <w:p w:rsidR="00986671" w:rsidRDefault="00C72DE5">
          <w:r w:rsidRPr="007D6CB4">
            <w:rPr>
              <w:rStyle w:val="a3"/>
            </w:rPr>
            <w:t>[Название]</w:t>
          </w:r>
        </w:p>
      </w:docPartBody>
    </w:docPart>
    <w:docPart>
      <w:docPartPr>
        <w:name w:val="20DF288FD5D0413D871E93EBD33079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DCE9F1-A9FE-467B-A76C-7587E380A349}"/>
      </w:docPartPr>
      <w:docPartBody>
        <w:p w:rsidR="00986671" w:rsidRDefault="00C72DE5">
          <w:r w:rsidRPr="007D6CB4">
            <w:rPr>
              <w:rStyle w:val="a3"/>
            </w:rPr>
            <w:t>[Тема]</w:t>
          </w:r>
        </w:p>
      </w:docPartBody>
    </w:docPart>
    <w:docPart>
      <w:docPartPr>
        <w:name w:val="490CC105A90241579BE1542CB19497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D2926B-9CD5-4C0F-BBA7-C3F175707894}"/>
      </w:docPartPr>
      <w:docPartBody>
        <w:p w:rsidR="00D53106" w:rsidRDefault="00D53106">
          <w:r w:rsidRPr="001A5A9D">
            <w:rPr>
              <w:rStyle w:val="a3"/>
            </w:rPr>
            <w:t>[Название]</w:t>
          </w:r>
        </w:p>
      </w:docPartBody>
    </w:docPart>
    <w:docPart>
      <w:docPartPr>
        <w:name w:val="56189DA2AE3B4BB7AD0CCF5DAEC2BF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44FA50-5D96-4C40-A944-76DE23222635}"/>
      </w:docPartPr>
      <w:docPartBody>
        <w:p w:rsidR="00FD5491" w:rsidRDefault="00E91A94" w:rsidP="00E91A94">
          <w:pPr>
            <w:pStyle w:val="56189DA2AE3B4BB7AD0CCF5DAEC2BF94"/>
          </w:pPr>
          <w:r w:rsidRPr="001A5A9D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Mono">
    <w:altName w:val="Calibri"/>
    <w:charset w:val="CC"/>
    <w:family w:val="modern"/>
    <w:pitch w:val="fixed"/>
    <w:sig w:usb0="E0000AFF" w:usb1="400078FF" w:usb2="00000001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2DE5"/>
    <w:rsid w:val="00006D41"/>
    <w:rsid w:val="00011D11"/>
    <w:rsid w:val="00017F1D"/>
    <w:rsid w:val="00024034"/>
    <w:rsid w:val="00031144"/>
    <w:rsid w:val="00033B49"/>
    <w:rsid w:val="00037469"/>
    <w:rsid w:val="000405E0"/>
    <w:rsid w:val="00060CE3"/>
    <w:rsid w:val="00063702"/>
    <w:rsid w:val="00063831"/>
    <w:rsid w:val="000751E4"/>
    <w:rsid w:val="00081E7D"/>
    <w:rsid w:val="0009657F"/>
    <w:rsid w:val="000971A2"/>
    <w:rsid w:val="000A2A60"/>
    <w:rsid w:val="000B03F7"/>
    <w:rsid w:val="000C11AE"/>
    <w:rsid w:val="000C3119"/>
    <w:rsid w:val="000C494D"/>
    <w:rsid w:val="000C50E7"/>
    <w:rsid w:val="000C5FDC"/>
    <w:rsid w:val="000C7F5D"/>
    <w:rsid w:val="000E60A9"/>
    <w:rsid w:val="001003B9"/>
    <w:rsid w:val="0011384E"/>
    <w:rsid w:val="00117B06"/>
    <w:rsid w:val="0012072E"/>
    <w:rsid w:val="00121945"/>
    <w:rsid w:val="0012353B"/>
    <w:rsid w:val="001270C1"/>
    <w:rsid w:val="00132A0B"/>
    <w:rsid w:val="00150036"/>
    <w:rsid w:val="00151581"/>
    <w:rsid w:val="001545CA"/>
    <w:rsid w:val="0017134F"/>
    <w:rsid w:val="00172A19"/>
    <w:rsid w:val="001770EF"/>
    <w:rsid w:val="00184300"/>
    <w:rsid w:val="00186741"/>
    <w:rsid w:val="0019121A"/>
    <w:rsid w:val="00191624"/>
    <w:rsid w:val="001B17CF"/>
    <w:rsid w:val="001C793E"/>
    <w:rsid w:val="001D0CAE"/>
    <w:rsid w:val="001D5CF0"/>
    <w:rsid w:val="001D70CC"/>
    <w:rsid w:val="001E1E94"/>
    <w:rsid w:val="001F18C3"/>
    <w:rsid w:val="001F369A"/>
    <w:rsid w:val="001F6B73"/>
    <w:rsid w:val="00210C93"/>
    <w:rsid w:val="002234A9"/>
    <w:rsid w:val="002320DF"/>
    <w:rsid w:val="002436E5"/>
    <w:rsid w:val="0025772E"/>
    <w:rsid w:val="002647C1"/>
    <w:rsid w:val="002666AB"/>
    <w:rsid w:val="00296053"/>
    <w:rsid w:val="0029746C"/>
    <w:rsid w:val="002A4D67"/>
    <w:rsid w:val="002C1552"/>
    <w:rsid w:val="002C15D5"/>
    <w:rsid w:val="002C2552"/>
    <w:rsid w:val="002C2D02"/>
    <w:rsid w:val="002C726C"/>
    <w:rsid w:val="002D02BA"/>
    <w:rsid w:val="002E076C"/>
    <w:rsid w:val="002F3510"/>
    <w:rsid w:val="002F3A3D"/>
    <w:rsid w:val="002F7FBE"/>
    <w:rsid w:val="00301161"/>
    <w:rsid w:val="003058D8"/>
    <w:rsid w:val="003121DF"/>
    <w:rsid w:val="003167C2"/>
    <w:rsid w:val="00325C82"/>
    <w:rsid w:val="0034037F"/>
    <w:rsid w:val="003418BF"/>
    <w:rsid w:val="00344EBD"/>
    <w:rsid w:val="00346F0B"/>
    <w:rsid w:val="003504FB"/>
    <w:rsid w:val="00351267"/>
    <w:rsid w:val="00352B22"/>
    <w:rsid w:val="003541B4"/>
    <w:rsid w:val="00354306"/>
    <w:rsid w:val="00360B41"/>
    <w:rsid w:val="00364EFA"/>
    <w:rsid w:val="00364F72"/>
    <w:rsid w:val="00372E08"/>
    <w:rsid w:val="003733AB"/>
    <w:rsid w:val="003746BC"/>
    <w:rsid w:val="003802F1"/>
    <w:rsid w:val="00382A01"/>
    <w:rsid w:val="00385DE6"/>
    <w:rsid w:val="00387734"/>
    <w:rsid w:val="00395B97"/>
    <w:rsid w:val="0039674D"/>
    <w:rsid w:val="003A203D"/>
    <w:rsid w:val="003A65BB"/>
    <w:rsid w:val="003A727A"/>
    <w:rsid w:val="003C232B"/>
    <w:rsid w:val="003C77A5"/>
    <w:rsid w:val="003D01B9"/>
    <w:rsid w:val="003D2581"/>
    <w:rsid w:val="003D46E0"/>
    <w:rsid w:val="003D7A61"/>
    <w:rsid w:val="003E0068"/>
    <w:rsid w:val="003F13ED"/>
    <w:rsid w:val="003F199D"/>
    <w:rsid w:val="003F25AA"/>
    <w:rsid w:val="003F451B"/>
    <w:rsid w:val="003F5EAF"/>
    <w:rsid w:val="0040174E"/>
    <w:rsid w:val="00404C91"/>
    <w:rsid w:val="00411F37"/>
    <w:rsid w:val="00425D42"/>
    <w:rsid w:val="004310F1"/>
    <w:rsid w:val="00431961"/>
    <w:rsid w:val="00433230"/>
    <w:rsid w:val="004354D8"/>
    <w:rsid w:val="00442D74"/>
    <w:rsid w:val="00444071"/>
    <w:rsid w:val="00445DD8"/>
    <w:rsid w:val="004573A7"/>
    <w:rsid w:val="00457566"/>
    <w:rsid w:val="00457B67"/>
    <w:rsid w:val="004656D5"/>
    <w:rsid w:val="00465AD5"/>
    <w:rsid w:val="004738F4"/>
    <w:rsid w:val="00475507"/>
    <w:rsid w:val="00480F4B"/>
    <w:rsid w:val="0048275F"/>
    <w:rsid w:val="00490196"/>
    <w:rsid w:val="00491154"/>
    <w:rsid w:val="00493CD7"/>
    <w:rsid w:val="00493D13"/>
    <w:rsid w:val="00494C77"/>
    <w:rsid w:val="00497119"/>
    <w:rsid w:val="004C2E99"/>
    <w:rsid w:val="004D1EF6"/>
    <w:rsid w:val="004D51E0"/>
    <w:rsid w:val="004D7556"/>
    <w:rsid w:val="004F1DE2"/>
    <w:rsid w:val="00501B69"/>
    <w:rsid w:val="0052162F"/>
    <w:rsid w:val="00523476"/>
    <w:rsid w:val="005251B0"/>
    <w:rsid w:val="00532FE2"/>
    <w:rsid w:val="00536C40"/>
    <w:rsid w:val="00545B9A"/>
    <w:rsid w:val="00546A46"/>
    <w:rsid w:val="00550567"/>
    <w:rsid w:val="005609C0"/>
    <w:rsid w:val="00560B9E"/>
    <w:rsid w:val="00565F1A"/>
    <w:rsid w:val="005752BC"/>
    <w:rsid w:val="00586B18"/>
    <w:rsid w:val="0059446D"/>
    <w:rsid w:val="00596C78"/>
    <w:rsid w:val="005A3601"/>
    <w:rsid w:val="005C4A3B"/>
    <w:rsid w:val="005D151C"/>
    <w:rsid w:val="005D1BC6"/>
    <w:rsid w:val="005D2423"/>
    <w:rsid w:val="005D725D"/>
    <w:rsid w:val="005E1366"/>
    <w:rsid w:val="005E68C0"/>
    <w:rsid w:val="005E77FE"/>
    <w:rsid w:val="005E79B3"/>
    <w:rsid w:val="005F294B"/>
    <w:rsid w:val="00601F70"/>
    <w:rsid w:val="006037E5"/>
    <w:rsid w:val="00620635"/>
    <w:rsid w:val="00620CD2"/>
    <w:rsid w:val="0064411F"/>
    <w:rsid w:val="006502F8"/>
    <w:rsid w:val="00657F9C"/>
    <w:rsid w:val="00670CD3"/>
    <w:rsid w:val="00677202"/>
    <w:rsid w:val="00677FB4"/>
    <w:rsid w:val="006A585B"/>
    <w:rsid w:val="006B4793"/>
    <w:rsid w:val="006B660D"/>
    <w:rsid w:val="006B6CBC"/>
    <w:rsid w:val="006C7D86"/>
    <w:rsid w:val="006E1241"/>
    <w:rsid w:val="006E5C60"/>
    <w:rsid w:val="006F3E23"/>
    <w:rsid w:val="006F5FAF"/>
    <w:rsid w:val="006F6950"/>
    <w:rsid w:val="00702E38"/>
    <w:rsid w:val="007043A4"/>
    <w:rsid w:val="00707347"/>
    <w:rsid w:val="007137E5"/>
    <w:rsid w:val="00717B3B"/>
    <w:rsid w:val="007314DF"/>
    <w:rsid w:val="007341B8"/>
    <w:rsid w:val="00735F1B"/>
    <w:rsid w:val="00737170"/>
    <w:rsid w:val="00737633"/>
    <w:rsid w:val="00741140"/>
    <w:rsid w:val="00761953"/>
    <w:rsid w:val="00765C24"/>
    <w:rsid w:val="00772158"/>
    <w:rsid w:val="00776D73"/>
    <w:rsid w:val="00783DDC"/>
    <w:rsid w:val="007928EB"/>
    <w:rsid w:val="00792B13"/>
    <w:rsid w:val="00795F05"/>
    <w:rsid w:val="007A0735"/>
    <w:rsid w:val="007A0AA7"/>
    <w:rsid w:val="007A1B93"/>
    <w:rsid w:val="007B30EA"/>
    <w:rsid w:val="007D2126"/>
    <w:rsid w:val="007E0389"/>
    <w:rsid w:val="007E0DA3"/>
    <w:rsid w:val="007E77A2"/>
    <w:rsid w:val="007F4DDE"/>
    <w:rsid w:val="00813D00"/>
    <w:rsid w:val="00815657"/>
    <w:rsid w:val="008167BC"/>
    <w:rsid w:val="008204AD"/>
    <w:rsid w:val="00822DD9"/>
    <w:rsid w:val="00831BEB"/>
    <w:rsid w:val="008365D9"/>
    <w:rsid w:val="00836FE7"/>
    <w:rsid w:val="008749EF"/>
    <w:rsid w:val="00875058"/>
    <w:rsid w:val="00885826"/>
    <w:rsid w:val="008B2BEB"/>
    <w:rsid w:val="008D29DE"/>
    <w:rsid w:val="008D2F2A"/>
    <w:rsid w:val="008D3D01"/>
    <w:rsid w:val="008D5695"/>
    <w:rsid w:val="008E5D18"/>
    <w:rsid w:val="008F0FCF"/>
    <w:rsid w:val="008F19E0"/>
    <w:rsid w:val="009146ED"/>
    <w:rsid w:val="00916342"/>
    <w:rsid w:val="0092426F"/>
    <w:rsid w:val="00930C58"/>
    <w:rsid w:val="00931FA0"/>
    <w:rsid w:val="009502AA"/>
    <w:rsid w:val="00950CCB"/>
    <w:rsid w:val="00956A41"/>
    <w:rsid w:val="00974273"/>
    <w:rsid w:val="00975B76"/>
    <w:rsid w:val="00975DBE"/>
    <w:rsid w:val="00986671"/>
    <w:rsid w:val="00996E02"/>
    <w:rsid w:val="009976E7"/>
    <w:rsid w:val="009977B6"/>
    <w:rsid w:val="009A6157"/>
    <w:rsid w:val="009A776F"/>
    <w:rsid w:val="009C2AAA"/>
    <w:rsid w:val="009D6FA3"/>
    <w:rsid w:val="009E5BE6"/>
    <w:rsid w:val="009E755E"/>
    <w:rsid w:val="009E7788"/>
    <w:rsid w:val="009F4976"/>
    <w:rsid w:val="00A16A04"/>
    <w:rsid w:val="00A40D95"/>
    <w:rsid w:val="00A51AE5"/>
    <w:rsid w:val="00A66500"/>
    <w:rsid w:val="00A73DD8"/>
    <w:rsid w:val="00A7486E"/>
    <w:rsid w:val="00A75098"/>
    <w:rsid w:val="00A8463C"/>
    <w:rsid w:val="00A93DE7"/>
    <w:rsid w:val="00AA17B7"/>
    <w:rsid w:val="00AA7E66"/>
    <w:rsid w:val="00AB49B8"/>
    <w:rsid w:val="00AB5DD1"/>
    <w:rsid w:val="00AB6694"/>
    <w:rsid w:val="00AC57ED"/>
    <w:rsid w:val="00AD1ABE"/>
    <w:rsid w:val="00AD6E52"/>
    <w:rsid w:val="00AF1E35"/>
    <w:rsid w:val="00AF207E"/>
    <w:rsid w:val="00AF2D94"/>
    <w:rsid w:val="00B26640"/>
    <w:rsid w:val="00B3146D"/>
    <w:rsid w:val="00B35BA8"/>
    <w:rsid w:val="00B41C2E"/>
    <w:rsid w:val="00B51860"/>
    <w:rsid w:val="00B60CB9"/>
    <w:rsid w:val="00B6453F"/>
    <w:rsid w:val="00B67A8B"/>
    <w:rsid w:val="00B82153"/>
    <w:rsid w:val="00B87922"/>
    <w:rsid w:val="00B94B48"/>
    <w:rsid w:val="00B94DC6"/>
    <w:rsid w:val="00BA2158"/>
    <w:rsid w:val="00BB0943"/>
    <w:rsid w:val="00BC17CF"/>
    <w:rsid w:val="00BC29C7"/>
    <w:rsid w:val="00BC4D4A"/>
    <w:rsid w:val="00BD1189"/>
    <w:rsid w:val="00BF0155"/>
    <w:rsid w:val="00C02ADB"/>
    <w:rsid w:val="00C03943"/>
    <w:rsid w:val="00C14453"/>
    <w:rsid w:val="00C14CC3"/>
    <w:rsid w:val="00C21ED2"/>
    <w:rsid w:val="00C32F82"/>
    <w:rsid w:val="00C34BE8"/>
    <w:rsid w:val="00C43EFA"/>
    <w:rsid w:val="00C50BB2"/>
    <w:rsid w:val="00C65DA9"/>
    <w:rsid w:val="00C667A5"/>
    <w:rsid w:val="00C70AC4"/>
    <w:rsid w:val="00C72DE5"/>
    <w:rsid w:val="00C740B8"/>
    <w:rsid w:val="00C806D9"/>
    <w:rsid w:val="00C87123"/>
    <w:rsid w:val="00C94B34"/>
    <w:rsid w:val="00C94B6C"/>
    <w:rsid w:val="00CA7D28"/>
    <w:rsid w:val="00CB080E"/>
    <w:rsid w:val="00CD4F3B"/>
    <w:rsid w:val="00CE7CC0"/>
    <w:rsid w:val="00CE7E98"/>
    <w:rsid w:val="00CF1CB4"/>
    <w:rsid w:val="00CF460A"/>
    <w:rsid w:val="00CF5F1F"/>
    <w:rsid w:val="00CF7E19"/>
    <w:rsid w:val="00D007D0"/>
    <w:rsid w:val="00D01308"/>
    <w:rsid w:val="00D067D7"/>
    <w:rsid w:val="00D21E86"/>
    <w:rsid w:val="00D30813"/>
    <w:rsid w:val="00D32A4D"/>
    <w:rsid w:val="00D336B8"/>
    <w:rsid w:val="00D3643C"/>
    <w:rsid w:val="00D53106"/>
    <w:rsid w:val="00D62830"/>
    <w:rsid w:val="00D72D49"/>
    <w:rsid w:val="00D7626D"/>
    <w:rsid w:val="00D87054"/>
    <w:rsid w:val="00D963D2"/>
    <w:rsid w:val="00DA0C47"/>
    <w:rsid w:val="00DA5627"/>
    <w:rsid w:val="00DB0BEA"/>
    <w:rsid w:val="00DB4496"/>
    <w:rsid w:val="00DC5D7F"/>
    <w:rsid w:val="00DC69D2"/>
    <w:rsid w:val="00DD31D0"/>
    <w:rsid w:val="00DD5017"/>
    <w:rsid w:val="00DD6648"/>
    <w:rsid w:val="00DE4761"/>
    <w:rsid w:val="00E045DB"/>
    <w:rsid w:val="00E167E4"/>
    <w:rsid w:val="00E20C33"/>
    <w:rsid w:val="00E302FA"/>
    <w:rsid w:val="00E3753F"/>
    <w:rsid w:val="00E40D74"/>
    <w:rsid w:val="00E4462D"/>
    <w:rsid w:val="00E56F24"/>
    <w:rsid w:val="00E5708D"/>
    <w:rsid w:val="00E5734F"/>
    <w:rsid w:val="00E57A2E"/>
    <w:rsid w:val="00E65F03"/>
    <w:rsid w:val="00E912C0"/>
    <w:rsid w:val="00E91A94"/>
    <w:rsid w:val="00E9222D"/>
    <w:rsid w:val="00E969E8"/>
    <w:rsid w:val="00EB06AB"/>
    <w:rsid w:val="00EB18FF"/>
    <w:rsid w:val="00EC105E"/>
    <w:rsid w:val="00EC4C28"/>
    <w:rsid w:val="00ED0A1F"/>
    <w:rsid w:val="00ED7132"/>
    <w:rsid w:val="00EF363F"/>
    <w:rsid w:val="00F05452"/>
    <w:rsid w:val="00F14548"/>
    <w:rsid w:val="00F20638"/>
    <w:rsid w:val="00F2445B"/>
    <w:rsid w:val="00F45A48"/>
    <w:rsid w:val="00F46C8F"/>
    <w:rsid w:val="00F63E2F"/>
    <w:rsid w:val="00F67C5B"/>
    <w:rsid w:val="00F72B63"/>
    <w:rsid w:val="00F74E5F"/>
    <w:rsid w:val="00F85D78"/>
    <w:rsid w:val="00F90980"/>
    <w:rsid w:val="00F96667"/>
    <w:rsid w:val="00F97A38"/>
    <w:rsid w:val="00FA1C5B"/>
    <w:rsid w:val="00FA2C2F"/>
    <w:rsid w:val="00FA492E"/>
    <w:rsid w:val="00FB2678"/>
    <w:rsid w:val="00FC2A72"/>
    <w:rsid w:val="00FD4BBD"/>
    <w:rsid w:val="00FD4C03"/>
    <w:rsid w:val="00FD4E31"/>
    <w:rsid w:val="00FD5491"/>
    <w:rsid w:val="00FE1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85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91A94"/>
    <w:rPr>
      <w:color w:val="808080"/>
    </w:rPr>
  </w:style>
  <w:style w:type="paragraph" w:customStyle="1" w:styleId="56189DA2AE3B4BB7AD0CCF5DAEC2BF94">
    <w:name w:val="56189DA2AE3B4BB7AD0CCF5DAEC2BF94"/>
    <w:rsid w:val="00E91A94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Грань">
  <a:themeElements>
    <a:clrScheme name="Цифра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80BC48"/>
      </a:accent1>
      <a:accent2>
        <a:srgbClr val="B5CE4A"/>
      </a:accent2>
      <a:accent3>
        <a:srgbClr val="12151A"/>
      </a:accent3>
      <a:accent4>
        <a:srgbClr val="181F26"/>
      </a:accent4>
      <a:accent5>
        <a:srgbClr val="647C9C"/>
      </a:accent5>
      <a:accent6>
        <a:srgbClr val="CAD2DE"/>
      </a:accent6>
      <a:hlink>
        <a:srgbClr val="0563C1"/>
      </a:hlink>
      <a:folHlink>
        <a:srgbClr val="954F72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Текстура гранж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76B50-8800-4B7E-B62B-EDA09EE0A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C1H_NOMARGIN_A4.DOT</Template>
  <TotalTime>9</TotalTime>
  <Pages>6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Release Notes</vt:lpstr>
    </vt:vector>
  </TitlesOfParts>
  <Company>ЦИФРА</Company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Release Notes</dc:title>
  <dc:subject>Z-SPM v.1.3.3</dc:subject>
  <dc:creator>Федор Пеплин</dc:creator>
  <cp:keywords/>
  <cp:lastModifiedBy>PC</cp:lastModifiedBy>
  <cp:revision>6</cp:revision>
  <cp:lastPrinted>2024-06-18T13:28:00Z</cp:lastPrinted>
  <dcterms:created xsi:type="dcterms:W3CDTF">2024-11-18T09:49:00Z</dcterms:created>
  <dcterms:modified xsi:type="dcterms:W3CDTF">2024-11-18T10:20:00Z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">
    <vt:lpwstr>1.0</vt:lpwstr>
  </property>
  <property fmtid="{D5CDD505-2E9C-101B-9397-08002B2CF9AE}" pid="3" name="Copyright">
    <vt:lpwstr>Цифровой завод. Группа компаний "Цифра", 2020. Все права защищены.</vt:lpwstr>
  </property>
  <property fmtid="{D5CDD505-2E9C-101B-9397-08002B2CF9AE}" pid="4" name="_NewReviewCycle">
    <vt:lpwstr/>
  </property>
</Properties>
</file>