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1EC61149" w:rsidR="00970927" w:rsidRPr="00AB709A" w:rsidRDefault="009F12DA" w:rsidP="00A435CA">
      <w:pPr>
        <w:pStyle w:val="a9"/>
        <w:rPr>
          <w:rFonts w:cs="Tahoma"/>
          <w:bCs w:val="0"/>
          <w:w w:val="100"/>
          <w:lang w:val="en-US"/>
        </w:rPr>
      </w:pPr>
      <w:bookmarkStart w:id="0" w:name="_Hlk96781362"/>
      <w:r w:rsidRPr="00AB709A">
        <w:rPr>
          <w:rFonts w:cs="Tahoma"/>
          <w:bCs w:val="0"/>
          <w:noProof/>
          <w:color w:val="323E4F" w:themeColor="text2" w:themeShade="BF"/>
          <w:w w:val="100"/>
        </w:rPr>
        <w:drawing>
          <wp:anchor distT="0" distB="0" distL="114300" distR="114300" simplePos="0" relativeHeight="251659264" behindDoc="0" locked="0" layoutInCell="1" allowOverlap="1" wp14:anchorId="6A18C47B" wp14:editId="376410E4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69E22781" w:rsidR="00970927" w:rsidRPr="00AB709A" w:rsidRDefault="00970927" w:rsidP="00A435CA">
      <w:pPr>
        <w:pStyle w:val="a9"/>
        <w:rPr>
          <w:rFonts w:cs="Tahoma"/>
          <w:bCs w:val="0"/>
          <w:w w:val="100"/>
        </w:rPr>
      </w:pPr>
    </w:p>
    <w:p w14:paraId="1C9BDCC3" w14:textId="3BBE1F0E" w:rsidR="00970927" w:rsidRPr="00AB709A" w:rsidRDefault="009F12DA" w:rsidP="00A435CA">
      <w:pPr>
        <w:pStyle w:val="a9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br/>
      </w:r>
    </w:p>
    <w:p w14:paraId="2270DCAA" w14:textId="7B0856C9" w:rsidR="00570C5E" w:rsidRPr="008373EC" w:rsidRDefault="00042D4C" w:rsidP="00A435CA">
      <w:pPr>
        <w:pStyle w:val="a9"/>
        <w:rPr>
          <w:rFonts w:cs="Tahoma"/>
          <w:bCs w:val="0"/>
          <w:w w:val="100"/>
          <w:lang w:val="en-US"/>
        </w:rPr>
      </w:pPr>
      <w:sdt>
        <w:sdtPr>
          <w:rPr>
            <w:rFonts w:cs="Tahoma"/>
            <w:bCs w:val="0"/>
            <w:w w:val="100"/>
            <w:lang w:val="en-US"/>
          </w:rPr>
          <w:alias w:val="Название"/>
          <w:tag w:val=""/>
          <w:id w:val="-269545587"/>
          <w:placeholder>
            <w:docPart w:val="5D8A743241994AA39ED91C4AB93F551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F5976" w:rsidRPr="008373EC">
            <w:rPr>
              <w:rFonts w:cs="Tahoma"/>
              <w:bCs w:val="0"/>
              <w:w w:val="100"/>
              <w:lang w:val="en-US"/>
            </w:rPr>
            <w:t>Release Notes</w:t>
          </w:r>
        </w:sdtContent>
      </w:sdt>
    </w:p>
    <w:p w14:paraId="5ECE2598" w14:textId="722E02D6" w:rsidR="000B6743" w:rsidRPr="000C0AC3" w:rsidRDefault="00042D4C" w:rsidP="006E795E">
      <w:pPr>
        <w:pStyle w:val="aff7"/>
        <w:rPr>
          <w:rFonts w:cs="Tahoma"/>
          <w:color w:val="80BC48"/>
          <w:kern w:val="32"/>
          <w:sz w:val="48"/>
          <w:szCs w:val="48"/>
          <w:lang w:val="en-US"/>
        </w:rPr>
      </w:pPr>
      <w:sdt>
        <w:sdtPr>
          <w:rPr>
            <w:rFonts w:cs="Tahoma"/>
            <w:color w:val="80BC48" w:themeColor="accent1"/>
            <w:kern w:val="32"/>
            <w:sz w:val="48"/>
            <w:szCs w:val="48"/>
            <w:lang w:val="en-US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5218A" w:rsidRPr="00677477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Z-SPM v.1.</w:t>
          </w:r>
          <w:r w:rsidR="004675DF" w:rsidRPr="00677477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3</w:t>
          </w:r>
          <w:r w:rsidR="00436C99" w:rsidRPr="00677477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.</w:t>
          </w:r>
          <w:r w:rsidR="0093382C" w:rsidRPr="00677477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2</w:t>
          </w:r>
        </w:sdtContent>
      </w:sdt>
    </w:p>
    <w:p w14:paraId="25852F22" w14:textId="09B44F59" w:rsidR="00321F29" w:rsidRPr="000C0AC3" w:rsidRDefault="00321F29" w:rsidP="00A435CA">
      <w:pPr>
        <w:pStyle w:val="a9"/>
        <w:rPr>
          <w:rFonts w:cs="Tahoma"/>
          <w:bCs w:val="0"/>
          <w:w w:val="100"/>
          <w:sz w:val="32"/>
          <w:szCs w:val="32"/>
          <w:lang w:val="en-US"/>
        </w:rPr>
      </w:pPr>
    </w:p>
    <w:p w14:paraId="4BB5362D" w14:textId="750D6AC6" w:rsidR="00555C9E" w:rsidRPr="000C0AC3" w:rsidRDefault="008F18F3" w:rsidP="00A347CE">
      <w:pPr>
        <w:rPr>
          <w:rFonts w:cs="Tahoma"/>
          <w:lang w:val="en-US"/>
        </w:rPr>
      </w:pPr>
      <w:r w:rsidRPr="000C0AC3">
        <w:rPr>
          <w:rFonts w:cs="Tahoma"/>
          <w:lang w:val="en-US"/>
        </w:rPr>
        <w:br w:type="page"/>
      </w:r>
    </w:p>
    <w:p w14:paraId="5DD296CC" w14:textId="413A24E5" w:rsidR="00EB6C30" w:rsidRPr="0054226F" w:rsidRDefault="00EB6C30" w:rsidP="00EB6C30">
      <w:pPr>
        <w:pStyle w:val="af2"/>
        <w:rPr>
          <w:rFonts w:cs="Tahoma"/>
          <w:bCs w:val="0"/>
          <w:w w:val="100"/>
        </w:rPr>
      </w:pPr>
      <w:bookmarkStart w:id="1" w:name="_Toc74214207"/>
      <w:bookmarkStart w:id="2" w:name="_Toc74223279"/>
      <w:bookmarkStart w:id="3" w:name="_Toc74225249"/>
      <w:r w:rsidRPr="0054226F">
        <w:rPr>
          <w:rFonts w:cs="Tahoma"/>
          <w:bCs w:val="0"/>
          <w:w w:val="100"/>
        </w:rPr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1510"/>
        <w:gridCol w:w="1305"/>
        <w:gridCol w:w="5654"/>
      </w:tblGrid>
      <w:tr w:rsidR="00EB6C30" w:rsidRPr="00AB709A" w14:paraId="000C8F63" w14:textId="77777777" w:rsidTr="00D53FEA">
        <w:trPr>
          <w:tblHeader/>
          <w:jc w:val="right"/>
        </w:trPr>
        <w:tc>
          <w:tcPr>
            <w:tcW w:w="458" w:type="pct"/>
            <w:shd w:val="clear" w:color="auto" w:fill="80BC48" w:themeFill="accent1"/>
          </w:tcPr>
          <w:p w14:paraId="72F00751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Версия</w:t>
            </w:r>
          </w:p>
        </w:tc>
        <w:tc>
          <w:tcPr>
            <w:tcW w:w="810" w:type="pct"/>
            <w:shd w:val="clear" w:color="auto" w:fill="80BC48" w:themeFill="accent1"/>
          </w:tcPr>
          <w:p w14:paraId="7D55AE40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Дата</w:t>
            </w:r>
          </w:p>
        </w:tc>
        <w:tc>
          <w:tcPr>
            <w:tcW w:w="700" w:type="pct"/>
            <w:shd w:val="clear" w:color="auto" w:fill="80BC48" w:themeFill="accent1"/>
          </w:tcPr>
          <w:p w14:paraId="5B0AC8F5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Автор</w:t>
            </w:r>
          </w:p>
        </w:tc>
        <w:tc>
          <w:tcPr>
            <w:tcW w:w="3032" w:type="pct"/>
            <w:shd w:val="clear" w:color="auto" w:fill="80BC48" w:themeFill="accent1"/>
          </w:tcPr>
          <w:p w14:paraId="47CC34A6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Описание</w:t>
            </w:r>
          </w:p>
        </w:tc>
      </w:tr>
      <w:tr w:rsidR="00EB6C30" w:rsidRPr="00AB709A" w14:paraId="1B3E2893" w14:textId="77777777" w:rsidTr="00D53FEA">
        <w:trPr>
          <w:jc w:val="right"/>
        </w:trPr>
        <w:tc>
          <w:tcPr>
            <w:tcW w:w="458" w:type="pct"/>
            <w:shd w:val="clear" w:color="auto" w:fill="D9D9D9"/>
          </w:tcPr>
          <w:p w14:paraId="7CE57C96" w14:textId="330F53A4" w:rsidR="00EB6C30" w:rsidRPr="00AB709A" w:rsidRDefault="00707D45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1</w:t>
            </w:r>
            <w:r w:rsidR="00EB6C30" w:rsidRPr="00AB709A">
              <w:rPr>
                <w:rFonts w:cs="Tahoma"/>
              </w:rPr>
              <w:t>.</w:t>
            </w:r>
            <w:r w:rsidR="00B03DCC">
              <w:rPr>
                <w:rFonts w:cs="Tahoma"/>
              </w:rPr>
              <w:t>0</w:t>
            </w:r>
          </w:p>
        </w:tc>
        <w:tc>
          <w:tcPr>
            <w:tcW w:w="810" w:type="pct"/>
            <w:shd w:val="clear" w:color="auto" w:fill="E6E6E6"/>
          </w:tcPr>
          <w:p w14:paraId="0AE98C78" w14:textId="6F1B5A46" w:rsidR="00EB6C30" w:rsidRPr="00AB709A" w:rsidRDefault="0093382C" w:rsidP="00EB6C30">
            <w:pPr>
              <w:pStyle w:val="a0"/>
              <w:spacing w:before="0" w:after="60"/>
              <w:rPr>
                <w:rFonts w:cs="Tahoma"/>
                <w:lang w:val="en-US"/>
              </w:rPr>
            </w:pPr>
            <w:r>
              <w:rPr>
                <w:rFonts w:cs="Tahoma"/>
              </w:rPr>
              <w:t>30</w:t>
            </w:r>
            <w:r w:rsidR="00436C99">
              <w:rPr>
                <w:rFonts w:cs="Tahoma"/>
              </w:rPr>
              <w:t>.10.</w:t>
            </w:r>
            <w:r w:rsidR="00EB6C30" w:rsidRPr="00AB709A">
              <w:rPr>
                <w:rFonts w:cs="Tahoma"/>
              </w:rPr>
              <w:t>202</w:t>
            </w:r>
            <w:r w:rsidR="005F7D4B">
              <w:rPr>
                <w:rFonts w:cs="Tahoma"/>
              </w:rPr>
              <w:t>4</w:t>
            </w:r>
          </w:p>
        </w:tc>
        <w:tc>
          <w:tcPr>
            <w:tcW w:w="700" w:type="pct"/>
            <w:shd w:val="clear" w:color="auto" w:fill="E6E6E6"/>
          </w:tcPr>
          <w:p w14:paraId="3CBE902A" w14:textId="788953B3" w:rsidR="00EB6C30" w:rsidRPr="00AB709A" w:rsidRDefault="008079A6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Колда А</w:t>
            </w:r>
            <w:r w:rsidR="00EB6C30" w:rsidRPr="00AB709A">
              <w:rPr>
                <w:rFonts w:cs="Tahoma"/>
              </w:rPr>
              <w:t>.</w:t>
            </w:r>
            <w:r>
              <w:rPr>
                <w:rFonts w:cs="Tahoma"/>
              </w:rPr>
              <w:t>А.</w:t>
            </w:r>
          </w:p>
        </w:tc>
        <w:tc>
          <w:tcPr>
            <w:tcW w:w="3032" w:type="pct"/>
            <w:shd w:val="clear" w:color="auto" w:fill="E6E6E6"/>
          </w:tcPr>
          <w:p w14:paraId="75AD7A6A" w14:textId="595B2C0B" w:rsidR="00EB6C30" w:rsidRPr="00AB709A" w:rsidRDefault="00436C99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Хот-фикс версии 1.3</w:t>
            </w:r>
          </w:p>
        </w:tc>
      </w:tr>
    </w:tbl>
    <w:p w14:paraId="6EC6DB29" w14:textId="617B9F9D" w:rsidR="00EB6C30" w:rsidRPr="00734F71" w:rsidRDefault="00EB6C30">
      <w:pPr>
        <w:spacing w:before="0" w:after="0"/>
        <w:jc w:val="left"/>
        <w:rPr>
          <w:rFonts w:cs="Tahoma"/>
          <w:color w:val="82B527"/>
          <w:kern w:val="32"/>
          <w:sz w:val="48"/>
          <w:szCs w:val="48"/>
        </w:rPr>
      </w:pPr>
      <w:r w:rsidRPr="00734F71">
        <w:rPr>
          <w:rFonts w:cs="Tahoma"/>
        </w:rPr>
        <w:br w:type="page"/>
      </w:r>
    </w:p>
    <w:p w14:paraId="77367844" w14:textId="4D27E91B" w:rsidR="00426ABC" w:rsidRPr="00AB709A" w:rsidRDefault="00BD5986" w:rsidP="00426ABC">
      <w:pPr>
        <w:pStyle w:val="af2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lastRenderedPageBreak/>
        <w:t>Содержание</w:t>
      </w:r>
    </w:p>
    <w:p w14:paraId="18465636" w14:textId="42CD44B8" w:rsidR="00FE5ECA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AB709A">
        <w:rPr>
          <w:rFonts w:cs="Tahoma"/>
          <w:b w:val="0"/>
        </w:rPr>
        <w:fldChar w:fldCharType="begin"/>
      </w:r>
      <w:r w:rsidRPr="00AB709A">
        <w:rPr>
          <w:rFonts w:cs="Tahoma"/>
          <w:b w:val="0"/>
        </w:rPr>
        <w:instrText xml:space="preserve"> TOC \o "1-3" \h \z \u </w:instrText>
      </w:r>
      <w:r w:rsidRPr="00AB709A">
        <w:rPr>
          <w:rFonts w:cs="Tahoma"/>
          <w:b w:val="0"/>
        </w:rPr>
        <w:fldChar w:fldCharType="separate"/>
      </w:r>
      <w:hyperlink w:anchor="_Toc181185103" w:history="1">
        <w:r w:rsidR="00FE5ECA" w:rsidRPr="00550D1A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</w:rPr>
          <w:t>Общие сведения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_Toc181185103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4</w:t>
        </w:r>
        <w:r w:rsidR="00FE5ECA">
          <w:rPr>
            <w:webHidden/>
          </w:rPr>
          <w:fldChar w:fldCharType="end"/>
        </w:r>
      </w:hyperlink>
    </w:p>
    <w:p w14:paraId="5D661D9F" w14:textId="1F84E08A" w:rsidR="00FE5ECA" w:rsidRDefault="00042D4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04" w:history="1">
        <w:r w:rsidR="00FE5ECA" w:rsidRPr="00550D1A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</w:rPr>
          <w:t>Основная информация по продукту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_Toc181185104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4</w:t>
        </w:r>
        <w:r w:rsidR="00FE5ECA">
          <w:rPr>
            <w:noProof/>
            <w:webHidden/>
          </w:rPr>
          <w:fldChar w:fldCharType="end"/>
        </w:r>
      </w:hyperlink>
    </w:p>
    <w:p w14:paraId="318B4BF5" w14:textId="11B80F9C" w:rsidR="00FE5ECA" w:rsidRDefault="00042D4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05" w:history="1">
        <w:r w:rsidR="00FE5ECA" w:rsidRPr="00550D1A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</w:rPr>
          <w:t>Назначение релиза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_Toc181185105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4</w:t>
        </w:r>
        <w:r w:rsidR="00FE5ECA">
          <w:rPr>
            <w:noProof/>
            <w:webHidden/>
          </w:rPr>
          <w:fldChar w:fldCharType="end"/>
        </w:r>
      </w:hyperlink>
    </w:p>
    <w:p w14:paraId="47EDBEC2" w14:textId="64F302E9" w:rsidR="00FE5ECA" w:rsidRDefault="00042D4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1185106" w:history="1">
        <w:r w:rsidR="00FE5ECA" w:rsidRPr="00550D1A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</w:rPr>
          <w:t>Критические изменения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_Toc181185106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4</w:t>
        </w:r>
        <w:r w:rsidR="00FE5ECA">
          <w:rPr>
            <w:webHidden/>
          </w:rPr>
          <w:fldChar w:fldCharType="end"/>
        </w:r>
      </w:hyperlink>
    </w:p>
    <w:p w14:paraId="06BC00A1" w14:textId="38B72A63" w:rsidR="00FE5ECA" w:rsidRDefault="00042D4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07" w:history="1">
        <w:r w:rsidR="00FE5ECA" w:rsidRPr="00550D1A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</w:rPr>
          <w:t>Критические изменения приложения КПЭ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_Toc181185107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4</w:t>
        </w:r>
        <w:r w:rsidR="00FE5ECA">
          <w:rPr>
            <w:noProof/>
            <w:webHidden/>
          </w:rPr>
          <w:fldChar w:fldCharType="end"/>
        </w:r>
      </w:hyperlink>
    </w:p>
    <w:p w14:paraId="7570E665" w14:textId="620B60DF" w:rsidR="00FE5ECA" w:rsidRDefault="00042D4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08" w:history="1">
        <w:r w:rsidR="00FE5ECA" w:rsidRPr="00550D1A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</w:rPr>
          <w:t>Критические изменения приложения СУС/ЭЖКО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_Toc181185108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4</w:t>
        </w:r>
        <w:r w:rsidR="00FE5ECA">
          <w:rPr>
            <w:noProof/>
            <w:webHidden/>
          </w:rPr>
          <w:fldChar w:fldCharType="end"/>
        </w:r>
      </w:hyperlink>
    </w:p>
    <w:p w14:paraId="07439C98" w14:textId="1CB1D5F3" w:rsidR="00FE5ECA" w:rsidRDefault="00042D4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1185109" w:history="1">
        <w:r w:rsidR="00FE5ECA" w:rsidRPr="00550D1A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</w:rPr>
          <w:t>Изменения в работе отдельных сервисов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_Toc181185109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5</w:t>
        </w:r>
        <w:r w:rsidR="00FE5ECA">
          <w:rPr>
            <w:webHidden/>
          </w:rPr>
          <w:fldChar w:fldCharType="end"/>
        </w:r>
      </w:hyperlink>
    </w:p>
    <w:p w14:paraId="47DB15E9" w14:textId="3AE225AC" w:rsidR="00FE5ECA" w:rsidRDefault="00042D4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0" w:history="1">
        <w:r w:rsidR="00FE5ECA" w:rsidRPr="00550D1A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</w:rPr>
          <w:t xml:space="preserve">Изменения в работе сервисов </w:t>
        </w:r>
        <w:r w:rsidR="00FE5ECA" w:rsidRPr="00550D1A">
          <w:rPr>
            <w:rStyle w:val="a8"/>
            <w:noProof/>
            <w:lang w:val="en-US"/>
          </w:rPr>
          <w:t>C</w:t>
        </w:r>
        <w:r w:rsidR="00FE5ECA" w:rsidRPr="00550D1A">
          <w:rPr>
            <w:rStyle w:val="a8"/>
            <w:noProof/>
          </w:rPr>
          <w:t>УС/ЭЖКО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_Toc181185110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3AE4694E" w14:textId="35FCBB8A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1" w:history="1">
        <w:r w:rsidR="00FE5ECA" w:rsidRPr="00550D1A">
          <w:rPr>
            <w:rStyle w:val="a8"/>
            <w:rFonts w:cs="Tahoma"/>
            <w:noProof/>
            <w:lang w:val="en-US"/>
          </w:rPr>
          <w:t>3.1.1.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  <w:lang w:val="en-US"/>
          </w:rPr>
          <w:t>Cup-front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_Toc181185111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67A8B11F" w14:textId="7FF10D2F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2" w:history="1">
        <w:r w:rsidR="00FE5ECA" w:rsidRPr="00FE5ECA">
          <w:rPr>
            <w:rStyle w:val="a8"/>
            <w:noProof/>
          </w:rPr>
          <w:t>Добавлено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_Toc181185112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4D9FDFA8" w14:textId="1641B1EE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3" w:history="1">
        <w:r w:rsidR="00FE5ECA" w:rsidRPr="00FE5ECA">
          <w:rPr>
            <w:rStyle w:val="a8"/>
            <w:noProof/>
          </w:rPr>
          <w:t>Исправлено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_Toc181185113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0954115E" w14:textId="18CA6152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4" w:history="1">
        <w:r w:rsidR="00FE5ECA" w:rsidRPr="00550D1A">
          <w:rPr>
            <w:rStyle w:val="a8"/>
            <w:rFonts w:cs="Tahoma"/>
            <w:noProof/>
          </w:rPr>
          <w:t>3.1.2.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rFonts w:hAnsi="Symbol"/>
            <w:noProof/>
            <w:lang w:val="en-US"/>
          </w:rPr>
          <w:t>E</w:t>
        </w:r>
        <w:r w:rsidR="00FE5ECA" w:rsidRPr="00550D1A">
          <w:rPr>
            <w:rStyle w:val="a8"/>
            <w:noProof/>
          </w:rPr>
          <w:t>jco-</w:t>
        </w:r>
        <w:r w:rsidR="00FE5ECA" w:rsidRPr="00550D1A">
          <w:rPr>
            <w:rStyle w:val="a8"/>
            <w:noProof/>
            <w:lang w:val="en-US"/>
          </w:rPr>
          <w:t>notifications</w:t>
        </w:r>
        <w:r w:rsidR="00FE5ECA" w:rsidRPr="00550D1A">
          <w:rPr>
            <w:rStyle w:val="a8"/>
            <w:noProof/>
          </w:rPr>
          <w:t>-webapi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_Toc181185114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792AF4BF" w14:textId="45C28540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5" w:history="1">
        <w:r w:rsidR="00FE5ECA" w:rsidRPr="00550D1A">
          <w:rPr>
            <w:rStyle w:val="a8"/>
            <w:rFonts w:cs="Tahoma"/>
            <w:noProof/>
          </w:rPr>
          <w:t>3.1.3.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rFonts w:hAnsi="Symbol"/>
            <w:noProof/>
            <w:lang w:val="en-US"/>
          </w:rPr>
          <w:t>E</w:t>
        </w:r>
        <w:r w:rsidR="00FE5ECA" w:rsidRPr="00550D1A">
          <w:rPr>
            <w:rStyle w:val="a8"/>
            <w:noProof/>
          </w:rPr>
          <w:t>jco-referencebook-webapi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_Toc181185115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7FFC4D07" w14:textId="4D84970B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6" w:history="1">
        <w:r w:rsidR="00FE5ECA" w:rsidRPr="00550D1A">
          <w:rPr>
            <w:rStyle w:val="a8"/>
            <w:rFonts w:cs="Tahoma"/>
            <w:noProof/>
            <w:lang w:val="en-US"/>
          </w:rPr>
          <w:t>3.1.4.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  <w:lang w:val="en-US"/>
          </w:rPr>
          <w:t>E</w:t>
        </w:r>
        <w:r w:rsidR="00FE5ECA" w:rsidRPr="00550D1A">
          <w:rPr>
            <w:rStyle w:val="a8"/>
            <w:noProof/>
          </w:rPr>
          <w:t>jco-u</w:t>
        </w:r>
        <w:r w:rsidR="00FE5ECA" w:rsidRPr="00550D1A">
          <w:rPr>
            <w:rStyle w:val="a8"/>
            <w:noProof/>
            <w:lang w:val="en-US"/>
          </w:rPr>
          <w:t>s</w:t>
        </w:r>
        <w:r w:rsidR="00FE5ECA" w:rsidRPr="00550D1A">
          <w:rPr>
            <w:rStyle w:val="a8"/>
            <w:noProof/>
          </w:rPr>
          <w:t>er</w:t>
        </w:r>
        <w:r w:rsidR="00FE5ECA" w:rsidRPr="00550D1A">
          <w:rPr>
            <w:rStyle w:val="a8"/>
            <w:noProof/>
            <w:lang w:val="en-US"/>
          </w:rPr>
          <w:t>s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_Toc181185116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0D23F950" w14:textId="397FCF29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7" w:history="1">
        <w:r w:rsidR="00FE5ECA" w:rsidRPr="00550D1A">
          <w:rPr>
            <w:rStyle w:val="a8"/>
            <w:rFonts w:cs="Tahoma"/>
            <w:noProof/>
            <w:lang w:val="en-US"/>
          </w:rPr>
          <w:t>3.1.5.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  <w:lang w:val="en-US"/>
          </w:rPr>
          <w:t>Equipment-condition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_Toc181185117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3820179A" w14:textId="0B6132EA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8" w:history="1">
        <w:r w:rsidR="00FE5ECA" w:rsidRPr="00FE5ECA">
          <w:rPr>
            <w:rStyle w:val="a8"/>
            <w:noProof/>
          </w:rPr>
          <w:t>Исправлено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_Toc181185118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423648DC" w14:textId="36FE46E8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19" w:history="1">
        <w:r w:rsidR="00FE5ECA" w:rsidRPr="00FE5ECA">
          <w:rPr>
            <w:rStyle w:val="a8"/>
            <w:noProof/>
          </w:rPr>
          <w:t>Изменено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_Toc181185119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5</w:t>
        </w:r>
        <w:r w:rsidR="00FE5ECA">
          <w:rPr>
            <w:noProof/>
            <w:webHidden/>
          </w:rPr>
          <w:fldChar w:fldCharType="end"/>
        </w:r>
      </w:hyperlink>
    </w:p>
    <w:p w14:paraId="3795F890" w14:textId="18B2C831" w:rsidR="00FE5ECA" w:rsidRDefault="00042D4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20" w:history="1">
        <w:r w:rsidR="00FE5ECA" w:rsidRPr="00550D1A">
          <w:rPr>
            <w:rStyle w:val="a8"/>
            <w:rFonts w:cs="Tahoma"/>
            <w:noProof/>
            <w:lang w:val="en-US"/>
          </w:rPr>
          <w:t>3.1.6.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  <w:lang w:val="en-US"/>
          </w:rPr>
          <w:t>Ejco-application-configuration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_Toc181185120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6</w:t>
        </w:r>
        <w:r w:rsidR="00FE5ECA">
          <w:rPr>
            <w:noProof/>
            <w:webHidden/>
          </w:rPr>
          <w:fldChar w:fldCharType="end"/>
        </w:r>
      </w:hyperlink>
    </w:p>
    <w:p w14:paraId="0F6D8196" w14:textId="641B76BA" w:rsidR="00FE5ECA" w:rsidRDefault="00042D4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1185121" w:history="1">
        <w:r w:rsidR="00FE5ECA" w:rsidRPr="00550D1A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FE5ECA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noProof/>
          </w:rPr>
          <w:t>Изменения в работе сервисов КПЭ</w:t>
        </w:r>
        <w:r w:rsidR="00FE5ECA">
          <w:rPr>
            <w:noProof/>
            <w:webHidden/>
          </w:rPr>
          <w:tab/>
        </w:r>
        <w:r w:rsidR="00FE5ECA">
          <w:rPr>
            <w:noProof/>
            <w:webHidden/>
          </w:rPr>
          <w:fldChar w:fldCharType="begin"/>
        </w:r>
        <w:r w:rsidR="00FE5ECA">
          <w:rPr>
            <w:noProof/>
            <w:webHidden/>
          </w:rPr>
          <w:instrText xml:space="preserve"> PAGEREF _Toc181185121 \h </w:instrText>
        </w:r>
        <w:r w:rsidR="00FE5ECA">
          <w:rPr>
            <w:noProof/>
            <w:webHidden/>
          </w:rPr>
        </w:r>
        <w:r w:rsidR="00FE5ECA">
          <w:rPr>
            <w:noProof/>
            <w:webHidden/>
          </w:rPr>
          <w:fldChar w:fldCharType="separate"/>
        </w:r>
        <w:r w:rsidR="00FE5ECA">
          <w:rPr>
            <w:noProof/>
            <w:webHidden/>
          </w:rPr>
          <w:t>6</w:t>
        </w:r>
        <w:r w:rsidR="00FE5ECA">
          <w:rPr>
            <w:noProof/>
            <w:webHidden/>
          </w:rPr>
          <w:fldChar w:fldCharType="end"/>
        </w:r>
      </w:hyperlink>
    </w:p>
    <w:p w14:paraId="7710FFBA" w14:textId="4C855163" w:rsidR="00FE5ECA" w:rsidRDefault="00042D4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1185122" w:history="1">
        <w:r w:rsidR="00FE5ECA" w:rsidRPr="00550D1A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rFonts w:cs="Tahoma"/>
          </w:rPr>
          <w:t>Устаревшие и добавленные сервисы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_Toc181185122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6</w:t>
        </w:r>
        <w:r w:rsidR="00FE5ECA">
          <w:rPr>
            <w:webHidden/>
          </w:rPr>
          <w:fldChar w:fldCharType="end"/>
        </w:r>
      </w:hyperlink>
    </w:p>
    <w:p w14:paraId="622F712A" w14:textId="73F6E0CF" w:rsidR="00FE5ECA" w:rsidRDefault="00042D4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1185123" w:history="1">
        <w:r w:rsidR="00FE5ECA" w:rsidRPr="00550D1A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rFonts w:cs="Tahoma"/>
          </w:rPr>
          <w:t>Исправления дефектов в рамках технической поддержки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_Toc181185123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6</w:t>
        </w:r>
        <w:r w:rsidR="00FE5ECA">
          <w:rPr>
            <w:webHidden/>
          </w:rPr>
          <w:fldChar w:fldCharType="end"/>
        </w:r>
      </w:hyperlink>
    </w:p>
    <w:p w14:paraId="511535FE" w14:textId="7EFDB852" w:rsidR="00FE5ECA" w:rsidRDefault="00042D4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1185124" w:history="1">
        <w:r w:rsidR="00FE5ECA" w:rsidRPr="00550D1A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</w:rPr>
          <w:t>Перечень сервисов релиза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_Toc181185124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6</w:t>
        </w:r>
        <w:r w:rsidR="00FE5ECA">
          <w:rPr>
            <w:webHidden/>
          </w:rPr>
          <w:fldChar w:fldCharType="end"/>
        </w:r>
      </w:hyperlink>
    </w:p>
    <w:p w14:paraId="35C53408" w14:textId="550CC2B1" w:rsidR="00FE5ECA" w:rsidRDefault="00042D4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1185125" w:history="1">
        <w:r w:rsidR="00FE5ECA" w:rsidRPr="00550D1A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FE5ECA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E5ECA" w:rsidRPr="00550D1A">
          <w:rPr>
            <w:rStyle w:val="a8"/>
            <w:rFonts w:cs="Tahoma"/>
          </w:rPr>
          <w:t>Контакты технической поддержки</w:t>
        </w:r>
        <w:r w:rsidR="00FE5ECA">
          <w:rPr>
            <w:webHidden/>
          </w:rPr>
          <w:tab/>
        </w:r>
        <w:r w:rsidR="00FE5ECA">
          <w:rPr>
            <w:webHidden/>
          </w:rPr>
          <w:fldChar w:fldCharType="begin"/>
        </w:r>
        <w:r w:rsidR="00FE5ECA">
          <w:rPr>
            <w:webHidden/>
          </w:rPr>
          <w:instrText xml:space="preserve"> PAGEREF _Toc181185125 \h </w:instrText>
        </w:r>
        <w:r w:rsidR="00FE5ECA">
          <w:rPr>
            <w:webHidden/>
          </w:rPr>
        </w:r>
        <w:r w:rsidR="00FE5ECA">
          <w:rPr>
            <w:webHidden/>
          </w:rPr>
          <w:fldChar w:fldCharType="separate"/>
        </w:r>
        <w:r w:rsidR="00FE5ECA">
          <w:rPr>
            <w:webHidden/>
          </w:rPr>
          <w:t>7</w:t>
        </w:r>
        <w:r w:rsidR="00FE5ECA">
          <w:rPr>
            <w:webHidden/>
          </w:rPr>
          <w:fldChar w:fldCharType="end"/>
        </w:r>
      </w:hyperlink>
    </w:p>
    <w:p w14:paraId="1003A57C" w14:textId="5CBEA17E" w:rsidR="00E311D0" w:rsidRDefault="00872F37" w:rsidP="004134E9">
      <w:pPr>
        <w:pStyle w:val="11"/>
        <w:rPr>
          <w:rFonts w:cs="Tahoma"/>
          <w:b w:val="0"/>
        </w:rPr>
      </w:pPr>
      <w:r w:rsidRPr="00AB709A">
        <w:rPr>
          <w:rFonts w:cs="Tahoma"/>
          <w:b w:val="0"/>
        </w:rPr>
        <w:fldChar w:fldCharType="end"/>
      </w:r>
    </w:p>
    <w:p w14:paraId="7A4971F4" w14:textId="77777777" w:rsidR="00E311D0" w:rsidRDefault="00E311D0">
      <w:pPr>
        <w:spacing w:before="0" w:after="0"/>
        <w:jc w:val="left"/>
        <w:rPr>
          <w:rFonts w:cs="Tahoma"/>
          <w:noProof/>
          <w:szCs w:val="72"/>
        </w:rPr>
      </w:pPr>
      <w:r>
        <w:rPr>
          <w:rFonts w:cs="Tahoma"/>
          <w:b/>
        </w:rPr>
        <w:br w:type="page"/>
      </w:r>
    </w:p>
    <w:p w14:paraId="2303B072" w14:textId="3391EF7B" w:rsidR="00E311D0" w:rsidRDefault="00E311D0" w:rsidP="00E311D0">
      <w:pPr>
        <w:pStyle w:val="1"/>
        <w:ind w:hanging="539"/>
        <w:rPr>
          <w:w w:val="100"/>
        </w:rPr>
      </w:pPr>
      <w:bookmarkStart w:id="4" w:name="_Toc181185103"/>
      <w:r>
        <w:rPr>
          <w:w w:val="100"/>
        </w:rPr>
        <w:lastRenderedPageBreak/>
        <w:t>Общие сведения</w:t>
      </w:r>
      <w:bookmarkEnd w:id="4"/>
    </w:p>
    <w:p w14:paraId="197F28D6" w14:textId="77777777" w:rsidR="00677477" w:rsidRDefault="00677477" w:rsidP="00677477">
      <w:pPr>
        <w:pStyle w:val="a0"/>
      </w:pPr>
      <w:r>
        <w:t xml:space="preserve">Продукт </w:t>
      </w:r>
      <w:r>
        <w:rPr>
          <w:lang w:val="en-US"/>
        </w:rPr>
        <w:t>Z</w:t>
      </w:r>
      <w:r w:rsidRPr="001A4624">
        <w:t>-</w:t>
      </w:r>
      <w:r>
        <w:rPr>
          <w:lang w:val="en-US"/>
        </w:rPr>
        <w:t>SPM</w:t>
      </w:r>
      <w:r>
        <w:t xml:space="preserve"> поставляется в составе двух приложений:</w:t>
      </w:r>
    </w:p>
    <w:p w14:paraId="3E4E62D6" w14:textId="77777777" w:rsidR="00677477" w:rsidRDefault="00677477" w:rsidP="009C2171">
      <w:pPr>
        <w:pStyle w:val="aff3"/>
        <w:numPr>
          <w:ilvl w:val="0"/>
          <w:numId w:val="11"/>
        </w:numPr>
        <w:spacing w:before="0" w:after="200"/>
        <w:rPr>
          <w:rStyle w:val="affb"/>
        </w:rPr>
      </w:pPr>
      <w:r>
        <w:rPr>
          <w:rStyle w:val="affb"/>
        </w:rPr>
        <w:t>ЭЖКО/СУС</w:t>
      </w:r>
    </w:p>
    <w:p w14:paraId="603279B4" w14:textId="77777777" w:rsidR="00677477" w:rsidRDefault="00677477" w:rsidP="009C2171">
      <w:pPr>
        <w:pStyle w:val="aff3"/>
        <w:numPr>
          <w:ilvl w:val="0"/>
          <w:numId w:val="11"/>
        </w:numPr>
        <w:spacing w:before="0" w:after="200"/>
        <w:rPr>
          <w:rStyle w:val="affb"/>
        </w:rPr>
      </w:pPr>
      <w:r>
        <w:rPr>
          <w:rStyle w:val="affb"/>
        </w:rPr>
        <w:t>КПЭ</w:t>
      </w:r>
    </w:p>
    <w:p w14:paraId="12CA2CC9" w14:textId="7D8A36E0" w:rsidR="00D60EFD" w:rsidRDefault="00D60EFD" w:rsidP="00826B4B">
      <w:pPr>
        <w:pStyle w:val="2"/>
        <w:tabs>
          <w:tab w:val="clear" w:pos="934"/>
          <w:tab w:val="left" w:pos="851"/>
          <w:tab w:val="num" w:pos="993"/>
        </w:tabs>
        <w:ind w:left="567" w:firstLine="0"/>
      </w:pPr>
      <w:bookmarkStart w:id="5" w:name="_Toc181185104"/>
      <w:r>
        <w:t>Основная информация по продукту</w:t>
      </w:r>
      <w:bookmarkEnd w:id="5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12"/>
        <w:gridCol w:w="7212"/>
      </w:tblGrid>
      <w:tr w:rsidR="00E26148" w14:paraId="6AFD77BF" w14:textId="77777777" w:rsidTr="00E26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5872C01D" w14:textId="1F45CF49" w:rsidR="00E26148" w:rsidRDefault="00E26148" w:rsidP="00E26148">
            <w:pPr>
              <w:pStyle w:val="a0"/>
              <w:jc w:val="center"/>
            </w:pPr>
            <w:r>
              <w:t>Параметр</w:t>
            </w:r>
          </w:p>
        </w:tc>
        <w:tc>
          <w:tcPr>
            <w:tcW w:w="7212" w:type="dxa"/>
          </w:tcPr>
          <w:p w14:paraId="454108DA" w14:textId="752A0755" w:rsidR="00E26148" w:rsidRDefault="00E26148" w:rsidP="00E26148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Значение</w:t>
            </w:r>
          </w:p>
        </w:tc>
      </w:tr>
      <w:tr w:rsidR="00E26148" w:rsidRPr="004C7FBC" w14:paraId="0C5E11A5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18E7D173" w14:textId="6EF27426" w:rsidR="00E26148" w:rsidRPr="00E26148" w:rsidRDefault="00E26148" w:rsidP="003046FD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Наименование продукта</w:t>
            </w:r>
          </w:p>
        </w:tc>
        <w:tc>
          <w:tcPr>
            <w:tcW w:w="7212" w:type="dxa"/>
          </w:tcPr>
          <w:p w14:paraId="105AF462" w14:textId="0E42FE62" w:rsidR="00E26148" w:rsidRPr="00E26148" w:rsidRDefault="00E26148" w:rsidP="003046FD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26148">
              <w:rPr>
                <w:sz w:val="20"/>
                <w:szCs w:val="20"/>
                <w:lang w:val="en-US"/>
              </w:rPr>
              <w:t>Zyfra Smart Plant Monitoring (Z-SPM)</w:t>
            </w:r>
          </w:p>
        </w:tc>
      </w:tr>
      <w:tr w:rsidR="00E26148" w14:paraId="200F2B95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FD7A9B5" w14:textId="15D74FA3" w:rsidR="00E26148" w:rsidRPr="00E26148" w:rsidRDefault="00E26148" w:rsidP="003046FD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>Версия продукта</w:t>
            </w:r>
          </w:p>
        </w:tc>
        <w:tc>
          <w:tcPr>
            <w:tcW w:w="7212" w:type="dxa"/>
          </w:tcPr>
          <w:p w14:paraId="5F963229" w14:textId="7FC032B5" w:rsidR="00E26148" w:rsidRPr="00436C99" w:rsidRDefault="00E26148" w:rsidP="003046FD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E26148">
              <w:rPr>
                <w:szCs w:val="20"/>
              </w:rPr>
              <w:t>1.</w:t>
            </w:r>
            <w:r w:rsidR="004675DF">
              <w:rPr>
                <w:szCs w:val="20"/>
                <w:lang w:val="en-US"/>
              </w:rPr>
              <w:t>3</w:t>
            </w:r>
            <w:r w:rsidR="00436C99">
              <w:rPr>
                <w:szCs w:val="20"/>
              </w:rPr>
              <w:t>.</w:t>
            </w:r>
            <w:r w:rsidR="0093382C">
              <w:rPr>
                <w:szCs w:val="20"/>
              </w:rPr>
              <w:t>2</w:t>
            </w:r>
          </w:p>
        </w:tc>
      </w:tr>
      <w:tr w:rsidR="00E26148" w14:paraId="7C5FC6BA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777837B4" w14:textId="055DA28E" w:rsidR="00E26148" w:rsidRPr="00FE5DF1" w:rsidRDefault="00E26148" w:rsidP="00E26148">
            <w:pPr>
              <w:pStyle w:val="a0"/>
              <w:rPr>
                <w:sz w:val="20"/>
                <w:szCs w:val="20"/>
              </w:rPr>
            </w:pPr>
            <w:r w:rsidRPr="00FE5DF1">
              <w:rPr>
                <w:sz w:val="20"/>
                <w:szCs w:val="20"/>
              </w:rPr>
              <w:t xml:space="preserve">Предыдущая версия </w:t>
            </w:r>
          </w:p>
        </w:tc>
        <w:tc>
          <w:tcPr>
            <w:tcW w:w="7212" w:type="dxa"/>
          </w:tcPr>
          <w:p w14:paraId="59FDE5A5" w14:textId="6B86CC79" w:rsidR="00E26148" w:rsidRPr="00FE5DF1" w:rsidRDefault="00436C99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E5DF1">
              <w:rPr>
                <w:sz w:val="20"/>
                <w:szCs w:val="20"/>
              </w:rPr>
              <w:t>1.3</w:t>
            </w:r>
            <w:r w:rsidR="0093382C">
              <w:rPr>
                <w:sz w:val="20"/>
                <w:szCs w:val="20"/>
              </w:rPr>
              <w:t>.1</w:t>
            </w:r>
          </w:p>
        </w:tc>
      </w:tr>
      <w:tr w:rsidR="00677477" w14:paraId="56810AF5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31B8CC51" w14:textId="5313B486" w:rsidR="00677477" w:rsidRPr="00677477" w:rsidRDefault="00677477" w:rsidP="00677477">
            <w:pPr>
              <w:pStyle w:val="a0"/>
              <w:rPr>
                <w:szCs w:val="20"/>
              </w:rPr>
            </w:pPr>
            <w:r w:rsidRPr="00677477">
              <w:rPr>
                <w:szCs w:val="20"/>
              </w:rPr>
              <w:t>Версия СУС/ЭЖКО</w:t>
            </w:r>
          </w:p>
        </w:tc>
        <w:tc>
          <w:tcPr>
            <w:tcW w:w="7212" w:type="dxa"/>
          </w:tcPr>
          <w:p w14:paraId="19832076" w14:textId="158D9A0A" w:rsidR="00677477" w:rsidRPr="00677477" w:rsidRDefault="00677477" w:rsidP="00677477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677477">
              <w:rPr>
                <w:szCs w:val="20"/>
              </w:rPr>
              <w:t>5.3.2</w:t>
            </w:r>
          </w:p>
        </w:tc>
      </w:tr>
      <w:tr w:rsidR="00677477" w14:paraId="2643DA2E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5A570EA3" w14:textId="6E4B6D04" w:rsidR="00677477" w:rsidRPr="00677477" w:rsidRDefault="00677477" w:rsidP="00677477">
            <w:pPr>
              <w:pStyle w:val="a0"/>
              <w:rPr>
                <w:sz w:val="20"/>
                <w:szCs w:val="20"/>
              </w:rPr>
            </w:pPr>
            <w:r w:rsidRPr="00677477">
              <w:rPr>
                <w:sz w:val="20"/>
                <w:szCs w:val="20"/>
              </w:rPr>
              <w:t>Версия КПЭ</w:t>
            </w:r>
          </w:p>
        </w:tc>
        <w:tc>
          <w:tcPr>
            <w:tcW w:w="7212" w:type="dxa"/>
          </w:tcPr>
          <w:p w14:paraId="58D95FFA" w14:textId="18A39F90" w:rsidR="00677477" w:rsidRPr="00677477" w:rsidRDefault="00677477" w:rsidP="00677477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7477">
              <w:rPr>
                <w:sz w:val="20"/>
                <w:szCs w:val="20"/>
              </w:rPr>
              <w:t>3.2.</w:t>
            </w:r>
            <w:r w:rsidR="00DA3DBF">
              <w:rPr>
                <w:sz w:val="20"/>
                <w:szCs w:val="20"/>
              </w:rPr>
              <w:t>1</w:t>
            </w:r>
          </w:p>
        </w:tc>
      </w:tr>
      <w:tr w:rsidR="00677477" w14:paraId="7C6078C7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157BAF8" w14:textId="525B9FB9" w:rsidR="00677477" w:rsidRPr="00E26148" w:rsidRDefault="00677477" w:rsidP="00677477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>Поддерживаем</w:t>
            </w:r>
            <w:r>
              <w:rPr>
                <w:szCs w:val="20"/>
              </w:rPr>
              <w:t>ые</w:t>
            </w:r>
            <w:r w:rsidRPr="00E26148">
              <w:rPr>
                <w:szCs w:val="20"/>
              </w:rPr>
              <w:t xml:space="preserve"> верси</w:t>
            </w:r>
            <w:r>
              <w:rPr>
                <w:szCs w:val="20"/>
              </w:rPr>
              <w:t>и</w:t>
            </w:r>
            <w:r w:rsidRPr="00E26148">
              <w:rPr>
                <w:szCs w:val="20"/>
              </w:rPr>
              <w:t xml:space="preserve"> платформы </w:t>
            </w:r>
            <w:r w:rsidRPr="00E26148">
              <w:rPr>
                <w:szCs w:val="20"/>
                <w:lang w:val="en-US"/>
              </w:rPr>
              <w:t>ZIIOT</w:t>
            </w:r>
            <w:r w:rsidRPr="00E26148">
              <w:rPr>
                <w:szCs w:val="20"/>
              </w:rPr>
              <w:t xml:space="preserve"> O&amp;</w:t>
            </w:r>
            <w:r w:rsidRPr="00E26148">
              <w:rPr>
                <w:szCs w:val="20"/>
                <w:lang w:val="en-US"/>
              </w:rPr>
              <w:t>G</w:t>
            </w:r>
          </w:p>
        </w:tc>
        <w:tc>
          <w:tcPr>
            <w:tcW w:w="7212" w:type="dxa"/>
          </w:tcPr>
          <w:p w14:paraId="1DAC7711" w14:textId="551A9709" w:rsidR="00677477" w:rsidRPr="00966059" w:rsidRDefault="00677477" w:rsidP="00677477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val="en-US"/>
              </w:rPr>
            </w:pPr>
            <w:r w:rsidRPr="00E26148">
              <w:rPr>
                <w:szCs w:val="20"/>
              </w:rPr>
              <w:t>2.17.</w:t>
            </w:r>
            <w:r>
              <w:rPr>
                <w:szCs w:val="20"/>
                <w:lang w:val="en-US"/>
              </w:rPr>
              <w:t>3</w:t>
            </w:r>
          </w:p>
        </w:tc>
      </w:tr>
    </w:tbl>
    <w:p w14:paraId="057BC7AD" w14:textId="6B49F5AE" w:rsidR="00C46C91" w:rsidRPr="00247699" w:rsidRDefault="00C46C91" w:rsidP="00826B4B">
      <w:pPr>
        <w:pStyle w:val="2"/>
        <w:tabs>
          <w:tab w:val="clear" w:pos="934"/>
          <w:tab w:val="num" w:pos="567"/>
          <w:tab w:val="left" w:pos="851"/>
          <w:tab w:val="left" w:pos="993"/>
        </w:tabs>
        <w:ind w:left="567" w:firstLine="0"/>
      </w:pPr>
      <w:bookmarkStart w:id="6" w:name="_Toc181185105"/>
      <w:bookmarkEnd w:id="1"/>
      <w:bookmarkEnd w:id="2"/>
      <w:bookmarkEnd w:id="3"/>
      <w:r w:rsidRPr="00247699">
        <w:t>Назначение релиза</w:t>
      </w:r>
      <w:bookmarkEnd w:id="6"/>
    </w:p>
    <w:p w14:paraId="1B18B55D" w14:textId="1A2E1633" w:rsidR="00247699" w:rsidRDefault="00247699" w:rsidP="00C46C91">
      <w:pPr>
        <w:spacing w:before="0" w:after="0"/>
        <w:jc w:val="left"/>
      </w:pPr>
      <w:r>
        <w:t>В рамках релиза обновлены функции и улучшена работоспособность сервисов</w:t>
      </w:r>
      <w:r w:rsidR="00783034">
        <w:t xml:space="preserve"> приложений</w:t>
      </w:r>
      <w:r>
        <w:t xml:space="preserve">. </w:t>
      </w:r>
    </w:p>
    <w:p w14:paraId="0C3B3148" w14:textId="1059A382" w:rsidR="003161FE" w:rsidRPr="00AB709A" w:rsidRDefault="003161FE" w:rsidP="00D90D2B">
      <w:pPr>
        <w:pStyle w:val="1"/>
        <w:ind w:hanging="539"/>
        <w:rPr>
          <w:w w:val="100"/>
        </w:rPr>
      </w:pPr>
      <w:bookmarkStart w:id="7" w:name="_Toc181185106"/>
      <w:bookmarkStart w:id="8" w:name="_Toc148111371"/>
      <w:r w:rsidRPr="00AB709A">
        <w:rPr>
          <w:w w:val="100"/>
        </w:rPr>
        <w:t>Критические изменения</w:t>
      </w:r>
      <w:bookmarkEnd w:id="7"/>
    </w:p>
    <w:p w14:paraId="724C1416" w14:textId="44D98DA7" w:rsidR="00260CBF" w:rsidRDefault="00260CBF" w:rsidP="00826B4B">
      <w:pPr>
        <w:pStyle w:val="2"/>
        <w:tabs>
          <w:tab w:val="clear" w:pos="934"/>
          <w:tab w:val="num" w:pos="567"/>
          <w:tab w:val="left" w:pos="851"/>
          <w:tab w:val="left" w:pos="993"/>
        </w:tabs>
        <w:ind w:left="567" w:firstLine="0"/>
      </w:pPr>
      <w:bookmarkStart w:id="9" w:name="_Toc181185107"/>
      <w:bookmarkStart w:id="10" w:name="X7cbe24c29ba20c1fdc2cb0d84e82c79811ae685"/>
      <w:bookmarkStart w:id="11" w:name="X02a3ed3d065036b2dd02b3571c5e892dee40c74"/>
      <w:bookmarkStart w:id="12" w:name="zif-events"/>
      <w:bookmarkStart w:id="13" w:name="X36b76742633c3aec27d80723d6e77e9c190ff03"/>
      <w:bookmarkStart w:id="14" w:name="X2a631c69334e3e50549d1b1b8f6bf2e4a1d5f5b"/>
      <w:bookmarkStart w:id="15" w:name="zif-sm-directories"/>
      <w:bookmarkStart w:id="16" w:name="X53693d7f38819bc72ad37ddbebff5368682c1b4"/>
      <w:r>
        <w:t>Критические изменения</w:t>
      </w:r>
      <w:r w:rsidR="008079A6">
        <w:t xml:space="preserve"> приложения КПЭ</w:t>
      </w:r>
      <w:bookmarkEnd w:id="9"/>
    </w:p>
    <w:p w14:paraId="465F4FA1" w14:textId="77777777" w:rsidR="00436C99" w:rsidRPr="00E311D0" w:rsidRDefault="00436C99" w:rsidP="00436C99">
      <w:pPr>
        <w:pStyle w:val="a0"/>
      </w:pPr>
      <w:bookmarkStart w:id="17" w:name="критические-изменения-модуля-«расчеты»"/>
      <w:bookmarkEnd w:id="10"/>
      <w:r>
        <w:t>В данной версии приложения критических изменений не было.</w:t>
      </w:r>
    </w:p>
    <w:p w14:paraId="76EAD5D5" w14:textId="0AED2623" w:rsidR="00260CBF" w:rsidRDefault="00260CBF" w:rsidP="00826B4B">
      <w:pPr>
        <w:pStyle w:val="2"/>
        <w:tabs>
          <w:tab w:val="clear" w:pos="934"/>
          <w:tab w:val="left" w:pos="993"/>
          <w:tab w:val="num" w:pos="1134"/>
        </w:tabs>
        <w:ind w:left="567" w:firstLine="0"/>
      </w:pPr>
      <w:bookmarkStart w:id="18" w:name="_Toc181185108"/>
      <w:r>
        <w:t>Критические изменения</w:t>
      </w:r>
      <w:r w:rsidR="008079A6" w:rsidRPr="00FF1647">
        <w:t xml:space="preserve"> </w:t>
      </w:r>
      <w:r w:rsidR="008079A6">
        <w:t xml:space="preserve">приложения </w:t>
      </w:r>
      <w:r w:rsidR="00FF1647">
        <w:t>СУС/</w:t>
      </w:r>
      <w:r w:rsidR="008079A6">
        <w:t>ЭЖКО</w:t>
      </w:r>
      <w:bookmarkStart w:id="19" w:name="zif-calc-store"/>
      <w:bookmarkEnd w:id="18"/>
    </w:p>
    <w:p w14:paraId="517EBA70" w14:textId="77777777" w:rsidR="00436C99" w:rsidRPr="00E311D0" w:rsidRDefault="00436C99" w:rsidP="00436C99">
      <w:pPr>
        <w:pStyle w:val="a0"/>
      </w:pPr>
      <w:r>
        <w:t>В данной версии приложения критических изменений не было.</w:t>
      </w:r>
    </w:p>
    <w:p w14:paraId="32527D67" w14:textId="0761AB9C" w:rsidR="00334BA3" w:rsidRDefault="00334BA3" w:rsidP="00334BA3">
      <w:pPr>
        <w:pStyle w:val="1"/>
        <w:ind w:hanging="539"/>
        <w:rPr>
          <w:w w:val="100"/>
        </w:rPr>
      </w:pPr>
      <w:bookmarkStart w:id="20" w:name="_Toc181185109"/>
      <w:r>
        <w:rPr>
          <w:w w:val="100"/>
        </w:rPr>
        <w:t>Изменения в работе отдельных сервисов</w:t>
      </w:r>
      <w:bookmarkEnd w:id="20"/>
    </w:p>
    <w:p w14:paraId="7062BA90" w14:textId="5213F405" w:rsidR="00580074" w:rsidRDefault="00580074" w:rsidP="002B3929">
      <w:pPr>
        <w:pStyle w:val="2"/>
        <w:tabs>
          <w:tab w:val="clear" w:pos="934"/>
          <w:tab w:val="left" w:pos="851"/>
          <w:tab w:val="left" w:pos="1276"/>
        </w:tabs>
        <w:ind w:left="567" w:firstLine="0"/>
      </w:pPr>
      <w:bookmarkStart w:id="21" w:name="_Toc181185110"/>
      <w:r>
        <w:t xml:space="preserve">Изменения в работе сервисов </w:t>
      </w:r>
      <w:r>
        <w:rPr>
          <w:lang w:val="en-US"/>
        </w:rPr>
        <w:t>C</w:t>
      </w:r>
      <w:r>
        <w:t>УС/ЭЖКО</w:t>
      </w:r>
      <w:bookmarkEnd w:id="21"/>
    </w:p>
    <w:p w14:paraId="01B7DD43" w14:textId="4BF6DD81" w:rsidR="00CE1802" w:rsidRDefault="001527E5" w:rsidP="002B3929">
      <w:pPr>
        <w:pStyle w:val="3"/>
        <w:tabs>
          <w:tab w:val="left" w:pos="1276"/>
        </w:tabs>
        <w:ind w:left="567" w:firstLine="0"/>
        <w:rPr>
          <w:lang w:val="en-US"/>
        </w:rPr>
      </w:pPr>
      <w:bookmarkStart w:id="22" w:name="_Hlk171678186"/>
      <w:bookmarkStart w:id="23" w:name="_Toc181185111"/>
      <w:r>
        <w:rPr>
          <w:lang w:val="en-US"/>
        </w:rPr>
        <w:t>Cup-front</w:t>
      </w:r>
      <w:bookmarkEnd w:id="22"/>
      <w:bookmarkEnd w:id="23"/>
    </w:p>
    <w:p w14:paraId="2E6DF85C" w14:textId="77777777" w:rsidR="0093382C" w:rsidRPr="0093382C" w:rsidRDefault="0093382C" w:rsidP="0093382C">
      <w:pPr>
        <w:pStyle w:val="3"/>
        <w:numPr>
          <w:ilvl w:val="0"/>
          <w:numId w:val="0"/>
        </w:numPr>
        <w:ind w:left="1366" w:hanging="504"/>
        <w:rPr>
          <w:rFonts w:ascii="Times New Roman" w:hAnsi="Times New Roman"/>
          <w:b/>
          <w:color w:val="auto"/>
          <w:sz w:val="20"/>
          <w:szCs w:val="20"/>
        </w:rPr>
      </w:pPr>
      <w:bookmarkStart w:id="24" w:name="_Toc181185112"/>
      <w:r w:rsidRPr="0093382C">
        <w:rPr>
          <w:b/>
          <w:color w:val="auto"/>
          <w:sz w:val="20"/>
          <w:szCs w:val="20"/>
        </w:rPr>
        <w:t>Добавлено</w:t>
      </w:r>
      <w:bookmarkEnd w:id="24"/>
    </w:p>
    <w:p w14:paraId="4BDDB9D6" w14:textId="77777777" w:rsidR="0093382C" w:rsidRDefault="0093382C" w:rsidP="009C2171">
      <w:pPr>
        <w:numPr>
          <w:ilvl w:val="0"/>
          <w:numId w:val="4"/>
        </w:numPr>
        <w:spacing w:before="100" w:beforeAutospacing="1" w:after="100" w:afterAutospacing="1"/>
        <w:jc w:val="left"/>
      </w:pPr>
      <w:r>
        <w:t xml:space="preserve">Доработать рубрики вахтового журнала экранов ППС ТУ и Экрана Руководителя в части отображения оборудования </w:t>
      </w:r>
      <w:hyperlink r:id="rId10" w:tgtFrame="_blank" w:history="1">
        <w:r>
          <w:rPr>
            <w:rStyle w:val="a8"/>
          </w:rPr>
          <w:t>IDPZSPM-1774</w:t>
        </w:r>
      </w:hyperlink>
      <w:r>
        <w:t xml:space="preserve"> </w:t>
      </w:r>
    </w:p>
    <w:p w14:paraId="142F2D79" w14:textId="77777777" w:rsidR="0093382C" w:rsidRPr="0093382C" w:rsidRDefault="0093382C" w:rsidP="0093382C">
      <w:pPr>
        <w:pStyle w:val="3"/>
        <w:numPr>
          <w:ilvl w:val="0"/>
          <w:numId w:val="0"/>
        </w:numPr>
        <w:ind w:left="1366" w:hanging="504"/>
        <w:rPr>
          <w:b/>
          <w:color w:val="auto"/>
          <w:sz w:val="20"/>
          <w:szCs w:val="20"/>
        </w:rPr>
      </w:pPr>
      <w:bookmarkStart w:id="25" w:name="_Toc181185113"/>
      <w:r w:rsidRPr="0093382C">
        <w:rPr>
          <w:b/>
          <w:color w:val="auto"/>
          <w:sz w:val="20"/>
          <w:szCs w:val="20"/>
        </w:rPr>
        <w:lastRenderedPageBreak/>
        <w:t>Исправлено</w:t>
      </w:r>
      <w:bookmarkEnd w:id="25"/>
    </w:p>
    <w:p w14:paraId="70F02F8E" w14:textId="77777777" w:rsidR="0093382C" w:rsidRDefault="0093382C" w:rsidP="009C2171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УСО. При смене объекта не отправляется запрос </w:t>
      </w:r>
      <w:hyperlink r:id="rId11" w:tgtFrame="_blank" w:history="1">
        <w:r>
          <w:rPr>
            <w:rStyle w:val="a8"/>
          </w:rPr>
          <w:t>IDPZSPM-1790</w:t>
        </w:r>
      </w:hyperlink>
      <w:r>
        <w:t xml:space="preserve"> </w:t>
      </w:r>
    </w:p>
    <w:p w14:paraId="495D480E" w14:textId="77777777" w:rsidR="0093382C" w:rsidRDefault="0093382C" w:rsidP="009C2171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УСО. При получении изменений оборудования по WS ломается верстка экрана </w:t>
      </w:r>
      <w:hyperlink r:id="rId12" w:tgtFrame="_blank" w:history="1">
        <w:r>
          <w:rPr>
            <w:rStyle w:val="a8"/>
          </w:rPr>
          <w:t>IDPZSPM-1783</w:t>
        </w:r>
      </w:hyperlink>
      <w:r>
        <w:t xml:space="preserve"> </w:t>
      </w:r>
    </w:p>
    <w:p w14:paraId="1AA22977" w14:textId="77777777" w:rsidR="0093382C" w:rsidRDefault="0093382C" w:rsidP="009C2171">
      <w:pPr>
        <w:numPr>
          <w:ilvl w:val="0"/>
          <w:numId w:val="5"/>
        </w:numPr>
        <w:spacing w:before="100" w:beforeAutospacing="1" w:after="100" w:afterAutospacing="1"/>
        <w:jc w:val="left"/>
      </w:pPr>
      <w:r>
        <w:t xml:space="preserve">УСО. Дублирование вывода оборудования при смене фильтра "Вид оборудования" при выбранном "Типе оборудования" </w:t>
      </w:r>
      <w:hyperlink r:id="rId13" w:tgtFrame="_blank" w:history="1">
        <w:r>
          <w:rPr>
            <w:rStyle w:val="a8"/>
          </w:rPr>
          <w:t>IDPZSPM-1777</w:t>
        </w:r>
      </w:hyperlink>
    </w:p>
    <w:p w14:paraId="4B9D35C7" w14:textId="1C0FD65E" w:rsidR="00707D45" w:rsidRDefault="00707D45" w:rsidP="00A245EE">
      <w:pPr>
        <w:pStyle w:val="3"/>
        <w:ind w:left="567" w:firstLine="0"/>
      </w:pPr>
      <w:bookmarkStart w:id="26" w:name="_Toc181185114"/>
      <w:r w:rsidRPr="00707D45">
        <w:rPr>
          <w:rFonts w:hAnsi="Symbol"/>
          <w:lang w:val="en-US"/>
        </w:rPr>
        <w:t>E</w:t>
      </w:r>
      <w:proofErr w:type="spellStart"/>
      <w:r w:rsidR="00104DAE" w:rsidRPr="00104DAE">
        <w:t>jco</w:t>
      </w:r>
      <w:proofErr w:type="spellEnd"/>
      <w:r w:rsidR="00104DAE" w:rsidRPr="00104DAE">
        <w:t>-</w:t>
      </w:r>
      <w:r w:rsidR="00D06B4B">
        <w:rPr>
          <w:lang w:val="en-US"/>
        </w:rPr>
        <w:t>notifications</w:t>
      </w:r>
      <w:r w:rsidR="00104DAE" w:rsidRPr="00104DAE">
        <w:t>-</w:t>
      </w:r>
      <w:proofErr w:type="spellStart"/>
      <w:r w:rsidR="00104DAE" w:rsidRPr="00104DAE">
        <w:t>webapi</w:t>
      </w:r>
      <w:bookmarkEnd w:id="26"/>
      <w:proofErr w:type="spellEnd"/>
    </w:p>
    <w:p w14:paraId="3DE6CB81" w14:textId="5E1EB31E" w:rsidR="0093382C" w:rsidRDefault="0093382C" w:rsidP="009C2171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В сообщении, отправляемом в </w:t>
      </w:r>
      <w:proofErr w:type="spellStart"/>
      <w:r>
        <w:t>кафку</w:t>
      </w:r>
      <w:proofErr w:type="spellEnd"/>
      <w:r>
        <w:t xml:space="preserve"> для сервиса </w:t>
      </w:r>
      <w:proofErr w:type="spellStart"/>
      <w:r>
        <w:t>Audit</w:t>
      </w:r>
      <w:proofErr w:type="spellEnd"/>
      <w:r>
        <w:t xml:space="preserve">, исключено поле </w:t>
      </w:r>
      <w:proofErr w:type="spellStart"/>
      <w:r>
        <w:t>EventToShifts</w:t>
      </w:r>
      <w:proofErr w:type="spellEnd"/>
      <w:r>
        <w:t xml:space="preserve"> </w:t>
      </w:r>
      <w:hyperlink r:id="rId14" w:tooltip="Issue in Jira" w:history="1">
        <w:r>
          <w:rPr>
            <w:rStyle w:val="a8"/>
          </w:rPr>
          <w:t>IDPZSPM-1690</w:t>
        </w:r>
      </w:hyperlink>
    </w:p>
    <w:p w14:paraId="0278D15F" w14:textId="7291C19E" w:rsidR="00104DAE" w:rsidRDefault="00104DAE" w:rsidP="00A245EE">
      <w:pPr>
        <w:pStyle w:val="3"/>
        <w:ind w:left="567" w:firstLine="0"/>
      </w:pPr>
      <w:bookmarkStart w:id="27" w:name="_Toc181185115"/>
      <w:r w:rsidRPr="00707D45">
        <w:rPr>
          <w:rFonts w:hAnsi="Symbol"/>
          <w:lang w:val="en-US"/>
        </w:rPr>
        <w:t>E</w:t>
      </w:r>
      <w:proofErr w:type="spellStart"/>
      <w:r w:rsidRPr="00104DAE">
        <w:t>jco</w:t>
      </w:r>
      <w:r w:rsidR="00D06B4B" w:rsidRPr="00D06B4B">
        <w:t>-referencebook-webapi</w:t>
      </w:r>
      <w:bookmarkEnd w:id="27"/>
      <w:proofErr w:type="spellEnd"/>
    </w:p>
    <w:p w14:paraId="6C4B2276" w14:textId="40699E7D" w:rsidR="0093382C" w:rsidRDefault="0093382C" w:rsidP="009C2171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Метод получения списка объектов ЭЖКО теперь поддерживает фильтрацию по списку типов объектов вместо фильтрации по одному типу </w:t>
      </w:r>
      <w:hyperlink r:id="rId15" w:tgtFrame="_blank" w:history="1">
        <w:r>
          <w:rPr>
            <w:rStyle w:val="a8"/>
          </w:rPr>
          <w:t>IDPZSPM-1793</w:t>
        </w:r>
      </w:hyperlink>
      <w:r>
        <w:t xml:space="preserve"> </w:t>
      </w:r>
    </w:p>
    <w:p w14:paraId="5CA4B58F" w14:textId="73B7EA28" w:rsidR="003C11C5" w:rsidRDefault="003C11C5" w:rsidP="00A245EE">
      <w:pPr>
        <w:pStyle w:val="3"/>
        <w:ind w:left="567" w:firstLine="0"/>
        <w:rPr>
          <w:lang w:val="en-US"/>
        </w:rPr>
      </w:pPr>
      <w:bookmarkStart w:id="28" w:name="_Toc181185116"/>
      <w:r w:rsidRPr="003C11C5">
        <w:rPr>
          <w:lang w:val="en-US"/>
        </w:rPr>
        <w:t>E</w:t>
      </w:r>
      <w:proofErr w:type="spellStart"/>
      <w:r w:rsidRPr="00D06B4B">
        <w:t>jco</w:t>
      </w:r>
      <w:proofErr w:type="spellEnd"/>
      <w:r w:rsidRPr="003C11C5">
        <w:t>-u</w:t>
      </w:r>
      <w:r>
        <w:rPr>
          <w:lang w:val="en-US"/>
        </w:rPr>
        <w:t>s</w:t>
      </w:r>
      <w:proofErr w:type="spellStart"/>
      <w:r w:rsidRPr="003C11C5">
        <w:t>er</w:t>
      </w:r>
      <w:proofErr w:type="spellEnd"/>
      <w:r>
        <w:rPr>
          <w:lang w:val="en-US"/>
        </w:rPr>
        <w:t>s</w:t>
      </w:r>
      <w:bookmarkEnd w:id="28"/>
    </w:p>
    <w:p w14:paraId="1001E4A4" w14:textId="55B3BF46" w:rsidR="00C0241E" w:rsidRDefault="0093382C" w:rsidP="009C2171">
      <w:pPr>
        <w:numPr>
          <w:ilvl w:val="0"/>
          <w:numId w:val="3"/>
        </w:numPr>
        <w:spacing w:before="100" w:beforeAutospacing="1" w:after="100" w:afterAutospacing="1"/>
        <w:jc w:val="left"/>
      </w:pPr>
      <w:r>
        <w:t xml:space="preserve">Исправлено получение объектов из справочника объектов ЭЖКО, чтобы получались все объекты, кроме групп </w:t>
      </w:r>
      <w:hyperlink r:id="rId16" w:tgtFrame="_blank" w:history="1">
        <w:r>
          <w:rPr>
            <w:rStyle w:val="a8"/>
          </w:rPr>
          <w:t>IDPZSPM-1793</w:t>
        </w:r>
      </w:hyperlink>
    </w:p>
    <w:p w14:paraId="6802D3DF" w14:textId="29640CC4" w:rsidR="003C11C5" w:rsidRDefault="0033075E" w:rsidP="0033075E">
      <w:pPr>
        <w:pStyle w:val="3"/>
        <w:tabs>
          <w:tab w:val="left" w:pos="1701"/>
          <w:tab w:val="left" w:pos="1843"/>
        </w:tabs>
        <w:ind w:left="567" w:firstLine="0"/>
        <w:rPr>
          <w:lang w:val="en-US"/>
        </w:rPr>
      </w:pPr>
      <w:bookmarkStart w:id="29" w:name="_Toc181185117"/>
      <w:r>
        <w:rPr>
          <w:lang w:val="en-US"/>
        </w:rPr>
        <w:t>E</w:t>
      </w:r>
      <w:r w:rsidRPr="0033075E">
        <w:rPr>
          <w:lang w:val="en-US"/>
        </w:rPr>
        <w:t>quipment-condition</w:t>
      </w:r>
      <w:bookmarkEnd w:id="29"/>
    </w:p>
    <w:p w14:paraId="34ACDBFD" w14:textId="77777777" w:rsidR="0093382C" w:rsidRPr="0093382C" w:rsidRDefault="0093382C" w:rsidP="0093382C">
      <w:pPr>
        <w:pStyle w:val="3"/>
        <w:numPr>
          <w:ilvl w:val="0"/>
          <w:numId w:val="0"/>
        </w:numPr>
        <w:ind w:left="1366" w:hanging="504"/>
        <w:rPr>
          <w:rFonts w:ascii="Times New Roman" w:hAnsi="Times New Roman"/>
          <w:b/>
          <w:color w:val="auto"/>
          <w:sz w:val="20"/>
          <w:szCs w:val="20"/>
        </w:rPr>
      </w:pPr>
      <w:bookmarkStart w:id="30" w:name="_Toc181185118"/>
      <w:r w:rsidRPr="0093382C">
        <w:rPr>
          <w:b/>
          <w:color w:val="auto"/>
          <w:sz w:val="20"/>
          <w:szCs w:val="20"/>
        </w:rPr>
        <w:t>Исправлено</w:t>
      </w:r>
      <w:bookmarkEnd w:id="30"/>
    </w:p>
    <w:p w14:paraId="66804FA3" w14:textId="51A4E0CD" w:rsidR="0093382C" w:rsidRDefault="0093382C" w:rsidP="009C2171">
      <w:pPr>
        <w:numPr>
          <w:ilvl w:val="0"/>
          <w:numId w:val="8"/>
        </w:numPr>
        <w:spacing w:before="100" w:beforeAutospacing="1" w:after="100" w:afterAutospacing="1"/>
        <w:jc w:val="left"/>
      </w:pPr>
      <w:r>
        <w:t xml:space="preserve">Поправлено обновление статуса оборудования на платформе </w:t>
      </w:r>
      <w:hyperlink r:id="rId17" w:tgtFrame="_blank" w:history="1">
        <w:r>
          <w:rPr>
            <w:rStyle w:val="a8"/>
          </w:rPr>
          <w:t>IDPZSPM-1766</w:t>
        </w:r>
      </w:hyperlink>
      <w:r>
        <w:t xml:space="preserve"> </w:t>
      </w:r>
    </w:p>
    <w:p w14:paraId="637C16C9" w14:textId="77777777" w:rsidR="0093382C" w:rsidRPr="0093382C" w:rsidRDefault="0093382C" w:rsidP="0093382C">
      <w:pPr>
        <w:pStyle w:val="3"/>
        <w:numPr>
          <w:ilvl w:val="0"/>
          <w:numId w:val="0"/>
        </w:numPr>
        <w:ind w:left="1366" w:hanging="504"/>
        <w:rPr>
          <w:b/>
          <w:color w:val="auto"/>
          <w:sz w:val="20"/>
          <w:szCs w:val="20"/>
        </w:rPr>
      </w:pPr>
      <w:bookmarkStart w:id="31" w:name="_Toc181185119"/>
      <w:r w:rsidRPr="0093382C">
        <w:rPr>
          <w:b/>
          <w:color w:val="auto"/>
          <w:sz w:val="20"/>
          <w:szCs w:val="20"/>
        </w:rPr>
        <w:t>Изменено</w:t>
      </w:r>
      <w:bookmarkEnd w:id="31"/>
    </w:p>
    <w:p w14:paraId="2A831B33" w14:textId="24B3DAE2" w:rsidR="0093382C" w:rsidRDefault="0093382C" w:rsidP="009C2171">
      <w:pPr>
        <w:numPr>
          <w:ilvl w:val="0"/>
          <w:numId w:val="9"/>
        </w:numPr>
        <w:spacing w:before="100" w:beforeAutospacing="1" w:after="100" w:afterAutospacing="1"/>
        <w:jc w:val="left"/>
      </w:pPr>
      <w:r>
        <w:t xml:space="preserve">В результат метода "Получение состояния оборудования по группе" добавлено наименование статуса оборудования </w:t>
      </w:r>
      <w:hyperlink r:id="rId18" w:tgtFrame="_blank" w:history="1">
        <w:r>
          <w:rPr>
            <w:rStyle w:val="a8"/>
          </w:rPr>
          <w:t>IDPZSPM-1775</w:t>
        </w:r>
      </w:hyperlink>
    </w:p>
    <w:p w14:paraId="67DE4F5F" w14:textId="731ABE61" w:rsidR="00FE5ECA" w:rsidRPr="00FE5ECA" w:rsidRDefault="00FE5ECA" w:rsidP="00FE5ECA">
      <w:pPr>
        <w:pStyle w:val="3"/>
        <w:rPr>
          <w:lang w:val="en-US"/>
        </w:rPr>
      </w:pPr>
      <w:bookmarkStart w:id="32" w:name="_Toc181185120"/>
      <w:proofErr w:type="spellStart"/>
      <w:r>
        <w:rPr>
          <w:lang w:val="en-US"/>
        </w:rPr>
        <w:t>E</w:t>
      </w:r>
      <w:r w:rsidRPr="00FE5ECA">
        <w:rPr>
          <w:lang w:val="en-US"/>
        </w:rPr>
        <w:t>jco</w:t>
      </w:r>
      <w:proofErr w:type="spellEnd"/>
      <w:r w:rsidRPr="00FE5ECA">
        <w:rPr>
          <w:lang w:val="en-US"/>
        </w:rPr>
        <w:t>-application-configuration</w:t>
      </w:r>
      <w:bookmarkEnd w:id="32"/>
    </w:p>
    <w:p w14:paraId="2657C778" w14:textId="001222A3" w:rsidR="00FE5ECA" w:rsidRPr="00FE5ECA" w:rsidRDefault="00FE5ECA" w:rsidP="009C2171">
      <w:pPr>
        <w:pStyle w:val="aff3"/>
        <w:numPr>
          <w:ilvl w:val="0"/>
          <w:numId w:val="10"/>
        </w:numPr>
        <w:spacing w:before="100" w:beforeAutospacing="1" w:after="100" w:afterAutospacing="1"/>
        <w:ind w:left="709" w:hanging="283"/>
        <w:jc w:val="left"/>
        <w:rPr>
          <w:rFonts w:ascii="Times New Roman" w:hAnsi="Times New Roman"/>
          <w:szCs w:val="24"/>
        </w:rPr>
      </w:pPr>
      <w:r>
        <w:t xml:space="preserve">Актуализирована логика получения данных об объектах ЭЖКО из сервиса </w:t>
      </w:r>
      <w:proofErr w:type="spellStart"/>
      <w:r>
        <w:t>Ejco.ReferenceBook</w:t>
      </w:r>
      <w:proofErr w:type="spellEnd"/>
      <w:r>
        <w:t xml:space="preserve"> </w:t>
      </w:r>
      <w:hyperlink r:id="rId19" w:tgtFrame="_blank" w:history="1">
        <w:r>
          <w:rPr>
            <w:rStyle w:val="a8"/>
          </w:rPr>
          <w:t>IDPZSPM-1793</w:t>
        </w:r>
      </w:hyperlink>
      <w:r>
        <w:t xml:space="preserve"> </w:t>
      </w:r>
    </w:p>
    <w:p w14:paraId="3E344423" w14:textId="4951DAC4" w:rsidR="00801E26" w:rsidRDefault="00801E26" w:rsidP="00FE5ECA">
      <w:pPr>
        <w:pStyle w:val="2"/>
        <w:tabs>
          <w:tab w:val="left" w:pos="1276"/>
        </w:tabs>
      </w:pPr>
      <w:bookmarkStart w:id="33" w:name="_Toc181185121"/>
      <w:r>
        <w:t>Изменения</w:t>
      </w:r>
      <w:r w:rsidRPr="00FF1647">
        <w:t xml:space="preserve"> </w:t>
      </w:r>
      <w:r>
        <w:t>в работе сервисов КПЭ</w:t>
      </w:r>
      <w:bookmarkEnd w:id="33"/>
    </w:p>
    <w:p w14:paraId="16546462" w14:textId="0D8E58F6" w:rsidR="00C0241E" w:rsidRPr="00C0241E" w:rsidRDefault="00C0241E" w:rsidP="00C0241E">
      <w:pPr>
        <w:pStyle w:val="a0"/>
      </w:pPr>
      <w:r>
        <w:t>В данной версии изменений в работе сервисов КПЭ не было.</w:t>
      </w:r>
    </w:p>
    <w:p w14:paraId="1ACC14DB" w14:textId="58C18EE3" w:rsidR="00DE5BD9" w:rsidRDefault="00DE5BD9" w:rsidP="00DE5BD9">
      <w:pPr>
        <w:pStyle w:val="1"/>
        <w:spacing w:before="60" w:after="60"/>
        <w:ind w:hanging="539"/>
        <w:rPr>
          <w:rFonts w:cs="Tahoma"/>
          <w:bCs w:val="0"/>
          <w:w w:val="100"/>
        </w:rPr>
      </w:pPr>
      <w:bookmarkStart w:id="34" w:name="_Toc181185122"/>
      <w:r>
        <w:rPr>
          <w:rFonts w:cs="Tahoma"/>
          <w:bCs w:val="0"/>
          <w:w w:val="100"/>
        </w:rPr>
        <w:t>Устаревшие и добавленные сервисы</w:t>
      </w:r>
      <w:bookmarkEnd w:id="34"/>
    </w:p>
    <w:p w14:paraId="34D0E464" w14:textId="77777777" w:rsidR="00FE5DF1" w:rsidRDefault="00FE5DF1" w:rsidP="00FE5DF1">
      <w:pPr>
        <w:spacing w:before="0" w:after="0"/>
        <w:jc w:val="left"/>
      </w:pPr>
    </w:p>
    <w:p w14:paraId="57A84DEC" w14:textId="4CD68D65" w:rsidR="00CE1802" w:rsidRDefault="00FE5DF1" w:rsidP="00FE5DF1">
      <w:pPr>
        <w:spacing w:before="0" w:after="0"/>
        <w:jc w:val="left"/>
      </w:pPr>
      <w:r>
        <w:t>В данной версии устаревших и добавленных сервисов не представлено.</w:t>
      </w:r>
    </w:p>
    <w:p w14:paraId="5DFB36F4" w14:textId="77777777" w:rsidR="00FE5DF1" w:rsidRPr="00FE5DF1" w:rsidRDefault="00FE5DF1" w:rsidP="00FE5DF1">
      <w:pPr>
        <w:spacing w:before="0" w:after="0"/>
        <w:jc w:val="left"/>
      </w:pPr>
    </w:p>
    <w:p w14:paraId="504C925D" w14:textId="1FE4B6BE" w:rsidR="00DE6041" w:rsidRDefault="00D07F67" w:rsidP="00CE1802">
      <w:pPr>
        <w:pStyle w:val="1"/>
        <w:spacing w:before="60" w:after="0"/>
        <w:ind w:hanging="539"/>
        <w:rPr>
          <w:rFonts w:cs="Tahoma"/>
          <w:bCs w:val="0"/>
          <w:w w:val="100"/>
        </w:rPr>
      </w:pPr>
      <w:bookmarkStart w:id="35" w:name="_Toc181185123"/>
      <w:bookmarkEnd w:id="8"/>
      <w:bookmarkEnd w:id="11"/>
      <w:bookmarkEnd w:id="12"/>
      <w:bookmarkEnd w:id="13"/>
      <w:bookmarkEnd w:id="14"/>
      <w:bookmarkEnd w:id="15"/>
      <w:bookmarkEnd w:id="16"/>
      <w:bookmarkEnd w:id="17"/>
      <w:bookmarkEnd w:id="19"/>
      <w:r>
        <w:rPr>
          <w:rFonts w:cs="Tahoma"/>
          <w:bCs w:val="0"/>
          <w:w w:val="100"/>
        </w:rPr>
        <w:lastRenderedPageBreak/>
        <w:t>Исправлен</w:t>
      </w:r>
      <w:r w:rsidR="00974B92">
        <w:rPr>
          <w:rFonts w:cs="Tahoma"/>
          <w:bCs w:val="0"/>
          <w:w w:val="100"/>
        </w:rPr>
        <w:t>ия</w:t>
      </w:r>
      <w:r>
        <w:rPr>
          <w:rFonts w:cs="Tahoma"/>
          <w:bCs w:val="0"/>
          <w:w w:val="100"/>
        </w:rPr>
        <w:t xml:space="preserve"> дефект</w:t>
      </w:r>
      <w:r w:rsidR="00974B92">
        <w:rPr>
          <w:rFonts w:cs="Tahoma"/>
          <w:bCs w:val="0"/>
          <w:w w:val="100"/>
        </w:rPr>
        <w:t>ов в рамках</w:t>
      </w:r>
      <w:r>
        <w:rPr>
          <w:rFonts w:cs="Tahoma"/>
          <w:bCs w:val="0"/>
          <w:w w:val="100"/>
        </w:rPr>
        <w:t xml:space="preserve"> технической поддержки</w:t>
      </w:r>
      <w:bookmarkEnd w:id="35"/>
    </w:p>
    <w:p w14:paraId="24435B23" w14:textId="7F5CAA3C" w:rsidR="00FE5DF1" w:rsidRPr="00FE5DF1" w:rsidRDefault="00FE5DF1" w:rsidP="00FE5DF1">
      <w:pPr>
        <w:pStyle w:val="a0"/>
      </w:pPr>
      <w:r>
        <w:t>В данной версии заявок в рамках технической поддержки не поступало.</w:t>
      </w:r>
    </w:p>
    <w:p w14:paraId="6A7586F4" w14:textId="2B53FD54" w:rsidR="005C031F" w:rsidRDefault="005C031F" w:rsidP="005C031F">
      <w:pPr>
        <w:pStyle w:val="1"/>
      </w:pPr>
      <w:bookmarkStart w:id="36" w:name="_Toc181185124"/>
      <w:bookmarkStart w:id="37" w:name="_Toc125553546"/>
      <w:bookmarkStart w:id="38" w:name="_Toc127885143"/>
      <w:bookmarkStart w:id="39" w:name="_Toc129690546"/>
      <w:r>
        <w:t>Перечень сервисов релиза</w:t>
      </w:r>
      <w:bookmarkEnd w:id="36"/>
    </w:p>
    <w:p w14:paraId="39C72418" w14:textId="48532CC0" w:rsidR="005C031F" w:rsidRDefault="005C031F" w:rsidP="005C031F">
      <w:pPr>
        <w:pStyle w:val="af4"/>
        <w:spacing w:before="0" w:beforeAutospacing="0"/>
        <w:rPr>
          <w:b/>
        </w:rPr>
      </w:pPr>
      <w:r w:rsidRPr="009C7CC1">
        <w:rPr>
          <w:b/>
        </w:rPr>
        <w:t xml:space="preserve">Таблица 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STYLEREF 1 \s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6</w:t>
      </w:r>
      <w:r w:rsidRPr="009C7CC1">
        <w:rPr>
          <w:b/>
        </w:rPr>
        <w:fldChar w:fldCharType="end"/>
      </w:r>
      <w:r w:rsidRPr="009C7CC1">
        <w:rPr>
          <w:b/>
        </w:rPr>
        <w:t>.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SEQ Таблица \* ARABIC \s 1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1</w:t>
      </w:r>
      <w:r w:rsidRPr="009C7CC1">
        <w:rPr>
          <w:b/>
        </w:rPr>
        <w:fldChar w:fldCharType="end"/>
      </w:r>
      <w:r w:rsidRPr="009C7CC1">
        <w:rPr>
          <w:b/>
        </w:rPr>
        <w:t xml:space="preserve">. Основные сервисы продукта с указанием версии в Релизе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5C031F" w:rsidRPr="00601EA0" w14:paraId="3EFB2E4F" w14:textId="77777777" w:rsidTr="00152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27C08450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1FA0B181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72C65D6E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Версия</w:t>
            </w:r>
          </w:p>
        </w:tc>
      </w:tr>
      <w:tr w:rsidR="005C031F" w:rsidRPr="00601EA0" w14:paraId="6F83B4D9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52C7586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55A573F0" w14:textId="24681C8A" w:rsidR="005C031F" w:rsidRPr="00601EA0" w:rsidRDefault="00601EA0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475DAB5C" w14:textId="4CC7D856" w:rsidR="005C031F" w:rsidRPr="00601EA0" w:rsidRDefault="00F84041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84041">
              <w:rPr>
                <w:rFonts w:cs="Tahoma"/>
                <w:sz w:val="20"/>
                <w:szCs w:val="20"/>
              </w:rPr>
              <w:t>3.2.</w:t>
            </w:r>
            <w:r w:rsidR="004C7FBC">
              <w:rPr>
                <w:rFonts w:cs="Tahoma"/>
                <w:sz w:val="20"/>
                <w:szCs w:val="20"/>
              </w:rPr>
              <w:t>2</w:t>
            </w:r>
            <w:r w:rsidRPr="00F84041">
              <w:rPr>
                <w:rFonts w:cs="Tahoma"/>
                <w:sz w:val="20"/>
                <w:szCs w:val="20"/>
              </w:rPr>
              <w:t>-mod</w:t>
            </w:r>
          </w:p>
        </w:tc>
      </w:tr>
      <w:tr w:rsidR="00601EA0" w:rsidRPr="00601EA0" w14:paraId="77E37F1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2BAC00" w14:textId="77777777" w:rsidR="00601EA0" w:rsidRPr="00601EA0" w:rsidRDefault="00601EA0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8725A57" w14:textId="08F1CFF2" w:rsidR="00601EA0" w:rsidRPr="00601EA0" w:rsidRDefault="00601EA0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bookmarkStart w:id="40" w:name="_Hlk171678150"/>
            <w:r w:rsidRPr="00601EA0">
              <w:rPr>
                <w:rFonts w:cs="Tahoma"/>
                <w:szCs w:val="20"/>
                <w:lang w:val="en-US"/>
              </w:rPr>
              <w:t>core</w:t>
            </w:r>
            <w:r w:rsidRPr="00601EA0">
              <w:rPr>
                <w:rFonts w:cs="Tahoma"/>
                <w:szCs w:val="20"/>
              </w:rPr>
              <w:t>-</w:t>
            </w:r>
            <w:proofErr w:type="spellStart"/>
            <w:r w:rsidRPr="00601EA0">
              <w:rPr>
                <w:rFonts w:cs="Tahoma"/>
                <w:szCs w:val="20"/>
              </w:rPr>
              <w:t>realtimewidgetservice</w:t>
            </w:r>
            <w:bookmarkEnd w:id="40"/>
            <w:proofErr w:type="spellEnd"/>
          </w:p>
        </w:tc>
        <w:tc>
          <w:tcPr>
            <w:tcW w:w="3527" w:type="dxa"/>
          </w:tcPr>
          <w:p w14:paraId="26006305" w14:textId="78961AA5" w:rsidR="00601EA0" w:rsidRPr="00601EA0" w:rsidRDefault="0033075E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3075E">
              <w:rPr>
                <w:rFonts w:cs="Tahoma"/>
                <w:szCs w:val="20"/>
              </w:rPr>
              <w:t>3.2.</w:t>
            </w:r>
            <w:r w:rsidR="00FE5DF1">
              <w:rPr>
                <w:rFonts w:cs="Tahoma"/>
                <w:szCs w:val="20"/>
              </w:rPr>
              <w:t>1</w:t>
            </w:r>
          </w:p>
        </w:tc>
        <w:bookmarkStart w:id="41" w:name="_GoBack"/>
        <w:bookmarkEnd w:id="41"/>
      </w:tr>
      <w:tr w:rsidR="005C031F" w:rsidRPr="00601EA0" w14:paraId="17513B05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D5588FB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СУС/ЭЖКО</w:t>
            </w:r>
          </w:p>
          <w:p w14:paraId="6574EC8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1A2239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43B8AE7" w14:textId="77777777" w:rsidR="005C031F" w:rsidRPr="00601EA0" w:rsidRDefault="005C031F" w:rsidP="001527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0B4CAB38" w14:textId="17CFC525" w:rsidR="005C031F" w:rsidRPr="00601EA0" w:rsidRDefault="0033075E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5.3.</w:t>
            </w:r>
            <w:r w:rsidR="0093382C">
              <w:rPr>
                <w:rFonts w:cs="Tahoma"/>
                <w:sz w:val="20"/>
                <w:szCs w:val="20"/>
              </w:rPr>
              <w:t>2</w:t>
            </w:r>
            <w:r w:rsidRPr="0033075E">
              <w:rPr>
                <w:rFonts w:cs="Tahoma"/>
                <w:sz w:val="20"/>
                <w:szCs w:val="20"/>
              </w:rPr>
              <w:t>-mod</w:t>
            </w:r>
          </w:p>
        </w:tc>
      </w:tr>
      <w:tr w:rsidR="005C031F" w:rsidRPr="00601EA0" w14:paraId="3D1FAAC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51E0B9" w14:textId="77777777" w:rsidR="005C031F" w:rsidRPr="00601EA0" w:rsidRDefault="005C031F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26CBA2" w14:textId="1BA2172B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7D5EE90E" w14:textId="5D12C885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601EA0" w:rsidRPr="00601EA0" w14:paraId="7F2AA6A3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9B3C08" w14:textId="77777777" w:rsidR="00601EA0" w:rsidRPr="00601EA0" w:rsidRDefault="00601EA0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5AC244" w14:textId="634DF0B5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proofErr w:type="gramStart"/>
            <w:r w:rsidRPr="00601EA0">
              <w:rPr>
                <w:rFonts w:cs="Tahoma"/>
                <w:sz w:val="20"/>
                <w:szCs w:val="20"/>
              </w:rPr>
              <w:t>ejco.filestorage</w:t>
            </w:r>
            <w:proofErr w:type="spellEnd"/>
            <w:proofErr w:type="gramEnd"/>
          </w:p>
        </w:tc>
        <w:tc>
          <w:tcPr>
            <w:tcW w:w="3527" w:type="dxa"/>
          </w:tcPr>
          <w:p w14:paraId="21DB8FDC" w14:textId="7D96BA40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601EA0">
              <w:rPr>
                <w:rFonts w:cs="Tahoma"/>
                <w:sz w:val="20"/>
                <w:szCs w:val="20"/>
              </w:rPr>
              <w:t>.</w:t>
            </w:r>
            <w:r w:rsidR="00FE5DF1">
              <w:rPr>
                <w:rFonts w:cs="Tahoma"/>
                <w:sz w:val="20"/>
                <w:szCs w:val="20"/>
              </w:rPr>
              <w:t>1</w:t>
            </w:r>
          </w:p>
        </w:tc>
      </w:tr>
      <w:tr w:rsidR="003043A4" w:rsidRPr="00601EA0" w14:paraId="6DE4DA11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880347" w14:textId="77777777" w:rsidR="003043A4" w:rsidRPr="00601EA0" w:rsidRDefault="003043A4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F294A2" w14:textId="4103D4CA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443CDC86" w14:textId="75AC15C8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3043A4" w:rsidRPr="00601EA0" w14:paraId="2C8936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955FEA" w14:textId="77777777" w:rsidR="003043A4" w:rsidRPr="00601EA0" w:rsidRDefault="003043A4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78D7D49" w14:textId="5A9FBB17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2A0C14DD" w14:textId="06E8F913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601EA0">
              <w:rPr>
                <w:rFonts w:cs="Tahoma"/>
                <w:sz w:val="20"/>
                <w:szCs w:val="20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3043A4" w:rsidRPr="00601EA0" w14:paraId="41BE4CB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2F1053" w14:textId="77777777" w:rsidR="003043A4" w:rsidRPr="00601EA0" w:rsidRDefault="003043A4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21921E7D" w14:textId="055BE84D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</w:t>
            </w:r>
            <w:r w:rsidR="00883C82" w:rsidRPr="00601EA0">
              <w:rPr>
                <w:rFonts w:cs="Tahoma"/>
                <w:szCs w:val="20"/>
              </w:rPr>
              <w:t>realtimewidgetservice</w:t>
            </w:r>
            <w:proofErr w:type="spellEnd"/>
          </w:p>
        </w:tc>
        <w:tc>
          <w:tcPr>
            <w:tcW w:w="3527" w:type="dxa"/>
          </w:tcPr>
          <w:p w14:paraId="7DA86F2F" w14:textId="76F37672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099898D8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2CDC516" w14:textId="77777777" w:rsidR="00883C82" w:rsidRPr="00601EA0" w:rsidRDefault="00883C82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0EA693" w14:textId="28E21188" w:rsidR="00883C82" w:rsidRPr="0033075E" w:rsidRDefault="00883C82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1C19171E" w14:textId="721E99D9" w:rsidR="00883C82" w:rsidRPr="0033075E" w:rsidRDefault="00883C82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601EA0" w:rsidRPr="00601EA0" w14:paraId="6B8D19BB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12835DD" w14:textId="77777777" w:rsidR="00601EA0" w:rsidRPr="00601EA0" w:rsidRDefault="00601EA0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EA7165B" w14:textId="5979EB31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7B118E4D" w14:textId="1962663A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745E304C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95B3BC5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C10BCCB" w14:textId="7454F740" w:rsidR="00883C82" w:rsidRPr="0033075E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2927BBD9" w14:textId="4CD37095" w:rsidR="00883C82" w:rsidRPr="0033075E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FE5DF1">
              <w:rPr>
                <w:rFonts w:cs="Tahoma"/>
                <w:sz w:val="20"/>
                <w:szCs w:val="20"/>
              </w:rPr>
              <w:t>1</w:t>
            </w:r>
          </w:p>
        </w:tc>
      </w:tr>
      <w:tr w:rsidR="00883C82" w:rsidRPr="00601EA0" w14:paraId="03B12B9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FAD916D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0B0CF8E" w14:textId="2D11DED1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1A171C9B" w14:textId="2B9F41AA" w:rsidR="00883C82" w:rsidRPr="00FE5DF1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  <w:lang w:val="en-US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  <w:lang w:val="en-US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75979B8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F9CBBAF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D9300C" w14:textId="68DF566B" w:rsidR="00883C82" w:rsidRPr="0033075E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3914FF6C" w14:textId="1203579B" w:rsidR="00883C82" w:rsidRPr="0093382C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  <w:lang w:val="en-US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  <w:lang w:val="en-US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601EA0" w:rsidRPr="00601EA0" w14:paraId="2A6F5BCA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59FD2FD7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12125B1" w14:textId="722D6548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ejco-widgets</w:t>
            </w:r>
            <w:proofErr w:type="spellEnd"/>
          </w:p>
        </w:tc>
        <w:tc>
          <w:tcPr>
            <w:tcW w:w="3527" w:type="dxa"/>
          </w:tcPr>
          <w:p w14:paraId="4FAFE84B" w14:textId="4E7BD96D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601EA0" w:rsidRPr="00601EA0" w14:paraId="1E1E29A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15FC895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29EEB1A" w14:textId="6DA0C015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25ADF85F" w14:textId="53655FFD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883C82" w:rsidRPr="00601EA0" w14:paraId="7AD2C297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A6FB536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A879681" w14:textId="08F6B07A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3EA5D46A" w14:textId="168407F0" w:rsidR="00883C82" w:rsidRPr="00FE5DF1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  <w:lang w:val="en-US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  <w:lang w:val="en-US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601EA0" w:rsidRPr="00601EA0" w14:paraId="2714B841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720B67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42C3EF8" w14:textId="61861FD8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proofErr w:type="gramStart"/>
            <w:r w:rsidRPr="0033075E">
              <w:rPr>
                <w:rFonts w:cs="Tahoma"/>
                <w:sz w:val="20"/>
                <w:szCs w:val="20"/>
              </w:rPr>
              <w:t>ejco.shiftsinfo</w:t>
            </w:r>
            <w:proofErr w:type="spellEnd"/>
            <w:proofErr w:type="gramEnd"/>
          </w:p>
        </w:tc>
        <w:tc>
          <w:tcPr>
            <w:tcW w:w="3527" w:type="dxa"/>
          </w:tcPr>
          <w:p w14:paraId="00786DB0" w14:textId="16689AF9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FE5DF1">
              <w:rPr>
                <w:rFonts w:cs="Tahoma"/>
                <w:sz w:val="20"/>
                <w:szCs w:val="20"/>
              </w:rPr>
              <w:t>1</w:t>
            </w:r>
          </w:p>
        </w:tc>
      </w:tr>
      <w:tr w:rsidR="00883C82" w:rsidRPr="00601EA0" w14:paraId="0BA2F349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076D4C2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9CD091E" w14:textId="6E01C347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59E39A4A" w14:textId="236C634C" w:rsidR="00883C82" w:rsidRPr="00FE5DF1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  <w:lang w:val="en-US"/>
              </w:rPr>
              <w:t>5.</w:t>
            </w:r>
            <w:r w:rsidR="002D77D5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  <w:lang w:val="en-US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2D77D5" w:rsidRPr="00601EA0" w14:paraId="644D854B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0A2C5A" w14:textId="77777777" w:rsidR="002D77D5" w:rsidRPr="00601EA0" w:rsidRDefault="002D77D5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05447AC" w14:textId="05D3C624" w:rsidR="002D77D5" w:rsidRPr="002D77D5" w:rsidRDefault="002D77D5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2D77D5">
              <w:rPr>
                <w:rFonts w:cs="Tahoma"/>
                <w:sz w:val="20"/>
                <w:szCs w:val="20"/>
              </w:rPr>
              <w:t>ejco-application-configuration</w:t>
            </w:r>
            <w:proofErr w:type="spellEnd"/>
          </w:p>
        </w:tc>
        <w:tc>
          <w:tcPr>
            <w:tcW w:w="3527" w:type="dxa"/>
          </w:tcPr>
          <w:p w14:paraId="7C4E5631" w14:textId="37EA984B" w:rsidR="002D77D5" w:rsidRPr="002D77D5" w:rsidRDefault="002D77D5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D77D5">
              <w:rPr>
                <w:rFonts w:cs="Tahoma"/>
                <w:sz w:val="20"/>
                <w:szCs w:val="20"/>
              </w:rPr>
              <w:t>5.3.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601EA0" w:rsidRPr="00601EA0" w14:paraId="0FE0809C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A96BDB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79BB927" w14:textId="2A1F87C2" w:rsidR="00601EA0" w:rsidRPr="00601EA0" w:rsidRDefault="002D77D5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2D77D5">
              <w:rPr>
                <w:rFonts w:cs="Tahoma"/>
                <w:szCs w:val="20"/>
              </w:rPr>
              <w:t>ejco-schedulers-manager</w:t>
            </w:r>
            <w:proofErr w:type="spellEnd"/>
          </w:p>
        </w:tc>
        <w:tc>
          <w:tcPr>
            <w:tcW w:w="3527" w:type="dxa"/>
          </w:tcPr>
          <w:p w14:paraId="5C1AEC1A" w14:textId="3BCD3AF8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2D77D5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1859A6FD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8E4396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5C3D8D0" w14:textId="77777777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redis</w:t>
            </w:r>
          </w:p>
        </w:tc>
        <w:tc>
          <w:tcPr>
            <w:tcW w:w="3527" w:type="dxa"/>
          </w:tcPr>
          <w:p w14:paraId="55617F33" w14:textId="006F57F3" w:rsidR="00883C82" w:rsidRPr="00601EA0" w:rsidRDefault="00C1293F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C1293F">
              <w:rPr>
                <w:rFonts w:cs="Tahoma"/>
                <w:sz w:val="20"/>
                <w:szCs w:val="20"/>
                <w:lang w:val="en-US"/>
              </w:rPr>
              <w:t>6.2.14-v2</w:t>
            </w:r>
          </w:p>
        </w:tc>
      </w:tr>
    </w:tbl>
    <w:p w14:paraId="6AFE34D4" w14:textId="734FB205" w:rsidR="000276F9" w:rsidRPr="00AB709A" w:rsidRDefault="00C911D5" w:rsidP="00951A7E">
      <w:pPr>
        <w:pStyle w:val="1"/>
        <w:rPr>
          <w:rFonts w:cs="Tahoma"/>
          <w:bCs w:val="0"/>
          <w:w w:val="100"/>
        </w:rPr>
      </w:pPr>
      <w:bookmarkStart w:id="42" w:name="_Toc74214213"/>
      <w:bookmarkStart w:id="43" w:name="_Toc74223287"/>
      <w:bookmarkStart w:id="44" w:name="_Toc74225255"/>
      <w:bookmarkStart w:id="45" w:name="_Toc96684099"/>
      <w:bookmarkStart w:id="46" w:name="_Toc181185125"/>
      <w:bookmarkEnd w:id="37"/>
      <w:bookmarkEnd w:id="38"/>
      <w:bookmarkEnd w:id="39"/>
      <w:r w:rsidRPr="00AB709A">
        <w:rPr>
          <w:rFonts w:cs="Tahoma"/>
          <w:bCs w:val="0"/>
          <w:w w:val="100"/>
        </w:rPr>
        <w:t>Контакты технической поддержки</w:t>
      </w:r>
      <w:bookmarkEnd w:id="42"/>
      <w:bookmarkEnd w:id="43"/>
      <w:bookmarkEnd w:id="44"/>
      <w:bookmarkEnd w:id="45"/>
      <w:bookmarkEnd w:id="46"/>
    </w:p>
    <w:p w14:paraId="144B1696" w14:textId="174981B1" w:rsidR="00D26C53" w:rsidRPr="006531B2" w:rsidRDefault="00D26C53" w:rsidP="006531B2">
      <w:pPr>
        <w:pStyle w:val="af4"/>
        <w:spacing w:before="0" w:beforeAutospacing="0"/>
        <w:rPr>
          <w:b/>
        </w:rPr>
      </w:pPr>
      <w:bookmarkStart w:id="47" w:name="_Hlk166840574"/>
      <w:r w:rsidRPr="006531B2">
        <w:rPr>
          <w:b/>
        </w:rPr>
        <w:t xml:space="preserve">Таблица 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STYLEREF 1 \s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Pr="006531B2">
        <w:rPr>
          <w:b/>
        </w:rPr>
        <w:fldChar w:fldCharType="end"/>
      </w:r>
      <w:r w:rsidR="0001470A" w:rsidRPr="006531B2">
        <w:rPr>
          <w:b/>
        </w:rPr>
        <w:t>.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SEQ Таблица \* ARABIC \s 1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1</w:t>
      </w:r>
      <w:r w:rsidRPr="006531B2">
        <w:rPr>
          <w:b/>
        </w:rPr>
        <w:fldChar w:fldCharType="end"/>
      </w:r>
      <w:r w:rsidRPr="006531B2">
        <w:rPr>
          <w:b/>
        </w:rPr>
        <w:t xml:space="preserve">. </w:t>
      </w:r>
      <w:r w:rsidR="00DF4469" w:rsidRPr="006531B2">
        <w:rPr>
          <w:b/>
        </w:rPr>
        <w:t>Контакты технической поддержки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36"/>
        <w:gridCol w:w="6988"/>
      </w:tblGrid>
      <w:tr w:rsidR="00D26C53" w:rsidRPr="00AB709A" w14:paraId="522F8C49" w14:textId="77777777" w:rsidTr="00600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FAE3B41" w14:textId="2CF2F634" w:rsidR="00D26C53" w:rsidRPr="008B4DE8" w:rsidRDefault="00D26C53" w:rsidP="004D15E4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7A240061" w14:textId="77777777" w:rsidR="00D26C53" w:rsidRPr="008B4DE8" w:rsidRDefault="00D26C53" w:rsidP="004D15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26C53" w:rsidRPr="00AB709A" w14:paraId="14388468" w14:textId="77777777" w:rsidTr="00600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0525C0E3" w14:textId="14A26509" w:rsidR="00D26C53" w:rsidRPr="00AB709A" w:rsidRDefault="000E4A8C" w:rsidP="008D2BD7">
            <w:pPr>
              <w:rPr>
                <w:rFonts w:cs="Tahoma"/>
                <w:sz w:val="20"/>
                <w:szCs w:val="20"/>
              </w:rPr>
            </w:pPr>
            <w:r w:rsidRPr="00AB709A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14657B51" w14:textId="19DAED14" w:rsidR="00D26C53" w:rsidRPr="00AB709A" w:rsidRDefault="00042D4C" w:rsidP="008D2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80BC48" w:themeColor="accent1"/>
                <w:sz w:val="20"/>
                <w:szCs w:val="20"/>
              </w:rPr>
            </w:pPr>
            <w:hyperlink r:id="rId20" w:history="1">
              <w:r w:rsidR="000E4A8C" w:rsidRPr="00AB709A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</w:t>
              </w:r>
            </w:hyperlink>
          </w:p>
        </w:tc>
      </w:tr>
      <w:tr w:rsidR="000E4A8C" w:rsidRPr="00AB709A" w14:paraId="43127A3B" w14:textId="77777777" w:rsidTr="00600C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5743C597" w14:textId="31890418" w:rsidR="000E4A8C" w:rsidRPr="00AB709A" w:rsidRDefault="000E4A8C" w:rsidP="008D2BD7">
            <w:pPr>
              <w:rPr>
                <w:rFonts w:cs="Tahoma"/>
                <w:szCs w:val="20"/>
                <w:lang w:val="en-US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5E000D7E" w14:textId="7EC5D9F9" w:rsidR="000E4A8C" w:rsidRPr="00AB709A" w:rsidRDefault="00042D4C" w:rsidP="008D2B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1" w:history="1">
              <w:r w:rsidR="000E4A8C" w:rsidRPr="00AB709A">
                <w:rPr>
                  <w:rStyle w:val="a8"/>
                  <w:rFonts w:cs="Tahoma"/>
                  <w:color w:val="80BC48" w:themeColor="accent1"/>
                  <w:szCs w:val="20"/>
                </w:rPr>
                <w:t>dp-support@zyfra.com</w:t>
              </w:r>
            </w:hyperlink>
          </w:p>
        </w:tc>
      </w:tr>
    </w:tbl>
    <w:bookmarkEnd w:id="47"/>
    <w:p w14:paraId="57646150" w14:textId="0E00BC16" w:rsidR="00203933" w:rsidRDefault="00D26C53" w:rsidP="00D26C53">
      <w:pPr>
        <w:pStyle w:val="a0"/>
        <w:rPr>
          <w:rFonts w:cs="Tahoma"/>
        </w:rPr>
      </w:pPr>
      <w:r w:rsidRPr="00AB709A">
        <w:rPr>
          <w:rFonts w:cs="Tahoma"/>
        </w:rPr>
        <w:t>Регистрация запросов производится круглосуточно. Рабочее время</w:t>
      </w:r>
      <w:r w:rsidR="00F5377C" w:rsidRPr="00AB709A">
        <w:rPr>
          <w:rFonts w:cs="Tahoma"/>
        </w:rPr>
        <w:t xml:space="preserve"> —</w:t>
      </w:r>
      <w:r w:rsidRPr="00AB709A">
        <w:rPr>
          <w:rFonts w:cs="Tahoma"/>
        </w:rPr>
        <w:t xml:space="preserve"> с 8.00 до 17.00 (время московское), перерыв с 12.00 до 13.00, в рабочие дни. Запросы, поступившие в нерабочее время, обрабатываются </w:t>
      </w:r>
      <w:r w:rsidR="00FA6024" w:rsidRPr="00AB709A">
        <w:rPr>
          <w:rFonts w:cs="Tahoma"/>
        </w:rPr>
        <w:t>на</w:t>
      </w:r>
      <w:r w:rsidRPr="00AB709A">
        <w:rPr>
          <w:rFonts w:cs="Tahoma"/>
        </w:rPr>
        <w:t xml:space="preserve"> следующий рабочий день.</w:t>
      </w:r>
      <w:bookmarkEnd w:id="0"/>
    </w:p>
    <w:p w14:paraId="1B75FFCC" w14:textId="6B563A6D" w:rsidR="00DE6041" w:rsidRPr="006531B2" w:rsidRDefault="00DE6041" w:rsidP="006531B2">
      <w:pPr>
        <w:pStyle w:val="af4"/>
        <w:spacing w:before="0" w:beforeAutospacing="0"/>
        <w:rPr>
          <w:b/>
        </w:rPr>
      </w:pPr>
      <w:r w:rsidRPr="006531B2">
        <w:rPr>
          <w:b/>
        </w:rPr>
        <w:t xml:space="preserve">Таблица 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STYLEREF 1 \s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="00FF644A" w:rsidRPr="006531B2">
        <w:rPr>
          <w:b/>
        </w:rPr>
        <w:fldChar w:fldCharType="end"/>
      </w:r>
      <w:r w:rsidRPr="006531B2">
        <w:rPr>
          <w:b/>
        </w:rPr>
        <w:t>.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SEQ Таблица \* ARABIC \s 1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2</w:t>
      </w:r>
      <w:r w:rsidR="00FF644A" w:rsidRPr="006531B2">
        <w:rPr>
          <w:b/>
        </w:rPr>
        <w:fldChar w:fldCharType="end"/>
      </w:r>
      <w:r w:rsidRPr="006531B2">
        <w:rPr>
          <w:b/>
        </w:rPr>
        <w:t>. Контакты технической поддержки ЦИП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05"/>
        <w:gridCol w:w="7019"/>
      </w:tblGrid>
      <w:tr w:rsidR="00DE6041" w:rsidRPr="001D0009" w14:paraId="730C2AF2" w14:textId="77777777" w:rsidTr="00E018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8E2F09B" w14:textId="77777777" w:rsidR="00DE6041" w:rsidRPr="008B4DE8" w:rsidRDefault="00DE6041" w:rsidP="009D5B52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55352653" w14:textId="77777777" w:rsidR="00DE6041" w:rsidRPr="008B4DE8" w:rsidRDefault="00DE6041" w:rsidP="009D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E6041" w:rsidRPr="001D0009" w14:paraId="78F046BB" w14:textId="77777777" w:rsidTr="00E01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87C3A" w14:textId="77777777" w:rsidR="00DE6041" w:rsidRPr="009D5B52" w:rsidRDefault="00DE6041" w:rsidP="009D5B52">
            <w:pPr>
              <w:rPr>
                <w:rFonts w:cs="Tahoma"/>
                <w:sz w:val="20"/>
                <w:szCs w:val="20"/>
              </w:rPr>
            </w:pPr>
            <w:r w:rsidRPr="009D5B52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70228FB7" w14:textId="0AC28B76" w:rsidR="00DE6041" w:rsidRPr="009D5B52" w:rsidRDefault="00042D4C" w:rsidP="009D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22" w:history="1">
              <w:r w:rsidR="00DE6041" w:rsidRPr="009D5B52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https://jira.zyfra.com/servicedesk/customer/portal/42</w:t>
              </w:r>
            </w:hyperlink>
          </w:p>
        </w:tc>
      </w:tr>
      <w:tr w:rsidR="00DE6041" w:rsidRPr="001D0009" w14:paraId="21283227" w14:textId="77777777" w:rsidTr="00E018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65976" w14:textId="0A9401C8" w:rsidR="00DE6041" w:rsidRPr="009D5B52" w:rsidRDefault="00DA3C92" w:rsidP="009D5B52">
            <w:pPr>
              <w:rPr>
                <w:rFonts w:cs="Tahoma"/>
                <w:szCs w:val="20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1E32E281" w14:textId="646CE7A3" w:rsidR="00DE6041" w:rsidRPr="009D5B52" w:rsidRDefault="00042D4C" w:rsidP="009D5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23" w:history="1">
              <w:r w:rsidR="00DE6041" w:rsidRPr="009D5B52">
                <w:rPr>
                  <w:rStyle w:val="a8"/>
                  <w:rFonts w:cs="Tahoma"/>
                  <w:color w:val="80BC48" w:themeColor="accent1"/>
                  <w:szCs w:val="20"/>
                </w:rPr>
                <w:t>support@idpllc.ru</w:t>
              </w:r>
            </w:hyperlink>
          </w:p>
        </w:tc>
      </w:tr>
    </w:tbl>
    <w:p w14:paraId="4D3C4027" w14:textId="35A4051D" w:rsidR="00DE6041" w:rsidRPr="009D5B52" w:rsidRDefault="00DE6041" w:rsidP="00D26C53">
      <w:pPr>
        <w:pStyle w:val="a0"/>
        <w:rPr>
          <w:rFonts w:cs="Tahoma"/>
        </w:rPr>
      </w:pPr>
      <w:r w:rsidRPr="009D5B52">
        <w:rPr>
          <w:rFonts w:cs="Tahoma"/>
        </w:rPr>
        <w:lastRenderedPageBreak/>
        <w:t>Регистрация запросов производится круглосуточно. Рабочее время — с 9.00 до 18.00 (время московское), перерыв с 13.00 до 14.00, в рабочие дни. Запросы, поступившие в нерабочее время, обрабатываются на следующий рабочий день.</w:t>
      </w:r>
    </w:p>
    <w:sectPr w:rsidR="00DE6041" w:rsidRPr="009D5B52" w:rsidSect="0033075E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559" w:right="127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1E29D" w14:textId="77777777" w:rsidR="00042D4C" w:rsidRDefault="00042D4C">
      <w:r>
        <w:separator/>
      </w:r>
    </w:p>
  </w:endnote>
  <w:endnote w:type="continuationSeparator" w:id="0">
    <w:p w14:paraId="2E89E6B6" w14:textId="77777777" w:rsidR="00042D4C" w:rsidRDefault="0004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436C99" w:rsidRPr="004D5D93" w:rsidRDefault="00436C99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3A0F5C38" w:rsidR="00436C99" w:rsidRPr="00360BEB" w:rsidRDefault="00436C99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>ЦИП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. 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4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3A0F5C38" w:rsidR="00436C99" w:rsidRPr="00360BEB" w:rsidRDefault="00436C99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>ЦИП</w:t>
                    </w:r>
                    <w:r w:rsidRPr="00360BEB">
                      <w:rPr>
                        <w:sz w:val="16"/>
                        <w:szCs w:val="22"/>
                      </w:rPr>
                      <w:t xml:space="preserve">. 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4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436C99" w:rsidRDefault="00436C99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21155" w14:textId="77777777" w:rsidR="00042D4C" w:rsidRDefault="00042D4C">
      <w:r>
        <w:separator/>
      </w:r>
    </w:p>
  </w:footnote>
  <w:footnote w:type="continuationSeparator" w:id="0">
    <w:p w14:paraId="157C3791" w14:textId="77777777" w:rsidR="00042D4C" w:rsidRDefault="00042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E069" w14:textId="4A189440" w:rsidR="00436C99" w:rsidRPr="00C15EE3" w:rsidRDefault="00436C99" w:rsidP="009F12DA">
    <w:pPr>
      <w:pStyle w:val="a4"/>
      <w:pBdr>
        <w:bottom w:val="single" w:sz="4" w:space="1" w:color="B9C1CF" w:themeColor="accent3" w:themeTint="40"/>
      </w:pBdr>
      <w:spacing w:after="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436C99" w:rsidRPr="00B047A9" w:rsidRDefault="00436C99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436C99" w:rsidRPr="00B047A9" w:rsidRDefault="00436C99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szCs w:val="16"/>
          <w:lang w:val="en-US"/>
        </w:rPr>
        <w:alias w:val="Название"/>
        <w:tag w:val=""/>
        <w:id w:val="516277451"/>
        <w:placeholder>
          <w:docPart w:val="490CC105A90241579BE1542CB19497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szCs w:val="16"/>
            <w:lang w:val="en-US"/>
          </w:rPr>
          <w:t>Release Notes</w:t>
        </w:r>
      </w:sdtContent>
    </w:sdt>
  </w:p>
  <w:p w14:paraId="66B2DBAF" w14:textId="4243479E" w:rsidR="00436C99" w:rsidRPr="00303310" w:rsidRDefault="00042D4C" w:rsidP="009F12DA">
    <w:pPr>
      <w:pStyle w:val="a4"/>
      <w:pBdr>
        <w:bottom w:val="single" w:sz="4" w:space="1" w:color="B9C1CF" w:themeColor="accent3" w:themeTint="40"/>
      </w:pBdr>
      <w:spacing w:before="0"/>
      <w:rPr>
        <w:lang w:val="en-US"/>
      </w:rPr>
    </w:pPr>
    <w:sdt>
      <w:sdtPr>
        <w:rPr>
          <w:lang w:val="en-US"/>
        </w:rPr>
        <w:alias w:val="Тема"/>
        <w:tag w:val=""/>
        <w:id w:val="1267968592"/>
        <w:placeholder>
          <w:docPart w:val="56189DA2AE3B4BB7AD0CCF5DAEC2BF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93382C">
          <w:rPr>
            <w:lang w:val="en-US"/>
          </w:rPr>
          <w:t>Z-SPM v.1.3.2</w:t>
        </w:r>
      </w:sdtContent>
    </w:sdt>
    <w:r w:rsidR="00436C99" w:rsidRPr="005E3B30">
      <w:rPr>
        <w:lang w:val="en-US"/>
      </w:rPr>
      <w:t xml:space="preserve">, </w:t>
    </w:r>
    <w:r w:rsidR="00436C99">
      <w:t>Версия</w:t>
    </w:r>
    <w:r w:rsidR="00436C99" w:rsidRPr="004850E5">
      <w:rPr>
        <w:lang w:val="en-US"/>
      </w:rPr>
      <w:t xml:space="preserve"> </w:t>
    </w:r>
    <w:r w:rsidR="00436C99">
      <w:t>документа</w:t>
    </w:r>
    <w:r w:rsidR="00436C99" w:rsidRPr="004850E5">
      <w:rPr>
        <w:lang w:val="en-US"/>
      </w:rPr>
      <w:t xml:space="preserve"> — </w:t>
    </w:r>
    <w:r w:rsidR="00436C99">
      <w:t>1</w:t>
    </w:r>
    <w:r w:rsidR="00436C99" w:rsidRPr="005E3B30">
      <w:rPr>
        <w:lang w:val="en-US"/>
      </w:rPr>
      <w:t>.</w:t>
    </w:r>
    <w:r w:rsidR="00436C99">
      <w:rPr>
        <w:lang w:val="en-US"/>
      </w:rPr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436C99" w:rsidRDefault="00436C99" w:rsidP="00C67854">
    <w:pPr>
      <w:pStyle w:val="a4"/>
      <w:pBdr>
        <w:bottom w:val="none" w:sz="0" w:space="0" w:color="auto"/>
      </w:pBdr>
    </w:pPr>
  </w:p>
  <w:p w14:paraId="234DD6ED" w14:textId="77777777" w:rsidR="00436C99" w:rsidRDefault="00436C99" w:rsidP="00C67854">
    <w:pPr>
      <w:pStyle w:val="a4"/>
      <w:pBdr>
        <w:bottom w:val="none" w:sz="0" w:space="0" w:color="auto"/>
      </w:pBdr>
    </w:pPr>
  </w:p>
  <w:p w14:paraId="7C3AF80B" w14:textId="77777777" w:rsidR="00436C99" w:rsidRDefault="00436C99" w:rsidP="00C67854">
    <w:pPr>
      <w:pStyle w:val="a4"/>
      <w:pBdr>
        <w:bottom w:val="none" w:sz="0" w:space="0" w:color="auto"/>
      </w:pBdr>
    </w:pPr>
  </w:p>
  <w:p w14:paraId="7D4AB5CE" w14:textId="2F8BA2B9" w:rsidR="00436C99" w:rsidRDefault="00436C99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A0C59"/>
    <w:multiLevelType w:val="hybridMultilevel"/>
    <w:tmpl w:val="B5064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294136"/>
    <w:multiLevelType w:val="multilevel"/>
    <w:tmpl w:val="AB927DEE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2" w15:restartNumberingAfterBreak="0">
    <w:nsid w:val="2B6E6606"/>
    <w:multiLevelType w:val="multilevel"/>
    <w:tmpl w:val="64BE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4A1DBB"/>
    <w:multiLevelType w:val="multilevel"/>
    <w:tmpl w:val="8E14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9E42EF"/>
    <w:multiLevelType w:val="multilevel"/>
    <w:tmpl w:val="FDB8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EB7B1E"/>
    <w:multiLevelType w:val="multilevel"/>
    <w:tmpl w:val="EC98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B41797"/>
    <w:multiLevelType w:val="multilevel"/>
    <w:tmpl w:val="4BA2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92029A"/>
    <w:multiLevelType w:val="multilevel"/>
    <w:tmpl w:val="FAB6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034F3"/>
    <w:multiLevelType w:val="hybridMultilevel"/>
    <w:tmpl w:val="ACF6E530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D21A7"/>
    <w:multiLevelType w:val="multilevel"/>
    <w:tmpl w:val="8320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4"/>
  </w:num>
  <w:num w:numId="10">
    <w:abstractNumId w:val="0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3C5"/>
    <w:rsid w:val="00001490"/>
    <w:rsid w:val="00001CD0"/>
    <w:rsid w:val="00002625"/>
    <w:rsid w:val="000027FC"/>
    <w:rsid w:val="00002C87"/>
    <w:rsid w:val="00003464"/>
    <w:rsid w:val="000034CB"/>
    <w:rsid w:val="000035E8"/>
    <w:rsid w:val="00003BC0"/>
    <w:rsid w:val="00003C6E"/>
    <w:rsid w:val="000043F6"/>
    <w:rsid w:val="000045AE"/>
    <w:rsid w:val="0000465D"/>
    <w:rsid w:val="00004CD6"/>
    <w:rsid w:val="00004D1C"/>
    <w:rsid w:val="00005038"/>
    <w:rsid w:val="0000519C"/>
    <w:rsid w:val="000054A3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6E2"/>
    <w:rsid w:val="00010B82"/>
    <w:rsid w:val="00010F6A"/>
    <w:rsid w:val="00010FAA"/>
    <w:rsid w:val="000110E6"/>
    <w:rsid w:val="0001127B"/>
    <w:rsid w:val="00011C4F"/>
    <w:rsid w:val="00011C6F"/>
    <w:rsid w:val="0001204E"/>
    <w:rsid w:val="000121C5"/>
    <w:rsid w:val="00012344"/>
    <w:rsid w:val="00012B70"/>
    <w:rsid w:val="00012C93"/>
    <w:rsid w:val="0001388A"/>
    <w:rsid w:val="00013926"/>
    <w:rsid w:val="00013991"/>
    <w:rsid w:val="00013C18"/>
    <w:rsid w:val="00013CBB"/>
    <w:rsid w:val="00013EC9"/>
    <w:rsid w:val="00013F5A"/>
    <w:rsid w:val="00014016"/>
    <w:rsid w:val="000140FE"/>
    <w:rsid w:val="0001470A"/>
    <w:rsid w:val="00014AF9"/>
    <w:rsid w:val="00014BB5"/>
    <w:rsid w:val="00014E1E"/>
    <w:rsid w:val="00014E5D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67D"/>
    <w:rsid w:val="0001674A"/>
    <w:rsid w:val="00016E67"/>
    <w:rsid w:val="00017230"/>
    <w:rsid w:val="000173C6"/>
    <w:rsid w:val="00017D21"/>
    <w:rsid w:val="00017D43"/>
    <w:rsid w:val="00020204"/>
    <w:rsid w:val="0002072D"/>
    <w:rsid w:val="00020823"/>
    <w:rsid w:val="000208C8"/>
    <w:rsid w:val="000209A8"/>
    <w:rsid w:val="000218B2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4394"/>
    <w:rsid w:val="00024451"/>
    <w:rsid w:val="0002492D"/>
    <w:rsid w:val="00024A9F"/>
    <w:rsid w:val="00024D3F"/>
    <w:rsid w:val="00024E5A"/>
    <w:rsid w:val="00025685"/>
    <w:rsid w:val="00025C5D"/>
    <w:rsid w:val="000260CC"/>
    <w:rsid w:val="000266CC"/>
    <w:rsid w:val="00026839"/>
    <w:rsid w:val="00026BE3"/>
    <w:rsid w:val="00026D48"/>
    <w:rsid w:val="00026DC4"/>
    <w:rsid w:val="00027079"/>
    <w:rsid w:val="00027110"/>
    <w:rsid w:val="000271D2"/>
    <w:rsid w:val="00027559"/>
    <w:rsid w:val="000276F9"/>
    <w:rsid w:val="00027E6D"/>
    <w:rsid w:val="00027FC5"/>
    <w:rsid w:val="00030566"/>
    <w:rsid w:val="000306A8"/>
    <w:rsid w:val="00030CD5"/>
    <w:rsid w:val="00030E92"/>
    <w:rsid w:val="00030F0E"/>
    <w:rsid w:val="00030F3D"/>
    <w:rsid w:val="00031E3F"/>
    <w:rsid w:val="00031FC8"/>
    <w:rsid w:val="000320CD"/>
    <w:rsid w:val="00032393"/>
    <w:rsid w:val="000329F7"/>
    <w:rsid w:val="00032D2E"/>
    <w:rsid w:val="000330B0"/>
    <w:rsid w:val="0003340C"/>
    <w:rsid w:val="0003344C"/>
    <w:rsid w:val="000335AD"/>
    <w:rsid w:val="00033672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2D4C"/>
    <w:rsid w:val="000437E4"/>
    <w:rsid w:val="00043CD7"/>
    <w:rsid w:val="00044253"/>
    <w:rsid w:val="000444DC"/>
    <w:rsid w:val="0004461F"/>
    <w:rsid w:val="000452DE"/>
    <w:rsid w:val="00045373"/>
    <w:rsid w:val="0004587A"/>
    <w:rsid w:val="000461B6"/>
    <w:rsid w:val="00046D48"/>
    <w:rsid w:val="00046F9F"/>
    <w:rsid w:val="00047225"/>
    <w:rsid w:val="0004757A"/>
    <w:rsid w:val="00047989"/>
    <w:rsid w:val="00047B6C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1DE3"/>
    <w:rsid w:val="000521FB"/>
    <w:rsid w:val="000523F6"/>
    <w:rsid w:val="0005249F"/>
    <w:rsid w:val="00052D2B"/>
    <w:rsid w:val="00052DE6"/>
    <w:rsid w:val="00053428"/>
    <w:rsid w:val="00053561"/>
    <w:rsid w:val="00053672"/>
    <w:rsid w:val="00053BA4"/>
    <w:rsid w:val="00053F25"/>
    <w:rsid w:val="0005446F"/>
    <w:rsid w:val="000544C5"/>
    <w:rsid w:val="00054750"/>
    <w:rsid w:val="00054836"/>
    <w:rsid w:val="00054844"/>
    <w:rsid w:val="00054CB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148D"/>
    <w:rsid w:val="00061609"/>
    <w:rsid w:val="00061F84"/>
    <w:rsid w:val="000621C1"/>
    <w:rsid w:val="0006222E"/>
    <w:rsid w:val="00062410"/>
    <w:rsid w:val="00062B2D"/>
    <w:rsid w:val="00062F62"/>
    <w:rsid w:val="00063397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63C"/>
    <w:rsid w:val="000657F9"/>
    <w:rsid w:val="00065CE0"/>
    <w:rsid w:val="00065F7D"/>
    <w:rsid w:val="00065FB9"/>
    <w:rsid w:val="00066374"/>
    <w:rsid w:val="00066398"/>
    <w:rsid w:val="0006661C"/>
    <w:rsid w:val="000667A8"/>
    <w:rsid w:val="00066A77"/>
    <w:rsid w:val="00066D77"/>
    <w:rsid w:val="0006725F"/>
    <w:rsid w:val="00067703"/>
    <w:rsid w:val="00067B70"/>
    <w:rsid w:val="00070018"/>
    <w:rsid w:val="000700D2"/>
    <w:rsid w:val="000705F4"/>
    <w:rsid w:val="00070CCD"/>
    <w:rsid w:val="000711BB"/>
    <w:rsid w:val="00071454"/>
    <w:rsid w:val="00071B6E"/>
    <w:rsid w:val="00071EC0"/>
    <w:rsid w:val="0007229F"/>
    <w:rsid w:val="0007246F"/>
    <w:rsid w:val="0007249F"/>
    <w:rsid w:val="000731BF"/>
    <w:rsid w:val="000731EC"/>
    <w:rsid w:val="00073331"/>
    <w:rsid w:val="0007366A"/>
    <w:rsid w:val="00073682"/>
    <w:rsid w:val="00073BBB"/>
    <w:rsid w:val="0007451C"/>
    <w:rsid w:val="00074A1C"/>
    <w:rsid w:val="00075099"/>
    <w:rsid w:val="0007554D"/>
    <w:rsid w:val="00075886"/>
    <w:rsid w:val="00076059"/>
    <w:rsid w:val="0007638F"/>
    <w:rsid w:val="000763EB"/>
    <w:rsid w:val="0007759C"/>
    <w:rsid w:val="000809F8"/>
    <w:rsid w:val="00080D94"/>
    <w:rsid w:val="0008136C"/>
    <w:rsid w:val="00081385"/>
    <w:rsid w:val="00081504"/>
    <w:rsid w:val="00081513"/>
    <w:rsid w:val="00081D0D"/>
    <w:rsid w:val="00081E3F"/>
    <w:rsid w:val="0008232D"/>
    <w:rsid w:val="000823A8"/>
    <w:rsid w:val="0008254A"/>
    <w:rsid w:val="000826E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3EE"/>
    <w:rsid w:val="00084508"/>
    <w:rsid w:val="00084C45"/>
    <w:rsid w:val="00084E82"/>
    <w:rsid w:val="00085000"/>
    <w:rsid w:val="00086057"/>
    <w:rsid w:val="0008655B"/>
    <w:rsid w:val="00086E41"/>
    <w:rsid w:val="00086F5C"/>
    <w:rsid w:val="000871F0"/>
    <w:rsid w:val="00087487"/>
    <w:rsid w:val="000874B1"/>
    <w:rsid w:val="0008798E"/>
    <w:rsid w:val="00087F94"/>
    <w:rsid w:val="000900B1"/>
    <w:rsid w:val="000901F3"/>
    <w:rsid w:val="00090221"/>
    <w:rsid w:val="00090447"/>
    <w:rsid w:val="0009060E"/>
    <w:rsid w:val="00090930"/>
    <w:rsid w:val="00090936"/>
    <w:rsid w:val="00090F8C"/>
    <w:rsid w:val="0009100B"/>
    <w:rsid w:val="000911AF"/>
    <w:rsid w:val="000914DC"/>
    <w:rsid w:val="00091A3E"/>
    <w:rsid w:val="00091A94"/>
    <w:rsid w:val="00092C10"/>
    <w:rsid w:val="00092C74"/>
    <w:rsid w:val="00092D9F"/>
    <w:rsid w:val="000932DD"/>
    <w:rsid w:val="0009354F"/>
    <w:rsid w:val="0009377C"/>
    <w:rsid w:val="00093B4C"/>
    <w:rsid w:val="00093B63"/>
    <w:rsid w:val="00093B7F"/>
    <w:rsid w:val="000944AF"/>
    <w:rsid w:val="000944D4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293"/>
    <w:rsid w:val="0009651F"/>
    <w:rsid w:val="00096707"/>
    <w:rsid w:val="00096749"/>
    <w:rsid w:val="00096B43"/>
    <w:rsid w:val="00096BCF"/>
    <w:rsid w:val="00097047"/>
    <w:rsid w:val="000970FE"/>
    <w:rsid w:val="0009747E"/>
    <w:rsid w:val="00097783"/>
    <w:rsid w:val="000978FB"/>
    <w:rsid w:val="00097B86"/>
    <w:rsid w:val="000A03D7"/>
    <w:rsid w:val="000A0794"/>
    <w:rsid w:val="000A0D23"/>
    <w:rsid w:val="000A101C"/>
    <w:rsid w:val="000A1382"/>
    <w:rsid w:val="000A1ACB"/>
    <w:rsid w:val="000A1C08"/>
    <w:rsid w:val="000A1D23"/>
    <w:rsid w:val="000A1EA3"/>
    <w:rsid w:val="000A1F8A"/>
    <w:rsid w:val="000A21AE"/>
    <w:rsid w:val="000A23B4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527C"/>
    <w:rsid w:val="000A59AD"/>
    <w:rsid w:val="000A601A"/>
    <w:rsid w:val="000A605D"/>
    <w:rsid w:val="000A620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3B4"/>
    <w:rsid w:val="000B4526"/>
    <w:rsid w:val="000B4EA2"/>
    <w:rsid w:val="000B6743"/>
    <w:rsid w:val="000B69F4"/>
    <w:rsid w:val="000B6C2B"/>
    <w:rsid w:val="000B6EE7"/>
    <w:rsid w:val="000B7993"/>
    <w:rsid w:val="000B7E3F"/>
    <w:rsid w:val="000C01E4"/>
    <w:rsid w:val="000C050C"/>
    <w:rsid w:val="000C0A5C"/>
    <w:rsid w:val="000C0AC3"/>
    <w:rsid w:val="000C0AD3"/>
    <w:rsid w:val="000C0CED"/>
    <w:rsid w:val="000C0D79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6D44"/>
    <w:rsid w:val="000C7090"/>
    <w:rsid w:val="000C7268"/>
    <w:rsid w:val="000C72D7"/>
    <w:rsid w:val="000C747E"/>
    <w:rsid w:val="000C776C"/>
    <w:rsid w:val="000C7960"/>
    <w:rsid w:val="000C7A8B"/>
    <w:rsid w:val="000C7F5D"/>
    <w:rsid w:val="000D0004"/>
    <w:rsid w:val="000D0567"/>
    <w:rsid w:val="000D0737"/>
    <w:rsid w:val="000D0D4B"/>
    <w:rsid w:val="000D0D60"/>
    <w:rsid w:val="000D17AA"/>
    <w:rsid w:val="000D193F"/>
    <w:rsid w:val="000D196B"/>
    <w:rsid w:val="000D1A13"/>
    <w:rsid w:val="000D1D34"/>
    <w:rsid w:val="000D1FC5"/>
    <w:rsid w:val="000D204C"/>
    <w:rsid w:val="000D2144"/>
    <w:rsid w:val="000D2466"/>
    <w:rsid w:val="000D2764"/>
    <w:rsid w:val="000D3202"/>
    <w:rsid w:val="000D3210"/>
    <w:rsid w:val="000D3308"/>
    <w:rsid w:val="000D3509"/>
    <w:rsid w:val="000D3932"/>
    <w:rsid w:val="000D3AD0"/>
    <w:rsid w:val="000D3BA8"/>
    <w:rsid w:val="000D3E9B"/>
    <w:rsid w:val="000D4328"/>
    <w:rsid w:val="000D433C"/>
    <w:rsid w:val="000D445E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CA3"/>
    <w:rsid w:val="000E0FEF"/>
    <w:rsid w:val="000E1B22"/>
    <w:rsid w:val="000E2924"/>
    <w:rsid w:val="000E2DF9"/>
    <w:rsid w:val="000E2E20"/>
    <w:rsid w:val="000E2E5B"/>
    <w:rsid w:val="000E2E74"/>
    <w:rsid w:val="000E2F77"/>
    <w:rsid w:val="000E3289"/>
    <w:rsid w:val="000E32A9"/>
    <w:rsid w:val="000E3D41"/>
    <w:rsid w:val="000E3D9A"/>
    <w:rsid w:val="000E3F4F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FB2"/>
    <w:rsid w:val="000E61DF"/>
    <w:rsid w:val="000E6457"/>
    <w:rsid w:val="000E658F"/>
    <w:rsid w:val="000E65B4"/>
    <w:rsid w:val="000E68BD"/>
    <w:rsid w:val="000E6985"/>
    <w:rsid w:val="000E6AF9"/>
    <w:rsid w:val="000E6F88"/>
    <w:rsid w:val="000E75D0"/>
    <w:rsid w:val="000E7D40"/>
    <w:rsid w:val="000E7FE4"/>
    <w:rsid w:val="000F02DA"/>
    <w:rsid w:val="000F0510"/>
    <w:rsid w:val="000F0C45"/>
    <w:rsid w:val="000F0C5A"/>
    <w:rsid w:val="000F0FE6"/>
    <w:rsid w:val="000F15A8"/>
    <w:rsid w:val="000F1912"/>
    <w:rsid w:val="000F1AE3"/>
    <w:rsid w:val="000F1E50"/>
    <w:rsid w:val="000F1E9A"/>
    <w:rsid w:val="000F1FA2"/>
    <w:rsid w:val="000F1FF8"/>
    <w:rsid w:val="000F2343"/>
    <w:rsid w:val="000F242A"/>
    <w:rsid w:val="000F254E"/>
    <w:rsid w:val="000F26A0"/>
    <w:rsid w:val="000F29A4"/>
    <w:rsid w:val="000F2C93"/>
    <w:rsid w:val="000F2CAC"/>
    <w:rsid w:val="000F30A8"/>
    <w:rsid w:val="000F314E"/>
    <w:rsid w:val="000F316C"/>
    <w:rsid w:val="000F325E"/>
    <w:rsid w:val="000F3320"/>
    <w:rsid w:val="000F3365"/>
    <w:rsid w:val="000F36C8"/>
    <w:rsid w:val="000F3717"/>
    <w:rsid w:val="000F3854"/>
    <w:rsid w:val="000F3F84"/>
    <w:rsid w:val="000F4004"/>
    <w:rsid w:val="000F42C1"/>
    <w:rsid w:val="000F4375"/>
    <w:rsid w:val="000F451B"/>
    <w:rsid w:val="000F48F3"/>
    <w:rsid w:val="000F4B04"/>
    <w:rsid w:val="000F4F5E"/>
    <w:rsid w:val="000F52AD"/>
    <w:rsid w:val="000F57B2"/>
    <w:rsid w:val="000F5914"/>
    <w:rsid w:val="000F5973"/>
    <w:rsid w:val="000F5BD2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14EB"/>
    <w:rsid w:val="00101BE7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4DAE"/>
    <w:rsid w:val="0010526E"/>
    <w:rsid w:val="001053DE"/>
    <w:rsid w:val="00105448"/>
    <w:rsid w:val="00105545"/>
    <w:rsid w:val="00105806"/>
    <w:rsid w:val="00105873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80F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C3A"/>
    <w:rsid w:val="00110FE9"/>
    <w:rsid w:val="00111203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61D"/>
    <w:rsid w:val="00114203"/>
    <w:rsid w:val="00114538"/>
    <w:rsid w:val="00114B28"/>
    <w:rsid w:val="00114C9C"/>
    <w:rsid w:val="00114CD5"/>
    <w:rsid w:val="00115142"/>
    <w:rsid w:val="001151F2"/>
    <w:rsid w:val="001153C8"/>
    <w:rsid w:val="00115A0F"/>
    <w:rsid w:val="00115F0B"/>
    <w:rsid w:val="0011612C"/>
    <w:rsid w:val="001163FB"/>
    <w:rsid w:val="00116546"/>
    <w:rsid w:val="00116B1E"/>
    <w:rsid w:val="00116D69"/>
    <w:rsid w:val="00117412"/>
    <w:rsid w:val="00117777"/>
    <w:rsid w:val="00117A6F"/>
    <w:rsid w:val="00117A8F"/>
    <w:rsid w:val="001204EA"/>
    <w:rsid w:val="00120C2F"/>
    <w:rsid w:val="00120CCB"/>
    <w:rsid w:val="001211F3"/>
    <w:rsid w:val="00121334"/>
    <w:rsid w:val="0012135C"/>
    <w:rsid w:val="0012140E"/>
    <w:rsid w:val="001214FC"/>
    <w:rsid w:val="00121507"/>
    <w:rsid w:val="00121882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5DBC"/>
    <w:rsid w:val="0012662F"/>
    <w:rsid w:val="00126A92"/>
    <w:rsid w:val="00126B0E"/>
    <w:rsid w:val="00126E22"/>
    <w:rsid w:val="00126EE7"/>
    <w:rsid w:val="0012700A"/>
    <w:rsid w:val="00127225"/>
    <w:rsid w:val="00127689"/>
    <w:rsid w:val="0012769F"/>
    <w:rsid w:val="00127EAB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EAF"/>
    <w:rsid w:val="00131FBE"/>
    <w:rsid w:val="00132C0F"/>
    <w:rsid w:val="00133109"/>
    <w:rsid w:val="0013321E"/>
    <w:rsid w:val="00133412"/>
    <w:rsid w:val="00133514"/>
    <w:rsid w:val="001336B7"/>
    <w:rsid w:val="00133A14"/>
    <w:rsid w:val="00133A42"/>
    <w:rsid w:val="00133C00"/>
    <w:rsid w:val="00133F38"/>
    <w:rsid w:val="00134895"/>
    <w:rsid w:val="00134DAB"/>
    <w:rsid w:val="00134F37"/>
    <w:rsid w:val="00135059"/>
    <w:rsid w:val="001356EA"/>
    <w:rsid w:val="001357E6"/>
    <w:rsid w:val="00135ADC"/>
    <w:rsid w:val="00135B9C"/>
    <w:rsid w:val="001361CE"/>
    <w:rsid w:val="00136BB5"/>
    <w:rsid w:val="001371C9"/>
    <w:rsid w:val="00137897"/>
    <w:rsid w:val="001400E2"/>
    <w:rsid w:val="00140203"/>
    <w:rsid w:val="0014068A"/>
    <w:rsid w:val="00140780"/>
    <w:rsid w:val="00140CEB"/>
    <w:rsid w:val="00140FE7"/>
    <w:rsid w:val="001414E7"/>
    <w:rsid w:val="00141885"/>
    <w:rsid w:val="001419F2"/>
    <w:rsid w:val="00141A8C"/>
    <w:rsid w:val="00141B5B"/>
    <w:rsid w:val="00141C07"/>
    <w:rsid w:val="00142513"/>
    <w:rsid w:val="00142816"/>
    <w:rsid w:val="0014290B"/>
    <w:rsid w:val="00142A6F"/>
    <w:rsid w:val="00142C02"/>
    <w:rsid w:val="00142D9D"/>
    <w:rsid w:val="00142EC4"/>
    <w:rsid w:val="00143426"/>
    <w:rsid w:val="00143A41"/>
    <w:rsid w:val="00143D69"/>
    <w:rsid w:val="00144120"/>
    <w:rsid w:val="00144404"/>
    <w:rsid w:val="001446D4"/>
    <w:rsid w:val="00144F9D"/>
    <w:rsid w:val="0014506D"/>
    <w:rsid w:val="001450A6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6F32"/>
    <w:rsid w:val="0014733B"/>
    <w:rsid w:val="001474E0"/>
    <w:rsid w:val="00147766"/>
    <w:rsid w:val="00147D33"/>
    <w:rsid w:val="00150060"/>
    <w:rsid w:val="00150145"/>
    <w:rsid w:val="00150800"/>
    <w:rsid w:val="00150A8C"/>
    <w:rsid w:val="00150C3D"/>
    <w:rsid w:val="00150C8B"/>
    <w:rsid w:val="001512CB"/>
    <w:rsid w:val="001516A8"/>
    <w:rsid w:val="00151729"/>
    <w:rsid w:val="00151737"/>
    <w:rsid w:val="001517C3"/>
    <w:rsid w:val="0015185B"/>
    <w:rsid w:val="001519A0"/>
    <w:rsid w:val="00151BA3"/>
    <w:rsid w:val="00151CA4"/>
    <w:rsid w:val="00151CC5"/>
    <w:rsid w:val="00151F40"/>
    <w:rsid w:val="00152053"/>
    <w:rsid w:val="001527E5"/>
    <w:rsid w:val="00152A15"/>
    <w:rsid w:val="0015300B"/>
    <w:rsid w:val="001532E2"/>
    <w:rsid w:val="001532E8"/>
    <w:rsid w:val="0015381A"/>
    <w:rsid w:val="00153B8E"/>
    <w:rsid w:val="00153C46"/>
    <w:rsid w:val="00153EBA"/>
    <w:rsid w:val="0015488A"/>
    <w:rsid w:val="00154913"/>
    <w:rsid w:val="00154A03"/>
    <w:rsid w:val="00154B9B"/>
    <w:rsid w:val="001554ED"/>
    <w:rsid w:val="001556EB"/>
    <w:rsid w:val="0015573D"/>
    <w:rsid w:val="00155B33"/>
    <w:rsid w:val="00155C81"/>
    <w:rsid w:val="00155DF6"/>
    <w:rsid w:val="00155E63"/>
    <w:rsid w:val="00156244"/>
    <w:rsid w:val="0015634A"/>
    <w:rsid w:val="00156757"/>
    <w:rsid w:val="00156869"/>
    <w:rsid w:val="00156949"/>
    <w:rsid w:val="00156CF8"/>
    <w:rsid w:val="00156FB7"/>
    <w:rsid w:val="00157217"/>
    <w:rsid w:val="00157CF3"/>
    <w:rsid w:val="00160304"/>
    <w:rsid w:val="00160325"/>
    <w:rsid w:val="001603A7"/>
    <w:rsid w:val="00160C4A"/>
    <w:rsid w:val="00160D7C"/>
    <w:rsid w:val="00160F4A"/>
    <w:rsid w:val="001613A7"/>
    <w:rsid w:val="0016152F"/>
    <w:rsid w:val="00161B83"/>
    <w:rsid w:val="00162151"/>
    <w:rsid w:val="00162210"/>
    <w:rsid w:val="0016236A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3EB3"/>
    <w:rsid w:val="00164933"/>
    <w:rsid w:val="00164A1B"/>
    <w:rsid w:val="00164F65"/>
    <w:rsid w:val="0016508B"/>
    <w:rsid w:val="0016556A"/>
    <w:rsid w:val="00165613"/>
    <w:rsid w:val="001658C5"/>
    <w:rsid w:val="00165E45"/>
    <w:rsid w:val="00166307"/>
    <w:rsid w:val="00166531"/>
    <w:rsid w:val="001668B3"/>
    <w:rsid w:val="00167294"/>
    <w:rsid w:val="00167FEB"/>
    <w:rsid w:val="0017047C"/>
    <w:rsid w:val="00170721"/>
    <w:rsid w:val="00170A71"/>
    <w:rsid w:val="00170BCF"/>
    <w:rsid w:val="00171061"/>
    <w:rsid w:val="001712EA"/>
    <w:rsid w:val="0017134A"/>
    <w:rsid w:val="00172094"/>
    <w:rsid w:val="0017228D"/>
    <w:rsid w:val="0017250C"/>
    <w:rsid w:val="00172968"/>
    <w:rsid w:val="00173640"/>
    <w:rsid w:val="00173FBA"/>
    <w:rsid w:val="001747F2"/>
    <w:rsid w:val="00174B85"/>
    <w:rsid w:val="00174B93"/>
    <w:rsid w:val="00174D9E"/>
    <w:rsid w:val="0017504F"/>
    <w:rsid w:val="00175150"/>
    <w:rsid w:val="00175274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1C6"/>
    <w:rsid w:val="001773A7"/>
    <w:rsid w:val="0017761D"/>
    <w:rsid w:val="0017771C"/>
    <w:rsid w:val="0017791A"/>
    <w:rsid w:val="00177E69"/>
    <w:rsid w:val="00177EF6"/>
    <w:rsid w:val="00177F8C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3C4"/>
    <w:rsid w:val="00182459"/>
    <w:rsid w:val="00182680"/>
    <w:rsid w:val="001833FA"/>
    <w:rsid w:val="0018343F"/>
    <w:rsid w:val="00183496"/>
    <w:rsid w:val="00183982"/>
    <w:rsid w:val="0018412E"/>
    <w:rsid w:val="00184169"/>
    <w:rsid w:val="001846CA"/>
    <w:rsid w:val="00184AD3"/>
    <w:rsid w:val="00184E53"/>
    <w:rsid w:val="00185291"/>
    <w:rsid w:val="001855FA"/>
    <w:rsid w:val="00185677"/>
    <w:rsid w:val="001859C8"/>
    <w:rsid w:val="00185F64"/>
    <w:rsid w:val="00186809"/>
    <w:rsid w:val="001869CE"/>
    <w:rsid w:val="00186B8E"/>
    <w:rsid w:val="00186FE6"/>
    <w:rsid w:val="00187456"/>
    <w:rsid w:val="0018760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0A4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C2C"/>
    <w:rsid w:val="00197ECC"/>
    <w:rsid w:val="001A028D"/>
    <w:rsid w:val="001A051F"/>
    <w:rsid w:val="001A0B4F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4F2"/>
    <w:rsid w:val="001A3657"/>
    <w:rsid w:val="001A37AA"/>
    <w:rsid w:val="001A38F2"/>
    <w:rsid w:val="001A41D3"/>
    <w:rsid w:val="001A4280"/>
    <w:rsid w:val="001A42B0"/>
    <w:rsid w:val="001A480A"/>
    <w:rsid w:val="001A4D49"/>
    <w:rsid w:val="001A4F39"/>
    <w:rsid w:val="001A51F2"/>
    <w:rsid w:val="001A567A"/>
    <w:rsid w:val="001A591B"/>
    <w:rsid w:val="001A5952"/>
    <w:rsid w:val="001A5A2F"/>
    <w:rsid w:val="001A5AEA"/>
    <w:rsid w:val="001A65E1"/>
    <w:rsid w:val="001A677A"/>
    <w:rsid w:val="001A68EC"/>
    <w:rsid w:val="001A6CAC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CE7"/>
    <w:rsid w:val="001B4D48"/>
    <w:rsid w:val="001B5607"/>
    <w:rsid w:val="001B57C0"/>
    <w:rsid w:val="001B59D5"/>
    <w:rsid w:val="001B5CAB"/>
    <w:rsid w:val="001B5CC3"/>
    <w:rsid w:val="001B6125"/>
    <w:rsid w:val="001B6166"/>
    <w:rsid w:val="001B6437"/>
    <w:rsid w:val="001B65EB"/>
    <w:rsid w:val="001B664A"/>
    <w:rsid w:val="001B6970"/>
    <w:rsid w:val="001B6A0B"/>
    <w:rsid w:val="001B6C7E"/>
    <w:rsid w:val="001B6CF2"/>
    <w:rsid w:val="001B6CF8"/>
    <w:rsid w:val="001B6DB1"/>
    <w:rsid w:val="001B7515"/>
    <w:rsid w:val="001B7747"/>
    <w:rsid w:val="001C00F0"/>
    <w:rsid w:val="001C0182"/>
    <w:rsid w:val="001C026E"/>
    <w:rsid w:val="001C0A59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58D"/>
    <w:rsid w:val="001C56B2"/>
    <w:rsid w:val="001C57B0"/>
    <w:rsid w:val="001C5831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CBD"/>
    <w:rsid w:val="001C7D0C"/>
    <w:rsid w:val="001C7EEB"/>
    <w:rsid w:val="001D0512"/>
    <w:rsid w:val="001D069A"/>
    <w:rsid w:val="001D11F6"/>
    <w:rsid w:val="001D120D"/>
    <w:rsid w:val="001D169B"/>
    <w:rsid w:val="001D1808"/>
    <w:rsid w:val="001D1D0C"/>
    <w:rsid w:val="001D2530"/>
    <w:rsid w:val="001D2A91"/>
    <w:rsid w:val="001D2B0D"/>
    <w:rsid w:val="001D2C6A"/>
    <w:rsid w:val="001D302E"/>
    <w:rsid w:val="001D307A"/>
    <w:rsid w:val="001D30B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379"/>
    <w:rsid w:val="001D64F9"/>
    <w:rsid w:val="001D677A"/>
    <w:rsid w:val="001D67A7"/>
    <w:rsid w:val="001D68BB"/>
    <w:rsid w:val="001D6C48"/>
    <w:rsid w:val="001D6E1A"/>
    <w:rsid w:val="001D6E3D"/>
    <w:rsid w:val="001D6F72"/>
    <w:rsid w:val="001D720F"/>
    <w:rsid w:val="001D78DD"/>
    <w:rsid w:val="001D7B47"/>
    <w:rsid w:val="001D7FF4"/>
    <w:rsid w:val="001E039B"/>
    <w:rsid w:val="001E12F4"/>
    <w:rsid w:val="001E2BA9"/>
    <w:rsid w:val="001E334D"/>
    <w:rsid w:val="001E3409"/>
    <w:rsid w:val="001E3C72"/>
    <w:rsid w:val="001E4611"/>
    <w:rsid w:val="001E47CF"/>
    <w:rsid w:val="001E4ED4"/>
    <w:rsid w:val="001E5D1C"/>
    <w:rsid w:val="001E61AD"/>
    <w:rsid w:val="001E6432"/>
    <w:rsid w:val="001E6909"/>
    <w:rsid w:val="001E699E"/>
    <w:rsid w:val="001E69EB"/>
    <w:rsid w:val="001E6AAE"/>
    <w:rsid w:val="001E6D0D"/>
    <w:rsid w:val="001E6EF1"/>
    <w:rsid w:val="001E7673"/>
    <w:rsid w:val="001E7903"/>
    <w:rsid w:val="001E7AC0"/>
    <w:rsid w:val="001E7DA6"/>
    <w:rsid w:val="001F0011"/>
    <w:rsid w:val="001F02CD"/>
    <w:rsid w:val="001F0CC9"/>
    <w:rsid w:val="001F0D0D"/>
    <w:rsid w:val="001F1440"/>
    <w:rsid w:val="001F1450"/>
    <w:rsid w:val="001F1B7B"/>
    <w:rsid w:val="001F202E"/>
    <w:rsid w:val="001F2119"/>
    <w:rsid w:val="001F23F8"/>
    <w:rsid w:val="001F25FD"/>
    <w:rsid w:val="001F292F"/>
    <w:rsid w:val="001F2B81"/>
    <w:rsid w:val="001F2CBA"/>
    <w:rsid w:val="001F2D6D"/>
    <w:rsid w:val="001F2EBD"/>
    <w:rsid w:val="001F3552"/>
    <w:rsid w:val="001F3617"/>
    <w:rsid w:val="001F3B2A"/>
    <w:rsid w:val="001F3C2A"/>
    <w:rsid w:val="001F3E96"/>
    <w:rsid w:val="001F3EE0"/>
    <w:rsid w:val="001F42E4"/>
    <w:rsid w:val="001F43A0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D34"/>
    <w:rsid w:val="001F6F03"/>
    <w:rsid w:val="001F6F32"/>
    <w:rsid w:val="001F6F99"/>
    <w:rsid w:val="001F71D8"/>
    <w:rsid w:val="001F7743"/>
    <w:rsid w:val="001F7918"/>
    <w:rsid w:val="001F7E49"/>
    <w:rsid w:val="001F7F5F"/>
    <w:rsid w:val="00200165"/>
    <w:rsid w:val="002006EC"/>
    <w:rsid w:val="0020089A"/>
    <w:rsid w:val="00200BCD"/>
    <w:rsid w:val="00201A9D"/>
    <w:rsid w:val="0020290C"/>
    <w:rsid w:val="00202A1F"/>
    <w:rsid w:val="002036AE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0BF4"/>
    <w:rsid w:val="002114BD"/>
    <w:rsid w:val="0021187B"/>
    <w:rsid w:val="0021196A"/>
    <w:rsid w:val="00211993"/>
    <w:rsid w:val="002123A2"/>
    <w:rsid w:val="00212626"/>
    <w:rsid w:val="00212741"/>
    <w:rsid w:val="00213A91"/>
    <w:rsid w:val="00214431"/>
    <w:rsid w:val="00214B3F"/>
    <w:rsid w:val="0021590D"/>
    <w:rsid w:val="00215EC7"/>
    <w:rsid w:val="0021657E"/>
    <w:rsid w:val="002166B8"/>
    <w:rsid w:val="002169EE"/>
    <w:rsid w:val="00216D8A"/>
    <w:rsid w:val="00217408"/>
    <w:rsid w:val="002177C7"/>
    <w:rsid w:val="002177F6"/>
    <w:rsid w:val="00217A37"/>
    <w:rsid w:val="00217ACC"/>
    <w:rsid w:val="00220525"/>
    <w:rsid w:val="00221131"/>
    <w:rsid w:val="00221147"/>
    <w:rsid w:val="00221758"/>
    <w:rsid w:val="00221DF0"/>
    <w:rsid w:val="002224FC"/>
    <w:rsid w:val="00222505"/>
    <w:rsid w:val="0022260B"/>
    <w:rsid w:val="002229C8"/>
    <w:rsid w:val="00222A92"/>
    <w:rsid w:val="00222AA7"/>
    <w:rsid w:val="00222DA3"/>
    <w:rsid w:val="00222EDE"/>
    <w:rsid w:val="0022324F"/>
    <w:rsid w:val="002235E0"/>
    <w:rsid w:val="00223DDB"/>
    <w:rsid w:val="00224116"/>
    <w:rsid w:val="00224256"/>
    <w:rsid w:val="002244F7"/>
    <w:rsid w:val="002244FE"/>
    <w:rsid w:val="002252A5"/>
    <w:rsid w:val="002252D2"/>
    <w:rsid w:val="00225429"/>
    <w:rsid w:val="0022557B"/>
    <w:rsid w:val="0022581B"/>
    <w:rsid w:val="002259DE"/>
    <w:rsid w:val="00225BEE"/>
    <w:rsid w:val="00225E6B"/>
    <w:rsid w:val="002261E6"/>
    <w:rsid w:val="002266D9"/>
    <w:rsid w:val="00226E82"/>
    <w:rsid w:val="00227021"/>
    <w:rsid w:val="0022705F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AEA"/>
    <w:rsid w:val="00231B9C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3B98"/>
    <w:rsid w:val="00233BB5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600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ABC"/>
    <w:rsid w:val="00240BC3"/>
    <w:rsid w:val="00240F02"/>
    <w:rsid w:val="00240FF8"/>
    <w:rsid w:val="002414E3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3ACA"/>
    <w:rsid w:val="00243D68"/>
    <w:rsid w:val="00244164"/>
    <w:rsid w:val="00244ED3"/>
    <w:rsid w:val="0024523C"/>
    <w:rsid w:val="0024571B"/>
    <w:rsid w:val="0024578A"/>
    <w:rsid w:val="00245AC3"/>
    <w:rsid w:val="00245B4A"/>
    <w:rsid w:val="00245CBF"/>
    <w:rsid w:val="00245FC5"/>
    <w:rsid w:val="00246340"/>
    <w:rsid w:val="0024644B"/>
    <w:rsid w:val="00246B4A"/>
    <w:rsid w:val="00247470"/>
    <w:rsid w:val="00247699"/>
    <w:rsid w:val="00247872"/>
    <w:rsid w:val="002479EA"/>
    <w:rsid w:val="00247B1E"/>
    <w:rsid w:val="00250731"/>
    <w:rsid w:val="0025088F"/>
    <w:rsid w:val="00250A5C"/>
    <w:rsid w:val="00250DD1"/>
    <w:rsid w:val="00250EDB"/>
    <w:rsid w:val="00250EFC"/>
    <w:rsid w:val="00251369"/>
    <w:rsid w:val="00251CAF"/>
    <w:rsid w:val="002520DE"/>
    <w:rsid w:val="002520F8"/>
    <w:rsid w:val="002523F3"/>
    <w:rsid w:val="00252547"/>
    <w:rsid w:val="002526AE"/>
    <w:rsid w:val="002528FE"/>
    <w:rsid w:val="00252B9D"/>
    <w:rsid w:val="00253875"/>
    <w:rsid w:val="00253B31"/>
    <w:rsid w:val="00253D5B"/>
    <w:rsid w:val="00254303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A7"/>
    <w:rsid w:val="002576B4"/>
    <w:rsid w:val="00257DEF"/>
    <w:rsid w:val="002603A6"/>
    <w:rsid w:val="00260A54"/>
    <w:rsid w:val="00260C84"/>
    <w:rsid w:val="00260CBF"/>
    <w:rsid w:val="002613FB"/>
    <w:rsid w:val="00261AAE"/>
    <w:rsid w:val="00261F0C"/>
    <w:rsid w:val="00262A8E"/>
    <w:rsid w:val="00262B28"/>
    <w:rsid w:val="00262B94"/>
    <w:rsid w:val="00262D58"/>
    <w:rsid w:val="00263033"/>
    <w:rsid w:val="00263ACB"/>
    <w:rsid w:val="00263ECB"/>
    <w:rsid w:val="00264341"/>
    <w:rsid w:val="0026439F"/>
    <w:rsid w:val="002647DD"/>
    <w:rsid w:val="00264908"/>
    <w:rsid w:val="00265766"/>
    <w:rsid w:val="00265865"/>
    <w:rsid w:val="00265B8B"/>
    <w:rsid w:val="002660DC"/>
    <w:rsid w:val="002660EE"/>
    <w:rsid w:val="00266106"/>
    <w:rsid w:val="002669D9"/>
    <w:rsid w:val="002671AA"/>
    <w:rsid w:val="002672CD"/>
    <w:rsid w:val="002679AE"/>
    <w:rsid w:val="0027030C"/>
    <w:rsid w:val="002703F1"/>
    <w:rsid w:val="00270770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4EAD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0E70"/>
    <w:rsid w:val="00281015"/>
    <w:rsid w:val="002815E6"/>
    <w:rsid w:val="00281A23"/>
    <w:rsid w:val="00282465"/>
    <w:rsid w:val="002827F9"/>
    <w:rsid w:val="00282C8A"/>
    <w:rsid w:val="00282E4E"/>
    <w:rsid w:val="0028311B"/>
    <w:rsid w:val="00283346"/>
    <w:rsid w:val="002833C4"/>
    <w:rsid w:val="00283ADA"/>
    <w:rsid w:val="00283B62"/>
    <w:rsid w:val="00283EF2"/>
    <w:rsid w:val="0028454A"/>
    <w:rsid w:val="00284641"/>
    <w:rsid w:val="00284657"/>
    <w:rsid w:val="002848D5"/>
    <w:rsid w:val="00284A3A"/>
    <w:rsid w:val="00284ACE"/>
    <w:rsid w:val="00284E5E"/>
    <w:rsid w:val="002855F9"/>
    <w:rsid w:val="00285715"/>
    <w:rsid w:val="00285A4E"/>
    <w:rsid w:val="00285B75"/>
    <w:rsid w:val="00285F1E"/>
    <w:rsid w:val="0028606F"/>
    <w:rsid w:val="0028664D"/>
    <w:rsid w:val="00286CF9"/>
    <w:rsid w:val="002870BB"/>
    <w:rsid w:val="002872F3"/>
    <w:rsid w:val="00287421"/>
    <w:rsid w:val="002876C5"/>
    <w:rsid w:val="00287A71"/>
    <w:rsid w:val="00290038"/>
    <w:rsid w:val="00290109"/>
    <w:rsid w:val="00290768"/>
    <w:rsid w:val="00290BB7"/>
    <w:rsid w:val="00290BE1"/>
    <w:rsid w:val="00290CA3"/>
    <w:rsid w:val="00290D8D"/>
    <w:rsid w:val="00290F88"/>
    <w:rsid w:val="00290F96"/>
    <w:rsid w:val="00291079"/>
    <w:rsid w:val="00291231"/>
    <w:rsid w:val="00291828"/>
    <w:rsid w:val="0029197D"/>
    <w:rsid w:val="002920C1"/>
    <w:rsid w:val="002926F4"/>
    <w:rsid w:val="002931B9"/>
    <w:rsid w:val="002935D9"/>
    <w:rsid w:val="00293638"/>
    <w:rsid w:val="00293BE3"/>
    <w:rsid w:val="00293BF4"/>
    <w:rsid w:val="002940CB"/>
    <w:rsid w:val="002940E7"/>
    <w:rsid w:val="0029453D"/>
    <w:rsid w:val="00294840"/>
    <w:rsid w:val="002949D3"/>
    <w:rsid w:val="00294EBA"/>
    <w:rsid w:val="002954ED"/>
    <w:rsid w:val="002955B0"/>
    <w:rsid w:val="00295AD7"/>
    <w:rsid w:val="00295B39"/>
    <w:rsid w:val="00295BD5"/>
    <w:rsid w:val="00295D2A"/>
    <w:rsid w:val="00295D8D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0823"/>
    <w:rsid w:val="002A107B"/>
    <w:rsid w:val="002A11B0"/>
    <w:rsid w:val="002A200C"/>
    <w:rsid w:val="002A25E0"/>
    <w:rsid w:val="002A2953"/>
    <w:rsid w:val="002A2B74"/>
    <w:rsid w:val="002A2C3A"/>
    <w:rsid w:val="002A2C75"/>
    <w:rsid w:val="002A333D"/>
    <w:rsid w:val="002A341D"/>
    <w:rsid w:val="002A40C0"/>
    <w:rsid w:val="002A440B"/>
    <w:rsid w:val="002A451A"/>
    <w:rsid w:val="002A46DF"/>
    <w:rsid w:val="002A4729"/>
    <w:rsid w:val="002A4765"/>
    <w:rsid w:val="002A4EF8"/>
    <w:rsid w:val="002A5160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203E"/>
    <w:rsid w:val="002B2C1A"/>
    <w:rsid w:val="002B3236"/>
    <w:rsid w:val="002B35C9"/>
    <w:rsid w:val="002B3929"/>
    <w:rsid w:val="002B3EB9"/>
    <w:rsid w:val="002B3FA6"/>
    <w:rsid w:val="002B4C26"/>
    <w:rsid w:val="002B5062"/>
    <w:rsid w:val="002B5390"/>
    <w:rsid w:val="002B5465"/>
    <w:rsid w:val="002B58E1"/>
    <w:rsid w:val="002B5B1C"/>
    <w:rsid w:val="002B5C03"/>
    <w:rsid w:val="002B61B2"/>
    <w:rsid w:val="002B6503"/>
    <w:rsid w:val="002B66B0"/>
    <w:rsid w:val="002B680D"/>
    <w:rsid w:val="002B6924"/>
    <w:rsid w:val="002B6D38"/>
    <w:rsid w:val="002B73E4"/>
    <w:rsid w:val="002B788B"/>
    <w:rsid w:val="002B7B38"/>
    <w:rsid w:val="002B7C52"/>
    <w:rsid w:val="002B7CC6"/>
    <w:rsid w:val="002C00EF"/>
    <w:rsid w:val="002C0170"/>
    <w:rsid w:val="002C0250"/>
    <w:rsid w:val="002C10C1"/>
    <w:rsid w:val="002C124F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E94"/>
    <w:rsid w:val="002C3F0A"/>
    <w:rsid w:val="002C4514"/>
    <w:rsid w:val="002C4B23"/>
    <w:rsid w:val="002C505A"/>
    <w:rsid w:val="002C5543"/>
    <w:rsid w:val="002C55A4"/>
    <w:rsid w:val="002C5614"/>
    <w:rsid w:val="002C5A10"/>
    <w:rsid w:val="002C5BC2"/>
    <w:rsid w:val="002C5CA3"/>
    <w:rsid w:val="002C5D03"/>
    <w:rsid w:val="002C605A"/>
    <w:rsid w:val="002C6514"/>
    <w:rsid w:val="002C6878"/>
    <w:rsid w:val="002C6B3A"/>
    <w:rsid w:val="002C7113"/>
    <w:rsid w:val="002C71A3"/>
    <w:rsid w:val="002C75C9"/>
    <w:rsid w:val="002C78D0"/>
    <w:rsid w:val="002C7CB1"/>
    <w:rsid w:val="002C7D07"/>
    <w:rsid w:val="002D01DF"/>
    <w:rsid w:val="002D02CD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5AE"/>
    <w:rsid w:val="002D36A1"/>
    <w:rsid w:val="002D4589"/>
    <w:rsid w:val="002D4726"/>
    <w:rsid w:val="002D4FE5"/>
    <w:rsid w:val="002D50AB"/>
    <w:rsid w:val="002D54A6"/>
    <w:rsid w:val="002D5786"/>
    <w:rsid w:val="002D5A45"/>
    <w:rsid w:val="002D5A63"/>
    <w:rsid w:val="002D6195"/>
    <w:rsid w:val="002D6354"/>
    <w:rsid w:val="002D6431"/>
    <w:rsid w:val="002D752B"/>
    <w:rsid w:val="002D77D5"/>
    <w:rsid w:val="002D788B"/>
    <w:rsid w:val="002D7B54"/>
    <w:rsid w:val="002E0683"/>
    <w:rsid w:val="002E0BC0"/>
    <w:rsid w:val="002E0C17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614"/>
    <w:rsid w:val="002E479B"/>
    <w:rsid w:val="002E4BBF"/>
    <w:rsid w:val="002E512A"/>
    <w:rsid w:val="002E53D0"/>
    <w:rsid w:val="002E552E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BFA"/>
    <w:rsid w:val="002E6C84"/>
    <w:rsid w:val="002E70C6"/>
    <w:rsid w:val="002E7520"/>
    <w:rsid w:val="002E7DDA"/>
    <w:rsid w:val="002F0582"/>
    <w:rsid w:val="002F05A5"/>
    <w:rsid w:val="002F0DD3"/>
    <w:rsid w:val="002F1088"/>
    <w:rsid w:val="002F130D"/>
    <w:rsid w:val="002F1379"/>
    <w:rsid w:val="002F137B"/>
    <w:rsid w:val="002F147A"/>
    <w:rsid w:val="002F16FD"/>
    <w:rsid w:val="002F17ED"/>
    <w:rsid w:val="002F18CD"/>
    <w:rsid w:val="002F1B15"/>
    <w:rsid w:val="002F1DBB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E2"/>
    <w:rsid w:val="002F4D01"/>
    <w:rsid w:val="002F5073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300143"/>
    <w:rsid w:val="00300255"/>
    <w:rsid w:val="00300457"/>
    <w:rsid w:val="00300BCF"/>
    <w:rsid w:val="00301775"/>
    <w:rsid w:val="00301C11"/>
    <w:rsid w:val="003020F0"/>
    <w:rsid w:val="00302550"/>
    <w:rsid w:val="003025C5"/>
    <w:rsid w:val="00302F56"/>
    <w:rsid w:val="00303310"/>
    <w:rsid w:val="0030355F"/>
    <w:rsid w:val="003037F9"/>
    <w:rsid w:val="00303EE5"/>
    <w:rsid w:val="00303F24"/>
    <w:rsid w:val="003040C5"/>
    <w:rsid w:val="003043A4"/>
    <w:rsid w:val="00304652"/>
    <w:rsid w:val="003046FD"/>
    <w:rsid w:val="00304DD5"/>
    <w:rsid w:val="00304F47"/>
    <w:rsid w:val="00304FCD"/>
    <w:rsid w:val="00305C32"/>
    <w:rsid w:val="00305F71"/>
    <w:rsid w:val="0030633D"/>
    <w:rsid w:val="00306530"/>
    <w:rsid w:val="003068C1"/>
    <w:rsid w:val="00306B3D"/>
    <w:rsid w:val="00306B61"/>
    <w:rsid w:val="00306B74"/>
    <w:rsid w:val="00306DF2"/>
    <w:rsid w:val="003070E0"/>
    <w:rsid w:val="003074CD"/>
    <w:rsid w:val="00307B3D"/>
    <w:rsid w:val="00307B64"/>
    <w:rsid w:val="00307BE1"/>
    <w:rsid w:val="00307CF2"/>
    <w:rsid w:val="0031006E"/>
    <w:rsid w:val="00310299"/>
    <w:rsid w:val="0031058A"/>
    <w:rsid w:val="00310734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382"/>
    <w:rsid w:val="003125F7"/>
    <w:rsid w:val="0031284B"/>
    <w:rsid w:val="00312AB7"/>
    <w:rsid w:val="003131BC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FA"/>
    <w:rsid w:val="00317763"/>
    <w:rsid w:val="00317D5C"/>
    <w:rsid w:val="00317EB8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565"/>
    <w:rsid w:val="00322A5B"/>
    <w:rsid w:val="00322BFD"/>
    <w:rsid w:val="0032322C"/>
    <w:rsid w:val="00323B1F"/>
    <w:rsid w:val="00323EC7"/>
    <w:rsid w:val="00324388"/>
    <w:rsid w:val="00324483"/>
    <w:rsid w:val="0032456F"/>
    <w:rsid w:val="00324681"/>
    <w:rsid w:val="0032474D"/>
    <w:rsid w:val="00325057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AC"/>
    <w:rsid w:val="00326BD7"/>
    <w:rsid w:val="003274D0"/>
    <w:rsid w:val="00330028"/>
    <w:rsid w:val="0033075E"/>
    <w:rsid w:val="00330A61"/>
    <w:rsid w:val="00330FFA"/>
    <w:rsid w:val="0033162F"/>
    <w:rsid w:val="00331CD7"/>
    <w:rsid w:val="00331FA0"/>
    <w:rsid w:val="0033208A"/>
    <w:rsid w:val="003323FF"/>
    <w:rsid w:val="003329BF"/>
    <w:rsid w:val="00332E4A"/>
    <w:rsid w:val="00332F54"/>
    <w:rsid w:val="00333526"/>
    <w:rsid w:val="003338E8"/>
    <w:rsid w:val="00333959"/>
    <w:rsid w:val="00334504"/>
    <w:rsid w:val="00334716"/>
    <w:rsid w:val="003347A8"/>
    <w:rsid w:val="00334B35"/>
    <w:rsid w:val="00334BA3"/>
    <w:rsid w:val="00334DE7"/>
    <w:rsid w:val="00335618"/>
    <w:rsid w:val="003356EB"/>
    <w:rsid w:val="00335A83"/>
    <w:rsid w:val="00335A90"/>
    <w:rsid w:val="00335DCD"/>
    <w:rsid w:val="00336365"/>
    <w:rsid w:val="00336AA2"/>
    <w:rsid w:val="00336B40"/>
    <w:rsid w:val="00337015"/>
    <w:rsid w:val="003371D5"/>
    <w:rsid w:val="003378FE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989"/>
    <w:rsid w:val="00341EF9"/>
    <w:rsid w:val="00342142"/>
    <w:rsid w:val="00342272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C67"/>
    <w:rsid w:val="00352C6D"/>
    <w:rsid w:val="00352D10"/>
    <w:rsid w:val="00352D24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687"/>
    <w:rsid w:val="00357A4F"/>
    <w:rsid w:val="00357AD7"/>
    <w:rsid w:val="003602E0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33B"/>
    <w:rsid w:val="00363BBA"/>
    <w:rsid w:val="003640D9"/>
    <w:rsid w:val="00364367"/>
    <w:rsid w:val="003643C4"/>
    <w:rsid w:val="003645A5"/>
    <w:rsid w:val="0036501B"/>
    <w:rsid w:val="00365AD5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67CC4"/>
    <w:rsid w:val="003702F1"/>
    <w:rsid w:val="00370964"/>
    <w:rsid w:val="00370B11"/>
    <w:rsid w:val="00370E4E"/>
    <w:rsid w:val="00370F19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07C"/>
    <w:rsid w:val="003735B4"/>
    <w:rsid w:val="00373A79"/>
    <w:rsid w:val="00373E46"/>
    <w:rsid w:val="0037467D"/>
    <w:rsid w:val="00374A09"/>
    <w:rsid w:val="00374BC3"/>
    <w:rsid w:val="003752B4"/>
    <w:rsid w:val="003753F2"/>
    <w:rsid w:val="003756BF"/>
    <w:rsid w:val="00375C02"/>
    <w:rsid w:val="00375CF3"/>
    <w:rsid w:val="00375D83"/>
    <w:rsid w:val="0037626B"/>
    <w:rsid w:val="0037655A"/>
    <w:rsid w:val="003768C1"/>
    <w:rsid w:val="00376E5C"/>
    <w:rsid w:val="0037749D"/>
    <w:rsid w:val="003778E8"/>
    <w:rsid w:val="00377C97"/>
    <w:rsid w:val="00377DC0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20BB"/>
    <w:rsid w:val="003821FD"/>
    <w:rsid w:val="00382320"/>
    <w:rsid w:val="00382A42"/>
    <w:rsid w:val="00383197"/>
    <w:rsid w:val="00383C80"/>
    <w:rsid w:val="00383D22"/>
    <w:rsid w:val="00383FBA"/>
    <w:rsid w:val="003841CC"/>
    <w:rsid w:val="00384541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57E"/>
    <w:rsid w:val="00386996"/>
    <w:rsid w:val="003869AC"/>
    <w:rsid w:val="00387089"/>
    <w:rsid w:val="00387126"/>
    <w:rsid w:val="0038723B"/>
    <w:rsid w:val="003879D1"/>
    <w:rsid w:val="00387AE4"/>
    <w:rsid w:val="00387CDD"/>
    <w:rsid w:val="003905C8"/>
    <w:rsid w:val="00390727"/>
    <w:rsid w:val="003908CC"/>
    <w:rsid w:val="003919F1"/>
    <w:rsid w:val="00391A1D"/>
    <w:rsid w:val="00391CDD"/>
    <w:rsid w:val="00391DA2"/>
    <w:rsid w:val="00392286"/>
    <w:rsid w:val="0039228A"/>
    <w:rsid w:val="00392653"/>
    <w:rsid w:val="00392B4F"/>
    <w:rsid w:val="00392C9C"/>
    <w:rsid w:val="00392DEB"/>
    <w:rsid w:val="00392F57"/>
    <w:rsid w:val="003938A3"/>
    <w:rsid w:val="003939A2"/>
    <w:rsid w:val="00393BEB"/>
    <w:rsid w:val="00393D91"/>
    <w:rsid w:val="00393E08"/>
    <w:rsid w:val="00393E30"/>
    <w:rsid w:val="00393F10"/>
    <w:rsid w:val="003947BA"/>
    <w:rsid w:val="003952EA"/>
    <w:rsid w:val="003955B8"/>
    <w:rsid w:val="00395804"/>
    <w:rsid w:val="00395932"/>
    <w:rsid w:val="00396057"/>
    <w:rsid w:val="00396AF4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313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90D"/>
    <w:rsid w:val="003A5D90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B0021"/>
    <w:rsid w:val="003B0093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51F"/>
    <w:rsid w:val="003B5C85"/>
    <w:rsid w:val="003B5E30"/>
    <w:rsid w:val="003B5E69"/>
    <w:rsid w:val="003B61D2"/>
    <w:rsid w:val="003B696D"/>
    <w:rsid w:val="003B6B4D"/>
    <w:rsid w:val="003B6C64"/>
    <w:rsid w:val="003B6D37"/>
    <w:rsid w:val="003B6F16"/>
    <w:rsid w:val="003B6F8C"/>
    <w:rsid w:val="003B7C5E"/>
    <w:rsid w:val="003C07CB"/>
    <w:rsid w:val="003C07E8"/>
    <w:rsid w:val="003C0A13"/>
    <w:rsid w:val="003C0B65"/>
    <w:rsid w:val="003C11C5"/>
    <w:rsid w:val="003C1556"/>
    <w:rsid w:val="003C281F"/>
    <w:rsid w:val="003C2A31"/>
    <w:rsid w:val="003C2A9B"/>
    <w:rsid w:val="003C2DAC"/>
    <w:rsid w:val="003C33C9"/>
    <w:rsid w:val="003C34D5"/>
    <w:rsid w:val="003C39B9"/>
    <w:rsid w:val="003C3A5B"/>
    <w:rsid w:val="003C3BA8"/>
    <w:rsid w:val="003C4259"/>
    <w:rsid w:val="003C4358"/>
    <w:rsid w:val="003C44BD"/>
    <w:rsid w:val="003C4779"/>
    <w:rsid w:val="003C4BF8"/>
    <w:rsid w:val="003C50EA"/>
    <w:rsid w:val="003C53E9"/>
    <w:rsid w:val="003C54FA"/>
    <w:rsid w:val="003C58BC"/>
    <w:rsid w:val="003C5BCF"/>
    <w:rsid w:val="003C5C40"/>
    <w:rsid w:val="003C5F0B"/>
    <w:rsid w:val="003C6096"/>
    <w:rsid w:val="003C62A1"/>
    <w:rsid w:val="003C675E"/>
    <w:rsid w:val="003C6776"/>
    <w:rsid w:val="003C6908"/>
    <w:rsid w:val="003C6EBD"/>
    <w:rsid w:val="003C6F50"/>
    <w:rsid w:val="003C794A"/>
    <w:rsid w:val="003C7A60"/>
    <w:rsid w:val="003C7B81"/>
    <w:rsid w:val="003D0245"/>
    <w:rsid w:val="003D042C"/>
    <w:rsid w:val="003D06C5"/>
    <w:rsid w:val="003D0788"/>
    <w:rsid w:val="003D098C"/>
    <w:rsid w:val="003D0BC5"/>
    <w:rsid w:val="003D100D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4393"/>
    <w:rsid w:val="003D4483"/>
    <w:rsid w:val="003D4771"/>
    <w:rsid w:val="003D4E82"/>
    <w:rsid w:val="003D50CD"/>
    <w:rsid w:val="003D589C"/>
    <w:rsid w:val="003D591A"/>
    <w:rsid w:val="003D5F00"/>
    <w:rsid w:val="003D60E3"/>
    <w:rsid w:val="003D6586"/>
    <w:rsid w:val="003D6C2F"/>
    <w:rsid w:val="003D6C5D"/>
    <w:rsid w:val="003D705C"/>
    <w:rsid w:val="003D7142"/>
    <w:rsid w:val="003D7B73"/>
    <w:rsid w:val="003E067F"/>
    <w:rsid w:val="003E0961"/>
    <w:rsid w:val="003E0A31"/>
    <w:rsid w:val="003E0AA1"/>
    <w:rsid w:val="003E1539"/>
    <w:rsid w:val="003E153C"/>
    <w:rsid w:val="003E171C"/>
    <w:rsid w:val="003E2069"/>
    <w:rsid w:val="003E23DB"/>
    <w:rsid w:val="003E2AD0"/>
    <w:rsid w:val="003E2BF3"/>
    <w:rsid w:val="003E2CF4"/>
    <w:rsid w:val="003E3675"/>
    <w:rsid w:val="003E3888"/>
    <w:rsid w:val="003E3A9D"/>
    <w:rsid w:val="003E3C1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79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3887"/>
    <w:rsid w:val="003F4807"/>
    <w:rsid w:val="003F4C48"/>
    <w:rsid w:val="003F4DD2"/>
    <w:rsid w:val="003F4F07"/>
    <w:rsid w:val="003F53C9"/>
    <w:rsid w:val="003F53CC"/>
    <w:rsid w:val="003F53DE"/>
    <w:rsid w:val="003F6401"/>
    <w:rsid w:val="003F6A2F"/>
    <w:rsid w:val="003F7264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E11"/>
    <w:rsid w:val="004034CA"/>
    <w:rsid w:val="004038F8"/>
    <w:rsid w:val="004043A5"/>
    <w:rsid w:val="0040487B"/>
    <w:rsid w:val="00404BD0"/>
    <w:rsid w:val="00404C07"/>
    <w:rsid w:val="00404D06"/>
    <w:rsid w:val="00404D20"/>
    <w:rsid w:val="00404D78"/>
    <w:rsid w:val="00404DFF"/>
    <w:rsid w:val="00405549"/>
    <w:rsid w:val="004056F6"/>
    <w:rsid w:val="0040578E"/>
    <w:rsid w:val="004057C0"/>
    <w:rsid w:val="00405B87"/>
    <w:rsid w:val="00406DE2"/>
    <w:rsid w:val="004076E6"/>
    <w:rsid w:val="00407877"/>
    <w:rsid w:val="00407BA8"/>
    <w:rsid w:val="00407C4A"/>
    <w:rsid w:val="00407C4F"/>
    <w:rsid w:val="00410616"/>
    <w:rsid w:val="00410705"/>
    <w:rsid w:val="00410753"/>
    <w:rsid w:val="00410A3C"/>
    <w:rsid w:val="00410B96"/>
    <w:rsid w:val="00411019"/>
    <w:rsid w:val="004110A2"/>
    <w:rsid w:val="0041155C"/>
    <w:rsid w:val="004119E6"/>
    <w:rsid w:val="00411B68"/>
    <w:rsid w:val="00411BB0"/>
    <w:rsid w:val="00412270"/>
    <w:rsid w:val="00412402"/>
    <w:rsid w:val="00412510"/>
    <w:rsid w:val="0041255B"/>
    <w:rsid w:val="004126FA"/>
    <w:rsid w:val="004129A9"/>
    <w:rsid w:val="004129E9"/>
    <w:rsid w:val="00412A75"/>
    <w:rsid w:val="00412C08"/>
    <w:rsid w:val="00412DAC"/>
    <w:rsid w:val="00413363"/>
    <w:rsid w:val="004134E9"/>
    <w:rsid w:val="00413511"/>
    <w:rsid w:val="00413CFF"/>
    <w:rsid w:val="00414277"/>
    <w:rsid w:val="004144B7"/>
    <w:rsid w:val="0041450D"/>
    <w:rsid w:val="00414A0D"/>
    <w:rsid w:val="00414DAD"/>
    <w:rsid w:val="00414DB3"/>
    <w:rsid w:val="00414FDA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17CC2"/>
    <w:rsid w:val="0042003A"/>
    <w:rsid w:val="004202A1"/>
    <w:rsid w:val="004205BA"/>
    <w:rsid w:val="004210B2"/>
    <w:rsid w:val="00421304"/>
    <w:rsid w:val="004215D7"/>
    <w:rsid w:val="00421C70"/>
    <w:rsid w:val="00421E77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09"/>
    <w:rsid w:val="00426584"/>
    <w:rsid w:val="00426803"/>
    <w:rsid w:val="004268EE"/>
    <w:rsid w:val="004268FA"/>
    <w:rsid w:val="00426ABC"/>
    <w:rsid w:val="00426E79"/>
    <w:rsid w:val="00427506"/>
    <w:rsid w:val="00427977"/>
    <w:rsid w:val="004279D5"/>
    <w:rsid w:val="00427B74"/>
    <w:rsid w:val="0043039C"/>
    <w:rsid w:val="0043044E"/>
    <w:rsid w:val="00430C5D"/>
    <w:rsid w:val="004310B4"/>
    <w:rsid w:val="004312B2"/>
    <w:rsid w:val="004312C5"/>
    <w:rsid w:val="00431685"/>
    <w:rsid w:val="00431803"/>
    <w:rsid w:val="004319B9"/>
    <w:rsid w:val="00431B9A"/>
    <w:rsid w:val="00431CCE"/>
    <w:rsid w:val="00431FD7"/>
    <w:rsid w:val="004322FF"/>
    <w:rsid w:val="0043230B"/>
    <w:rsid w:val="004326AB"/>
    <w:rsid w:val="004328C6"/>
    <w:rsid w:val="00432CD4"/>
    <w:rsid w:val="00433237"/>
    <w:rsid w:val="0043350E"/>
    <w:rsid w:val="00433FCB"/>
    <w:rsid w:val="0043419D"/>
    <w:rsid w:val="004341C3"/>
    <w:rsid w:val="004342DD"/>
    <w:rsid w:val="00434890"/>
    <w:rsid w:val="00434E1C"/>
    <w:rsid w:val="00435424"/>
    <w:rsid w:val="00435490"/>
    <w:rsid w:val="00435626"/>
    <w:rsid w:val="00435BC7"/>
    <w:rsid w:val="00435C2E"/>
    <w:rsid w:val="004365AF"/>
    <w:rsid w:val="00436C99"/>
    <w:rsid w:val="00436D87"/>
    <w:rsid w:val="0043747B"/>
    <w:rsid w:val="00437A43"/>
    <w:rsid w:val="00437B44"/>
    <w:rsid w:val="004400DE"/>
    <w:rsid w:val="004404DC"/>
    <w:rsid w:val="004406A8"/>
    <w:rsid w:val="004410C2"/>
    <w:rsid w:val="004412DC"/>
    <w:rsid w:val="004413B3"/>
    <w:rsid w:val="004418E5"/>
    <w:rsid w:val="004420A0"/>
    <w:rsid w:val="004422AB"/>
    <w:rsid w:val="0044245A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105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8E"/>
    <w:rsid w:val="00455995"/>
    <w:rsid w:val="00455C78"/>
    <w:rsid w:val="00456174"/>
    <w:rsid w:val="00456255"/>
    <w:rsid w:val="004571C7"/>
    <w:rsid w:val="00457306"/>
    <w:rsid w:val="0046003F"/>
    <w:rsid w:val="00460046"/>
    <w:rsid w:val="004602A3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5DF"/>
    <w:rsid w:val="004676DB"/>
    <w:rsid w:val="004678B3"/>
    <w:rsid w:val="00467AE6"/>
    <w:rsid w:val="00467B9F"/>
    <w:rsid w:val="00467C69"/>
    <w:rsid w:val="004703A3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3E62"/>
    <w:rsid w:val="0047447C"/>
    <w:rsid w:val="004745AA"/>
    <w:rsid w:val="0047496A"/>
    <w:rsid w:val="004749FC"/>
    <w:rsid w:val="00474A39"/>
    <w:rsid w:val="00475102"/>
    <w:rsid w:val="00475189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E9"/>
    <w:rsid w:val="004821F5"/>
    <w:rsid w:val="00482289"/>
    <w:rsid w:val="004826C7"/>
    <w:rsid w:val="004828A7"/>
    <w:rsid w:val="004829D5"/>
    <w:rsid w:val="00482C2F"/>
    <w:rsid w:val="00482E4B"/>
    <w:rsid w:val="004831DD"/>
    <w:rsid w:val="0048336C"/>
    <w:rsid w:val="00483466"/>
    <w:rsid w:val="004837CB"/>
    <w:rsid w:val="00483AA6"/>
    <w:rsid w:val="00483CCC"/>
    <w:rsid w:val="00483F58"/>
    <w:rsid w:val="00483FAE"/>
    <w:rsid w:val="00484199"/>
    <w:rsid w:val="00484525"/>
    <w:rsid w:val="004845A4"/>
    <w:rsid w:val="00484AA3"/>
    <w:rsid w:val="0048507E"/>
    <w:rsid w:val="004850E5"/>
    <w:rsid w:val="0048543D"/>
    <w:rsid w:val="0048681C"/>
    <w:rsid w:val="004870D0"/>
    <w:rsid w:val="004878EE"/>
    <w:rsid w:val="00487A24"/>
    <w:rsid w:val="004901A4"/>
    <w:rsid w:val="004909A2"/>
    <w:rsid w:val="00490B17"/>
    <w:rsid w:val="00490F9C"/>
    <w:rsid w:val="00491781"/>
    <w:rsid w:val="004920DE"/>
    <w:rsid w:val="00492263"/>
    <w:rsid w:val="00492648"/>
    <w:rsid w:val="004927FC"/>
    <w:rsid w:val="00492872"/>
    <w:rsid w:val="0049290B"/>
    <w:rsid w:val="00492ABA"/>
    <w:rsid w:val="00492D59"/>
    <w:rsid w:val="00492D6E"/>
    <w:rsid w:val="00492E17"/>
    <w:rsid w:val="00493AA7"/>
    <w:rsid w:val="00493B8B"/>
    <w:rsid w:val="004941ED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4E4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7A6"/>
    <w:rsid w:val="004A19E9"/>
    <w:rsid w:val="004A19FD"/>
    <w:rsid w:val="004A1EC6"/>
    <w:rsid w:val="004A1ED7"/>
    <w:rsid w:val="004A28D1"/>
    <w:rsid w:val="004A2D80"/>
    <w:rsid w:val="004A2EDA"/>
    <w:rsid w:val="004A339E"/>
    <w:rsid w:val="004A38C5"/>
    <w:rsid w:val="004A3A4D"/>
    <w:rsid w:val="004A3F23"/>
    <w:rsid w:val="004A449B"/>
    <w:rsid w:val="004A44C5"/>
    <w:rsid w:val="004A56C5"/>
    <w:rsid w:val="004A56CD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A2"/>
    <w:rsid w:val="004B05CA"/>
    <w:rsid w:val="004B097F"/>
    <w:rsid w:val="004B0D12"/>
    <w:rsid w:val="004B1037"/>
    <w:rsid w:val="004B1C90"/>
    <w:rsid w:val="004B21D4"/>
    <w:rsid w:val="004B279B"/>
    <w:rsid w:val="004B2897"/>
    <w:rsid w:val="004B2CCE"/>
    <w:rsid w:val="004B3AEE"/>
    <w:rsid w:val="004B3B34"/>
    <w:rsid w:val="004B3C95"/>
    <w:rsid w:val="004B3FBB"/>
    <w:rsid w:val="004B40C2"/>
    <w:rsid w:val="004B4B55"/>
    <w:rsid w:val="004B4D7D"/>
    <w:rsid w:val="004B4D81"/>
    <w:rsid w:val="004B4ECF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76D6"/>
    <w:rsid w:val="004B77CD"/>
    <w:rsid w:val="004B788F"/>
    <w:rsid w:val="004B7AC9"/>
    <w:rsid w:val="004B7B3E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28"/>
    <w:rsid w:val="004C1C59"/>
    <w:rsid w:val="004C1D5C"/>
    <w:rsid w:val="004C1E8F"/>
    <w:rsid w:val="004C1FD9"/>
    <w:rsid w:val="004C2055"/>
    <w:rsid w:val="004C20AF"/>
    <w:rsid w:val="004C2EA3"/>
    <w:rsid w:val="004C30CC"/>
    <w:rsid w:val="004C312B"/>
    <w:rsid w:val="004C3423"/>
    <w:rsid w:val="004C351F"/>
    <w:rsid w:val="004C3767"/>
    <w:rsid w:val="004C4698"/>
    <w:rsid w:val="004C4745"/>
    <w:rsid w:val="004C4A59"/>
    <w:rsid w:val="004C4A9F"/>
    <w:rsid w:val="004C4C1A"/>
    <w:rsid w:val="004C4C70"/>
    <w:rsid w:val="004C5043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660"/>
    <w:rsid w:val="004C7A3A"/>
    <w:rsid w:val="004C7CB6"/>
    <w:rsid w:val="004C7D86"/>
    <w:rsid w:val="004C7F36"/>
    <w:rsid w:val="004C7FBC"/>
    <w:rsid w:val="004D00C5"/>
    <w:rsid w:val="004D022C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D4"/>
    <w:rsid w:val="004D39EE"/>
    <w:rsid w:val="004D408E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0E"/>
    <w:rsid w:val="004E17DA"/>
    <w:rsid w:val="004E1951"/>
    <w:rsid w:val="004E19A4"/>
    <w:rsid w:val="004E1BE7"/>
    <w:rsid w:val="004E22CA"/>
    <w:rsid w:val="004E2AA0"/>
    <w:rsid w:val="004E2FB4"/>
    <w:rsid w:val="004E343D"/>
    <w:rsid w:val="004E345D"/>
    <w:rsid w:val="004E34A1"/>
    <w:rsid w:val="004E38D4"/>
    <w:rsid w:val="004E39D0"/>
    <w:rsid w:val="004E3A46"/>
    <w:rsid w:val="004E4B8A"/>
    <w:rsid w:val="004E527E"/>
    <w:rsid w:val="004E5366"/>
    <w:rsid w:val="004E561A"/>
    <w:rsid w:val="004E5654"/>
    <w:rsid w:val="004E5854"/>
    <w:rsid w:val="004E5D7A"/>
    <w:rsid w:val="004E5DBC"/>
    <w:rsid w:val="004E64E0"/>
    <w:rsid w:val="004E69C5"/>
    <w:rsid w:val="004E6AA2"/>
    <w:rsid w:val="004E6EE3"/>
    <w:rsid w:val="004E786E"/>
    <w:rsid w:val="004E79E1"/>
    <w:rsid w:val="004E7C97"/>
    <w:rsid w:val="004E7ECE"/>
    <w:rsid w:val="004E7ED6"/>
    <w:rsid w:val="004F01AE"/>
    <w:rsid w:val="004F07D4"/>
    <w:rsid w:val="004F0823"/>
    <w:rsid w:val="004F0887"/>
    <w:rsid w:val="004F134E"/>
    <w:rsid w:val="004F1452"/>
    <w:rsid w:val="004F1A86"/>
    <w:rsid w:val="004F1D43"/>
    <w:rsid w:val="004F230F"/>
    <w:rsid w:val="004F2426"/>
    <w:rsid w:val="004F243D"/>
    <w:rsid w:val="004F2630"/>
    <w:rsid w:val="004F304B"/>
    <w:rsid w:val="004F3576"/>
    <w:rsid w:val="004F38E7"/>
    <w:rsid w:val="004F39E2"/>
    <w:rsid w:val="004F3FF7"/>
    <w:rsid w:val="004F48E7"/>
    <w:rsid w:val="004F5091"/>
    <w:rsid w:val="004F5B86"/>
    <w:rsid w:val="004F64B2"/>
    <w:rsid w:val="004F6A9F"/>
    <w:rsid w:val="004F6C7A"/>
    <w:rsid w:val="004F6D05"/>
    <w:rsid w:val="004F7401"/>
    <w:rsid w:val="004F771D"/>
    <w:rsid w:val="004F7926"/>
    <w:rsid w:val="004F7C33"/>
    <w:rsid w:val="0050007D"/>
    <w:rsid w:val="005007E7"/>
    <w:rsid w:val="0050091F"/>
    <w:rsid w:val="005009AD"/>
    <w:rsid w:val="005009DC"/>
    <w:rsid w:val="00500F21"/>
    <w:rsid w:val="00501C48"/>
    <w:rsid w:val="00502003"/>
    <w:rsid w:val="005027E8"/>
    <w:rsid w:val="00502C15"/>
    <w:rsid w:val="00502F6D"/>
    <w:rsid w:val="005036F5"/>
    <w:rsid w:val="00503971"/>
    <w:rsid w:val="005039C7"/>
    <w:rsid w:val="00503A15"/>
    <w:rsid w:val="00504F13"/>
    <w:rsid w:val="0050550A"/>
    <w:rsid w:val="0050569E"/>
    <w:rsid w:val="00505CBD"/>
    <w:rsid w:val="00505E98"/>
    <w:rsid w:val="00505EBB"/>
    <w:rsid w:val="00505FBD"/>
    <w:rsid w:val="0050605F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06B"/>
    <w:rsid w:val="00515255"/>
    <w:rsid w:val="00515296"/>
    <w:rsid w:val="005154BD"/>
    <w:rsid w:val="00515789"/>
    <w:rsid w:val="00515C2D"/>
    <w:rsid w:val="00516088"/>
    <w:rsid w:val="005165C2"/>
    <w:rsid w:val="005167DE"/>
    <w:rsid w:val="005171B5"/>
    <w:rsid w:val="0051730B"/>
    <w:rsid w:val="0051782B"/>
    <w:rsid w:val="00517C08"/>
    <w:rsid w:val="00520281"/>
    <w:rsid w:val="005203E6"/>
    <w:rsid w:val="005205E6"/>
    <w:rsid w:val="005207BA"/>
    <w:rsid w:val="005210E3"/>
    <w:rsid w:val="0052120D"/>
    <w:rsid w:val="00521692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5177"/>
    <w:rsid w:val="005251E6"/>
    <w:rsid w:val="005254EB"/>
    <w:rsid w:val="00525A70"/>
    <w:rsid w:val="00525B97"/>
    <w:rsid w:val="00525C97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B9"/>
    <w:rsid w:val="0053123D"/>
    <w:rsid w:val="005314E3"/>
    <w:rsid w:val="0053154D"/>
    <w:rsid w:val="00531B91"/>
    <w:rsid w:val="0053210E"/>
    <w:rsid w:val="005325DF"/>
    <w:rsid w:val="0053270B"/>
    <w:rsid w:val="00532C85"/>
    <w:rsid w:val="00532EE0"/>
    <w:rsid w:val="005330C7"/>
    <w:rsid w:val="00533365"/>
    <w:rsid w:val="00533397"/>
    <w:rsid w:val="005333B0"/>
    <w:rsid w:val="005334B3"/>
    <w:rsid w:val="005335BF"/>
    <w:rsid w:val="005335FB"/>
    <w:rsid w:val="00533604"/>
    <w:rsid w:val="00533786"/>
    <w:rsid w:val="00533900"/>
    <w:rsid w:val="0053394F"/>
    <w:rsid w:val="00533D0B"/>
    <w:rsid w:val="0053403B"/>
    <w:rsid w:val="0053420C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A9C"/>
    <w:rsid w:val="00542C08"/>
    <w:rsid w:val="00542EC8"/>
    <w:rsid w:val="00542F3A"/>
    <w:rsid w:val="005436AD"/>
    <w:rsid w:val="005438A8"/>
    <w:rsid w:val="00543947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EA7"/>
    <w:rsid w:val="00544EB7"/>
    <w:rsid w:val="005453C8"/>
    <w:rsid w:val="00545462"/>
    <w:rsid w:val="0054563C"/>
    <w:rsid w:val="00545B19"/>
    <w:rsid w:val="00545DFF"/>
    <w:rsid w:val="00545EF9"/>
    <w:rsid w:val="00546179"/>
    <w:rsid w:val="00546482"/>
    <w:rsid w:val="00546F74"/>
    <w:rsid w:val="00547918"/>
    <w:rsid w:val="00547A23"/>
    <w:rsid w:val="00547C83"/>
    <w:rsid w:val="00547F7A"/>
    <w:rsid w:val="00550463"/>
    <w:rsid w:val="00551364"/>
    <w:rsid w:val="0055195D"/>
    <w:rsid w:val="0055219D"/>
    <w:rsid w:val="00552700"/>
    <w:rsid w:val="0055301B"/>
    <w:rsid w:val="005533AB"/>
    <w:rsid w:val="00553B08"/>
    <w:rsid w:val="00553B1E"/>
    <w:rsid w:val="00553C54"/>
    <w:rsid w:val="00553D6C"/>
    <w:rsid w:val="005541B4"/>
    <w:rsid w:val="0055438A"/>
    <w:rsid w:val="005544E2"/>
    <w:rsid w:val="00554602"/>
    <w:rsid w:val="00554657"/>
    <w:rsid w:val="00554BA4"/>
    <w:rsid w:val="00554FAD"/>
    <w:rsid w:val="00555302"/>
    <w:rsid w:val="00555366"/>
    <w:rsid w:val="00555527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E0F"/>
    <w:rsid w:val="005576B6"/>
    <w:rsid w:val="0055792B"/>
    <w:rsid w:val="00557B2C"/>
    <w:rsid w:val="00557B87"/>
    <w:rsid w:val="00557BCE"/>
    <w:rsid w:val="005600BF"/>
    <w:rsid w:val="00560121"/>
    <w:rsid w:val="0056041D"/>
    <w:rsid w:val="00560D32"/>
    <w:rsid w:val="00560D4E"/>
    <w:rsid w:val="0056111A"/>
    <w:rsid w:val="005612D4"/>
    <w:rsid w:val="00561767"/>
    <w:rsid w:val="0056198D"/>
    <w:rsid w:val="0056203C"/>
    <w:rsid w:val="00562D65"/>
    <w:rsid w:val="0056336D"/>
    <w:rsid w:val="0056353F"/>
    <w:rsid w:val="0056369E"/>
    <w:rsid w:val="00563840"/>
    <w:rsid w:val="00563BE2"/>
    <w:rsid w:val="00563FDA"/>
    <w:rsid w:val="005640FB"/>
    <w:rsid w:val="005641AB"/>
    <w:rsid w:val="005646AD"/>
    <w:rsid w:val="005648FD"/>
    <w:rsid w:val="0056496A"/>
    <w:rsid w:val="00564ACB"/>
    <w:rsid w:val="00565714"/>
    <w:rsid w:val="00565C0E"/>
    <w:rsid w:val="00565E8E"/>
    <w:rsid w:val="0056676D"/>
    <w:rsid w:val="0056683A"/>
    <w:rsid w:val="00566D07"/>
    <w:rsid w:val="00567041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333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7D"/>
    <w:rsid w:val="005761D1"/>
    <w:rsid w:val="00576254"/>
    <w:rsid w:val="005762DF"/>
    <w:rsid w:val="00576371"/>
    <w:rsid w:val="00576EDC"/>
    <w:rsid w:val="00577300"/>
    <w:rsid w:val="00577783"/>
    <w:rsid w:val="005777F9"/>
    <w:rsid w:val="00577C39"/>
    <w:rsid w:val="00577C55"/>
    <w:rsid w:val="00577DD7"/>
    <w:rsid w:val="00580074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1E99"/>
    <w:rsid w:val="005820E9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4A04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75"/>
    <w:rsid w:val="005905D0"/>
    <w:rsid w:val="00590612"/>
    <w:rsid w:val="0059072F"/>
    <w:rsid w:val="00590766"/>
    <w:rsid w:val="00590DA9"/>
    <w:rsid w:val="005911B4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BEF"/>
    <w:rsid w:val="00597D9D"/>
    <w:rsid w:val="00597F08"/>
    <w:rsid w:val="005A020D"/>
    <w:rsid w:val="005A030D"/>
    <w:rsid w:val="005A03A8"/>
    <w:rsid w:val="005A0EEA"/>
    <w:rsid w:val="005A0FA6"/>
    <w:rsid w:val="005A11B1"/>
    <w:rsid w:val="005A1385"/>
    <w:rsid w:val="005A1560"/>
    <w:rsid w:val="005A163B"/>
    <w:rsid w:val="005A1856"/>
    <w:rsid w:val="005A1D2D"/>
    <w:rsid w:val="005A2109"/>
    <w:rsid w:val="005A2627"/>
    <w:rsid w:val="005A2AD4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5F09"/>
    <w:rsid w:val="005A604C"/>
    <w:rsid w:val="005A6261"/>
    <w:rsid w:val="005A635B"/>
    <w:rsid w:val="005A6B1F"/>
    <w:rsid w:val="005A6C4B"/>
    <w:rsid w:val="005A7564"/>
    <w:rsid w:val="005A7E3E"/>
    <w:rsid w:val="005B0011"/>
    <w:rsid w:val="005B039A"/>
    <w:rsid w:val="005B0B81"/>
    <w:rsid w:val="005B0F25"/>
    <w:rsid w:val="005B1246"/>
    <w:rsid w:val="005B1305"/>
    <w:rsid w:val="005B16C1"/>
    <w:rsid w:val="005B1AD2"/>
    <w:rsid w:val="005B2170"/>
    <w:rsid w:val="005B24E6"/>
    <w:rsid w:val="005B2568"/>
    <w:rsid w:val="005B2632"/>
    <w:rsid w:val="005B271F"/>
    <w:rsid w:val="005B294D"/>
    <w:rsid w:val="005B31B5"/>
    <w:rsid w:val="005B37D4"/>
    <w:rsid w:val="005B3932"/>
    <w:rsid w:val="005B3C06"/>
    <w:rsid w:val="005B4004"/>
    <w:rsid w:val="005B43DB"/>
    <w:rsid w:val="005B485D"/>
    <w:rsid w:val="005B48AD"/>
    <w:rsid w:val="005B4A8B"/>
    <w:rsid w:val="005B4CB9"/>
    <w:rsid w:val="005B4D44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02C"/>
    <w:rsid w:val="005B7262"/>
    <w:rsid w:val="005B78DE"/>
    <w:rsid w:val="005B7A07"/>
    <w:rsid w:val="005B7D2B"/>
    <w:rsid w:val="005C019C"/>
    <w:rsid w:val="005C031F"/>
    <w:rsid w:val="005C0495"/>
    <w:rsid w:val="005C04C2"/>
    <w:rsid w:val="005C100F"/>
    <w:rsid w:val="005C1351"/>
    <w:rsid w:val="005C1459"/>
    <w:rsid w:val="005C1C73"/>
    <w:rsid w:val="005C1FA3"/>
    <w:rsid w:val="005C1FC6"/>
    <w:rsid w:val="005C258C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5E16"/>
    <w:rsid w:val="005C620E"/>
    <w:rsid w:val="005C67B1"/>
    <w:rsid w:val="005C6993"/>
    <w:rsid w:val="005C6BC0"/>
    <w:rsid w:val="005C6EA2"/>
    <w:rsid w:val="005C71DF"/>
    <w:rsid w:val="005C744B"/>
    <w:rsid w:val="005C7453"/>
    <w:rsid w:val="005C7784"/>
    <w:rsid w:val="005C7795"/>
    <w:rsid w:val="005C7E3D"/>
    <w:rsid w:val="005D0D6A"/>
    <w:rsid w:val="005D1029"/>
    <w:rsid w:val="005D10EE"/>
    <w:rsid w:val="005D10F8"/>
    <w:rsid w:val="005D11CA"/>
    <w:rsid w:val="005D1452"/>
    <w:rsid w:val="005D2987"/>
    <w:rsid w:val="005D2EA6"/>
    <w:rsid w:val="005D2F81"/>
    <w:rsid w:val="005D32F4"/>
    <w:rsid w:val="005D345A"/>
    <w:rsid w:val="005D355B"/>
    <w:rsid w:val="005D3D37"/>
    <w:rsid w:val="005D4078"/>
    <w:rsid w:val="005D450C"/>
    <w:rsid w:val="005D4C39"/>
    <w:rsid w:val="005D529B"/>
    <w:rsid w:val="005D540F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CCF"/>
    <w:rsid w:val="005E0D41"/>
    <w:rsid w:val="005E117F"/>
    <w:rsid w:val="005E1417"/>
    <w:rsid w:val="005E15AC"/>
    <w:rsid w:val="005E174B"/>
    <w:rsid w:val="005E1883"/>
    <w:rsid w:val="005E1A50"/>
    <w:rsid w:val="005E1BA6"/>
    <w:rsid w:val="005E218C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671"/>
    <w:rsid w:val="005E3B30"/>
    <w:rsid w:val="005E3F18"/>
    <w:rsid w:val="005E4179"/>
    <w:rsid w:val="005E41AE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59ED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2A4"/>
    <w:rsid w:val="005F35D0"/>
    <w:rsid w:val="005F3E65"/>
    <w:rsid w:val="005F3F20"/>
    <w:rsid w:val="005F428C"/>
    <w:rsid w:val="005F4512"/>
    <w:rsid w:val="005F45BD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5F7D4B"/>
    <w:rsid w:val="006007EE"/>
    <w:rsid w:val="00600C1A"/>
    <w:rsid w:val="0060133A"/>
    <w:rsid w:val="00601EA0"/>
    <w:rsid w:val="0060215E"/>
    <w:rsid w:val="0060223D"/>
    <w:rsid w:val="006024A5"/>
    <w:rsid w:val="00602A85"/>
    <w:rsid w:val="006035E0"/>
    <w:rsid w:val="006036B9"/>
    <w:rsid w:val="006037F2"/>
    <w:rsid w:val="00603BB2"/>
    <w:rsid w:val="00603D5A"/>
    <w:rsid w:val="00603DB3"/>
    <w:rsid w:val="0060403B"/>
    <w:rsid w:val="006042A1"/>
    <w:rsid w:val="00604A76"/>
    <w:rsid w:val="00604FFB"/>
    <w:rsid w:val="00605674"/>
    <w:rsid w:val="00605728"/>
    <w:rsid w:val="0060586B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A2C"/>
    <w:rsid w:val="00607E80"/>
    <w:rsid w:val="00607F3A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2EBC"/>
    <w:rsid w:val="0061322D"/>
    <w:rsid w:val="00613595"/>
    <w:rsid w:val="006137E7"/>
    <w:rsid w:val="00613E30"/>
    <w:rsid w:val="00613E67"/>
    <w:rsid w:val="00613FB5"/>
    <w:rsid w:val="0061414F"/>
    <w:rsid w:val="00614EE3"/>
    <w:rsid w:val="00615609"/>
    <w:rsid w:val="0061589B"/>
    <w:rsid w:val="00615976"/>
    <w:rsid w:val="006159ED"/>
    <w:rsid w:val="00616146"/>
    <w:rsid w:val="006161E1"/>
    <w:rsid w:val="00616408"/>
    <w:rsid w:val="00616624"/>
    <w:rsid w:val="006166DC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883"/>
    <w:rsid w:val="006211B8"/>
    <w:rsid w:val="006212B1"/>
    <w:rsid w:val="00621633"/>
    <w:rsid w:val="00621F53"/>
    <w:rsid w:val="0062253D"/>
    <w:rsid w:val="00622549"/>
    <w:rsid w:val="006227B5"/>
    <w:rsid w:val="006228CB"/>
    <w:rsid w:val="00622958"/>
    <w:rsid w:val="006235AF"/>
    <w:rsid w:val="006238D6"/>
    <w:rsid w:val="00623DEE"/>
    <w:rsid w:val="00623EA2"/>
    <w:rsid w:val="006245ED"/>
    <w:rsid w:val="00624DBE"/>
    <w:rsid w:val="0062519E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9B4"/>
    <w:rsid w:val="00632EEB"/>
    <w:rsid w:val="00632FE4"/>
    <w:rsid w:val="00633139"/>
    <w:rsid w:val="00633214"/>
    <w:rsid w:val="00633359"/>
    <w:rsid w:val="0063351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1D"/>
    <w:rsid w:val="00636DF8"/>
    <w:rsid w:val="00636E56"/>
    <w:rsid w:val="006370CC"/>
    <w:rsid w:val="0063723B"/>
    <w:rsid w:val="0063741C"/>
    <w:rsid w:val="0063783C"/>
    <w:rsid w:val="00637B5A"/>
    <w:rsid w:val="00637D98"/>
    <w:rsid w:val="00637ED8"/>
    <w:rsid w:val="006401A6"/>
    <w:rsid w:val="006407E3"/>
    <w:rsid w:val="00640E34"/>
    <w:rsid w:val="00641004"/>
    <w:rsid w:val="0064105A"/>
    <w:rsid w:val="006415CB"/>
    <w:rsid w:val="006415F8"/>
    <w:rsid w:val="006417D9"/>
    <w:rsid w:val="00641C62"/>
    <w:rsid w:val="00642196"/>
    <w:rsid w:val="006422DE"/>
    <w:rsid w:val="006429A8"/>
    <w:rsid w:val="00642C8E"/>
    <w:rsid w:val="00643147"/>
    <w:rsid w:val="00643450"/>
    <w:rsid w:val="006443A4"/>
    <w:rsid w:val="006443E9"/>
    <w:rsid w:val="006448D3"/>
    <w:rsid w:val="00644DB4"/>
    <w:rsid w:val="00644F29"/>
    <w:rsid w:val="00645CD0"/>
    <w:rsid w:val="00645EF3"/>
    <w:rsid w:val="00646368"/>
    <w:rsid w:val="0064699E"/>
    <w:rsid w:val="00646DF3"/>
    <w:rsid w:val="00646EC9"/>
    <w:rsid w:val="0064726C"/>
    <w:rsid w:val="006472BA"/>
    <w:rsid w:val="0064730B"/>
    <w:rsid w:val="006477C5"/>
    <w:rsid w:val="00647F5B"/>
    <w:rsid w:val="00650641"/>
    <w:rsid w:val="00650E63"/>
    <w:rsid w:val="006512A5"/>
    <w:rsid w:val="006513C8"/>
    <w:rsid w:val="00651963"/>
    <w:rsid w:val="00651B0B"/>
    <w:rsid w:val="00652393"/>
    <w:rsid w:val="006524B1"/>
    <w:rsid w:val="00652A1B"/>
    <w:rsid w:val="006531B2"/>
    <w:rsid w:val="00653235"/>
    <w:rsid w:val="00653450"/>
    <w:rsid w:val="006534D5"/>
    <w:rsid w:val="0065368A"/>
    <w:rsid w:val="006536B2"/>
    <w:rsid w:val="00653E6D"/>
    <w:rsid w:val="00653E7E"/>
    <w:rsid w:val="006546E2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2977"/>
    <w:rsid w:val="0066333A"/>
    <w:rsid w:val="006633F9"/>
    <w:rsid w:val="00663AC0"/>
    <w:rsid w:val="00663CB0"/>
    <w:rsid w:val="006642D7"/>
    <w:rsid w:val="00664315"/>
    <w:rsid w:val="006648AB"/>
    <w:rsid w:val="00664B5B"/>
    <w:rsid w:val="00664F83"/>
    <w:rsid w:val="0066500F"/>
    <w:rsid w:val="006653B3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6DA6"/>
    <w:rsid w:val="00667A0A"/>
    <w:rsid w:val="00667F8B"/>
    <w:rsid w:val="00667F9A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8AA"/>
    <w:rsid w:val="00672D83"/>
    <w:rsid w:val="00673756"/>
    <w:rsid w:val="006738B4"/>
    <w:rsid w:val="00673E7B"/>
    <w:rsid w:val="0067425D"/>
    <w:rsid w:val="0067428F"/>
    <w:rsid w:val="00674D92"/>
    <w:rsid w:val="0067509D"/>
    <w:rsid w:val="0067512D"/>
    <w:rsid w:val="0067561D"/>
    <w:rsid w:val="00676002"/>
    <w:rsid w:val="00676125"/>
    <w:rsid w:val="006761B7"/>
    <w:rsid w:val="006763C1"/>
    <w:rsid w:val="0067685B"/>
    <w:rsid w:val="00676C0B"/>
    <w:rsid w:val="00676E58"/>
    <w:rsid w:val="006770D1"/>
    <w:rsid w:val="0067725F"/>
    <w:rsid w:val="00677477"/>
    <w:rsid w:val="006775D6"/>
    <w:rsid w:val="0067764F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1DB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4F9"/>
    <w:rsid w:val="0068553D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F40"/>
    <w:rsid w:val="00690002"/>
    <w:rsid w:val="0069002E"/>
    <w:rsid w:val="006903BE"/>
    <w:rsid w:val="00690F0C"/>
    <w:rsid w:val="0069190E"/>
    <w:rsid w:val="006923EE"/>
    <w:rsid w:val="00692F7E"/>
    <w:rsid w:val="0069377D"/>
    <w:rsid w:val="00694727"/>
    <w:rsid w:val="00694B33"/>
    <w:rsid w:val="00694DA7"/>
    <w:rsid w:val="00694DA9"/>
    <w:rsid w:val="00694EAD"/>
    <w:rsid w:val="006952A1"/>
    <w:rsid w:val="006955D2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C3A"/>
    <w:rsid w:val="00697F11"/>
    <w:rsid w:val="00697FC4"/>
    <w:rsid w:val="006A0506"/>
    <w:rsid w:val="006A0722"/>
    <w:rsid w:val="006A0A72"/>
    <w:rsid w:val="006A0C8B"/>
    <w:rsid w:val="006A0EE6"/>
    <w:rsid w:val="006A1133"/>
    <w:rsid w:val="006A157F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5F"/>
    <w:rsid w:val="006A48F0"/>
    <w:rsid w:val="006A4DD4"/>
    <w:rsid w:val="006A4F43"/>
    <w:rsid w:val="006A51AF"/>
    <w:rsid w:val="006A611C"/>
    <w:rsid w:val="006A6946"/>
    <w:rsid w:val="006A6AA5"/>
    <w:rsid w:val="006A6D8A"/>
    <w:rsid w:val="006A6FEC"/>
    <w:rsid w:val="006A72DC"/>
    <w:rsid w:val="006A73B6"/>
    <w:rsid w:val="006A76A9"/>
    <w:rsid w:val="006A7A31"/>
    <w:rsid w:val="006A7AB2"/>
    <w:rsid w:val="006A7E70"/>
    <w:rsid w:val="006B0511"/>
    <w:rsid w:val="006B05E1"/>
    <w:rsid w:val="006B06A3"/>
    <w:rsid w:val="006B0A6C"/>
    <w:rsid w:val="006B0AC7"/>
    <w:rsid w:val="006B0AEF"/>
    <w:rsid w:val="006B0B84"/>
    <w:rsid w:val="006B0C87"/>
    <w:rsid w:val="006B0C94"/>
    <w:rsid w:val="006B0FD8"/>
    <w:rsid w:val="006B1865"/>
    <w:rsid w:val="006B1F40"/>
    <w:rsid w:val="006B1F54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2F74"/>
    <w:rsid w:val="006B3055"/>
    <w:rsid w:val="006B3A9F"/>
    <w:rsid w:val="006B3B87"/>
    <w:rsid w:val="006B3E1D"/>
    <w:rsid w:val="006B3EF6"/>
    <w:rsid w:val="006B41BF"/>
    <w:rsid w:val="006B4203"/>
    <w:rsid w:val="006B477B"/>
    <w:rsid w:val="006B4A95"/>
    <w:rsid w:val="006B4AFA"/>
    <w:rsid w:val="006B4C06"/>
    <w:rsid w:val="006B50DD"/>
    <w:rsid w:val="006B54F0"/>
    <w:rsid w:val="006B5655"/>
    <w:rsid w:val="006B589B"/>
    <w:rsid w:val="006B591D"/>
    <w:rsid w:val="006B599C"/>
    <w:rsid w:val="006B67EE"/>
    <w:rsid w:val="006B686D"/>
    <w:rsid w:val="006B6B4D"/>
    <w:rsid w:val="006B6EFD"/>
    <w:rsid w:val="006B6FD9"/>
    <w:rsid w:val="006B7091"/>
    <w:rsid w:val="006B7096"/>
    <w:rsid w:val="006B7320"/>
    <w:rsid w:val="006B73DF"/>
    <w:rsid w:val="006B7659"/>
    <w:rsid w:val="006B79CF"/>
    <w:rsid w:val="006B7C07"/>
    <w:rsid w:val="006C01DD"/>
    <w:rsid w:val="006C0707"/>
    <w:rsid w:val="006C0ACF"/>
    <w:rsid w:val="006C0E16"/>
    <w:rsid w:val="006C10E0"/>
    <w:rsid w:val="006C17E5"/>
    <w:rsid w:val="006C298D"/>
    <w:rsid w:val="006C2C33"/>
    <w:rsid w:val="006C2E7C"/>
    <w:rsid w:val="006C33F1"/>
    <w:rsid w:val="006C340D"/>
    <w:rsid w:val="006C37FB"/>
    <w:rsid w:val="006C3B37"/>
    <w:rsid w:val="006C3C9F"/>
    <w:rsid w:val="006C3CAD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69D7"/>
    <w:rsid w:val="006C7184"/>
    <w:rsid w:val="006C7AA1"/>
    <w:rsid w:val="006C7CB6"/>
    <w:rsid w:val="006C7D3E"/>
    <w:rsid w:val="006C7E04"/>
    <w:rsid w:val="006D06D1"/>
    <w:rsid w:val="006D06F1"/>
    <w:rsid w:val="006D0760"/>
    <w:rsid w:val="006D09A0"/>
    <w:rsid w:val="006D0C79"/>
    <w:rsid w:val="006D1426"/>
    <w:rsid w:val="006D16A3"/>
    <w:rsid w:val="006D1869"/>
    <w:rsid w:val="006D1986"/>
    <w:rsid w:val="006D1C7B"/>
    <w:rsid w:val="006D1FE2"/>
    <w:rsid w:val="006D2695"/>
    <w:rsid w:val="006D3543"/>
    <w:rsid w:val="006D35CD"/>
    <w:rsid w:val="006D3670"/>
    <w:rsid w:val="006D3789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486"/>
    <w:rsid w:val="006E0756"/>
    <w:rsid w:val="006E0A3C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455"/>
    <w:rsid w:val="006E2D4F"/>
    <w:rsid w:val="006E2F9C"/>
    <w:rsid w:val="006E3346"/>
    <w:rsid w:val="006E3906"/>
    <w:rsid w:val="006E41EF"/>
    <w:rsid w:val="006E420E"/>
    <w:rsid w:val="006E4850"/>
    <w:rsid w:val="006E48A2"/>
    <w:rsid w:val="006E48AD"/>
    <w:rsid w:val="006E49DD"/>
    <w:rsid w:val="006E4A13"/>
    <w:rsid w:val="006E4AF0"/>
    <w:rsid w:val="006E4B95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7F0"/>
    <w:rsid w:val="006E7828"/>
    <w:rsid w:val="006E795E"/>
    <w:rsid w:val="006E7B1E"/>
    <w:rsid w:val="006F00D0"/>
    <w:rsid w:val="006F054F"/>
    <w:rsid w:val="006F0A84"/>
    <w:rsid w:val="006F0BA2"/>
    <w:rsid w:val="006F0C46"/>
    <w:rsid w:val="006F104C"/>
    <w:rsid w:val="006F1339"/>
    <w:rsid w:val="006F1541"/>
    <w:rsid w:val="006F158C"/>
    <w:rsid w:val="006F179A"/>
    <w:rsid w:val="006F1899"/>
    <w:rsid w:val="006F1ADC"/>
    <w:rsid w:val="006F1E78"/>
    <w:rsid w:val="006F219D"/>
    <w:rsid w:val="006F2280"/>
    <w:rsid w:val="006F2671"/>
    <w:rsid w:val="006F26A6"/>
    <w:rsid w:val="006F27B1"/>
    <w:rsid w:val="006F285E"/>
    <w:rsid w:val="006F2CEB"/>
    <w:rsid w:val="006F2ED3"/>
    <w:rsid w:val="006F3CEE"/>
    <w:rsid w:val="006F3EBA"/>
    <w:rsid w:val="006F43A7"/>
    <w:rsid w:val="006F5243"/>
    <w:rsid w:val="006F52F6"/>
    <w:rsid w:val="006F594A"/>
    <w:rsid w:val="006F5976"/>
    <w:rsid w:val="006F5A74"/>
    <w:rsid w:val="006F5CC3"/>
    <w:rsid w:val="006F625E"/>
    <w:rsid w:val="006F66C6"/>
    <w:rsid w:val="006F6A32"/>
    <w:rsid w:val="006F6A65"/>
    <w:rsid w:val="006F6EE5"/>
    <w:rsid w:val="006F6F05"/>
    <w:rsid w:val="006F6F35"/>
    <w:rsid w:val="006F708F"/>
    <w:rsid w:val="006F70F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2C3"/>
    <w:rsid w:val="00703792"/>
    <w:rsid w:val="0070392D"/>
    <w:rsid w:val="00703A78"/>
    <w:rsid w:val="00703AC1"/>
    <w:rsid w:val="00703DE8"/>
    <w:rsid w:val="00704381"/>
    <w:rsid w:val="00704825"/>
    <w:rsid w:val="0070546E"/>
    <w:rsid w:val="0070583B"/>
    <w:rsid w:val="00706A49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07D45"/>
    <w:rsid w:val="00710538"/>
    <w:rsid w:val="007105C9"/>
    <w:rsid w:val="00710A09"/>
    <w:rsid w:val="00710A1A"/>
    <w:rsid w:val="00710B0D"/>
    <w:rsid w:val="0071106E"/>
    <w:rsid w:val="00711286"/>
    <w:rsid w:val="00711558"/>
    <w:rsid w:val="007118FE"/>
    <w:rsid w:val="00711B60"/>
    <w:rsid w:val="00712149"/>
    <w:rsid w:val="0071259C"/>
    <w:rsid w:val="00712618"/>
    <w:rsid w:val="00712792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27A"/>
    <w:rsid w:val="007173DF"/>
    <w:rsid w:val="00717413"/>
    <w:rsid w:val="00717514"/>
    <w:rsid w:val="0071770D"/>
    <w:rsid w:val="007178D5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AF"/>
    <w:rsid w:val="00724073"/>
    <w:rsid w:val="007241FF"/>
    <w:rsid w:val="00724868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6FB3"/>
    <w:rsid w:val="0072781C"/>
    <w:rsid w:val="00727D8A"/>
    <w:rsid w:val="00727F3D"/>
    <w:rsid w:val="007301DB"/>
    <w:rsid w:val="007307CB"/>
    <w:rsid w:val="00730B0A"/>
    <w:rsid w:val="00730C0F"/>
    <w:rsid w:val="00730D64"/>
    <w:rsid w:val="00730DAE"/>
    <w:rsid w:val="0073188C"/>
    <w:rsid w:val="00731921"/>
    <w:rsid w:val="00731E0A"/>
    <w:rsid w:val="00732027"/>
    <w:rsid w:val="007320F2"/>
    <w:rsid w:val="00732847"/>
    <w:rsid w:val="00732CE8"/>
    <w:rsid w:val="00733050"/>
    <w:rsid w:val="00733247"/>
    <w:rsid w:val="00733E09"/>
    <w:rsid w:val="0073446A"/>
    <w:rsid w:val="00734EC3"/>
    <w:rsid w:val="00734F71"/>
    <w:rsid w:val="00734FEB"/>
    <w:rsid w:val="0073524E"/>
    <w:rsid w:val="00735B07"/>
    <w:rsid w:val="00735B95"/>
    <w:rsid w:val="00735CEF"/>
    <w:rsid w:val="00735EC0"/>
    <w:rsid w:val="00735F19"/>
    <w:rsid w:val="00736242"/>
    <w:rsid w:val="00736578"/>
    <w:rsid w:val="00736676"/>
    <w:rsid w:val="007366AC"/>
    <w:rsid w:val="00736DF4"/>
    <w:rsid w:val="00736F8A"/>
    <w:rsid w:val="007370CB"/>
    <w:rsid w:val="00737358"/>
    <w:rsid w:val="007374A3"/>
    <w:rsid w:val="00737905"/>
    <w:rsid w:val="00737CD4"/>
    <w:rsid w:val="00737EC3"/>
    <w:rsid w:val="00740025"/>
    <w:rsid w:val="0074004B"/>
    <w:rsid w:val="0074034C"/>
    <w:rsid w:val="00740FB7"/>
    <w:rsid w:val="0074128E"/>
    <w:rsid w:val="0074154A"/>
    <w:rsid w:val="00741663"/>
    <w:rsid w:val="00741D79"/>
    <w:rsid w:val="00741F32"/>
    <w:rsid w:val="00741F37"/>
    <w:rsid w:val="00741F9F"/>
    <w:rsid w:val="00742364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4937"/>
    <w:rsid w:val="0074556E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512"/>
    <w:rsid w:val="007505A9"/>
    <w:rsid w:val="00750698"/>
    <w:rsid w:val="00750B8E"/>
    <w:rsid w:val="00751327"/>
    <w:rsid w:val="00751760"/>
    <w:rsid w:val="0075198F"/>
    <w:rsid w:val="00751D03"/>
    <w:rsid w:val="007520CF"/>
    <w:rsid w:val="007521AA"/>
    <w:rsid w:val="00752350"/>
    <w:rsid w:val="00753475"/>
    <w:rsid w:val="00753863"/>
    <w:rsid w:val="00753B49"/>
    <w:rsid w:val="00754EAF"/>
    <w:rsid w:val="00754EB5"/>
    <w:rsid w:val="007550FD"/>
    <w:rsid w:val="007551BE"/>
    <w:rsid w:val="00755224"/>
    <w:rsid w:val="00755346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0948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5A39"/>
    <w:rsid w:val="00765CE9"/>
    <w:rsid w:val="007666E3"/>
    <w:rsid w:val="007667F4"/>
    <w:rsid w:val="0076687D"/>
    <w:rsid w:val="00766924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991"/>
    <w:rsid w:val="00770A61"/>
    <w:rsid w:val="00770B47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F96"/>
    <w:rsid w:val="00774042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64"/>
    <w:rsid w:val="007804DA"/>
    <w:rsid w:val="00780993"/>
    <w:rsid w:val="00781368"/>
    <w:rsid w:val="0078186C"/>
    <w:rsid w:val="00781A5D"/>
    <w:rsid w:val="00782BC1"/>
    <w:rsid w:val="00782CA5"/>
    <w:rsid w:val="00782D9F"/>
    <w:rsid w:val="00783034"/>
    <w:rsid w:val="0078334E"/>
    <w:rsid w:val="00783590"/>
    <w:rsid w:val="00783C43"/>
    <w:rsid w:val="00783C88"/>
    <w:rsid w:val="00783E8C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CEC"/>
    <w:rsid w:val="00791F3E"/>
    <w:rsid w:val="00791FD0"/>
    <w:rsid w:val="007920EA"/>
    <w:rsid w:val="00792287"/>
    <w:rsid w:val="007923C5"/>
    <w:rsid w:val="0079280A"/>
    <w:rsid w:val="00792E41"/>
    <w:rsid w:val="007930D4"/>
    <w:rsid w:val="0079315E"/>
    <w:rsid w:val="007931BD"/>
    <w:rsid w:val="00793209"/>
    <w:rsid w:val="00793311"/>
    <w:rsid w:val="00793358"/>
    <w:rsid w:val="00793780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303"/>
    <w:rsid w:val="00797B31"/>
    <w:rsid w:val="00797C8C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9A6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B0034"/>
    <w:rsid w:val="007B03E7"/>
    <w:rsid w:val="007B04CD"/>
    <w:rsid w:val="007B0657"/>
    <w:rsid w:val="007B06E4"/>
    <w:rsid w:val="007B074C"/>
    <w:rsid w:val="007B14A4"/>
    <w:rsid w:val="007B17B8"/>
    <w:rsid w:val="007B17F1"/>
    <w:rsid w:val="007B18B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4B4"/>
    <w:rsid w:val="007B37F6"/>
    <w:rsid w:val="007B3B82"/>
    <w:rsid w:val="007B3CBD"/>
    <w:rsid w:val="007B3E2B"/>
    <w:rsid w:val="007B3FBB"/>
    <w:rsid w:val="007B4795"/>
    <w:rsid w:val="007B4C76"/>
    <w:rsid w:val="007B4E1C"/>
    <w:rsid w:val="007B552F"/>
    <w:rsid w:val="007B57FD"/>
    <w:rsid w:val="007B591B"/>
    <w:rsid w:val="007B615D"/>
    <w:rsid w:val="007B6693"/>
    <w:rsid w:val="007B694A"/>
    <w:rsid w:val="007B6A35"/>
    <w:rsid w:val="007B6E7C"/>
    <w:rsid w:val="007B7188"/>
    <w:rsid w:val="007B769A"/>
    <w:rsid w:val="007B7A7D"/>
    <w:rsid w:val="007C030F"/>
    <w:rsid w:val="007C092D"/>
    <w:rsid w:val="007C0A83"/>
    <w:rsid w:val="007C0B86"/>
    <w:rsid w:val="007C0CA5"/>
    <w:rsid w:val="007C0D57"/>
    <w:rsid w:val="007C0DFB"/>
    <w:rsid w:val="007C1555"/>
    <w:rsid w:val="007C1665"/>
    <w:rsid w:val="007C18CB"/>
    <w:rsid w:val="007C1CB7"/>
    <w:rsid w:val="007C1EFA"/>
    <w:rsid w:val="007C21A8"/>
    <w:rsid w:val="007C2364"/>
    <w:rsid w:val="007C2448"/>
    <w:rsid w:val="007C2459"/>
    <w:rsid w:val="007C2485"/>
    <w:rsid w:val="007C29F1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17E"/>
    <w:rsid w:val="007C74CE"/>
    <w:rsid w:val="007C7558"/>
    <w:rsid w:val="007C7821"/>
    <w:rsid w:val="007C7934"/>
    <w:rsid w:val="007C79D2"/>
    <w:rsid w:val="007C7C84"/>
    <w:rsid w:val="007D04BF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4085"/>
    <w:rsid w:val="007D4310"/>
    <w:rsid w:val="007D4A21"/>
    <w:rsid w:val="007D52E2"/>
    <w:rsid w:val="007D58B8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913"/>
    <w:rsid w:val="007E2926"/>
    <w:rsid w:val="007E2BBE"/>
    <w:rsid w:val="007E2C02"/>
    <w:rsid w:val="007E2DC5"/>
    <w:rsid w:val="007E323C"/>
    <w:rsid w:val="007E3515"/>
    <w:rsid w:val="007E35F1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EAF"/>
    <w:rsid w:val="007E7F42"/>
    <w:rsid w:val="007F0285"/>
    <w:rsid w:val="007F0334"/>
    <w:rsid w:val="007F060E"/>
    <w:rsid w:val="007F0674"/>
    <w:rsid w:val="007F0831"/>
    <w:rsid w:val="007F09EF"/>
    <w:rsid w:val="007F0A48"/>
    <w:rsid w:val="007F0DE4"/>
    <w:rsid w:val="007F0F94"/>
    <w:rsid w:val="007F167E"/>
    <w:rsid w:val="007F1B65"/>
    <w:rsid w:val="007F1C68"/>
    <w:rsid w:val="007F1F4E"/>
    <w:rsid w:val="007F2068"/>
    <w:rsid w:val="007F2222"/>
    <w:rsid w:val="007F23F8"/>
    <w:rsid w:val="007F271C"/>
    <w:rsid w:val="007F2ABD"/>
    <w:rsid w:val="007F2B20"/>
    <w:rsid w:val="007F2C47"/>
    <w:rsid w:val="007F2FDE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42B"/>
    <w:rsid w:val="007F5758"/>
    <w:rsid w:val="007F57FE"/>
    <w:rsid w:val="007F5A94"/>
    <w:rsid w:val="007F5B2E"/>
    <w:rsid w:val="007F5B3A"/>
    <w:rsid w:val="007F5F19"/>
    <w:rsid w:val="007F657E"/>
    <w:rsid w:val="007F665E"/>
    <w:rsid w:val="007F6694"/>
    <w:rsid w:val="007F6ACD"/>
    <w:rsid w:val="007F6B38"/>
    <w:rsid w:val="007F6C8F"/>
    <w:rsid w:val="007F756C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0D2B"/>
    <w:rsid w:val="00801010"/>
    <w:rsid w:val="00801391"/>
    <w:rsid w:val="00801D74"/>
    <w:rsid w:val="00801E26"/>
    <w:rsid w:val="00801E47"/>
    <w:rsid w:val="00801FEB"/>
    <w:rsid w:val="00801FFE"/>
    <w:rsid w:val="008020BF"/>
    <w:rsid w:val="008029C6"/>
    <w:rsid w:val="00802D6B"/>
    <w:rsid w:val="008030D6"/>
    <w:rsid w:val="0080348E"/>
    <w:rsid w:val="008034D4"/>
    <w:rsid w:val="00803A49"/>
    <w:rsid w:val="00803C03"/>
    <w:rsid w:val="00803E3F"/>
    <w:rsid w:val="0080403B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9A6"/>
    <w:rsid w:val="00807F8F"/>
    <w:rsid w:val="00807FFA"/>
    <w:rsid w:val="00810D9A"/>
    <w:rsid w:val="00810ECD"/>
    <w:rsid w:val="00811B67"/>
    <w:rsid w:val="00811C45"/>
    <w:rsid w:val="00811C9C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3FB"/>
    <w:rsid w:val="008175CA"/>
    <w:rsid w:val="00817634"/>
    <w:rsid w:val="00817C64"/>
    <w:rsid w:val="0082023C"/>
    <w:rsid w:val="008207ED"/>
    <w:rsid w:val="008208D5"/>
    <w:rsid w:val="00820B7B"/>
    <w:rsid w:val="00820FBD"/>
    <w:rsid w:val="008211E8"/>
    <w:rsid w:val="00821E43"/>
    <w:rsid w:val="008221F9"/>
    <w:rsid w:val="008224CB"/>
    <w:rsid w:val="00822BD7"/>
    <w:rsid w:val="00822C70"/>
    <w:rsid w:val="00822C8D"/>
    <w:rsid w:val="00822E7C"/>
    <w:rsid w:val="00822E82"/>
    <w:rsid w:val="008232ED"/>
    <w:rsid w:val="00823576"/>
    <w:rsid w:val="0082380E"/>
    <w:rsid w:val="008247B5"/>
    <w:rsid w:val="00824978"/>
    <w:rsid w:val="00825088"/>
    <w:rsid w:val="008253E1"/>
    <w:rsid w:val="008259FE"/>
    <w:rsid w:val="00825DEE"/>
    <w:rsid w:val="008262FB"/>
    <w:rsid w:val="00826643"/>
    <w:rsid w:val="00826644"/>
    <w:rsid w:val="008266F7"/>
    <w:rsid w:val="0082689B"/>
    <w:rsid w:val="008269EC"/>
    <w:rsid w:val="00826B4B"/>
    <w:rsid w:val="00826BCA"/>
    <w:rsid w:val="00826D47"/>
    <w:rsid w:val="00826DC4"/>
    <w:rsid w:val="00826F40"/>
    <w:rsid w:val="008274C9"/>
    <w:rsid w:val="00827E35"/>
    <w:rsid w:val="00827F43"/>
    <w:rsid w:val="008301A5"/>
    <w:rsid w:val="00830714"/>
    <w:rsid w:val="008308DB"/>
    <w:rsid w:val="00830BCB"/>
    <w:rsid w:val="00830D11"/>
    <w:rsid w:val="00830ECE"/>
    <w:rsid w:val="00831200"/>
    <w:rsid w:val="00831204"/>
    <w:rsid w:val="00831AC4"/>
    <w:rsid w:val="0083233E"/>
    <w:rsid w:val="0083241F"/>
    <w:rsid w:val="00832595"/>
    <w:rsid w:val="00832CC7"/>
    <w:rsid w:val="00833060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2B7"/>
    <w:rsid w:val="00836376"/>
    <w:rsid w:val="008366D6"/>
    <w:rsid w:val="00836ACF"/>
    <w:rsid w:val="00836E9B"/>
    <w:rsid w:val="008373EC"/>
    <w:rsid w:val="008374AA"/>
    <w:rsid w:val="008375FF"/>
    <w:rsid w:val="00837BC6"/>
    <w:rsid w:val="0084075C"/>
    <w:rsid w:val="00840D99"/>
    <w:rsid w:val="00840E89"/>
    <w:rsid w:val="0084165E"/>
    <w:rsid w:val="00841FD8"/>
    <w:rsid w:val="0084203E"/>
    <w:rsid w:val="008422F6"/>
    <w:rsid w:val="00842B71"/>
    <w:rsid w:val="00842E02"/>
    <w:rsid w:val="0084300C"/>
    <w:rsid w:val="008431AF"/>
    <w:rsid w:val="0084355B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60"/>
    <w:rsid w:val="008466C0"/>
    <w:rsid w:val="0084670A"/>
    <w:rsid w:val="00846733"/>
    <w:rsid w:val="008468A5"/>
    <w:rsid w:val="00846E72"/>
    <w:rsid w:val="008474A0"/>
    <w:rsid w:val="00847644"/>
    <w:rsid w:val="00847CE0"/>
    <w:rsid w:val="00850616"/>
    <w:rsid w:val="00850C32"/>
    <w:rsid w:val="00850E68"/>
    <w:rsid w:val="0085121A"/>
    <w:rsid w:val="008513FB"/>
    <w:rsid w:val="00851BF5"/>
    <w:rsid w:val="00851C60"/>
    <w:rsid w:val="00852302"/>
    <w:rsid w:val="0085239B"/>
    <w:rsid w:val="00852734"/>
    <w:rsid w:val="00852E8D"/>
    <w:rsid w:val="008536FA"/>
    <w:rsid w:val="00853716"/>
    <w:rsid w:val="008541E5"/>
    <w:rsid w:val="00854358"/>
    <w:rsid w:val="00854483"/>
    <w:rsid w:val="008544EA"/>
    <w:rsid w:val="008548E3"/>
    <w:rsid w:val="00854E93"/>
    <w:rsid w:val="00854EFB"/>
    <w:rsid w:val="00854F49"/>
    <w:rsid w:val="00855A52"/>
    <w:rsid w:val="00855AC7"/>
    <w:rsid w:val="00856A95"/>
    <w:rsid w:val="00856B6F"/>
    <w:rsid w:val="00856BDB"/>
    <w:rsid w:val="00856DB1"/>
    <w:rsid w:val="00857375"/>
    <w:rsid w:val="00857BD1"/>
    <w:rsid w:val="00857CDE"/>
    <w:rsid w:val="008603AE"/>
    <w:rsid w:val="0086045B"/>
    <w:rsid w:val="008604E9"/>
    <w:rsid w:val="00860886"/>
    <w:rsid w:val="00860ACF"/>
    <w:rsid w:val="00860D16"/>
    <w:rsid w:val="00860D99"/>
    <w:rsid w:val="008610EC"/>
    <w:rsid w:val="0086167E"/>
    <w:rsid w:val="008618FC"/>
    <w:rsid w:val="00861DE8"/>
    <w:rsid w:val="00862C90"/>
    <w:rsid w:val="00862D06"/>
    <w:rsid w:val="00862D55"/>
    <w:rsid w:val="00862F4D"/>
    <w:rsid w:val="00862FB7"/>
    <w:rsid w:val="00863068"/>
    <w:rsid w:val="00863290"/>
    <w:rsid w:val="00863658"/>
    <w:rsid w:val="00863B97"/>
    <w:rsid w:val="00863CB9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AD6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5C1"/>
    <w:rsid w:val="00871A8D"/>
    <w:rsid w:val="00871D97"/>
    <w:rsid w:val="00871FFE"/>
    <w:rsid w:val="00872760"/>
    <w:rsid w:val="00872F37"/>
    <w:rsid w:val="008735C2"/>
    <w:rsid w:val="008735E5"/>
    <w:rsid w:val="008738FD"/>
    <w:rsid w:val="00873D3A"/>
    <w:rsid w:val="0087464B"/>
    <w:rsid w:val="00874694"/>
    <w:rsid w:val="008746FA"/>
    <w:rsid w:val="00875265"/>
    <w:rsid w:val="00875371"/>
    <w:rsid w:val="0087552F"/>
    <w:rsid w:val="00875A0F"/>
    <w:rsid w:val="008761AD"/>
    <w:rsid w:val="0087676A"/>
    <w:rsid w:val="008767F9"/>
    <w:rsid w:val="00876FAF"/>
    <w:rsid w:val="00877080"/>
    <w:rsid w:val="008771B3"/>
    <w:rsid w:val="0088034D"/>
    <w:rsid w:val="008807BB"/>
    <w:rsid w:val="00880B60"/>
    <w:rsid w:val="00880CD1"/>
    <w:rsid w:val="0088124A"/>
    <w:rsid w:val="0088142F"/>
    <w:rsid w:val="00881C4A"/>
    <w:rsid w:val="00881FE5"/>
    <w:rsid w:val="00882A2C"/>
    <w:rsid w:val="00882D31"/>
    <w:rsid w:val="00882F0E"/>
    <w:rsid w:val="00883025"/>
    <w:rsid w:val="008830B8"/>
    <w:rsid w:val="0088318E"/>
    <w:rsid w:val="0088359C"/>
    <w:rsid w:val="00883711"/>
    <w:rsid w:val="00883C82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3ED"/>
    <w:rsid w:val="008915F1"/>
    <w:rsid w:val="00891865"/>
    <w:rsid w:val="00891D44"/>
    <w:rsid w:val="00892168"/>
    <w:rsid w:val="0089241B"/>
    <w:rsid w:val="008924BD"/>
    <w:rsid w:val="008936DE"/>
    <w:rsid w:val="008937FF"/>
    <w:rsid w:val="008942A2"/>
    <w:rsid w:val="008945E9"/>
    <w:rsid w:val="0089476F"/>
    <w:rsid w:val="00894799"/>
    <w:rsid w:val="0089487C"/>
    <w:rsid w:val="00895243"/>
    <w:rsid w:val="00895848"/>
    <w:rsid w:val="00895971"/>
    <w:rsid w:val="00896135"/>
    <w:rsid w:val="008969F1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B6A"/>
    <w:rsid w:val="008A0D1B"/>
    <w:rsid w:val="008A0EB4"/>
    <w:rsid w:val="008A1148"/>
    <w:rsid w:val="008A12F6"/>
    <w:rsid w:val="008A14C8"/>
    <w:rsid w:val="008A165E"/>
    <w:rsid w:val="008A1B79"/>
    <w:rsid w:val="008A2239"/>
    <w:rsid w:val="008A2329"/>
    <w:rsid w:val="008A24FB"/>
    <w:rsid w:val="008A30AC"/>
    <w:rsid w:val="008A330D"/>
    <w:rsid w:val="008A3856"/>
    <w:rsid w:val="008A3C59"/>
    <w:rsid w:val="008A3EB4"/>
    <w:rsid w:val="008A3EE5"/>
    <w:rsid w:val="008A3FE7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53A"/>
    <w:rsid w:val="008A771A"/>
    <w:rsid w:val="008B035B"/>
    <w:rsid w:val="008B0385"/>
    <w:rsid w:val="008B05CD"/>
    <w:rsid w:val="008B0671"/>
    <w:rsid w:val="008B0694"/>
    <w:rsid w:val="008B0B2D"/>
    <w:rsid w:val="008B0D7A"/>
    <w:rsid w:val="008B0EFC"/>
    <w:rsid w:val="008B120D"/>
    <w:rsid w:val="008B132D"/>
    <w:rsid w:val="008B14B7"/>
    <w:rsid w:val="008B1C4D"/>
    <w:rsid w:val="008B1DC3"/>
    <w:rsid w:val="008B1F15"/>
    <w:rsid w:val="008B219E"/>
    <w:rsid w:val="008B225E"/>
    <w:rsid w:val="008B2269"/>
    <w:rsid w:val="008B245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4DE8"/>
    <w:rsid w:val="008B51DF"/>
    <w:rsid w:val="008B536D"/>
    <w:rsid w:val="008B53CD"/>
    <w:rsid w:val="008B54CE"/>
    <w:rsid w:val="008B590F"/>
    <w:rsid w:val="008B595A"/>
    <w:rsid w:val="008B596F"/>
    <w:rsid w:val="008B5998"/>
    <w:rsid w:val="008B5CD0"/>
    <w:rsid w:val="008B5FF7"/>
    <w:rsid w:val="008B6422"/>
    <w:rsid w:val="008B6448"/>
    <w:rsid w:val="008B6B16"/>
    <w:rsid w:val="008B7093"/>
    <w:rsid w:val="008B714F"/>
    <w:rsid w:val="008B732F"/>
    <w:rsid w:val="008B743C"/>
    <w:rsid w:val="008B76ED"/>
    <w:rsid w:val="008B79B4"/>
    <w:rsid w:val="008B7A0D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C5F"/>
    <w:rsid w:val="008C1DF8"/>
    <w:rsid w:val="008C201E"/>
    <w:rsid w:val="008C2794"/>
    <w:rsid w:val="008C28DB"/>
    <w:rsid w:val="008C29A6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9BC"/>
    <w:rsid w:val="008C4F27"/>
    <w:rsid w:val="008C5277"/>
    <w:rsid w:val="008C5281"/>
    <w:rsid w:val="008C56AB"/>
    <w:rsid w:val="008C56D6"/>
    <w:rsid w:val="008C58EF"/>
    <w:rsid w:val="008C5B20"/>
    <w:rsid w:val="008C5CF5"/>
    <w:rsid w:val="008C5E91"/>
    <w:rsid w:val="008C609D"/>
    <w:rsid w:val="008C60F4"/>
    <w:rsid w:val="008C6B77"/>
    <w:rsid w:val="008C6EFF"/>
    <w:rsid w:val="008C7514"/>
    <w:rsid w:val="008D03C1"/>
    <w:rsid w:val="008D0578"/>
    <w:rsid w:val="008D0817"/>
    <w:rsid w:val="008D129A"/>
    <w:rsid w:val="008D1997"/>
    <w:rsid w:val="008D1A51"/>
    <w:rsid w:val="008D1C85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4D63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D7F8B"/>
    <w:rsid w:val="008E0358"/>
    <w:rsid w:val="008E0387"/>
    <w:rsid w:val="008E03D4"/>
    <w:rsid w:val="008E0A98"/>
    <w:rsid w:val="008E0DCD"/>
    <w:rsid w:val="008E0FE5"/>
    <w:rsid w:val="008E10E3"/>
    <w:rsid w:val="008E1280"/>
    <w:rsid w:val="008E17AC"/>
    <w:rsid w:val="008E2352"/>
    <w:rsid w:val="008E2465"/>
    <w:rsid w:val="008E27F0"/>
    <w:rsid w:val="008E2D1B"/>
    <w:rsid w:val="008E2EFF"/>
    <w:rsid w:val="008E30B1"/>
    <w:rsid w:val="008E3271"/>
    <w:rsid w:val="008E3375"/>
    <w:rsid w:val="008E35CD"/>
    <w:rsid w:val="008E3898"/>
    <w:rsid w:val="008E3944"/>
    <w:rsid w:val="008E3B71"/>
    <w:rsid w:val="008E3D9B"/>
    <w:rsid w:val="008E400C"/>
    <w:rsid w:val="008E40F0"/>
    <w:rsid w:val="008E4328"/>
    <w:rsid w:val="008E49B3"/>
    <w:rsid w:val="008E4ED4"/>
    <w:rsid w:val="008E511B"/>
    <w:rsid w:val="008E519F"/>
    <w:rsid w:val="008E52BD"/>
    <w:rsid w:val="008E53AE"/>
    <w:rsid w:val="008E549E"/>
    <w:rsid w:val="008E55DE"/>
    <w:rsid w:val="008E595F"/>
    <w:rsid w:val="008E5B3D"/>
    <w:rsid w:val="008E67F1"/>
    <w:rsid w:val="008E680D"/>
    <w:rsid w:val="008E6A45"/>
    <w:rsid w:val="008E74DE"/>
    <w:rsid w:val="008E75C6"/>
    <w:rsid w:val="008E7699"/>
    <w:rsid w:val="008E79C4"/>
    <w:rsid w:val="008F00C2"/>
    <w:rsid w:val="008F042C"/>
    <w:rsid w:val="008F05EE"/>
    <w:rsid w:val="008F0653"/>
    <w:rsid w:val="008F066E"/>
    <w:rsid w:val="008F0889"/>
    <w:rsid w:val="008F0A53"/>
    <w:rsid w:val="008F0A75"/>
    <w:rsid w:val="008F0F4D"/>
    <w:rsid w:val="008F1033"/>
    <w:rsid w:val="008F17C2"/>
    <w:rsid w:val="008F18F3"/>
    <w:rsid w:val="008F19CB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84E"/>
    <w:rsid w:val="008F7EE3"/>
    <w:rsid w:val="009001A5"/>
    <w:rsid w:val="00900F40"/>
    <w:rsid w:val="00901D3E"/>
    <w:rsid w:val="00901E1C"/>
    <w:rsid w:val="00901FE3"/>
    <w:rsid w:val="009021C1"/>
    <w:rsid w:val="009022DF"/>
    <w:rsid w:val="0090244A"/>
    <w:rsid w:val="0090251A"/>
    <w:rsid w:val="009027D5"/>
    <w:rsid w:val="0090287B"/>
    <w:rsid w:val="00902E7E"/>
    <w:rsid w:val="0090305B"/>
    <w:rsid w:val="009030EA"/>
    <w:rsid w:val="00903919"/>
    <w:rsid w:val="00903E1F"/>
    <w:rsid w:val="00903EA6"/>
    <w:rsid w:val="009043CB"/>
    <w:rsid w:val="0090485C"/>
    <w:rsid w:val="00904AAE"/>
    <w:rsid w:val="00905556"/>
    <w:rsid w:val="0090570D"/>
    <w:rsid w:val="00905988"/>
    <w:rsid w:val="00905B2A"/>
    <w:rsid w:val="009063EF"/>
    <w:rsid w:val="00906763"/>
    <w:rsid w:val="00906BF8"/>
    <w:rsid w:val="00906F66"/>
    <w:rsid w:val="00907134"/>
    <w:rsid w:val="00907330"/>
    <w:rsid w:val="00910205"/>
    <w:rsid w:val="00910736"/>
    <w:rsid w:val="00910BEE"/>
    <w:rsid w:val="009111CA"/>
    <w:rsid w:val="00911947"/>
    <w:rsid w:val="00911FDD"/>
    <w:rsid w:val="0091207A"/>
    <w:rsid w:val="009120D9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7BD"/>
    <w:rsid w:val="0091583E"/>
    <w:rsid w:val="00915E0E"/>
    <w:rsid w:val="00915F30"/>
    <w:rsid w:val="0091617F"/>
    <w:rsid w:val="009168AA"/>
    <w:rsid w:val="00916903"/>
    <w:rsid w:val="00916A58"/>
    <w:rsid w:val="00916BA6"/>
    <w:rsid w:val="00916D40"/>
    <w:rsid w:val="009170CE"/>
    <w:rsid w:val="0091713B"/>
    <w:rsid w:val="009172B0"/>
    <w:rsid w:val="00917DD3"/>
    <w:rsid w:val="009205D9"/>
    <w:rsid w:val="00920AC0"/>
    <w:rsid w:val="00920CA8"/>
    <w:rsid w:val="00920F4A"/>
    <w:rsid w:val="0092105A"/>
    <w:rsid w:val="0092106D"/>
    <w:rsid w:val="009212D4"/>
    <w:rsid w:val="0092134C"/>
    <w:rsid w:val="00921663"/>
    <w:rsid w:val="0092298F"/>
    <w:rsid w:val="00922BF3"/>
    <w:rsid w:val="0092332B"/>
    <w:rsid w:val="0092395B"/>
    <w:rsid w:val="009239B9"/>
    <w:rsid w:val="00923B8C"/>
    <w:rsid w:val="00923BE7"/>
    <w:rsid w:val="0092418E"/>
    <w:rsid w:val="009242BB"/>
    <w:rsid w:val="00924394"/>
    <w:rsid w:val="009249F3"/>
    <w:rsid w:val="00924A79"/>
    <w:rsid w:val="00924DD1"/>
    <w:rsid w:val="00925242"/>
    <w:rsid w:val="00925FC0"/>
    <w:rsid w:val="009260D9"/>
    <w:rsid w:val="009267DC"/>
    <w:rsid w:val="00926841"/>
    <w:rsid w:val="0092690D"/>
    <w:rsid w:val="00927008"/>
    <w:rsid w:val="00927181"/>
    <w:rsid w:val="00927504"/>
    <w:rsid w:val="009278FE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82C"/>
    <w:rsid w:val="00933A88"/>
    <w:rsid w:val="00933B0E"/>
    <w:rsid w:val="00933B0F"/>
    <w:rsid w:val="00933FDF"/>
    <w:rsid w:val="00933FE3"/>
    <w:rsid w:val="0093401F"/>
    <w:rsid w:val="00934AAC"/>
    <w:rsid w:val="00934B8A"/>
    <w:rsid w:val="00934B90"/>
    <w:rsid w:val="00934E62"/>
    <w:rsid w:val="00934F1B"/>
    <w:rsid w:val="00935132"/>
    <w:rsid w:val="0093521E"/>
    <w:rsid w:val="0093546B"/>
    <w:rsid w:val="0093557B"/>
    <w:rsid w:val="0093583B"/>
    <w:rsid w:val="00935943"/>
    <w:rsid w:val="00935C30"/>
    <w:rsid w:val="00935C3E"/>
    <w:rsid w:val="0093631A"/>
    <w:rsid w:val="009364CC"/>
    <w:rsid w:val="009366C3"/>
    <w:rsid w:val="00936BB2"/>
    <w:rsid w:val="009370D6"/>
    <w:rsid w:val="00937485"/>
    <w:rsid w:val="00937945"/>
    <w:rsid w:val="00937C37"/>
    <w:rsid w:val="0094005B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0E7"/>
    <w:rsid w:val="00944281"/>
    <w:rsid w:val="009442C0"/>
    <w:rsid w:val="00944437"/>
    <w:rsid w:val="00944463"/>
    <w:rsid w:val="00944782"/>
    <w:rsid w:val="00944A12"/>
    <w:rsid w:val="00944CC1"/>
    <w:rsid w:val="009451F9"/>
    <w:rsid w:val="00945C34"/>
    <w:rsid w:val="009460CA"/>
    <w:rsid w:val="0094626E"/>
    <w:rsid w:val="00946285"/>
    <w:rsid w:val="009463F4"/>
    <w:rsid w:val="00946924"/>
    <w:rsid w:val="00946A8A"/>
    <w:rsid w:val="00946C10"/>
    <w:rsid w:val="00946C30"/>
    <w:rsid w:val="00946EB1"/>
    <w:rsid w:val="009475E4"/>
    <w:rsid w:val="00947703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45F"/>
    <w:rsid w:val="00953A79"/>
    <w:rsid w:val="0095428E"/>
    <w:rsid w:val="009543B9"/>
    <w:rsid w:val="0095443D"/>
    <w:rsid w:val="009545D5"/>
    <w:rsid w:val="00954DC4"/>
    <w:rsid w:val="009550FA"/>
    <w:rsid w:val="009552DB"/>
    <w:rsid w:val="00955D8C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51F"/>
    <w:rsid w:val="009638C6"/>
    <w:rsid w:val="00963FAB"/>
    <w:rsid w:val="00964315"/>
    <w:rsid w:val="00964577"/>
    <w:rsid w:val="00964FCB"/>
    <w:rsid w:val="009654C5"/>
    <w:rsid w:val="009658F5"/>
    <w:rsid w:val="00965D87"/>
    <w:rsid w:val="00966059"/>
    <w:rsid w:val="009660EF"/>
    <w:rsid w:val="0096625D"/>
    <w:rsid w:val="00966382"/>
    <w:rsid w:val="0096689F"/>
    <w:rsid w:val="0096692D"/>
    <w:rsid w:val="009669A8"/>
    <w:rsid w:val="00966D6D"/>
    <w:rsid w:val="00966E11"/>
    <w:rsid w:val="00966F13"/>
    <w:rsid w:val="009670FB"/>
    <w:rsid w:val="00967180"/>
    <w:rsid w:val="009678B2"/>
    <w:rsid w:val="00967B77"/>
    <w:rsid w:val="00967BA0"/>
    <w:rsid w:val="00967D02"/>
    <w:rsid w:val="00967EF8"/>
    <w:rsid w:val="00970089"/>
    <w:rsid w:val="00970098"/>
    <w:rsid w:val="00970798"/>
    <w:rsid w:val="00970927"/>
    <w:rsid w:val="0097099A"/>
    <w:rsid w:val="00970A5E"/>
    <w:rsid w:val="00970BF2"/>
    <w:rsid w:val="00970D10"/>
    <w:rsid w:val="00970D2B"/>
    <w:rsid w:val="00970EA3"/>
    <w:rsid w:val="00970F7C"/>
    <w:rsid w:val="009719CA"/>
    <w:rsid w:val="00971B38"/>
    <w:rsid w:val="00971CE3"/>
    <w:rsid w:val="00971F84"/>
    <w:rsid w:val="009720D8"/>
    <w:rsid w:val="00972E96"/>
    <w:rsid w:val="00972F7F"/>
    <w:rsid w:val="00973135"/>
    <w:rsid w:val="009731AF"/>
    <w:rsid w:val="00973293"/>
    <w:rsid w:val="00973315"/>
    <w:rsid w:val="0097355D"/>
    <w:rsid w:val="00973EE7"/>
    <w:rsid w:val="00974947"/>
    <w:rsid w:val="00974B92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936"/>
    <w:rsid w:val="00983A21"/>
    <w:rsid w:val="00983B05"/>
    <w:rsid w:val="00983B7B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21F"/>
    <w:rsid w:val="00987D82"/>
    <w:rsid w:val="009907BC"/>
    <w:rsid w:val="00990923"/>
    <w:rsid w:val="00990D4F"/>
    <w:rsid w:val="00991FF0"/>
    <w:rsid w:val="009922A9"/>
    <w:rsid w:val="00992482"/>
    <w:rsid w:val="00992BD6"/>
    <w:rsid w:val="00992EA0"/>
    <w:rsid w:val="00993315"/>
    <w:rsid w:val="009934E3"/>
    <w:rsid w:val="00993A99"/>
    <w:rsid w:val="00993CD3"/>
    <w:rsid w:val="00994008"/>
    <w:rsid w:val="009940D2"/>
    <w:rsid w:val="0099423B"/>
    <w:rsid w:val="00994622"/>
    <w:rsid w:val="00994723"/>
    <w:rsid w:val="009949E0"/>
    <w:rsid w:val="00994E59"/>
    <w:rsid w:val="009950DF"/>
    <w:rsid w:val="00995293"/>
    <w:rsid w:val="009952E8"/>
    <w:rsid w:val="0099559F"/>
    <w:rsid w:val="00995A4F"/>
    <w:rsid w:val="00995D31"/>
    <w:rsid w:val="00995DD7"/>
    <w:rsid w:val="00995E72"/>
    <w:rsid w:val="009961F2"/>
    <w:rsid w:val="00996857"/>
    <w:rsid w:val="00996D4F"/>
    <w:rsid w:val="00996F76"/>
    <w:rsid w:val="00996FB5"/>
    <w:rsid w:val="00997005"/>
    <w:rsid w:val="0099707A"/>
    <w:rsid w:val="0099718E"/>
    <w:rsid w:val="009972A5"/>
    <w:rsid w:val="0099736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3D2B"/>
    <w:rsid w:val="009A4016"/>
    <w:rsid w:val="009A4628"/>
    <w:rsid w:val="009A466A"/>
    <w:rsid w:val="009A4A2B"/>
    <w:rsid w:val="009A5002"/>
    <w:rsid w:val="009A574A"/>
    <w:rsid w:val="009A5BFD"/>
    <w:rsid w:val="009A5C36"/>
    <w:rsid w:val="009A5EF2"/>
    <w:rsid w:val="009A6072"/>
    <w:rsid w:val="009A607B"/>
    <w:rsid w:val="009A6244"/>
    <w:rsid w:val="009A687C"/>
    <w:rsid w:val="009A6962"/>
    <w:rsid w:val="009A6B0D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C94"/>
    <w:rsid w:val="009B0F0F"/>
    <w:rsid w:val="009B1205"/>
    <w:rsid w:val="009B14F6"/>
    <w:rsid w:val="009B16D3"/>
    <w:rsid w:val="009B1C0D"/>
    <w:rsid w:val="009B1C68"/>
    <w:rsid w:val="009B1F29"/>
    <w:rsid w:val="009B2379"/>
    <w:rsid w:val="009B2434"/>
    <w:rsid w:val="009B2576"/>
    <w:rsid w:val="009B2942"/>
    <w:rsid w:val="009B2B0F"/>
    <w:rsid w:val="009B2B59"/>
    <w:rsid w:val="009B2DD2"/>
    <w:rsid w:val="009B3075"/>
    <w:rsid w:val="009B327A"/>
    <w:rsid w:val="009B3684"/>
    <w:rsid w:val="009B388B"/>
    <w:rsid w:val="009B3A0E"/>
    <w:rsid w:val="009B3E4B"/>
    <w:rsid w:val="009B4798"/>
    <w:rsid w:val="009B4EDF"/>
    <w:rsid w:val="009B5643"/>
    <w:rsid w:val="009B5753"/>
    <w:rsid w:val="009B5754"/>
    <w:rsid w:val="009B5924"/>
    <w:rsid w:val="009B6225"/>
    <w:rsid w:val="009B6302"/>
    <w:rsid w:val="009B646D"/>
    <w:rsid w:val="009B667D"/>
    <w:rsid w:val="009B6B4A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592"/>
    <w:rsid w:val="009C1629"/>
    <w:rsid w:val="009C16BC"/>
    <w:rsid w:val="009C18C6"/>
    <w:rsid w:val="009C1958"/>
    <w:rsid w:val="009C1B40"/>
    <w:rsid w:val="009C1DEB"/>
    <w:rsid w:val="009C1EBE"/>
    <w:rsid w:val="009C1FE6"/>
    <w:rsid w:val="009C205E"/>
    <w:rsid w:val="009C2171"/>
    <w:rsid w:val="009C2A5D"/>
    <w:rsid w:val="009C2D7C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05"/>
    <w:rsid w:val="009C4792"/>
    <w:rsid w:val="009C47D3"/>
    <w:rsid w:val="009C4A0F"/>
    <w:rsid w:val="009C4A7B"/>
    <w:rsid w:val="009C4EEA"/>
    <w:rsid w:val="009C5159"/>
    <w:rsid w:val="009C52C5"/>
    <w:rsid w:val="009C5416"/>
    <w:rsid w:val="009C5628"/>
    <w:rsid w:val="009C5768"/>
    <w:rsid w:val="009C57F1"/>
    <w:rsid w:val="009C5935"/>
    <w:rsid w:val="009C595A"/>
    <w:rsid w:val="009C5E20"/>
    <w:rsid w:val="009C606A"/>
    <w:rsid w:val="009C6159"/>
    <w:rsid w:val="009C6598"/>
    <w:rsid w:val="009C6BAB"/>
    <w:rsid w:val="009C7506"/>
    <w:rsid w:val="009C753B"/>
    <w:rsid w:val="009C7748"/>
    <w:rsid w:val="009C7AE7"/>
    <w:rsid w:val="009C7D54"/>
    <w:rsid w:val="009C7FA1"/>
    <w:rsid w:val="009D01D4"/>
    <w:rsid w:val="009D0805"/>
    <w:rsid w:val="009D0C06"/>
    <w:rsid w:val="009D0D05"/>
    <w:rsid w:val="009D13D5"/>
    <w:rsid w:val="009D1680"/>
    <w:rsid w:val="009D19D2"/>
    <w:rsid w:val="009D1C8A"/>
    <w:rsid w:val="009D1FD7"/>
    <w:rsid w:val="009D2325"/>
    <w:rsid w:val="009D287D"/>
    <w:rsid w:val="009D3034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B6E"/>
    <w:rsid w:val="009D4FDD"/>
    <w:rsid w:val="009D4FEF"/>
    <w:rsid w:val="009D5334"/>
    <w:rsid w:val="009D5677"/>
    <w:rsid w:val="009D5A1F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AB3"/>
    <w:rsid w:val="009E2C59"/>
    <w:rsid w:val="009E3001"/>
    <w:rsid w:val="009E3382"/>
    <w:rsid w:val="009E36CB"/>
    <w:rsid w:val="009E3AD5"/>
    <w:rsid w:val="009E3FD1"/>
    <w:rsid w:val="009E486B"/>
    <w:rsid w:val="009E4B98"/>
    <w:rsid w:val="009E4C49"/>
    <w:rsid w:val="009E4C6E"/>
    <w:rsid w:val="009E4CF3"/>
    <w:rsid w:val="009E4DE9"/>
    <w:rsid w:val="009E5537"/>
    <w:rsid w:val="009E5828"/>
    <w:rsid w:val="009E59A4"/>
    <w:rsid w:val="009E5A0C"/>
    <w:rsid w:val="009E5A67"/>
    <w:rsid w:val="009E5B6C"/>
    <w:rsid w:val="009E61FA"/>
    <w:rsid w:val="009E66F5"/>
    <w:rsid w:val="009E68E3"/>
    <w:rsid w:val="009E69ED"/>
    <w:rsid w:val="009E6ABD"/>
    <w:rsid w:val="009E6B1A"/>
    <w:rsid w:val="009E6E0A"/>
    <w:rsid w:val="009E71DB"/>
    <w:rsid w:val="009E72BA"/>
    <w:rsid w:val="009E775C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1C55"/>
    <w:rsid w:val="009F2068"/>
    <w:rsid w:val="009F20FA"/>
    <w:rsid w:val="009F22DC"/>
    <w:rsid w:val="009F237F"/>
    <w:rsid w:val="009F347E"/>
    <w:rsid w:val="009F3984"/>
    <w:rsid w:val="009F3988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5EF5"/>
    <w:rsid w:val="009F637C"/>
    <w:rsid w:val="009F65F6"/>
    <w:rsid w:val="009F67BD"/>
    <w:rsid w:val="009F6969"/>
    <w:rsid w:val="009F6D44"/>
    <w:rsid w:val="009F6DAC"/>
    <w:rsid w:val="009F7221"/>
    <w:rsid w:val="009F740F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3C1"/>
    <w:rsid w:val="00A04477"/>
    <w:rsid w:val="00A04621"/>
    <w:rsid w:val="00A046D3"/>
    <w:rsid w:val="00A04797"/>
    <w:rsid w:val="00A04AE5"/>
    <w:rsid w:val="00A04C1E"/>
    <w:rsid w:val="00A04C79"/>
    <w:rsid w:val="00A04DE7"/>
    <w:rsid w:val="00A05369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D02"/>
    <w:rsid w:val="00A12D88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B1C"/>
    <w:rsid w:val="00A14CA6"/>
    <w:rsid w:val="00A14F36"/>
    <w:rsid w:val="00A153D9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178"/>
    <w:rsid w:val="00A175FF"/>
    <w:rsid w:val="00A1767E"/>
    <w:rsid w:val="00A17985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6E3"/>
    <w:rsid w:val="00A228FF"/>
    <w:rsid w:val="00A22D9F"/>
    <w:rsid w:val="00A22EAC"/>
    <w:rsid w:val="00A23257"/>
    <w:rsid w:val="00A23DBA"/>
    <w:rsid w:val="00A23F19"/>
    <w:rsid w:val="00A24139"/>
    <w:rsid w:val="00A245EE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5E0"/>
    <w:rsid w:val="00A3073B"/>
    <w:rsid w:val="00A309C9"/>
    <w:rsid w:val="00A30A99"/>
    <w:rsid w:val="00A30B4D"/>
    <w:rsid w:val="00A30BA9"/>
    <w:rsid w:val="00A30BD7"/>
    <w:rsid w:val="00A313B8"/>
    <w:rsid w:val="00A31A99"/>
    <w:rsid w:val="00A32171"/>
    <w:rsid w:val="00A3223C"/>
    <w:rsid w:val="00A32240"/>
    <w:rsid w:val="00A32356"/>
    <w:rsid w:val="00A327D2"/>
    <w:rsid w:val="00A3285B"/>
    <w:rsid w:val="00A32906"/>
    <w:rsid w:val="00A3307B"/>
    <w:rsid w:val="00A332EA"/>
    <w:rsid w:val="00A33640"/>
    <w:rsid w:val="00A34197"/>
    <w:rsid w:val="00A3444A"/>
    <w:rsid w:val="00A34583"/>
    <w:rsid w:val="00A34754"/>
    <w:rsid w:val="00A34795"/>
    <w:rsid w:val="00A347CE"/>
    <w:rsid w:val="00A34A4A"/>
    <w:rsid w:val="00A34B37"/>
    <w:rsid w:val="00A34B7A"/>
    <w:rsid w:val="00A35366"/>
    <w:rsid w:val="00A353C4"/>
    <w:rsid w:val="00A35444"/>
    <w:rsid w:val="00A35580"/>
    <w:rsid w:val="00A3591A"/>
    <w:rsid w:val="00A35B74"/>
    <w:rsid w:val="00A35C97"/>
    <w:rsid w:val="00A35E50"/>
    <w:rsid w:val="00A361AE"/>
    <w:rsid w:val="00A368DA"/>
    <w:rsid w:val="00A36915"/>
    <w:rsid w:val="00A369A0"/>
    <w:rsid w:val="00A36D9B"/>
    <w:rsid w:val="00A36F24"/>
    <w:rsid w:val="00A37032"/>
    <w:rsid w:val="00A40013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73E"/>
    <w:rsid w:val="00A41C30"/>
    <w:rsid w:val="00A41CC7"/>
    <w:rsid w:val="00A424D8"/>
    <w:rsid w:val="00A427DC"/>
    <w:rsid w:val="00A427F3"/>
    <w:rsid w:val="00A42CB6"/>
    <w:rsid w:val="00A42E63"/>
    <w:rsid w:val="00A430F5"/>
    <w:rsid w:val="00A43474"/>
    <w:rsid w:val="00A435CA"/>
    <w:rsid w:val="00A43855"/>
    <w:rsid w:val="00A43859"/>
    <w:rsid w:val="00A43AA6"/>
    <w:rsid w:val="00A43D7A"/>
    <w:rsid w:val="00A4428E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390"/>
    <w:rsid w:val="00A4751F"/>
    <w:rsid w:val="00A47789"/>
    <w:rsid w:val="00A479C7"/>
    <w:rsid w:val="00A47BB3"/>
    <w:rsid w:val="00A5013D"/>
    <w:rsid w:val="00A50433"/>
    <w:rsid w:val="00A50462"/>
    <w:rsid w:val="00A506C2"/>
    <w:rsid w:val="00A508BA"/>
    <w:rsid w:val="00A509D7"/>
    <w:rsid w:val="00A50C5F"/>
    <w:rsid w:val="00A50F7A"/>
    <w:rsid w:val="00A51189"/>
    <w:rsid w:val="00A51219"/>
    <w:rsid w:val="00A51335"/>
    <w:rsid w:val="00A516A7"/>
    <w:rsid w:val="00A519E4"/>
    <w:rsid w:val="00A52013"/>
    <w:rsid w:val="00A5288F"/>
    <w:rsid w:val="00A528E7"/>
    <w:rsid w:val="00A52961"/>
    <w:rsid w:val="00A52C36"/>
    <w:rsid w:val="00A52C65"/>
    <w:rsid w:val="00A53081"/>
    <w:rsid w:val="00A53809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E81"/>
    <w:rsid w:val="00A55F6F"/>
    <w:rsid w:val="00A561ED"/>
    <w:rsid w:val="00A56567"/>
    <w:rsid w:val="00A565A4"/>
    <w:rsid w:val="00A566E3"/>
    <w:rsid w:val="00A56A77"/>
    <w:rsid w:val="00A56C67"/>
    <w:rsid w:val="00A56DA9"/>
    <w:rsid w:val="00A571F9"/>
    <w:rsid w:val="00A578DD"/>
    <w:rsid w:val="00A57913"/>
    <w:rsid w:val="00A60002"/>
    <w:rsid w:val="00A602D9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C0F"/>
    <w:rsid w:val="00A62D01"/>
    <w:rsid w:val="00A62D1E"/>
    <w:rsid w:val="00A62DD8"/>
    <w:rsid w:val="00A632EA"/>
    <w:rsid w:val="00A633F4"/>
    <w:rsid w:val="00A6340B"/>
    <w:rsid w:val="00A636F7"/>
    <w:rsid w:val="00A637DC"/>
    <w:rsid w:val="00A63EE0"/>
    <w:rsid w:val="00A6470A"/>
    <w:rsid w:val="00A64739"/>
    <w:rsid w:val="00A64DAC"/>
    <w:rsid w:val="00A64DC4"/>
    <w:rsid w:val="00A654FA"/>
    <w:rsid w:val="00A6579D"/>
    <w:rsid w:val="00A659DE"/>
    <w:rsid w:val="00A65A0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1C9F"/>
    <w:rsid w:val="00A72AD5"/>
    <w:rsid w:val="00A72EB6"/>
    <w:rsid w:val="00A73210"/>
    <w:rsid w:val="00A73BCA"/>
    <w:rsid w:val="00A73CE3"/>
    <w:rsid w:val="00A7411F"/>
    <w:rsid w:val="00A74380"/>
    <w:rsid w:val="00A74697"/>
    <w:rsid w:val="00A74912"/>
    <w:rsid w:val="00A74A05"/>
    <w:rsid w:val="00A75186"/>
    <w:rsid w:val="00A7580C"/>
    <w:rsid w:val="00A7595D"/>
    <w:rsid w:val="00A75B1F"/>
    <w:rsid w:val="00A75D2E"/>
    <w:rsid w:val="00A76CC4"/>
    <w:rsid w:val="00A76D14"/>
    <w:rsid w:val="00A76E63"/>
    <w:rsid w:val="00A76E96"/>
    <w:rsid w:val="00A76F0A"/>
    <w:rsid w:val="00A77975"/>
    <w:rsid w:val="00A77A87"/>
    <w:rsid w:val="00A77AE1"/>
    <w:rsid w:val="00A77B87"/>
    <w:rsid w:val="00A8018E"/>
    <w:rsid w:val="00A80330"/>
    <w:rsid w:val="00A8040C"/>
    <w:rsid w:val="00A8096D"/>
    <w:rsid w:val="00A80B7B"/>
    <w:rsid w:val="00A80D39"/>
    <w:rsid w:val="00A811BD"/>
    <w:rsid w:val="00A81216"/>
    <w:rsid w:val="00A818EA"/>
    <w:rsid w:val="00A81A44"/>
    <w:rsid w:val="00A81B9B"/>
    <w:rsid w:val="00A81D0F"/>
    <w:rsid w:val="00A81E2A"/>
    <w:rsid w:val="00A8217A"/>
    <w:rsid w:val="00A82423"/>
    <w:rsid w:val="00A82584"/>
    <w:rsid w:val="00A828A5"/>
    <w:rsid w:val="00A82D0A"/>
    <w:rsid w:val="00A8334A"/>
    <w:rsid w:val="00A833EF"/>
    <w:rsid w:val="00A836AC"/>
    <w:rsid w:val="00A83AA3"/>
    <w:rsid w:val="00A83C13"/>
    <w:rsid w:val="00A83CC7"/>
    <w:rsid w:val="00A84031"/>
    <w:rsid w:val="00A845F0"/>
    <w:rsid w:val="00A8464E"/>
    <w:rsid w:val="00A84796"/>
    <w:rsid w:val="00A8490F"/>
    <w:rsid w:val="00A84B27"/>
    <w:rsid w:val="00A84C22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005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1F1"/>
    <w:rsid w:val="00A9274C"/>
    <w:rsid w:val="00A927B7"/>
    <w:rsid w:val="00A92901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3D"/>
    <w:rsid w:val="00A95EBB"/>
    <w:rsid w:val="00A95F51"/>
    <w:rsid w:val="00A95F9F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BE5"/>
    <w:rsid w:val="00AA1C5B"/>
    <w:rsid w:val="00AA1D96"/>
    <w:rsid w:val="00AA2124"/>
    <w:rsid w:val="00AA2A37"/>
    <w:rsid w:val="00AA2B66"/>
    <w:rsid w:val="00AA2C9A"/>
    <w:rsid w:val="00AA2F5B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3F3"/>
    <w:rsid w:val="00AA589C"/>
    <w:rsid w:val="00AA6402"/>
    <w:rsid w:val="00AA7300"/>
    <w:rsid w:val="00AA7570"/>
    <w:rsid w:val="00AA76C4"/>
    <w:rsid w:val="00AA79C2"/>
    <w:rsid w:val="00AA7FBC"/>
    <w:rsid w:val="00AB0117"/>
    <w:rsid w:val="00AB065F"/>
    <w:rsid w:val="00AB0BCC"/>
    <w:rsid w:val="00AB0F89"/>
    <w:rsid w:val="00AB111B"/>
    <w:rsid w:val="00AB118D"/>
    <w:rsid w:val="00AB119C"/>
    <w:rsid w:val="00AB12CE"/>
    <w:rsid w:val="00AB1390"/>
    <w:rsid w:val="00AB1AA5"/>
    <w:rsid w:val="00AB1FDB"/>
    <w:rsid w:val="00AB25BA"/>
    <w:rsid w:val="00AB288B"/>
    <w:rsid w:val="00AB2A54"/>
    <w:rsid w:val="00AB2A88"/>
    <w:rsid w:val="00AB2C7D"/>
    <w:rsid w:val="00AB326E"/>
    <w:rsid w:val="00AB3636"/>
    <w:rsid w:val="00AB38D6"/>
    <w:rsid w:val="00AB3A75"/>
    <w:rsid w:val="00AB3C32"/>
    <w:rsid w:val="00AB4441"/>
    <w:rsid w:val="00AB4667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80D"/>
    <w:rsid w:val="00AB698F"/>
    <w:rsid w:val="00AB6CCF"/>
    <w:rsid w:val="00AB6F01"/>
    <w:rsid w:val="00AB709A"/>
    <w:rsid w:val="00AB71E8"/>
    <w:rsid w:val="00AB7524"/>
    <w:rsid w:val="00AB75FB"/>
    <w:rsid w:val="00AB7600"/>
    <w:rsid w:val="00AB796E"/>
    <w:rsid w:val="00AB79B7"/>
    <w:rsid w:val="00AB7CB5"/>
    <w:rsid w:val="00AC0031"/>
    <w:rsid w:val="00AC0285"/>
    <w:rsid w:val="00AC04A9"/>
    <w:rsid w:val="00AC04FA"/>
    <w:rsid w:val="00AC0516"/>
    <w:rsid w:val="00AC0637"/>
    <w:rsid w:val="00AC079A"/>
    <w:rsid w:val="00AC0ED4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F9F"/>
    <w:rsid w:val="00AC42B8"/>
    <w:rsid w:val="00AC43DA"/>
    <w:rsid w:val="00AC4E9D"/>
    <w:rsid w:val="00AC4F82"/>
    <w:rsid w:val="00AC53DC"/>
    <w:rsid w:val="00AC54E0"/>
    <w:rsid w:val="00AC576E"/>
    <w:rsid w:val="00AC5C08"/>
    <w:rsid w:val="00AC61DA"/>
    <w:rsid w:val="00AC6C97"/>
    <w:rsid w:val="00AC7117"/>
    <w:rsid w:val="00AC7190"/>
    <w:rsid w:val="00AC71BA"/>
    <w:rsid w:val="00AC7833"/>
    <w:rsid w:val="00AC7959"/>
    <w:rsid w:val="00AC7A6B"/>
    <w:rsid w:val="00AC7B63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786"/>
    <w:rsid w:val="00AD3B8D"/>
    <w:rsid w:val="00AD3C8F"/>
    <w:rsid w:val="00AD3D0F"/>
    <w:rsid w:val="00AD3D91"/>
    <w:rsid w:val="00AD3E17"/>
    <w:rsid w:val="00AD4377"/>
    <w:rsid w:val="00AD4621"/>
    <w:rsid w:val="00AD47D3"/>
    <w:rsid w:val="00AD4A22"/>
    <w:rsid w:val="00AD4A63"/>
    <w:rsid w:val="00AD4A8B"/>
    <w:rsid w:val="00AD4B7A"/>
    <w:rsid w:val="00AD519F"/>
    <w:rsid w:val="00AD5A09"/>
    <w:rsid w:val="00AD5D63"/>
    <w:rsid w:val="00AD5FB1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B21"/>
    <w:rsid w:val="00AE1C46"/>
    <w:rsid w:val="00AE1C6E"/>
    <w:rsid w:val="00AE1CB6"/>
    <w:rsid w:val="00AE2AC6"/>
    <w:rsid w:val="00AE2F04"/>
    <w:rsid w:val="00AE2F8E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223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2BC"/>
    <w:rsid w:val="00AF16A0"/>
    <w:rsid w:val="00AF1722"/>
    <w:rsid w:val="00AF260C"/>
    <w:rsid w:val="00AF2821"/>
    <w:rsid w:val="00AF2A0E"/>
    <w:rsid w:val="00AF2E81"/>
    <w:rsid w:val="00AF2F7D"/>
    <w:rsid w:val="00AF2FE5"/>
    <w:rsid w:val="00AF369D"/>
    <w:rsid w:val="00AF3B8A"/>
    <w:rsid w:val="00AF3F37"/>
    <w:rsid w:val="00AF40BC"/>
    <w:rsid w:val="00AF42D5"/>
    <w:rsid w:val="00AF4823"/>
    <w:rsid w:val="00AF4CAA"/>
    <w:rsid w:val="00AF4CE4"/>
    <w:rsid w:val="00AF4D39"/>
    <w:rsid w:val="00AF5103"/>
    <w:rsid w:val="00AF57EA"/>
    <w:rsid w:val="00AF5842"/>
    <w:rsid w:val="00AF5E35"/>
    <w:rsid w:val="00AF5F0F"/>
    <w:rsid w:val="00AF654C"/>
    <w:rsid w:val="00AF66BA"/>
    <w:rsid w:val="00AF6ADC"/>
    <w:rsid w:val="00AF6EF8"/>
    <w:rsid w:val="00AF7039"/>
    <w:rsid w:val="00AF7286"/>
    <w:rsid w:val="00AF7415"/>
    <w:rsid w:val="00AF7F3C"/>
    <w:rsid w:val="00AF7F4A"/>
    <w:rsid w:val="00B00082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CE"/>
    <w:rsid w:val="00B03DCC"/>
    <w:rsid w:val="00B040CD"/>
    <w:rsid w:val="00B044CF"/>
    <w:rsid w:val="00B0460D"/>
    <w:rsid w:val="00B047A9"/>
    <w:rsid w:val="00B047F5"/>
    <w:rsid w:val="00B04E9E"/>
    <w:rsid w:val="00B05199"/>
    <w:rsid w:val="00B052F8"/>
    <w:rsid w:val="00B05316"/>
    <w:rsid w:val="00B05441"/>
    <w:rsid w:val="00B05483"/>
    <w:rsid w:val="00B06C70"/>
    <w:rsid w:val="00B06F88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D33"/>
    <w:rsid w:val="00B16F0A"/>
    <w:rsid w:val="00B16FEC"/>
    <w:rsid w:val="00B170ED"/>
    <w:rsid w:val="00B17677"/>
    <w:rsid w:val="00B178FE"/>
    <w:rsid w:val="00B17CC5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0F03"/>
    <w:rsid w:val="00B21752"/>
    <w:rsid w:val="00B218CE"/>
    <w:rsid w:val="00B21B12"/>
    <w:rsid w:val="00B22135"/>
    <w:rsid w:val="00B2239C"/>
    <w:rsid w:val="00B228F6"/>
    <w:rsid w:val="00B22DCD"/>
    <w:rsid w:val="00B22EE6"/>
    <w:rsid w:val="00B23076"/>
    <w:rsid w:val="00B23087"/>
    <w:rsid w:val="00B230C4"/>
    <w:rsid w:val="00B231F9"/>
    <w:rsid w:val="00B2328A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72AE"/>
    <w:rsid w:val="00B2746C"/>
    <w:rsid w:val="00B277B3"/>
    <w:rsid w:val="00B27985"/>
    <w:rsid w:val="00B279FE"/>
    <w:rsid w:val="00B27E18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C43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BCB"/>
    <w:rsid w:val="00B35E72"/>
    <w:rsid w:val="00B36029"/>
    <w:rsid w:val="00B362CE"/>
    <w:rsid w:val="00B36409"/>
    <w:rsid w:val="00B36AB9"/>
    <w:rsid w:val="00B36CE3"/>
    <w:rsid w:val="00B36E3B"/>
    <w:rsid w:val="00B37037"/>
    <w:rsid w:val="00B375FA"/>
    <w:rsid w:val="00B37899"/>
    <w:rsid w:val="00B37A3A"/>
    <w:rsid w:val="00B37C0F"/>
    <w:rsid w:val="00B40278"/>
    <w:rsid w:val="00B402FE"/>
    <w:rsid w:val="00B403C3"/>
    <w:rsid w:val="00B4105D"/>
    <w:rsid w:val="00B41276"/>
    <w:rsid w:val="00B41597"/>
    <w:rsid w:val="00B41866"/>
    <w:rsid w:val="00B41CEE"/>
    <w:rsid w:val="00B41EB9"/>
    <w:rsid w:val="00B41F5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480"/>
    <w:rsid w:val="00B46AD4"/>
    <w:rsid w:val="00B46CE1"/>
    <w:rsid w:val="00B470C7"/>
    <w:rsid w:val="00B500B8"/>
    <w:rsid w:val="00B505EB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253"/>
    <w:rsid w:val="00B535FE"/>
    <w:rsid w:val="00B5391D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4F"/>
    <w:rsid w:val="00B57570"/>
    <w:rsid w:val="00B57CA9"/>
    <w:rsid w:val="00B60060"/>
    <w:rsid w:val="00B6030E"/>
    <w:rsid w:val="00B60579"/>
    <w:rsid w:val="00B60610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EF9"/>
    <w:rsid w:val="00B65005"/>
    <w:rsid w:val="00B65383"/>
    <w:rsid w:val="00B65786"/>
    <w:rsid w:val="00B658CF"/>
    <w:rsid w:val="00B65B9F"/>
    <w:rsid w:val="00B65BC2"/>
    <w:rsid w:val="00B65D25"/>
    <w:rsid w:val="00B65E5F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BA"/>
    <w:rsid w:val="00B713F6"/>
    <w:rsid w:val="00B716DD"/>
    <w:rsid w:val="00B71728"/>
    <w:rsid w:val="00B717FF"/>
    <w:rsid w:val="00B71DD7"/>
    <w:rsid w:val="00B71F57"/>
    <w:rsid w:val="00B71FCB"/>
    <w:rsid w:val="00B7210A"/>
    <w:rsid w:val="00B72320"/>
    <w:rsid w:val="00B726BE"/>
    <w:rsid w:val="00B72AF6"/>
    <w:rsid w:val="00B72C21"/>
    <w:rsid w:val="00B72E60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910"/>
    <w:rsid w:val="00B81B06"/>
    <w:rsid w:val="00B822FF"/>
    <w:rsid w:val="00B82336"/>
    <w:rsid w:val="00B8274C"/>
    <w:rsid w:val="00B838BA"/>
    <w:rsid w:val="00B83C1C"/>
    <w:rsid w:val="00B83E61"/>
    <w:rsid w:val="00B83E6D"/>
    <w:rsid w:val="00B842DF"/>
    <w:rsid w:val="00B84372"/>
    <w:rsid w:val="00B8477B"/>
    <w:rsid w:val="00B84AC8"/>
    <w:rsid w:val="00B84C5B"/>
    <w:rsid w:val="00B85227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45"/>
    <w:rsid w:val="00B941C1"/>
    <w:rsid w:val="00B9442E"/>
    <w:rsid w:val="00B9495C"/>
    <w:rsid w:val="00B94B9E"/>
    <w:rsid w:val="00B94C9D"/>
    <w:rsid w:val="00B95536"/>
    <w:rsid w:val="00B95563"/>
    <w:rsid w:val="00B957AD"/>
    <w:rsid w:val="00B95C24"/>
    <w:rsid w:val="00B96431"/>
    <w:rsid w:val="00B96710"/>
    <w:rsid w:val="00B972B1"/>
    <w:rsid w:val="00B97558"/>
    <w:rsid w:val="00B97B20"/>
    <w:rsid w:val="00B97FEB"/>
    <w:rsid w:val="00BA0558"/>
    <w:rsid w:val="00BA09A6"/>
    <w:rsid w:val="00BA09C3"/>
    <w:rsid w:val="00BA113C"/>
    <w:rsid w:val="00BA1BCE"/>
    <w:rsid w:val="00BA1DE7"/>
    <w:rsid w:val="00BA2156"/>
    <w:rsid w:val="00BA23E8"/>
    <w:rsid w:val="00BA243B"/>
    <w:rsid w:val="00BA258E"/>
    <w:rsid w:val="00BA3235"/>
    <w:rsid w:val="00BA35EF"/>
    <w:rsid w:val="00BA37BE"/>
    <w:rsid w:val="00BA37C8"/>
    <w:rsid w:val="00BA3881"/>
    <w:rsid w:val="00BA39EC"/>
    <w:rsid w:val="00BA4354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5F4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851"/>
    <w:rsid w:val="00BB3C5A"/>
    <w:rsid w:val="00BB3CE4"/>
    <w:rsid w:val="00BB3D62"/>
    <w:rsid w:val="00BB4317"/>
    <w:rsid w:val="00BB45D3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4E3"/>
    <w:rsid w:val="00BB65C1"/>
    <w:rsid w:val="00BB7520"/>
    <w:rsid w:val="00BB7543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C53"/>
    <w:rsid w:val="00BC2596"/>
    <w:rsid w:val="00BC26D3"/>
    <w:rsid w:val="00BC2B28"/>
    <w:rsid w:val="00BC2E9F"/>
    <w:rsid w:val="00BC30BD"/>
    <w:rsid w:val="00BC3574"/>
    <w:rsid w:val="00BC376B"/>
    <w:rsid w:val="00BC3980"/>
    <w:rsid w:val="00BC3B0C"/>
    <w:rsid w:val="00BC3DE1"/>
    <w:rsid w:val="00BC40D7"/>
    <w:rsid w:val="00BC40E2"/>
    <w:rsid w:val="00BC4403"/>
    <w:rsid w:val="00BC4883"/>
    <w:rsid w:val="00BC4987"/>
    <w:rsid w:val="00BC54E2"/>
    <w:rsid w:val="00BC55B2"/>
    <w:rsid w:val="00BC67EF"/>
    <w:rsid w:val="00BC6829"/>
    <w:rsid w:val="00BC6D78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DEF"/>
    <w:rsid w:val="00BD1EA9"/>
    <w:rsid w:val="00BD21E6"/>
    <w:rsid w:val="00BD248D"/>
    <w:rsid w:val="00BD27E8"/>
    <w:rsid w:val="00BD32DF"/>
    <w:rsid w:val="00BD35FC"/>
    <w:rsid w:val="00BD38A8"/>
    <w:rsid w:val="00BD3B0E"/>
    <w:rsid w:val="00BD3DB1"/>
    <w:rsid w:val="00BD47C1"/>
    <w:rsid w:val="00BD4918"/>
    <w:rsid w:val="00BD4ADB"/>
    <w:rsid w:val="00BD54C4"/>
    <w:rsid w:val="00BD55D8"/>
    <w:rsid w:val="00BD5986"/>
    <w:rsid w:val="00BD61FF"/>
    <w:rsid w:val="00BD6478"/>
    <w:rsid w:val="00BD6782"/>
    <w:rsid w:val="00BD67AC"/>
    <w:rsid w:val="00BD6B00"/>
    <w:rsid w:val="00BD6B55"/>
    <w:rsid w:val="00BD7433"/>
    <w:rsid w:val="00BD7659"/>
    <w:rsid w:val="00BD7DCC"/>
    <w:rsid w:val="00BE003A"/>
    <w:rsid w:val="00BE00AD"/>
    <w:rsid w:val="00BE036F"/>
    <w:rsid w:val="00BE0628"/>
    <w:rsid w:val="00BE087D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37E"/>
    <w:rsid w:val="00BE2C05"/>
    <w:rsid w:val="00BE313F"/>
    <w:rsid w:val="00BE34C2"/>
    <w:rsid w:val="00BE3A82"/>
    <w:rsid w:val="00BE4458"/>
    <w:rsid w:val="00BE4718"/>
    <w:rsid w:val="00BE4CCF"/>
    <w:rsid w:val="00BE50B1"/>
    <w:rsid w:val="00BE5306"/>
    <w:rsid w:val="00BE5620"/>
    <w:rsid w:val="00BE57C4"/>
    <w:rsid w:val="00BE5AD2"/>
    <w:rsid w:val="00BE5B27"/>
    <w:rsid w:val="00BE5CA3"/>
    <w:rsid w:val="00BE616C"/>
    <w:rsid w:val="00BE6185"/>
    <w:rsid w:val="00BE64B5"/>
    <w:rsid w:val="00BE698A"/>
    <w:rsid w:val="00BE6A19"/>
    <w:rsid w:val="00BE6EDB"/>
    <w:rsid w:val="00BE70B4"/>
    <w:rsid w:val="00BE70E2"/>
    <w:rsid w:val="00BE7141"/>
    <w:rsid w:val="00BE71CF"/>
    <w:rsid w:val="00BE7376"/>
    <w:rsid w:val="00BE7523"/>
    <w:rsid w:val="00BE7659"/>
    <w:rsid w:val="00BE7811"/>
    <w:rsid w:val="00BE7A87"/>
    <w:rsid w:val="00BE7D09"/>
    <w:rsid w:val="00BF0171"/>
    <w:rsid w:val="00BF0816"/>
    <w:rsid w:val="00BF0866"/>
    <w:rsid w:val="00BF0C7A"/>
    <w:rsid w:val="00BF0FEE"/>
    <w:rsid w:val="00BF12E8"/>
    <w:rsid w:val="00BF13C7"/>
    <w:rsid w:val="00BF185C"/>
    <w:rsid w:val="00BF1D3E"/>
    <w:rsid w:val="00BF2764"/>
    <w:rsid w:val="00BF2777"/>
    <w:rsid w:val="00BF2B71"/>
    <w:rsid w:val="00BF2C13"/>
    <w:rsid w:val="00BF33BD"/>
    <w:rsid w:val="00BF3819"/>
    <w:rsid w:val="00BF40D0"/>
    <w:rsid w:val="00BF4181"/>
    <w:rsid w:val="00BF41D5"/>
    <w:rsid w:val="00BF51DF"/>
    <w:rsid w:val="00BF5443"/>
    <w:rsid w:val="00BF56A4"/>
    <w:rsid w:val="00BF5737"/>
    <w:rsid w:val="00BF587D"/>
    <w:rsid w:val="00BF5AA2"/>
    <w:rsid w:val="00BF5AEC"/>
    <w:rsid w:val="00BF5C7A"/>
    <w:rsid w:val="00BF5C82"/>
    <w:rsid w:val="00BF603B"/>
    <w:rsid w:val="00BF629A"/>
    <w:rsid w:val="00BF63FC"/>
    <w:rsid w:val="00BF6654"/>
    <w:rsid w:val="00BF6811"/>
    <w:rsid w:val="00BF68F9"/>
    <w:rsid w:val="00BF7186"/>
    <w:rsid w:val="00BF789F"/>
    <w:rsid w:val="00C000B8"/>
    <w:rsid w:val="00C00180"/>
    <w:rsid w:val="00C00613"/>
    <w:rsid w:val="00C0085A"/>
    <w:rsid w:val="00C00C5B"/>
    <w:rsid w:val="00C00C6B"/>
    <w:rsid w:val="00C01562"/>
    <w:rsid w:val="00C0196A"/>
    <w:rsid w:val="00C01D57"/>
    <w:rsid w:val="00C01F04"/>
    <w:rsid w:val="00C020C8"/>
    <w:rsid w:val="00C0241E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7D"/>
    <w:rsid w:val="00C04D14"/>
    <w:rsid w:val="00C04D32"/>
    <w:rsid w:val="00C04F56"/>
    <w:rsid w:val="00C0525B"/>
    <w:rsid w:val="00C0546C"/>
    <w:rsid w:val="00C05738"/>
    <w:rsid w:val="00C058D9"/>
    <w:rsid w:val="00C05A97"/>
    <w:rsid w:val="00C063CD"/>
    <w:rsid w:val="00C066B8"/>
    <w:rsid w:val="00C06B8C"/>
    <w:rsid w:val="00C06E04"/>
    <w:rsid w:val="00C07634"/>
    <w:rsid w:val="00C07670"/>
    <w:rsid w:val="00C07937"/>
    <w:rsid w:val="00C07962"/>
    <w:rsid w:val="00C106E0"/>
    <w:rsid w:val="00C1095D"/>
    <w:rsid w:val="00C10A47"/>
    <w:rsid w:val="00C10BD2"/>
    <w:rsid w:val="00C10D1E"/>
    <w:rsid w:val="00C10DF9"/>
    <w:rsid w:val="00C10E3A"/>
    <w:rsid w:val="00C10F1A"/>
    <w:rsid w:val="00C10F4F"/>
    <w:rsid w:val="00C110A6"/>
    <w:rsid w:val="00C11675"/>
    <w:rsid w:val="00C11988"/>
    <w:rsid w:val="00C11A9B"/>
    <w:rsid w:val="00C11B42"/>
    <w:rsid w:val="00C11B55"/>
    <w:rsid w:val="00C11B74"/>
    <w:rsid w:val="00C11DEF"/>
    <w:rsid w:val="00C11E6E"/>
    <w:rsid w:val="00C1293F"/>
    <w:rsid w:val="00C12BF9"/>
    <w:rsid w:val="00C12F72"/>
    <w:rsid w:val="00C13000"/>
    <w:rsid w:val="00C133C0"/>
    <w:rsid w:val="00C141B7"/>
    <w:rsid w:val="00C145DA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409"/>
    <w:rsid w:val="00C164F1"/>
    <w:rsid w:val="00C16623"/>
    <w:rsid w:val="00C16DC4"/>
    <w:rsid w:val="00C17203"/>
    <w:rsid w:val="00C17B04"/>
    <w:rsid w:val="00C203CD"/>
    <w:rsid w:val="00C208BC"/>
    <w:rsid w:val="00C20A77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6503"/>
    <w:rsid w:val="00C26519"/>
    <w:rsid w:val="00C2679C"/>
    <w:rsid w:val="00C267CC"/>
    <w:rsid w:val="00C26840"/>
    <w:rsid w:val="00C27119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03C"/>
    <w:rsid w:val="00C311B7"/>
    <w:rsid w:val="00C3150E"/>
    <w:rsid w:val="00C31757"/>
    <w:rsid w:val="00C317D5"/>
    <w:rsid w:val="00C31896"/>
    <w:rsid w:val="00C31A3C"/>
    <w:rsid w:val="00C31AB0"/>
    <w:rsid w:val="00C31AD0"/>
    <w:rsid w:val="00C31B4D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114"/>
    <w:rsid w:val="00C344CC"/>
    <w:rsid w:val="00C34D43"/>
    <w:rsid w:val="00C34ED2"/>
    <w:rsid w:val="00C351EC"/>
    <w:rsid w:val="00C35B1E"/>
    <w:rsid w:val="00C363FA"/>
    <w:rsid w:val="00C36773"/>
    <w:rsid w:val="00C36A5C"/>
    <w:rsid w:val="00C36CD3"/>
    <w:rsid w:val="00C37133"/>
    <w:rsid w:val="00C37252"/>
    <w:rsid w:val="00C3779D"/>
    <w:rsid w:val="00C37B63"/>
    <w:rsid w:val="00C37EB4"/>
    <w:rsid w:val="00C401C5"/>
    <w:rsid w:val="00C405C0"/>
    <w:rsid w:val="00C4087C"/>
    <w:rsid w:val="00C40948"/>
    <w:rsid w:val="00C40A91"/>
    <w:rsid w:val="00C4129D"/>
    <w:rsid w:val="00C41305"/>
    <w:rsid w:val="00C4175E"/>
    <w:rsid w:val="00C418E9"/>
    <w:rsid w:val="00C41A8D"/>
    <w:rsid w:val="00C41D1B"/>
    <w:rsid w:val="00C426DC"/>
    <w:rsid w:val="00C42A3B"/>
    <w:rsid w:val="00C42C94"/>
    <w:rsid w:val="00C42E36"/>
    <w:rsid w:val="00C43138"/>
    <w:rsid w:val="00C4313D"/>
    <w:rsid w:val="00C43166"/>
    <w:rsid w:val="00C43A4C"/>
    <w:rsid w:val="00C43C8F"/>
    <w:rsid w:val="00C43E9A"/>
    <w:rsid w:val="00C4427B"/>
    <w:rsid w:val="00C44431"/>
    <w:rsid w:val="00C444AB"/>
    <w:rsid w:val="00C4467B"/>
    <w:rsid w:val="00C44F15"/>
    <w:rsid w:val="00C44F26"/>
    <w:rsid w:val="00C44FAC"/>
    <w:rsid w:val="00C45139"/>
    <w:rsid w:val="00C45241"/>
    <w:rsid w:val="00C453E2"/>
    <w:rsid w:val="00C4556E"/>
    <w:rsid w:val="00C45CB0"/>
    <w:rsid w:val="00C46602"/>
    <w:rsid w:val="00C4683A"/>
    <w:rsid w:val="00C46B14"/>
    <w:rsid w:val="00C46C91"/>
    <w:rsid w:val="00C46FA7"/>
    <w:rsid w:val="00C47050"/>
    <w:rsid w:val="00C47202"/>
    <w:rsid w:val="00C47207"/>
    <w:rsid w:val="00C47EC7"/>
    <w:rsid w:val="00C47FEE"/>
    <w:rsid w:val="00C502A3"/>
    <w:rsid w:val="00C502B5"/>
    <w:rsid w:val="00C503E4"/>
    <w:rsid w:val="00C5041F"/>
    <w:rsid w:val="00C505D5"/>
    <w:rsid w:val="00C50632"/>
    <w:rsid w:val="00C507F3"/>
    <w:rsid w:val="00C50DE9"/>
    <w:rsid w:val="00C50E6F"/>
    <w:rsid w:val="00C50F48"/>
    <w:rsid w:val="00C511BE"/>
    <w:rsid w:val="00C5120F"/>
    <w:rsid w:val="00C5142E"/>
    <w:rsid w:val="00C51A40"/>
    <w:rsid w:val="00C51E65"/>
    <w:rsid w:val="00C51F63"/>
    <w:rsid w:val="00C52841"/>
    <w:rsid w:val="00C52D3B"/>
    <w:rsid w:val="00C53316"/>
    <w:rsid w:val="00C5355C"/>
    <w:rsid w:val="00C538CF"/>
    <w:rsid w:val="00C53AB0"/>
    <w:rsid w:val="00C548D4"/>
    <w:rsid w:val="00C54B8B"/>
    <w:rsid w:val="00C551EF"/>
    <w:rsid w:val="00C552C4"/>
    <w:rsid w:val="00C5537D"/>
    <w:rsid w:val="00C55543"/>
    <w:rsid w:val="00C55928"/>
    <w:rsid w:val="00C55D4D"/>
    <w:rsid w:val="00C55EE1"/>
    <w:rsid w:val="00C56081"/>
    <w:rsid w:val="00C5624D"/>
    <w:rsid w:val="00C563D8"/>
    <w:rsid w:val="00C56680"/>
    <w:rsid w:val="00C576E6"/>
    <w:rsid w:val="00C577DA"/>
    <w:rsid w:val="00C57B73"/>
    <w:rsid w:val="00C60108"/>
    <w:rsid w:val="00C6056F"/>
    <w:rsid w:val="00C6069D"/>
    <w:rsid w:val="00C60FEB"/>
    <w:rsid w:val="00C6164C"/>
    <w:rsid w:val="00C61861"/>
    <w:rsid w:val="00C61867"/>
    <w:rsid w:val="00C619EE"/>
    <w:rsid w:val="00C619F3"/>
    <w:rsid w:val="00C61B5B"/>
    <w:rsid w:val="00C61D02"/>
    <w:rsid w:val="00C61D93"/>
    <w:rsid w:val="00C61F67"/>
    <w:rsid w:val="00C6217B"/>
    <w:rsid w:val="00C62BE9"/>
    <w:rsid w:val="00C62C84"/>
    <w:rsid w:val="00C62DB0"/>
    <w:rsid w:val="00C634E5"/>
    <w:rsid w:val="00C63B97"/>
    <w:rsid w:val="00C63F41"/>
    <w:rsid w:val="00C64596"/>
    <w:rsid w:val="00C65413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0A96"/>
    <w:rsid w:val="00C710BD"/>
    <w:rsid w:val="00C712BD"/>
    <w:rsid w:val="00C71447"/>
    <w:rsid w:val="00C71690"/>
    <w:rsid w:val="00C71AA9"/>
    <w:rsid w:val="00C72DE5"/>
    <w:rsid w:val="00C72E6B"/>
    <w:rsid w:val="00C731C6"/>
    <w:rsid w:val="00C73211"/>
    <w:rsid w:val="00C73705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12E"/>
    <w:rsid w:val="00C752F9"/>
    <w:rsid w:val="00C7536E"/>
    <w:rsid w:val="00C75710"/>
    <w:rsid w:val="00C7577D"/>
    <w:rsid w:val="00C76319"/>
    <w:rsid w:val="00C76609"/>
    <w:rsid w:val="00C76844"/>
    <w:rsid w:val="00C76E5B"/>
    <w:rsid w:val="00C7725F"/>
    <w:rsid w:val="00C77317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759"/>
    <w:rsid w:val="00C83FE7"/>
    <w:rsid w:val="00C840FE"/>
    <w:rsid w:val="00C84255"/>
    <w:rsid w:val="00C84F79"/>
    <w:rsid w:val="00C855B9"/>
    <w:rsid w:val="00C856AA"/>
    <w:rsid w:val="00C859D1"/>
    <w:rsid w:val="00C85CF4"/>
    <w:rsid w:val="00C85E39"/>
    <w:rsid w:val="00C85FC5"/>
    <w:rsid w:val="00C860E8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99D"/>
    <w:rsid w:val="00C919AC"/>
    <w:rsid w:val="00C91DC6"/>
    <w:rsid w:val="00C91E38"/>
    <w:rsid w:val="00C929EC"/>
    <w:rsid w:val="00C92B74"/>
    <w:rsid w:val="00C92FA3"/>
    <w:rsid w:val="00C92FED"/>
    <w:rsid w:val="00C9322A"/>
    <w:rsid w:val="00C93D78"/>
    <w:rsid w:val="00C94735"/>
    <w:rsid w:val="00C94859"/>
    <w:rsid w:val="00C94A3D"/>
    <w:rsid w:val="00C950B1"/>
    <w:rsid w:val="00C959C3"/>
    <w:rsid w:val="00C95B09"/>
    <w:rsid w:val="00C95F9D"/>
    <w:rsid w:val="00C96A44"/>
    <w:rsid w:val="00C96ABC"/>
    <w:rsid w:val="00C96B39"/>
    <w:rsid w:val="00C96CB3"/>
    <w:rsid w:val="00C9769B"/>
    <w:rsid w:val="00C9799A"/>
    <w:rsid w:val="00C97F4E"/>
    <w:rsid w:val="00C97F6A"/>
    <w:rsid w:val="00CA037B"/>
    <w:rsid w:val="00CA05C7"/>
    <w:rsid w:val="00CA0DC0"/>
    <w:rsid w:val="00CA1005"/>
    <w:rsid w:val="00CA10A0"/>
    <w:rsid w:val="00CA1472"/>
    <w:rsid w:val="00CA172A"/>
    <w:rsid w:val="00CA1C94"/>
    <w:rsid w:val="00CA1F13"/>
    <w:rsid w:val="00CA2090"/>
    <w:rsid w:val="00CA20B0"/>
    <w:rsid w:val="00CA2503"/>
    <w:rsid w:val="00CA2A9A"/>
    <w:rsid w:val="00CA2AA1"/>
    <w:rsid w:val="00CA358F"/>
    <w:rsid w:val="00CA3975"/>
    <w:rsid w:val="00CA3AFD"/>
    <w:rsid w:val="00CA407D"/>
    <w:rsid w:val="00CA427A"/>
    <w:rsid w:val="00CA4492"/>
    <w:rsid w:val="00CA4A78"/>
    <w:rsid w:val="00CA4AF4"/>
    <w:rsid w:val="00CA540D"/>
    <w:rsid w:val="00CA5FFC"/>
    <w:rsid w:val="00CA612B"/>
    <w:rsid w:val="00CA6230"/>
    <w:rsid w:val="00CA62B9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14B"/>
    <w:rsid w:val="00CB025D"/>
    <w:rsid w:val="00CB04EF"/>
    <w:rsid w:val="00CB08A4"/>
    <w:rsid w:val="00CB0E71"/>
    <w:rsid w:val="00CB1756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B9"/>
    <w:rsid w:val="00CB6B24"/>
    <w:rsid w:val="00CB6EC2"/>
    <w:rsid w:val="00CB714A"/>
    <w:rsid w:val="00CB72E2"/>
    <w:rsid w:val="00CB783B"/>
    <w:rsid w:val="00CB7FC9"/>
    <w:rsid w:val="00CC00E4"/>
    <w:rsid w:val="00CC139E"/>
    <w:rsid w:val="00CC18C4"/>
    <w:rsid w:val="00CC2799"/>
    <w:rsid w:val="00CC28DD"/>
    <w:rsid w:val="00CC2AA7"/>
    <w:rsid w:val="00CC2C31"/>
    <w:rsid w:val="00CC2E00"/>
    <w:rsid w:val="00CC3765"/>
    <w:rsid w:val="00CC3770"/>
    <w:rsid w:val="00CC3932"/>
    <w:rsid w:val="00CC3F99"/>
    <w:rsid w:val="00CC4152"/>
    <w:rsid w:val="00CC43FB"/>
    <w:rsid w:val="00CC472A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A40"/>
    <w:rsid w:val="00CD0B44"/>
    <w:rsid w:val="00CD103E"/>
    <w:rsid w:val="00CD10B1"/>
    <w:rsid w:val="00CD12D3"/>
    <w:rsid w:val="00CD1765"/>
    <w:rsid w:val="00CD19B9"/>
    <w:rsid w:val="00CD1EC1"/>
    <w:rsid w:val="00CD252A"/>
    <w:rsid w:val="00CD26FE"/>
    <w:rsid w:val="00CD2867"/>
    <w:rsid w:val="00CD2E77"/>
    <w:rsid w:val="00CD2FBE"/>
    <w:rsid w:val="00CD342C"/>
    <w:rsid w:val="00CD3AA9"/>
    <w:rsid w:val="00CD3B94"/>
    <w:rsid w:val="00CD411C"/>
    <w:rsid w:val="00CD41C0"/>
    <w:rsid w:val="00CD41DD"/>
    <w:rsid w:val="00CD42D8"/>
    <w:rsid w:val="00CD4637"/>
    <w:rsid w:val="00CD49BF"/>
    <w:rsid w:val="00CD50E6"/>
    <w:rsid w:val="00CD54A5"/>
    <w:rsid w:val="00CD58EB"/>
    <w:rsid w:val="00CD5987"/>
    <w:rsid w:val="00CD5DE5"/>
    <w:rsid w:val="00CD5E03"/>
    <w:rsid w:val="00CD5F4F"/>
    <w:rsid w:val="00CD676A"/>
    <w:rsid w:val="00CD6B2C"/>
    <w:rsid w:val="00CD6CAE"/>
    <w:rsid w:val="00CD6D0F"/>
    <w:rsid w:val="00CD6DDD"/>
    <w:rsid w:val="00CD715C"/>
    <w:rsid w:val="00CD745B"/>
    <w:rsid w:val="00CD7468"/>
    <w:rsid w:val="00CD77FB"/>
    <w:rsid w:val="00CD7C97"/>
    <w:rsid w:val="00CD7DE4"/>
    <w:rsid w:val="00CE021E"/>
    <w:rsid w:val="00CE0372"/>
    <w:rsid w:val="00CE04DA"/>
    <w:rsid w:val="00CE0841"/>
    <w:rsid w:val="00CE0970"/>
    <w:rsid w:val="00CE0B7E"/>
    <w:rsid w:val="00CE0E55"/>
    <w:rsid w:val="00CE0FC8"/>
    <w:rsid w:val="00CE1067"/>
    <w:rsid w:val="00CE1270"/>
    <w:rsid w:val="00CE144B"/>
    <w:rsid w:val="00CE1802"/>
    <w:rsid w:val="00CE1A22"/>
    <w:rsid w:val="00CE1A5A"/>
    <w:rsid w:val="00CE1D91"/>
    <w:rsid w:val="00CE1EF4"/>
    <w:rsid w:val="00CE301C"/>
    <w:rsid w:val="00CE3848"/>
    <w:rsid w:val="00CE3953"/>
    <w:rsid w:val="00CE3D20"/>
    <w:rsid w:val="00CE3DDB"/>
    <w:rsid w:val="00CE3E66"/>
    <w:rsid w:val="00CE4710"/>
    <w:rsid w:val="00CE496F"/>
    <w:rsid w:val="00CE4EEE"/>
    <w:rsid w:val="00CE4F6E"/>
    <w:rsid w:val="00CE5176"/>
    <w:rsid w:val="00CE537C"/>
    <w:rsid w:val="00CE5509"/>
    <w:rsid w:val="00CE5ACD"/>
    <w:rsid w:val="00CE5D52"/>
    <w:rsid w:val="00CE5EBE"/>
    <w:rsid w:val="00CE5FB0"/>
    <w:rsid w:val="00CE600E"/>
    <w:rsid w:val="00CE639D"/>
    <w:rsid w:val="00CE65BD"/>
    <w:rsid w:val="00CE68A9"/>
    <w:rsid w:val="00CE6C8C"/>
    <w:rsid w:val="00CE740D"/>
    <w:rsid w:val="00CE75BE"/>
    <w:rsid w:val="00CE7B56"/>
    <w:rsid w:val="00CE7CA8"/>
    <w:rsid w:val="00CF0075"/>
    <w:rsid w:val="00CF027C"/>
    <w:rsid w:val="00CF0468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B2D"/>
    <w:rsid w:val="00CF2BC1"/>
    <w:rsid w:val="00CF34AE"/>
    <w:rsid w:val="00CF3B99"/>
    <w:rsid w:val="00CF42DF"/>
    <w:rsid w:val="00CF4305"/>
    <w:rsid w:val="00CF4404"/>
    <w:rsid w:val="00CF45AA"/>
    <w:rsid w:val="00CF50D0"/>
    <w:rsid w:val="00CF62AD"/>
    <w:rsid w:val="00CF6522"/>
    <w:rsid w:val="00CF6B31"/>
    <w:rsid w:val="00CF6C2F"/>
    <w:rsid w:val="00CF6D0C"/>
    <w:rsid w:val="00CF6D95"/>
    <w:rsid w:val="00CF6F3B"/>
    <w:rsid w:val="00CF770D"/>
    <w:rsid w:val="00CF7CB0"/>
    <w:rsid w:val="00CF7E2C"/>
    <w:rsid w:val="00D009DF"/>
    <w:rsid w:val="00D00E16"/>
    <w:rsid w:val="00D00EBB"/>
    <w:rsid w:val="00D0103F"/>
    <w:rsid w:val="00D011B2"/>
    <w:rsid w:val="00D021A5"/>
    <w:rsid w:val="00D02564"/>
    <w:rsid w:val="00D025FF"/>
    <w:rsid w:val="00D02621"/>
    <w:rsid w:val="00D02AA0"/>
    <w:rsid w:val="00D02FA4"/>
    <w:rsid w:val="00D037B8"/>
    <w:rsid w:val="00D03B52"/>
    <w:rsid w:val="00D04C13"/>
    <w:rsid w:val="00D04C98"/>
    <w:rsid w:val="00D04D34"/>
    <w:rsid w:val="00D04DCD"/>
    <w:rsid w:val="00D04F50"/>
    <w:rsid w:val="00D0500D"/>
    <w:rsid w:val="00D05501"/>
    <w:rsid w:val="00D05B1B"/>
    <w:rsid w:val="00D05E77"/>
    <w:rsid w:val="00D0640A"/>
    <w:rsid w:val="00D067E0"/>
    <w:rsid w:val="00D06B4B"/>
    <w:rsid w:val="00D07132"/>
    <w:rsid w:val="00D07501"/>
    <w:rsid w:val="00D0762F"/>
    <w:rsid w:val="00D0797A"/>
    <w:rsid w:val="00D07BE1"/>
    <w:rsid w:val="00D07C12"/>
    <w:rsid w:val="00D07CBB"/>
    <w:rsid w:val="00D07EF0"/>
    <w:rsid w:val="00D07F67"/>
    <w:rsid w:val="00D100B4"/>
    <w:rsid w:val="00D10D72"/>
    <w:rsid w:val="00D10F3B"/>
    <w:rsid w:val="00D11853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A7E"/>
    <w:rsid w:val="00D14D0F"/>
    <w:rsid w:val="00D14D92"/>
    <w:rsid w:val="00D152EF"/>
    <w:rsid w:val="00D15984"/>
    <w:rsid w:val="00D165A3"/>
    <w:rsid w:val="00D167CE"/>
    <w:rsid w:val="00D16DCE"/>
    <w:rsid w:val="00D16EF8"/>
    <w:rsid w:val="00D16F1B"/>
    <w:rsid w:val="00D170EF"/>
    <w:rsid w:val="00D17458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B45"/>
    <w:rsid w:val="00D22BB0"/>
    <w:rsid w:val="00D23039"/>
    <w:rsid w:val="00D23448"/>
    <w:rsid w:val="00D23603"/>
    <w:rsid w:val="00D237E3"/>
    <w:rsid w:val="00D23800"/>
    <w:rsid w:val="00D23B53"/>
    <w:rsid w:val="00D23F95"/>
    <w:rsid w:val="00D24672"/>
    <w:rsid w:val="00D253EC"/>
    <w:rsid w:val="00D25AAC"/>
    <w:rsid w:val="00D25ABB"/>
    <w:rsid w:val="00D25AD0"/>
    <w:rsid w:val="00D25EAB"/>
    <w:rsid w:val="00D25F0A"/>
    <w:rsid w:val="00D26236"/>
    <w:rsid w:val="00D2637B"/>
    <w:rsid w:val="00D264E3"/>
    <w:rsid w:val="00D265E5"/>
    <w:rsid w:val="00D268BB"/>
    <w:rsid w:val="00D26AB7"/>
    <w:rsid w:val="00D26B33"/>
    <w:rsid w:val="00D26C53"/>
    <w:rsid w:val="00D274A0"/>
    <w:rsid w:val="00D27615"/>
    <w:rsid w:val="00D27AA6"/>
    <w:rsid w:val="00D27AC9"/>
    <w:rsid w:val="00D30198"/>
    <w:rsid w:val="00D304D6"/>
    <w:rsid w:val="00D306D8"/>
    <w:rsid w:val="00D30E89"/>
    <w:rsid w:val="00D30EBF"/>
    <w:rsid w:val="00D315E4"/>
    <w:rsid w:val="00D324D1"/>
    <w:rsid w:val="00D325F1"/>
    <w:rsid w:val="00D32A56"/>
    <w:rsid w:val="00D33102"/>
    <w:rsid w:val="00D331D0"/>
    <w:rsid w:val="00D338DC"/>
    <w:rsid w:val="00D33934"/>
    <w:rsid w:val="00D33B77"/>
    <w:rsid w:val="00D34060"/>
    <w:rsid w:val="00D34172"/>
    <w:rsid w:val="00D3496B"/>
    <w:rsid w:val="00D34CD0"/>
    <w:rsid w:val="00D34D70"/>
    <w:rsid w:val="00D34DCB"/>
    <w:rsid w:val="00D35168"/>
    <w:rsid w:val="00D352E7"/>
    <w:rsid w:val="00D35728"/>
    <w:rsid w:val="00D357ED"/>
    <w:rsid w:val="00D3595A"/>
    <w:rsid w:val="00D35E52"/>
    <w:rsid w:val="00D367B9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43F"/>
    <w:rsid w:val="00D4054D"/>
    <w:rsid w:val="00D4058B"/>
    <w:rsid w:val="00D405DE"/>
    <w:rsid w:val="00D4065D"/>
    <w:rsid w:val="00D4085A"/>
    <w:rsid w:val="00D40976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18D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EA"/>
    <w:rsid w:val="00D45FF9"/>
    <w:rsid w:val="00D4607B"/>
    <w:rsid w:val="00D463C5"/>
    <w:rsid w:val="00D46D01"/>
    <w:rsid w:val="00D47364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0E78"/>
    <w:rsid w:val="00D512FB"/>
    <w:rsid w:val="00D5147B"/>
    <w:rsid w:val="00D51828"/>
    <w:rsid w:val="00D5193E"/>
    <w:rsid w:val="00D51AB9"/>
    <w:rsid w:val="00D51D1F"/>
    <w:rsid w:val="00D51E69"/>
    <w:rsid w:val="00D51EF3"/>
    <w:rsid w:val="00D528B0"/>
    <w:rsid w:val="00D52AFF"/>
    <w:rsid w:val="00D53106"/>
    <w:rsid w:val="00D5334E"/>
    <w:rsid w:val="00D53405"/>
    <w:rsid w:val="00D53A1B"/>
    <w:rsid w:val="00D53D26"/>
    <w:rsid w:val="00D53FEA"/>
    <w:rsid w:val="00D54647"/>
    <w:rsid w:val="00D548A4"/>
    <w:rsid w:val="00D549A0"/>
    <w:rsid w:val="00D54CAE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8C6"/>
    <w:rsid w:val="00D57949"/>
    <w:rsid w:val="00D60083"/>
    <w:rsid w:val="00D600E1"/>
    <w:rsid w:val="00D60519"/>
    <w:rsid w:val="00D60935"/>
    <w:rsid w:val="00D60B7B"/>
    <w:rsid w:val="00D60C9B"/>
    <w:rsid w:val="00D60DF6"/>
    <w:rsid w:val="00D60EDF"/>
    <w:rsid w:val="00D60EFD"/>
    <w:rsid w:val="00D613A5"/>
    <w:rsid w:val="00D618D1"/>
    <w:rsid w:val="00D61A13"/>
    <w:rsid w:val="00D61C01"/>
    <w:rsid w:val="00D622AA"/>
    <w:rsid w:val="00D6264C"/>
    <w:rsid w:val="00D62ED5"/>
    <w:rsid w:val="00D63113"/>
    <w:rsid w:val="00D6337E"/>
    <w:rsid w:val="00D6340B"/>
    <w:rsid w:val="00D636AB"/>
    <w:rsid w:val="00D63FD0"/>
    <w:rsid w:val="00D64B9D"/>
    <w:rsid w:val="00D650BF"/>
    <w:rsid w:val="00D653EE"/>
    <w:rsid w:val="00D65820"/>
    <w:rsid w:val="00D658CC"/>
    <w:rsid w:val="00D65CA0"/>
    <w:rsid w:val="00D663ED"/>
    <w:rsid w:val="00D664A2"/>
    <w:rsid w:val="00D66A73"/>
    <w:rsid w:val="00D66BD7"/>
    <w:rsid w:val="00D66E55"/>
    <w:rsid w:val="00D66EDC"/>
    <w:rsid w:val="00D672C3"/>
    <w:rsid w:val="00D67461"/>
    <w:rsid w:val="00D67542"/>
    <w:rsid w:val="00D67839"/>
    <w:rsid w:val="00D67AAF"/>
    <w:rsid w:val="00D67CAA"/>
    <w:rsid w:val="00D67D24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9ED"/>
    <w:rsid w:val="00D71DC1"/>
    <w:rsid w:val="00D71E29"/>
    <w:rsid w:val="00D71F15"/>
    <w:rsid w:val="00D721B4"/>
    <w:rsid w:val="00D728AF"/>
    <w:rsid w:val="00D72C0B"/>
    <w:rsid w:val="00D72E1D"/>
    <w:rsid w:val="00D73134"/>
    <w:rsid w:val="00D73323"/>
    <w:rsid w:val="00D73BFF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6DD7"/>
    <w:rsid w:val="00D7705E"/>
    <w:rsid w:val="00D773D5"/>
    <w:rsid w:val="00D77E11"/>
    <w:rsid w:val="00D8008D"/>
    <w:rsid w:val="00D8028D"/>
    <w:rsid w:val="00D80429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4F0"/>
    <w:rsid w:val="00D84570"/>
    <w:rsid w:val="00D849EB"/>
    <w:rsid w:val="00D84DC6"/>
    <w:rsid w:val="00D85005"/>
    <w:rsid w:val="00D856D7"/>
    <w:rsid w:val="00D8580D"/>
    <w:rsid w:val="00D85B20"/>
    <w:rsid w:val="00D85BCB"/>
    <w:rsid w:val="00D85DB9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0D2B"/>
    <w:rsid w:val="00D91399"/>
    <w:rsid w:val="00D9148A"/>
    <w:rsid w:val="00D9188E"/>
    <w:rsid w:val="00D91961"/>
    <w:rsid w:val="00D91A64"/>
    <w:rsid w:val="00D92139"/>
    <w:rsid w:val="00D922EB"/>
    <w:rsid w:val="00D924C4"/>
    <w:rsid w:val="00D92613"/>
    <w:rsid w:val="00D92B57"/>
    <w:rsid w:val="00D92CEA"/>
    <w:rsid w:val="00D9316F"/>
    <w:rsid w:val="00D93585"/>
    <w:rsid w:val="00D936AE"/>
    <w:rsid w:val="00D93962"/>
    <w:rsid w:val="00D93F9B"/>
    <w:rsid w:val="00D947AA"/>
    <w:rsid w:val="00D94EF8"/>
    <w:rsid w:val="00D95031"/>
    <w:rsid w:val="00D953FA"/>
    <w:rsid w:val="00D95637"/>
    <w:rsid w:val="00D95957"/>
    <w:rsid w:val="00D959AD"/>
    <w:rsid w:val="00D9628D"/>
    <w:rsid w:val="00D96385"/>
    <w:rsid w:val="00D965E5"/>
    <w:rsid w:val="00D967DA"/>
    <w:rsid w:val="00D96A11"/>
    <w:rsid w:val="00D96DE7"/>
    <w:rsid w:val="00D9712D"/>
    <w:rsid w:val="00D9728A"/>
    <w:rsid w:val="00D97486"/>
    <w:rsid w:val="00D97931"/>
    <w:rsid w:val="00D97B5E"/>
    <w:rsid w:val="00DA02C4"/>
    <w:rsid w:val="00DA056D"/>
    <w:rsid w:val="00DA0693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E5A"/>
    <w:rsid w:val="00DA2FC5"/>
    <w:rsid w:val="00DA35E0"/>
    <w:rsid w:val="00DA364B"/>
    <w:rsid w:val="00DA3AFA"/>
    <w:rsid w:val="00DA3C92"/>
    <w:rsid w:val="00DA3DBF"/>
    <w:rsid w:val="00DA44F1"/>
    <w:rsid w:val="00DA47B4"/>
    <w:rsid w:val="00DA4E07"/>
    <w:rsid w:val="00DA5100"/>
    <w:rsid w:val="00DA5389"/>
    <w:rsid w:val="00DA546D"/>
    <w:rsid w:val="00DA5ACE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D73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E0C"/>
    <w:rsid w:val="00DB4F94"/>
    <w:rsid w:val="00DB593C"/>
    <w:rsid w:val="00DB7097"/>
    <w:rsid w:val="00DB77D3"/>
    <w:rsid w:val="00DB78C3"/>
    <w:rsid w:val="00DB7AEC"/>
    <w:rsid w:val="00DC0122"/>
    <w:rsid w:val="00DC047F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119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31"/>
    <w:rsid w:val="00DC798E"/>
    <w:rsid w:val="00DC7C4F"/>
    <w:rsid w:val="00DC7D97"/>
    <w:rsid w:val="00DD0262"/>
    <w:rsid w:val="00DD039C"/>
    <w:rsid w:val="00DD05CD"/>
    <w:rsid w:val="00DD0874"/>
    <w:rsid w:val="00DD0DD8"/>
    <w:rsid w:val="00DD1240"/>
    <w:rsid w:val="00DD125E"/>
    <w:rsid w:val="00DD1CF5"/>
    <w:rsid w:val="00DD1F0C"/>
    <w:rsid w:val="00DD22B7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42CF"/>
    <w:rsid w:val="00DD45CD"/>
    <w:rsid w:val="00DD4985"/>
    <w:rsid w:val="00DD49D5"/>
    <w:rsid w:val="00DD4DD8"/>
    <w:rsid w:val="00DD4F49"/>
    <w:rsid w:val="00DD5434"/>
    <w:rsid w:val="00DD57EA"/>
    <w:rsid w:val="00DD58C0"/>
    <w:rsid w:val="00DD5A6F"/>
    <w:rsid w:val="00DD5B4C"/>
    <w:rsid w:val="00DD5FC5"/>
    <w:rsid w:val="00DD648E"/>
    <w:rsid w:val="00DD6A9F"/>
    <w:rsid w:val="00DD6C37"/>
    <w:rsid w:val="00DD6E18"/>
    <w:rsid w:val="00DD7035"/>
    <w:rsid w:val="00DD73FF"/>
    <w:rsid w:val="00DD7418"/>
    <w:rsid w:val="00DD75E5"/>
    <w:rsid w:val="00DD762F"/>
    <w:rsid w:val="00DD772C"/>
    <w:rsid w:val="00DD7B2A"/>
    <w:rsid w:val="00DD7FA7"/>
    <w:rsid w:val="00DE0017"/>
    <w:rsid w:val="00DE025C"/>
    <w:rsid w:val="00DE0415"/>
    <w:rsid w:val="00DE05F5"/>
    <w:rsid w:val="00DE08A2"/>
    <w:rsid w:val="00DE0CC3"/>
    <w:rsid w:val="00DE0D87"/>
    <w:rsid w:val="00DE0F9B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CA0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3E2"/>
    <w:rsid w:val="00DE465A"/>
    <w:rsid w:val="00DE4699"/>
    <w:rsid w:val="00DE48EB"/>
    <w:rsid w:val="00DE4B90"/>
    <w:rsid w:val="00DE4EA3"/>
    <w:rsid w:val="00DE4EC4"/>
    <w:rsid w:val="00DE50E4"/>
    <w:rsid w:val="00DE52A3"/>
    <w:rsid w:val="00DE55AF"/>
    <w:rsid w:val="00DE5647"/>
    <w:rsid w:val="00DE56EC"/>
    <w:rsid w:val="00DE573D"/>
    <w:rsid w:val="00DE5BD9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2F4"/>
    <w:rsid w:val="00DE7305"/>
    <w:rsid w:val="00DE74AA"/>
    <w:rsid w:val="00DE7C1A"/>
    <w:rsid w:val="00DF012D"/>
    <w:rsid w:val="00DF015A"/>
    <w:rsid w:val="00DF043C"/>
    <w:rsid w:val="00DF0AC5"/>
    <w:rsid w:val="00DF163F"/>
    <w:rsid w:val="00DF19B7"/>
    <w:rsid w:val="00DF1BAD"/>
    <w:rsid w:val="00DF1F2B"/>
    <w:rsid w:val="00DF209E"/>
    <w:rsid w:val="00DF22F9"/>
    <w:rsid w:val="00DF2789"/>
    <w:rsid w:val="00DF28AB"/>
    <w:rsid w:val="00DF2A53"/>
    <w:rsid w:val="00DF2A85"/>
    <w:rsid w:val="00DF2D35"/>
    <w:rsid w:val="00DF3A7D"/>
    <w:rsid w:val="00DF3B41"/>
    <w:rsid w:val="00DF3DC0"/>
    <w:rsid w:val="00DF3DCE"/>
    <w:rsid w:val="00DF4469"/>
    <w:rsid w:val="00DF4CA1"/>
    <w:rsid w:val="00DF4FDC"/>
    <w:rsid w:val="00DF5270"/>
    <w:rsid w:val="00DF58E8"/>
    <w:rsid w:val="00DF5C95"/>
    <w:rsid w:val="00DF61C7"/>
    <w:rsid w:val="00DF64B4"/>
    <w:rsid w:val="00DF65B8"/>
    <w:rsid w:val="00DF681A"/>
    <w:rsid w:val="00DF7667"/>
    <w:rsid w:val="00DF7F25"/>
    <w:rsid w:val="00E00053"/>
    <w:rsid w:val="00E000B5"/>
    <w:rsid w:val="00E00195"/>
    <w:rsid w:val="00E00538"/>
    <w:rsid w:val="00E007B6"/>
    <w:rsid w:val="00E007E5"/>
    <w:rsid w:val="00E00816"/>
    <w:rsid w:val="00E008B6"/>
    <w:rsid w:val="00E008E8"/>
    <w:rsid w:val="00E00A71"/>
    <w:rsid w:val="00E0180E"/>
    <w:rsid w:val="00E018C5"/>
    <w:rsid w:val="00E019A4"/>
    <w:rsid w:val="00E019D7"/>
    <w:rsid w:val="00E01A7B"/>
    <w:rsid w:val="00E01ACD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578"/>
    <w:rsid w:val="00E045B3"/>
    <w:rsid w:val="00E0513A"/>
    <w:rsid w:val="00E05662"/>
    <w:rsid w:val="00E06158"/>
    <w:rsid w:val="00E0618C"/>
    <w:rsid w:val="00E06384"/>
    <w:rsid w:val="00E066EB"/>
    <w:rsid w:val="00E06969"/>
    <w:rsid w:val="00E06CEE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E19"/>
    <w:rsid w:val="00E11E28"/>
    <w:rsid w:val="00E12128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A9"/>
    <w:rsid w:val="00E142DB"/>
    <w:rsid w:val="00E14C28"/>
    <w:rsid w:val="00E14EA0"/>
    <w:rsid w:val="00E1596C"/>
    <w:rsid w:val="00E159B4"/>
    <w:rsid w:val="00E159C2"/>
    <w:rsid w:val="00E16170"/>
    <w:rsid w:val="00E1677C"/>
    <w:rsid w:val="00E167E4"/>
    <w:rsid w:val="00E169A4"/>
    <w:rsid w:val="00E16A52"/>
    <w:rsid w:val="00E16C80"/>
    <w:rsid w:val="00E16FDA"/>
    <w:rsid w:val="00E17290"/>
    <w:rsid w:val="00E175FA"/>
    <w:rsid w:val="00E17DB7"/>
    <w:rsid w:val="00E17DFC"/>
    <w:rsid w:val="00E17E68"/>
    <w:rsid w:val="00E17F65"/>
    <w:rsid w:val="00E2045B"/>
    <w:rsid w:val="00E208E2"/>
    <w:rsid w:val="00E20A33"/>
    <w:rsid w:val="00E210C6"/>
    <w:rsid w:val="00E217C2"/>
    <w:rsid w:val="00E218E3"/>
    <w:rsid w:val="00E21C85"/>
    <w:rsid w:val="00E222AA"/>
    <w:rsid w:val="00E223BF"/>
    <w:rsid w:val="00E226E2"/>
    <w:rsid w:val="00E22CCB"/>
    <w:rsid w:val="00E23101"/>
    <w:rsid w:val="00E2337D"/>
    <w:rsid w:val="00E2350F"/>
    <w:rsid w:val="00E236D8"/>
    <w:rsid w:val="00E242FD"/>
    <w:rsid w:val="00E246CE"/>
    <w:rsid w:val="00E248EF"/>
    <w:rsid w:val="00E24CAC"/>
    <w:rsid w:val="00E24E35"/>
    <w:rsid w:val="00E2500D"/>
    <w:rsid w:val="00E252AE"/>
    <w:rsid w:val="00E2595D"/>
    <w:rsid w:val="00E259A3"/>
    <w:rsid w:val="00E25A49"/>
    <w:rsid w:val="00E25CBB"/>
    <w:rsid w:val="00E25DA6"/>
    <w:rsid w:val="00E25FB6"/>
    <w:rsid w:val="00E260A9"/>
    <w:rsid w:val="00E26148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1D0"/>
    <w:rsid w:val="00E31936"/>
    <w:rsid w:val="00E32131"/>
    <w:rsid w:val="00E3223E"/>
    <w:rsid w:val="00E322AA"/>
    <w:rsid w:val="00E325F5"/>
    <w:rsid w:val="00E32699"/>
    <w:rsid w:val="00E3294C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CD6"/>
    <w:rsid w:val="00E34FB5"/>
    <w:rsid w:val="00E351BB"/>
    <w:rsid w:val="00E3530E"/>
    <w:rsid w:val="00E3536B"/>
    <w:rsid w:val="00E36824"/>
    <w:rsid w:val="00E36CF5"/>
    <w:rsid w:val="00E36D74"/>
    <w:rsid w:val="00E374BC"/>
    <w:rsid w:val="00E37D48"/>
    <w:rsid w:val="00E37E81"/>
    <w:rsid w:val="00E4000E"/>
    <w:rsid w:val="00E40064"/>
    <w:rsid w:val="00E40165"/>
    <w:rsid w:val="00E404D1"/>
    <w:rsid w:val="00E408FB"/>
    <w:rsid w:val="00E4099F"/>
    <w:rsid w:val="00E40B91"/>
    <w:rsid w:val="00E40BE2"/>
    <w:rsid w:val="00E40FF9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C3D"/>
    <w:rsid w:val="00E44E1D"/>
    <w:rsid w:val="00E452B8"/>
    <w:rsid w:val="00E45714"/>
    <w:rsid w:val="00E45981"/>
    <w:rsid w:val="00E45A5C"/>
    <w:rsid w:val="00E45BD3"/>
    <w:rsid w:val="00E45E9D"/>
    <w:rsid w:val="00E46303"/>
    <w:rsid w:val="00E4635F"/>
    <w:rsid w:val="00E467EA"/>
    <w:rsid w:val="00E469F9"/>
    <w:rsid w:val="00E46B04"/>
    <w:rsid w:val="00E46F72"/>
    <w:rsid w:val="00E472B8"/>
    <w:rsid w:val="00E4742D"/>
    <w:rsid w:val="00E475FF"/>
    <w:rsid w:val="00E476E4"/>
    <w:rsid w:val="00E47812"/>
    <w:rsid w:val="00E47CBB"/>
    <w:rsid w:val="00E47D79"/>
    <w:rsid w:val="00E47F20"/>
    <w:rsid w:val="00E47FBA"/>
    <w:rsid w:val="00E5007B"/>
    <w:rsid w:val="00E502C6"/>
    <w:rsid w:val="00E506DF"/>
    <w:rsid w:val="00E50978"/>
    <w:rsid w:val="00E50D51"/>
    <w:rsid w:val="00E50F52"/>
    <w:rsid w:val="00E512D7"/>
    <w:rsid w:val="00E51395"/>
    <w:rsid w:val="00E518FD"/>
    <w:rsid w:val="00E5207C"/>
    <w:rsid w:val="00E5218A"/>
    <w:rsid w:val="00E524E0"/>
    <w:rsid w:val="00E52668"/>
    <w:rsid w:val="00E52AAB"/>
    <w:rsid w:val="00E52B9D"/>
    <w:rsid w:val="00E52CDA"/>
    <w:rsid w:val="00E533D2"/>
    <w:rsid w:val="00E53AED"/>
    <w:rsid w:val="00E53E36"/>
    <w:rsid w:val="00E541ED"/>
    <w:rsid w:val="00E54AD8"/>
    <w:rsid w:val="00E54CFE"/>
    <w:rsid w:val="00E54EF0"/>
    <w:rsid w:val="00E5562A"/>
    <w:rsid w:val="00E557D3"/>
    <w:rsid w:val="00E55C52"/>
    <w:rsid w:val="00E560F0"/>
    <w:rsid w:val="00E56AD5"/>
    <w:rsid w:val="00E56C5D"/>
    <w:rsid w:val="00E56E99"/>
    <w:rsid w:val="00E57040"/>
    <w:rsid w:val="00E578F9"/>
    <w:rsid w:val="00E57BE4"/>
    <w:rsid w:val="00E602D4"/>
    <w:rsid w:val="00E606F3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2314"/>
    <w:rsid w:val="00E63216"/>
    <w:rsid w:val="00E63481"/>
    <w:rsid w:val="00E636AA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DBB"/>
    <w:rsid w:val="00E66F9A"/>
    <w:rsid w:val="00E6709D"/>
    <w:rsid w:val="00E6764E"/>
    <w:rsid w:val="00E677AB"/>
    <w:rsid w:val="00E67A82"/>
    <w:rsid w:val="00E67B27"/>
    <w:rsid w:val="00E67E5B"/>
    <w:rsid w:val="00E7082E"/>
    <w:rsid w:val="00E70BE4"/>
    <w:rsid w:val="00E70BE5"/>
    <w:rsid w:val="00E70F38"/>
    <w:rsid w:val="00E70FC8"/>
    <w:rsid w:val="00E71473"/>
    <w:rsid w:val="00E718EE"/>
    <w:rsid w:val="00E719DA"/>
    <w:rsid w:val="00E71C2B"/>
    <w:rsid w:val="00E71D05"/>
    <w:rsid w:val="00E72439"/>
    <w:rsid w:val="00E7244D"/>
    <w:rsid w:val="00E724A3"/>
    <w:rsid w:val="00E7263E"/>
    <w:rsid w:val="00E729ED"/>
    <w:rsid w:val="00E72C2A"/>
    <w:rsid w:val="00E73306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6FD2"/>
    <w:rsid w:val="00E770EF"/>
    <w:rsid w:val="00E77475"/>
    <w:rsid w:val="00E774C7"/>
    <w:rsid w:val="00E77587"/>
    <w:rsid w:val="00E7781A"/>
    <w:rsid w:val="00E778A2"/>
    <w:rsid w:val="00E77A39"/>
    <w:rsid w:val="00E77B1E"/>
    <w:rsid w:val="00E80332"/>
    <w:rsid w:val="00E80633"/>
    <w:rsid w:val="00E80D1B"/>
    <w:rsid w:val="00E80D63"/>
    <w:rsid w:val="00E8124C"/>
    <w:rsid w:val="00E81647"/>
    <w:rsid w:val="00E819A9"/>
    <w:rsid w:val="00E81DD7"/>
    <w:rsid w:val="00E81E7D"/>
    <w:rsid w:val="00E82821"/>
    <w:rsid w:val="00E82975"/>
    <w:rsid w:val="00E829CD"/>
    <w:rsid w:val="00E82AD3"/>
    <w:rsid w:val="00E832D6"/>
    <w:rsid w:val="00E839CE"/>
    <w:rsid w:val="00E83F29"/>
    <w:rsid w:val="00E83F5A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2CC"/>
    <w:rsid w:val="00E87B4C"/>
    <w:rsid w:val="00E87B89"/>
    <w:rsid w:val="00E87CF3"/>
    <w:rsid w:val="00E87D82"/>
    <w:rsid w:val="00E90086"/>
    <w:rsid w:val="00E90667"/>
    <w:rsid w:val="00E91345"/>
    <w:rsid w:val="00E9138E"/>
    <w:rsid w:val="00E918A5"/>
    <w:rsid w:val="00E91C2C"/>
    <w:rsid w:val="00E92996"/>
    <w:rsid w:val="00E92BE8"/>
    <w:rsid w:val="00E92D02"/>
    <w:rsid w:val="00E932FE"/>
    <w:rsid w:val="00E93413"/>
    <w:rsid w:val="00E938F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6796"/>
    <w:rsid w:val="00E96C4C"/>
    <w:rsid w:val="00E972E3"/>
    <w:rsid w:val="00E97690"/>
    <w:rsid w:val="00E977A2"/>
    <w:rsid w:val="00E978BF"/>
    <w:rsid w:val="00E978C6"/>
    <w:rsid w:val="00EA0307"/>
    <w:rsid w:val="00EA04C2"/>
    <w:rsid w:val="00EA05C0"/>
    <w:rsid w:val="00EA0F04"/>
    <w:rsid w:val="00EA15B3"/>
    <w:rsid w:val="00EA1C2C"/>
    <w:rsid w:val="00EA1F38"/>
    <w:rsid w:val="00EA1FA1"/>
    <w:rsid w:val="00EA2838"/>
    <w:rsid w:val="00EA2A7D"/>
    <w:rsid w:val="00EA2D56"/>
    <w:rsid w:val="00EA337A"/>
    <w:rsid w:val="00EA35E3"/>
    <w:rsid w:val="00EA3A2A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393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1058"/>
    <w:rsid w:val="00EB135D"/>
    <w:rsid w:val="00EB1A40"/>
    <w:rsid w:val="00EB209A"/>
    <w:rsid w:val="00EB21F2"/>
    <w:rsid w:val="00EB273B"/>
    <w:rsid w:val="00EB2898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DEF"/>
    <w:rsid w:val="00EB5FB8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1E"/>
    <w:rsid w:val="00EC03BF"/>
    <w:rsid w:val="00EC067B"/>
    <w:rsid w:val="00EC0806"/>
    <w:rsid w:val="00EC09F5"/>
    <w:rsid w:val="00EC0EC0"/>
    <w:rsid w:val="00EC124F"/>
    <w:rsid w:val="00EC14D5"/>
    <w:rsid w:val="00EC1947"/>
    <w:rsid w:val="00EC1989"/>
    <w:rsid w:val="00EC1EC7"/>
    <w:rsid w:val="00EC224E"/>
    <w:rsid w:val="00EC26D3"/>
    <w:rsid w:val="00EC29E0"/>
    <w:rsid w:val="00EC2C1E"/>
    <w:rsid w:val="00EC2CFD"/>
    <w:rsid w:val="00EC2FDA"/>
    <w:rsid w:val="00EC3255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A55"/>
    <w:rsid w:val="00EC4B3C"/>
    <w:rsid w:val="00EC4F02"/>
    <w:rsid w:val="00EC55AB"/>
    <w:rsid w:val="00EC5610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709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F"/>
    <w:rsid w:val="00ED3898"/>
    <w:rsid w:val="00ED3E7B"/>
    <w:rsid w:val="00ED418C"/>
    <w:rsid w:val="00ED41AC"/>
    <w:rsid w:val="00ED4590"/>
    <w:rsid w:val="00ED45D3"/>
    <w:rsid w:val="00ED46A7"/>
    <w:rsid w:val="00ED46CF"/>
    <w:rsid w:val="00ED489F"/>
    <w:rsid w:val="00ED4E8D"/>
    <w:rsid w:val="00ED5886"/>
    <w:rsid w:val="00ED5DD3"/>
    <w:rsid w:val="00ED632D"/>
    <w:rsid w:val="00ED6349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6EA"/>
    <w:rsid w:val="00EE0A47"/>
    <w:rsid w:val="00EE132A"/>
    <w:rsid w:val="00EE14B9"/>
    <w:rsid w:val="00EE163D"/>
    <w:rsid w:val="00EE1972"/>
    <w:rsid w:val="00EE1EA6"/>
    <w:rsid w:val="00EE1EC7"/>
    <w:rsid w:val="00EE1ED3"/>
    <w:rsid w:val="00EE2180"/>
    <w:rsid w:val="00EE23F1"/>
    <w:rsid w:val="00EE240B"/>
    <w:rsid w:val="00EE26FC"/>
    <w:rsid w:val="00EE2C2B"/>
    <w:rsid w:val="00EE31A0"/>
    <w:rsid w:val="00EE326E"/>
    <w:rsid w:val="00EE3916"/>
    <w:rsid w:val="00EE392A"/>
    <w:rsid w:val="00EE39A2"/>
    <w:rsid w:val="00EE4565"/>
    <w:rsid w:val="00EE4D4D"/>
    <w:rsid w:val="00EE5093"/>
    <w:rsid w:val="00EE50C8"/>
    <w:rsid w:val="00EE567F"/>
    <w:rsid w:val="00EE657A"/>
    <w:rsid w:val="00EE6676"/>
    <w:rsid w:val="00EE6B6A"/>
    <w:rsid w:val="00EE6C78"/>
    <w:rsid w:val="00EE6DDF"/>
    <w:rsid w:val="00EE7A02"/>
    <w:rsid w:val="00EE7A27"/>
    <w:rsid w:val="00EF0112"/>
    <w:rsid w:val="00EF0CA8"/>
    <w:rsid w:val="00EF0D1C"/>
    <w:rsid w:val="00EF15C8"/>
    <w:rsid w:val="00EF185F"/>
    <w:rsid w:val="00EF1E3D"/>
    <w:rsid w:val="00EF28DA"/>
    <w:rsid w:val="00EF2C91"/>
    <w:rsid w:val="00EF3334"/>
    <w:rsid w:val="00EF3462"/>
    <w:rsid w:val="00EF3B4C"/>
    <w:rsid w:val="00EF403A"/>
    <w:rsid w:val="00EF4043"/>
    <w:rsid w:val="00EF4321"/>
    <w:rsid w:val="00EF4642"/>
    <w:rsid w:val="00EF46F7"/>
    <w:rsid w:val="00EF4AAF"/>
    <w:rsid w:val="00EF4B5D"/>
    <w:rsid w:val="00EF4D0C"/>
    <w:rsid w:val="00EF527E"/>
    <w:rsid w:val="00EF5322"/>
    <w:rsid w:val="00EF54E0"/>
    <w:rsid w:val="00EF55F6"/>
    <w:rsid w:val="00EF6598"/>
    <w:rsid w:val="00EF67E9"/>
    <w:rsid w:val="00EF6ABF"/>
    <w:rsid w:val="00EF7511"/>
    <w:rsid w:val="00EF754B"/>
    <w:rsid w:val="00EF7AFF"/>
    <w:rsid w:val="00EF7D13"/>
    <w:rsid w:val="00F0053D"/>
    <w:rsid w:val="00F009C0"/>
    <w:rsid w:val="00F00E27"/>
    <w:rsid w:val="00F01041"/>
    <w:rsid w:val="00F01075"/>
    <w:rsid w:val="00F011E5"/>
    <w:rsid w:val="00F01278"/>
    <w:rsid w:val="00F01383"/>
    <w:rsid w:val="00F01406"/>
    <w:rsid w:val="00F018B9"/>
    <w:rsid w:val="00F019A7"/>
    <w:rsid w:val="00F01B60"/>
    <w:rsid w:val="00F01B9D"/>
    <w:rsid w:val="00F01E42"/>
    <w:rsid w:val="00F0240D"/>
    <w:rsid w:val="00F03261"/>
    <w:rsid w:val="00F0345D"/>
    <w:rsid w:val="00F03CB2"/>
    <w:rsid w:val="00F03F01"/>
    <w:rsid w:val="00F04027"/>
    <w:rsid w:val="00F04196"/>
    <w:rsid w:val="00F0478B"/>
    <w:rsid w:val="00F05226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1766"/>
    <w:rsid w:val="00F11B49"/>
    <w:rsid w:val="00F11D6F"/>
    <w:rsid w:val="00F11F36"/>
    <w:rsid w:val="00F12081"/>
    <w:rsid w:val="00F1219B"/>
    <w:rsid w:val="00F12765"/>
    <w:rsid w:val="00F127E5"/>
    <w:rsid w:val="00F12DC5"/>
    <w:rsid w:val="00F12E56"/>
    <w:rsid w:val="00F130B8"/>
    <w:rsid w:val="00F13117"/>
    <w:rsid w:val="00F13BE2"/>
    <w:rsid w:val="00F13D97"/>
    <w:rsid w:val="00F1454F"/>
    <w:rsid w:val="00F14721"/>
    <w:rsid w:val="00F14739"/>
    <w:rsid w:val="00F14959"/>
    <w:rsid w:val="00F15972"/>
    <w:rsid w:val="00F15DCC"/>
    <w:rsid w:val="00F160CA"/>
    <w:rsid w:val="00F16C52"/>
    <w:rsid w:val="00F16DBA"/>
    <w:rsid w:val="00F16EF3"/>
    <w:rsid w:val="00F170C8"/>
    <w:rsid w:val="00F17197"/>
    <w:rsid w:val="00F1744A"/>
    <w:rsid w:val="00F17DB0"/>
    <w:rsid w:val="00F17DFA"/>
    <w:rsid w:val="00F17F95"/>
    <w:rsid w:val="00F201FE"/>
    <w:rsid w:val="00F20254"/>
    <w:rsid w:val="00F20618"/>
    <w:rsid w:val="00F20C8C"/>
    <w:rsid w:val="00F20F71"/>
    <w:rsid w:val="00F2126B"/>
    <w:rsid w:val="00F2181E"/>
    <w:rsid w:val="00F21AEB"/>
    <w:rsid w:val="00F21E75"/>
    <w:rsid w:val="00F22282"/>
    <w:rsid w:val="00F2244D"/>
    <w:rsid w:val="00F224C9"/>
    <w:rsid w:val="00F22730"/>
    <w:rsid w:val="00F2296A"/>
    <w:rsid w:val="00F22A4B"/>
    <w:rsid w:val="00F22AA3"/>
    <w:rsid w:val="00F22C6F"/>
    <w:rsid w:val="00F22D70"/>
    <w:rsid w:val="00F233C3"/>
    <w:rsid w:val="00F237EC"/>
    <w:rsid w:val="00F2385B"/>
    <w:rsid w:val="00F238DF"/>
    <w:rsid w:val="00F23AEC"/>
    <w:rsid w:val="00F2453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068B"/>
    <w:rsid w:val="00F3083C"/>
    <w:rsid w:val="00F30E45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6B8"/>
    <w:rsid w:val="00F33B35"/>
    <w:rsid w:val="00F33C07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6F4C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209C"/>
    <w:rsid w:val="00F422F5"/>
    <w:rsid w:val="00F423D7"/>
    <w:rsid w:val="00F429AD"/>
    <w:rsid w:val="00F42A0E"/>
    <w:rsid w:val="00F42AB2"/>
    <w:rsid w:val="00F43271"/>
    <w:rsid w:val="00F4389E"/>
    <w:rsid w:val="00F44824"/>
    <w:rsid w:val="00F44C51"/>
    <w:rsid w:val="00F44CD6"/>
    <w:rsid w:val="00F44DC1"/>
    <w:rsid w:val="00F45344"/>
    <w:rsid w:val="00F45767"/>
    <w:rsid w:val="00F457C5"/>
    <w:rsid w:val="00F4581A"/>
    <w:rsid w:val="00F458D5"/>
    <w:rsid w:val="00F45A0E"/>
    <w:rsid w:val="00F45B50"/>
    <w:rsid w:val="00F45FE9"/>
    <w:rsid w:val="00F460BD"/>
    <w:rsid w:val="00F4617D"/>
    <w:rsid w:val="00F46295"/>
    <w:rsid w:val="00F46622"/>
    <w:rsid w:val="00F46F5C"/>
    <w:rsid w:val="00F46FC7"/>
    <w:rsid w:val="00F47420"/>
    <w:rsid w:val="00F47D94"/>
    <w:rsid w:val="00F5013F"/>
    <w:rsid w:val="00F50153"/>
    <w:rsid w:val="00F504C9"/>
    <w:rsid w:val="00F50797"/>
    <w:rsid w:val="00F50C41"/>
    <w:rsid w:val="00F513D4"/>
    <w:rsid w:val="00F516A7"/>
    <w:rsid w:val="00F51D24"/>
    <w:rsid w:val="00F51F8F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5EC"/>
    <w:rsid w:val="00F54650"/>
    <w:rsid w:val="00F548ED"/>
    <w:rsid w:val="00F54C8E"/>
    <w:rsid w:val="00F5600F"/>
    <w:rsid w:val="00F561F2"/>
    <w:rsid w:val="00F5650D"/>
    <w:rsid w:val="00F5669A"/>
    <w:rsid w:val="00F56A16"/>
    <w:rsid w:val="00F56C2C"/>
    <w:rsid w:val="00F56E6A"/>
    <w:rsid w:val="00F56F9D"/>
    <w:rsid w:val="00F57426"/>
    <w:rsid w:val="00F5745A"/>
    <w:rsid w:val="00F575B5"/>
    <w:rsid w:val="00F57A03"/>
    <w:rsid w:val="00F57BF6"/>
    <w:rsid w:val="00F57D10"/>
    <w:rsid w:val="00F57F27"/>
    <w:rsid w:val="00F60146"/>
    <w:rsid w:val="00F601C0"/>
    <w:rsid w:val="00F605AF"/>
    <w:rsid w:val="00F606AA"/>
    <w:rsid w:val="00F6071C"/>
    <w:rsid w:val="00F607E1"/>
    <w:rsid w:val="00F6087C"/>
    <w:rsid w:val="00F60B15"/>
    <w:rsid w:val="00F60F16"/>
    <w:rsid w:val="00F6183B"/>
    <w:rsid w:val="00F61A2E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DE0"/>
    <w:rsid w:val="00F62F4E"/>
    <w:rsid w:val="00F63231"/>
    <w:rsid w:val="00F63491"/>
    <w:rsid w:val="00F63B68"/>
    <w:rsid w:val="00F63D18"/>
    <w:rsid w:val="00F63DFD"/>
    <w:rsid w:val="00F63FAB"/>
    <w:rsid w:val="00F6417E"/>
    <w:rsid w:val="00F64257"/>
    <w:rsid w:val="00F64551"/>
    <w:rsid w:val="00F64C3C"/>
    <w:rsid w:val="00F64CD2"/>
    <w:rsid w:val="00F64DE8"/>
    <w:rsid w:val="00F65224"/>
    <w:rsid w:val="00F65819"/>
    <w:rsid w:val="00F65B88"/>
    <w:rsid w:val="00F65CD6"/>
    <w:rsid w:val="00F66308"/>
    <w:rsid w:val="00F6656F"/>
    <w:rsid w:val="00F66C0A"/>
    <w:rsid w:val="00F6708F"/>
    <w:rsid w:val="00F67162"/>
    <w:rsid w:val="00F67615"/>
    <w:rsid w:val="00F67850"/>
    <w:rsid w:val="00F678B9"/>
    <w:rsid w:val="00F67FCA"/>
    <w:rsid w:val="00F70303"/>
    <w:rsid w:val="00F703E0"/>
    <w:rsid w:val="00F709D2"/>
    <w:rsid w:val="00F70F12"/>
    <w:rsid w:val="00F70F4B"/>
    <w:rsid w:val="00F71251"/>
    <w:rsid w:val="00F71386"/>
    <w:rsid w:val="00F713DA"/>
    <w:rsid w:val="00F71629"/>
    <w:rsid w:val="00F7187E"/>
    <w:rsid w:val="00F71D24"/>
    <w:rsid w:val="00F7212E"/>
    <w:rsid w:val="00F722CD"/>
    <w:rsid w:val="00F726DE"/>
    <w:rsid w:val="00F7272C"/>
    <w:rsid w:val="00F7275D"/>
    <w:rsid w:val="00F728D7"/>
    <w:rsid w:val="00F72953"/>
    <w:rsid w:val="00F72AB5"/>
    <w:rsid w:val="00F74A41"/>
    <w:rsid w:val="00F74AF0"/>
    <w:rsid w:val="00F74CBF"/>
    <w:rsid w:val="00F7530D"/>
    <w:rsid w:val="00F75A7A"/>
    <w:rsid w:val="00F75CE6"/>
    <w:rsid w:val="00F7610B"/>
    <w:rsid w:val="00F76145"/>
    <w:rsid w:val="00F76C79"/>
    <w:rsid w:val="00F76FE2"/>
    <w:rsid w:val="00F77264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02A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41"/>
    <w:rsid w:val="00F8407D"/>
    <w:rsid w:val="00F842AF"/>
    <w:rsid w:val="00F8480F"/>
    <w:rsid w:val="00F84956"/>
    <w:rsid w:val="00F84E02"/>
    <w:rsid w:val="00F84F24"/>
    <w:rsid w:val="00F8504B"/>
    <w:rsid w:val="00F85381"/>
    <w:rsid w:val="00F8540D"/>
    <w:rsid w:val="00F855EC"/>
    <w:rsid w:val="00F85B61"/>
    <w:rsid w:val="00F85F3D"/>
    <w:rsid w:val="00F85F5B"/>
    <w:rsid w:val="00F861DE"/>
    <w:rsid w:val="00F862FA"/>
    <w:rsid w:val="00F86497"/>
    <w:rsid w:val="00F86570"/>
    <w:rsid w:val="00F8717C"/>
    <w:rsid w:val="00F87233"/>
    <w:rsid w:val="00F87672"/>
    <w:rsid w:val="00F87887"/>
    <w:rsid w:val="00F8797B"/>
    <w:rsid w:val="00F87B7D"/>
    <w:rsid w:val="00F904CC"/>
    <w:rsid w:val="00F91C6E"/>
    <w:rsid w:val="00F927E0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797"/>
    <w:rsid w:val="00F948F0"/>
    <w:rsid w:val="00F94A90"/>
    <w:rsid w:val="00F94B1C"/>
    <w:rsid w:val="00F94C84"/>
    <w:rsid w:val="00F94CB3"/>
    <w:rsid w:val="00F94D06"/>
    <w:rsid w:val="00F957D6"/>
    <w:rsid w:val="00F95800"/>
    <w:rsid w:val="00F95C35"/>
    <w:rsid w:val="00F95EDB"/>
    <w:rsid w:val="00F96A42"/>
    <w:rsid w:val="00F971DA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2C3C"/>
    <w:rsid w:val="00FA3187"/>
    <w:rsid w:val="00FA370D"/>
    <w:rsid w:val="00FA386C"/>
    <w:rsid w:val="00FA3DC9"/>
    <w:rsid w:val="00FA41FE"/>
    <w:rsid w:val="00FA48A6"/>
    <w:rsid w:val="00FA525B"/>
    <w:rsid w:val="00FA52EE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033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DA8"/>
    <w:rsid w:val="00FB1EAE"/>
    <w:rsid w:val="00FB1EF0"/>
    <w:rsid w:val="00FB28AA"/>
    <w:rsid w:val="00FB2DEB"/>
    <w:rsid w:val="00FB36B2"/>
    <w:rsid w:val="00FB36B3"/>
    <w:rsid w:val="00FB3727"/>
    <w:rsid w:val="00FB3DE2"/>
    <w:rsid w:val="00FB403D"/>
    <w:rsid w:val="00FB420A"/>
    <w:rsid w:val="00FB46BB"/>
    <w:rsid w:val="00FB478C"/>
    <w:rsid w:val="00FB492D"/>
    <w:rsid w:val="00FB4A07"/>
    <w:rsid w:val="00FB4B43"/>
    <w:rsid w:val="00FB5479"/>
    <w:rsid w:val="00FB54C3"/>
    <w:rsid w:val="00FB57B2"/>
    <w:rsid w:val="00FB595C"/>
    <w:rsid w:val="00FB5AD4"/>
    <w:rsid w:val="00FB5BAB"/>
    <w:rsid w:val="00FB620E"/>
    <w:rsid w:val="00FB6212"/>
    <w:rsid w:val="00FB6920"/>
    <w:rsid w:val="00FB6D34"/>
    <w:rsid w:val="00FB6EB0"/>
    <w:rsid w:val="00FB718A"/>
    <w:rsid w:val="00FB72CF"/>
    <w:rsid w:val="00FB737D"/>
    <w:rsid w:val="00FB73D0"/>
    <w:rsid w:val="00FC0267"/>
    <w:rsid w:val="00FC0437"/>
    <w:rsid w:val="00FC04B5"/>
    <w:rsid w:val="00FC06CF"/>
    <w:rsid w:val="00FC098A"/>
    <w:rsid w:val="00FC18AC"/>
    <w:rsid w:val="00FC1E97"/>
    <w:rsid w:val="00FC1F3E"/>
    <w:rsid w:val="00FC2228"/>
    <w:rsid w:val="00FC23D4"/>
    <w:rsid w:val="00FC2804"/>
    <w:rsid w:val="00FC2B6B"/>
    <w:rsid w:val="00FC2E36"/>
    <w:rsid w:val="00FC2F71"/>
    <w:rsid w:val="00FC2FA0"/>
    <w:rsid w:val="00FC3308"/>
    <w:rsid w:val="00FC33CD"/>
    <w:rsid w:val="00FC383A"/>
    <w:rsid w:val="00FC3FE6"/>
    <w:rsid w:val="00FC40EA"/>
    <w:rsid w:val="00FC4193"/>
    <w:rsid w:val="00FC46E0"/>
    <w:rsid w:val="00FC49E9"/>
    <w:rsid w:val="00FC4CC6"/>
    <w:rsid w:val="00FC4E6C"/>
    <w:rsid w:val="00FC5284"/>
    <w:rsid w:val="00FC5840"/>
    <w:rsid w:val="00FC5AA9"/>
    <w:rsid w:val="00FC5FC8"/>
    <w:rsid w:val="00FC6948"/>
    <w:rsid w:val="00FC6B3F"/>
    <w:rsid w:val="00FC6C3D"/>
    <w:rsid w:val="00FC6CCF"/>
    <w:rsid w:val="00FC6F93"/>
    <w:rsid w:val="00FC7079"/>
    <w:rsid w:val="00FC76A9"/>
    <w:rsid w:val="00FC79DB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B0"/>
    <w:rsid w:val="00FD4B0A"/>
    <w:rsid w:val="00FD4B34"/>
    <w:rsid w:val="00FD4D32"/>
    <w:rsid w:val="00FD4D62"/>
    <w:rsid w:val="00FD5566"/>
    <w:rsid w:val="00FD5598"/>
    <w:rsid w:val="00FD57B3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9A4"/>
    <w:rsid w:val="00FE0C34"/>
    <w:rsid w:val="00FE0EAA"/>
    <w:rsid w:val="00FE14F9"/>
    <w:rsid w:val="00FE1675"/>
    <w:rsid w:val="00FE16BA"/>
    <w:rsid w:val="00FE1B62"/>
    <w:rsid w:val="00FE1B69"/>
    <w:rsid w:val="00FE1F0C"/>
    <w:rsid w:val="00FE20B1"/>
    <w:rsid w:val="00FE2632"/>
    <w:rsid w:val="00FE268C"/>
    <w:rsid w:val="00FE29A7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5DF1"/>
    <w:rsid w:val="00FE5ECA"/>
    <w:rsid w:val="00FE61AB"/>
    <w:rsid w:val="00FE61B7"/>
    <w:rsid w:val="00FE62A6"/>
    <w:rsid w:val="00FE647D"/>
    <w:rsid w:val="00FE76E4"/>
    <w:rsid w:val="00FE7B14"/>
    <w:rsid w:val="00FE7DE5"/>
    <w:rsid w:val="00FF01D2"/>
    <w:rsid w:val="00FF0228"/>
    <w:rsid w:val="00FF0A0B"/>
    <w:rsid w:val="00FF0C86"/>
    <w:rsid w:val="00FF12F1"/>
    <w:rsid w:val="00FF1491"/>
    <w:rsid w:val="00FF14F8"/>
    <w:rsid w:val="00FF1647"/>
    <w:rsid w:val="00FF1AE0"/>
    <w:rsid w:val="00FF1EA9"/>
    <w:rsid w:val="00FF2EAB"/>
    <w:rsid w:val="00FF3275"/>
    <w:rsid w:val="00FF334A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4A04"/>
    <w:rsid w:val="00FF51F3"/>
    <w:rsid w:val="00FF54A1"/>
    <w:rsid w:val="00FF6256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uiPriority w:val="9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92105A"/>
    <w:pPr>
      <w:keepNext/>
      <w:numPr>
        <w:ilvl w:val="2"/>
        <w:numId w:val="1"/>
      </w:numPr>
      <w:tabs>
        <w:tab w:val="clear" w:pos="1288"/>
        <w:tab w:val="num" w:pos="1582"/>
      </w:tabs>
      <w:spacing w:before="240" w:after="240"/>
      <w:ind w:left="1366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uiPriority w:val="9"/>
    <w:qFormat/>
    <w:rsid w:val="00031E3F"/>
    <w:pPr>
      <w:numPr>
        <w:ilvl w:val="4"/>
      </w:numPr>
      <w:ind w:left="1339" w:hanging="471"/>
      <w:outlineLvl w:val="4"/>
    </w:pPr>
  </w:style>
  <w:style w:type="paragraph" w:styleId="6">
    <w:name w:val="heading 6"/>
    <w:basedOn w:val="a"/>
    <w:next w:val="a0"/>
    <w:link w:val="60"/>
    <w:uiPriority w:val="9"/>
    <w:unhideWhenUsed/>
    <w:qFormat/>
    <w:rsid w:val="00996D4F"/>
    <w:pPr>
      <w:keepNext/>
      <w:keepLines/>
      <w:spacing w:before="200" w:after="0"/>
      <w:jc w:val="left"/>
      <w:outlineLvl w:val="5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rsid w:val="00996D4F"/>
    <w:pPr>
      <w:keepNext/>
      <w:keepLines/>
      <w:spacing w:before="200" w:after="0"/>
      <w:jc w:val="left"/>
      <w:outlineLvl w:val="6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rsid w:val="00996D4F"/>
    <w:pPr>
      <w:keepNext/>
      <w:keepLines/>
      <w:spacing w:before="200" w:after="0"/>
      <w:jc w:val="left"/>
      <w:outlineLvl w:val="7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rsid w:val="00996D4F"/>
    <w:pPr>
      <w:keepNext/>
      <w:keepLines/>
      <w:spacing w:before="200" w:after="0"/>
      <w:jc w:val="left"/>
      <w:outlineLvl w:val="8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D54CAE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uiPriority w:val="39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222505"/>
    <w:rPr>
      <w:rFonts w:ascii="Courier New" w:eastAsia="Times New Roman" w:hAnsi="Courier New" w:cs="Courier New" w:hint="default"/>
      <w:color w:val="auto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92105A"/>
    <w:pPr>
      <w:keepNext/>
      <w:spacing w:before="100" w:beforeAutospacing="1"/>
      <w:jc w:val="right"/>
    </w:pPr>
    <w:rPr>
      <w:b w:val="0"/>
    </w:rPr>
  </w:style>
  <w:style w:type="character" w:styleId="af6">
    <w:name w:val="annotation reference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uiPriority w:val="9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uiPriority w:val="9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uiPriority w:val="9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1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1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1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1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aliases w:val="список_буллет"/>
    <w:basedOn w:val="a"/>
    <w:link w:val="aff4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5">
    <w:name w:val="No Spacing"/>
    <w:link w:val="aff6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6">
    <w:name w:val="Без интервала Знак"/>
    <w:basedOn w:val="a1"/>
    <w:link w:val="aff5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7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8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9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a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b">
    <w:name w:val="Strong"/>
    <w:basedOn w:val="a1"/>
    <w:uiPriority w:val="22"/>
    <w:qFormat/>
    <w:rsid w:val="00947AB4"/>
    <w:rPr>
      <w:b/>
      <w:bCs/>
    </w:rPr>
  </w:style>
  <w:style w:type="character" w:styleId="affc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d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2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e">
    <w:name w:val="Title"/>
    <w:basedOn w:val="a"/>
    <w:next w:val="a"/>
    <w:link w:val="afff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">
    <w:name w:val="Заголовок Знак"/>
    <w:basedOn w:val="a1"/>
    <w:link w:val="affe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AF7415"/>
    <w:pPr>
      <w:spacing w:before="180" w:after="180"/>
    </w:pPr>
    <w:rPr>
      <w:rFonts w:ascii="Segoe UI" w:eastAsiaTheme="minorHAnsi" w:hAnsi="Segoe UI" w:cstheme="minorBidi"/>
      <w:lang w:eastAsia="en-US"/>
    </w:rPr>
  </w:style>
  <w:style w:type="paragraph" w:styleId="afff0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1"/>
    <w:autoRedefine/>
    <w:rsid w:val="0055219D"/>
    <w:pPr>
      <w:numPr>
        <w:ilvl w:val="0"/>
        <w:numId w:val="2"/>
      </w:numPr>
      <w:outlineLvl w:val="5"/>
    </w:pPr>
  </w:style>
  <w:style w:type="paragraph" w:styleId="afff1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3">
    <w:name w:val="заголовок6"/>
    <w:basedOn w:val="5"/>
    <w:link w:val="64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4">
    <w:name w:val="заголовок6 Знак"/>
    <w:basedOn w:val="50"/>
    <w:link w:val="63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2">
    <w:name w:val="footnote text"/>
    <w:basedOn w:val="a"/>
    <w:link w:val="afff3"/>
    <w:uiPriority w:val="9"/>
    <w:unhideWhenUsed/>
    <w:qFormat/>
    <w:rsid w:val="001E7673"/>
    <w:pPr>
      <w:spacing w:before="0" w:after="0"/>
    </w:pPr>
    <w:rPr>
      <w:szCs w:val="20"/>
    </w:rPr>
  </w:style>
  <w:style w:type="character" w:customStyle="1" w:styleId="afff3">
    <w:name w:val="Текст сноски Знак"/>
    <w:basedOn w:val="a1"/>
    <w:link w:val="afff2"/>
    <w:uiPriority w:val="9"/>
    <w:rsid w:val="001E7673"/>
    <w:rPr>
      <w:rFonts w:ascii="Segoe UI" w:hAnsi="Segoe UI"/>
    </w:rPr>
  </w:style>
  <w:style w:type="character" w:styleId="afff4">
    <w:name w:val="footnote reference"/>
    <w:basedOn w:val="a1"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92105A"/>
    <w:rPr>
      <w:rFonts w:ascii="Tahoma" w:hAnsi="Tahoma"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5">
    <w:name w:val="Subtitle"/>
    <w:basedOn w:val="a"/>
    <w:next w:val="a"/>
    <w:link w:val="afff6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6">
    <w:name w:val="Подзаголовок Знак"/>
    <w:basedOn w:val="a1"/>
    <w:link w:val="afff5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Default">
    <w:name w:val="Default"/>
    <w:rsid w:val="002876C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80">
    <w:name w:val="Заголовок 8 Знак"/>
    <w:basedOn w:val="a1"/>
    <w:link w:val="8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90">
    <w:name w:val="Заголовок 9 Знак"/>
    <w:basedOn w:val="a1"/>
    <w:link w:val="9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paragraph" w:customStyle="1" w:styleId="Author0">
    <w:name w:val="Author"/>
    <w:next w:val="a0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fff7">
    <w:name w:val="Date"/>
    <w:next w:val="a0"/>
    <w:link w:val="afff8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f8">
    <w:name w:val="Дата Знак"/>
    <w:basedOn w:val="a1"/>
    <w:link w:val="afff7"/>
    <w:rsid w:val="00996D4F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qFormat/>
    <w:rsid w:val="00996D4F"/>
    <w:pPr>
      <w:keepNext/>
      <w:keepLines/>
      <w:spacing w:before="300" w:after="300"/>
      <w:jc w:val="left"/>
    </w:pPr>
    <w:rPr>
      <w:rFonts w:asciiTheme="minorHAnsi" w:eastAsiaTheme="minorHAnsi" w:hAnsiTheme="minorHAnsi" w:cstheme="minorBidi"/>
      <w:szCs w:val="20"/>
      <w:lang w:val="en-US" w:eastAsia="en-US"/>
    </w:rPr>
  </w:style>
  <w:style w:type="paragraph" w:styleId="afff9">
    <w:name w:val="Bibliography"/>
    <w:basedOn w:val="a"/>
    <w:qFormat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DefinitionTerm">
    <w:name w:val="Definition Term"/>
    <w:basedOn w:val="a"/>
    <w:next w:val="Definition"/>
    <w:rsid w:val="00996D4F"/>
    <w:pPr>
      <w:keepNext/>
      <w:keepLines/>
      <w:spacing w:before="0" w:after="0"/>
      <w:jc w:val="left"/>
    </w:pPr>
    <w:rPr>
      <w:rFonts w:asciiTheme="minorHAnsi" w:eastAsiaTheme="minorHAnsi" w:hAnsiTheme="minorHAnsi" w:cstheme="minorBidi"/>
      <w:b/>
      <w:sz w:val="24"/>
      <w:lang w:val="en-US" w:eastAsia="en-US"/>
    </w:rPr>
  </w:style>
  <w:style w:type="paragraph" w:customStyle="1" w:styleId="Definition">
    <w:name w:val="Definition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TableCaption">
    <w:name w:val="Table Caption"/>
    <w:basedOn w:val="afd"/>
    <w:rsid w:val="00996D4F"/>
    <w:pPr>
      <w:keepNext/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ImageCaption">
    <w:name w:val="Image Caption"/>
    <w:basedOn w:val="afd"/>
    <w:rsid w:val="00996D4F"/>
    <w:pPr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Figure">
    <w:name w:val="Figure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CaptionedFigure">
    <w:name w:val="Captioned Figure"/>
    <w:basedOn w:val="Figure"/>
    <w:rsid w:val="00996D4F"/>
    <w:pPr>
      <w:keepNext/>
    </w:pPr>
  </w:style>
  <w:style w:type="character" w:customStyle="1" w:styleId="KeywordTok">
    <w:name w:val="Keyword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DataTypeTok">
    <w:name w:val="DataTypeTok"/>
    <w:basedOn w:val="VerbatimChar"/>
    <w:rsid w:val="00996D4F"/>
    <w:rPr>
      <w:rFonts w:ascii="Consolas" w:hAnsi="Consolas"/>
      <w:color w:val="902000"/>
      <w:sz w:val="22"/>
      <w:shd w:val="clear" w:color="auto" w:fill="F8F8F8"/>
    </w:rPr>
  </w:style>
  <w:style w:type="character" w:customStyle="1" w:styleId="DecValTok">
    <w:name w:val="DecVal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BaseNTok">
    <w:name w:val="BaseN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FloatTok">
    <w:name w:val="Float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996D4F"/>
    <w:rPr>
      <w:rFonts w:ascii="Consolas" w:hAnsi="Consolas"/>
      <w:color w:val="880000"/>
      <w:sz w:val="22"/>
      <w:shd w:val="clear" w:color="auto" w:fill="F8F8F8"/>
    </w:rPr>
  </w:style>
  <w:style w:type="character" w:customStyle="1" w:styleId="CharTok">
    <w:name w:val="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tringTok">
    <w:name w:val="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StringTok">
    <w:name w:val="SpecialStringTok"/>
    <w:basedOn w:val="VerbatimChar"/>
    <w:rsid w:val="00996D4F"/>
    <w:rPr>
      <w:rFonts w:ascii="Consolas" w:hAnsi="Consolas"/>
      <w:color w:val="BB6688"/>
      <w:sz w:val="22"/>
      <w:shd w:val="clear" w:color="auto" w:fill="F8F8F8"/>
    </w:rPr>
  </w:style>
  <w:style w:type="character" w:customStyle="1" w:styleId="ImportTok">
    <w:name w:val="Import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sid w:val="00996D4F"/>
    <w:rPr>
      <w:rFonts w:ascii="Consolas" w:hAnsi="Consolas"/>
      <w:i/>
      <w:color w:val="60A0B0"/>
      <w:sz w:val="22"/>
      <w:shd w:val="clear" w:color="auto" w:fill="F8F8F8"/>
    </w:rPr>
  </w:style>
  <w:style w:type="character" w:customStyle="1" w:styleId="DocumentationTok">
    <w:name w:val="DocumentationTok"/>
    <w:basedOn w:val="VerbatimChar"/>
    <w:rsid w:val="00996D4F"/>
    <w:rPr>
      <w:rFonts w:ascii="Consolas" w:hAnsi="Consolas"/>
      <w:i/>
      <w:color w:val="BA2121"/>
      <w:sz w:val="22"/>
      <w:shd w:val="clear" w:color="auto" w:fill="F8F8F8"/>
    </w:rPr>
  </w:style>
  <w:style w:type="character" w:customStyle="1" w:styleId="AnnotationTok">
    <w:name w:val="Annot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CommentVarTok">
    <w:name w:val="CommentVar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OtherTok">
    <w:name w:val="OtherTok"/>
    <w:basedOn w:val="VerbatimChar"/>
    <w:rsid w:val="00996D4F"/>
    <w:rPr>
      <w:rFonts w:ascii="Consolas" w:hAnsi="Consolas"/>
      <w:color w:val="007020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996D4F"/>
    <w:rPr>
      <w:rFonts w:ascii="Consolas" w:hAnsi="Consolas"/>
      <w:color w:val="06287E"/>
      <w:sz w:val="22"/>
      <w:shd w:val="clear" w:color="auto" w:fill="F8F8F8"/>
    </w:rPr>
  </w:style>
  <w:style w:type="character" w:customStyle="1" w:styleId="VariableTok">
    <w:name w:val="VariableTok"/>
    <w:basedOn w:val="VerbatimChar"/>
    <w:rsid w:val="00996D4F"/>
    <w:rPr>
      <w:rFonts w:ascii="Consolas" w:hAnsi="Consolas"/>
      <w:color w:val="19177C"/>
      <w:sz w:val="22"/>
      <w:shd w:val="clear" w:color="auto" w:fill="F8F8F8"/>
    </w:rPr>
  </w:style>
  <w:style w:type="character" w:customStyle="1" w:styleId="ControlFlowTok">
    <w:name w:val="ControlFlow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OperatorTok">
    <w:name w:val="OperatorTok"/>
    <w:basedOn w:val="VerbatimChar"/>
    <w:rsid w:val="00996D4F"/>
    <w:rPr>
      <w:rFonts w:ascii="Consolas" w:hAnsi="Consolas"/>
      <w:color w:val="666666"/>
      <w:sz w:val="22"/>
      <w:shd w:val="clear" w:color="auto" w:fill="F8F8F8"/>
    </w:rPr>
  </w:style>
  <w:style w:type="character" w:customStyle="1" w:styleId="BuiltInTok">
    <w:name w:val="BuiltI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sid w:val="00996D4F"/>
    <w:rPr>
      <w:rFonts w:ascii="Consolas" w:hAnsi="Consolas"/>
      <w:color w:val="BC7A00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996D4F"/>
    <w:rPr>
      <w:rFonts w:ascii="Consolas" w:hAnsi="Consolas"/>
      <w:color w:val="7D9029"/>
      <w:sz w:val="22"/>
      <w:shd w:val="clear" w:color="auto" w:fill="F8F8F8"/>
    </w:rPr>
  </w:style>
  <w:style w:type="character" w:customStyle="1" w:styleId="RegionMarkerTok">
    <w:name w:val="RegionMarker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WarningTok">
    <w:name w:val="Warning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AlertTok">
    <w:name w:val="Alert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ErrorTok">
    <w:name w:val="Error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NormalTok">
    <w:name w:val="NormalTok"/>
    <w:basedOn w:val="VerbatimChar"/>
    <w:rsid w:val="00996D4F"/>
    <w:rPr>
      <w:rFonts w:ascii="Consolas" w:hAnsi="Consolas"/>
      <w:sz w:val="22"/>
      <w:shd w:val="clear" w:color="auto" w:fill="F8F8F8"/>
    </w:rPr>
  </w:style>
  <w:style w:type="paragraph" w:customStyle="1" w:styleId="msonormal0">
    <w:name w:val="msonormal"/>
    <w:basedOn w:val="a"/>
    <w:rsid w:val="005B393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AbstractTitle">
    <w:name w:val="Abstract Title"/>
    <w:basedOn w:val="a"/>
    <w:next w:val="Abstract"/>
    <w:qFormat/>
    <w:rsid w:val="00AC0ED4"/>
    <w:pPr>
      <w:keepNext/>
      <w:keepLines/>
      <w:spacing w:before="300" w:after="0"/>
      <w:jc w:val="center"/>
    </w:pPr>
    <w:rPr>
      <w:rFonts w:asciiTheme="minorHAnsi" w:eastAsiaTheme="minorHAnsi" w:hAnsiTheme="minorHAnsi" w:cstheme="minorBidi"/>
      <w:b/>
      <w:color w:val="345A8A"/>
      <w:szCs w:val="20"/>
      <w:lang w:val="en-US" w:eastAsia="en-US"/>
    </w:rPr>
  </w:style>
  <w:style w:type="paragraph" w:customStyle="1" w:styleId="FootnoteBlockText">
    <w:name w:val="Footnote Block Text"/>
    <w:uiPriority w:val="9"/>
    <w:unhideWhenUsed/>
    <w:qFormat/>
    <w:rsid w:val="00AC0ED4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4">
    <w:name w:val="Абзац списка Знак"/>
    <w:aliases w:val="список_буллет Знак"/>
    <w:link w:val="aff3"/>
    <w:uiPriority w:val="34"/>
    <w:locked/>
    <w:rsid w:val="00677477"/>
    <w:rPr>
      <w:rFonts w:ascii="Tahoma" w:eastAsiaTheme="minorHAnsi" w:hAnsi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jira.zyfra.com/browse/IDPZSPM-1777" TargetMode="External"/><Relationship Id="rId18" Type="http://schemas.openxmlformats.org/officeDocument/2006/relationships/hyperlink" Target="https://jira.zyfra.com/browse/IDPZSPM-1775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dp-support@zyfra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jira.zyfra.com/browse/IDPZSPM-1783" TargetMode="External"/><Relationship Id="rId17" Type="http://schemas.openxmlformats.org/officeDocument/2006/relationships/hyperlink" Target="https://jira.zyfra.com/browse/IDPZSPM-1766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jira.zyfra.com/browse/IDPZSPM-1793" TargetMode="External"/><Relationship Id="rId20" Type="http://schemas.openxmlformats.org/officeDocument/2006/relationships/hyperlink" Target="https://jira.zyfra.com/servicedesk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ra.zyfra.com/browse/IDPZSPM-1790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jira.zyfra.com/browse/IDPZSPM-1793" TargetMode="External"/><Relationship Id="rId23" Type="http://schemas.openxmlformats.org/officeDocument/2006/relationships/hyperlink" Target="mailto:support@idpllc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jira.zyfra.com/browse/IDPZSPM-1774" TargetMode="External"/><Relationship Id="rId19" Type="http://schemas.openxmlformats.org/officeDocument/2006/relationships/hyperlink" Target="https://jira.zyfra.com/browse/IDPZSPM-17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jira.zyfra.com/browse/IDPZSPM-1690?atlOrigin=eyJpIjoiYjM0MTA4MzUyYTYxNDVkY2IwMzVjOGQ3ZWQ3NzMwM2QiLCJwIjoianN3LWdpdGxhYlNNLWludCJ9" TargetMode="External"/><Relationship Id="rId22" Type="http://schemas.openxmlformats.org/officeDocument/2006/relationships/hyperlink" Target="https://jira.zyfra.com/servicedesk/customer/portal/42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A743241994AA39ED91C4AB93F5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0503-5007-4080-9D15-DCB713165277}"/>
      </w:docPartPr>
      <w:docPartBody>
        <w:p w:rsidR="00986671" w:rsidRDefault="00C72DE5">
          <w:r w:rsidRPr="007D6CB4">
            <w:rPr>
              <w:rStyle w:val="a3"/>
            </w:rPr>
            <w:t>[Название]</w:t>
          </w:r>
        </w:p>
      </w:docPartBody>
    </w:docPart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490CC105A90241579BE1542CB1949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D2926B-9CD5-4C0F-BBA7-C3F175707894}"/>
      </w:docPartPr>
      <w:docPartBody>
        <w:p w:rsidR="00D53106" w:rsidRDefault="00D53106">
          <w:r w:rsidRPr="001A5A9D">
            <w:rPr>
              <w:rStyle w:val="a3"/>
            </w:rPr>
            <w:t>[Название]</w:t>
          </w:r>
        </w:p>
      </w:docPartBody>
    </w:docPart>
    <w:docPart>
      <w:docPartPr>
        <w:name w:val="56189DA2AE3B4BB7AD0CCF5DAEC2B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FA50-5D96-4C40-A944-76DE23222635}"/>
      </w:docPartPr>
      <w:docPartBody>
        <w:p w:rsidR="00FD5491" w:rsidRDefault="00E91A94" w:rsidP="00E91A94">
          <w:pPr>
            <w:pStyle w:val="56189DA2AE3B4BB7AD0CCF5DAEC2BF94"/>
          </w:pPr>
          <w:r w:rsidRPr="001A5A9D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31144"/>
    <w:rsid w:val="00033B49"/>
    <w:rsid w:val="00037469"/>
    <w:rsid w:val="000405E0"/>
    <w:rsid w:val="00060CE3"/>
    <w:rsid w:val="00063702"/>
    <w:rsid w:val="00063831"/>
    <w:rsid w:val="000751E4"/>
    <w:rsid w:val="00081E7D"/>
    <w:rsid w:val="0009657F"/>
    <w:rsid w:val="000971A2"/>
    <w:rsid w:val="000A2A60"/>
    <w:rsid w:val="000B03F7"/>
    <w:rsid w:val="000C11AE"/>
    <w:rsid w:val="000C3119"/>
    <w:rsid w:val="000C494D"/>
    <w:rsid w:val="000C50E7"/>
    <w:rsid w:val="000C5FDC"/>
    <w:rsid w:val="000C7F5D"/>
    <w:rsid w:val="000E60A9"/>
    <w:rsid w:val="001003B9"/>
    <w:rsid w:val="00101FD4"/>
    <w:rsid w:val="0011384E"/>
    <w:rsid w:val="00117B06"/>
    <w:rsid w:val="0012072E"/>
    <w:rsid w:val="00121945"/>
    <w:rsid w:val="0012353B"/>
    <w:rsid w:val="001270C1"/>
    <w:rsid w:val="00132A0B"/>
    <w:rsid w:val="00150036"/>
    <w:rsid w:val="00151581"/>
    <w:rsid w:val="001545CA"/>
    <w:rsid w:val="0017134F"/>
    <w:rsid w:val="00172A19"/>
    <w:rsid w:val="001770EF"/>
    <w:rsid w:val="00184300"/>
    <w:rsid w:val="00186741"/>
    <w:rsid w:val="0019121A"/>
    <w:rsid w:val="00191624"/>
    <w:rsid w:val="001B17CF"/>
    <w:rsid w:val="001C793E"/>
    <w:rsid w:val="001D0CAE"/>
    <w:rsid w:val="001D5CF0"/>
    <w:rsid w:val="001D70CC"/>
    <w:rsid w:val="001E1E94"/>
    <w:rsid w:val="001F18C3"/>
    <w:rsid w:val="001F369A"/>
    <w:rsid w:val="001F6B73"/>
    <w:rsid w:val="00210C93"/>
    <w:rsid w:val="002234A9"/>
    <w:rsid w:val="002320DF"/>
    <w:rsid w:val="002436E5"/>
    <w:rsid w:val="0025772E"/>
    <w:rsid w:val="002647C1"/>
    <w:rsid w:val="002666AB"/>
    <w:rsid w:val="00296053"/>
    <w:rsid w:val="0029746C"/>
    <w:rsid w:val="002A4D67"/>
    <w:rsid w:val="002C1552"/>
    <w:rsid w:val="002C15D5"/>
    <w:rsid w:val="002C2552"/>
    <w:rsid w:val="002C2D02"/>
    <w:rsid w:val="002C726C"/>
    <w:rsid w:val="002D02BA"/>
    <w:rsid w:val="002E076C"/>
    <w:rsid w:val="002F3510"/>
    <w:rsid w:val="002F3A3D"/>
    <w:rsid w:val="00301161"/>
    <w:rsid w:val="003058D8"/>
    <w:rsid w:val="003121DF"/>
    <w:rsid w:val="003167C2"/>
    <w:rsid w:val="00325C82"/>
    <w:rsid w:val="0034037F"/>
    <w:rsid w:val="003418BF"/>
    <w:rsid w:val="00344EBD"/>
    <w:rsid w:val="00346F0B"/>
    <w:rsid w:val="003504FB"/>
    <w:rsid w:val="00351267"/>
    <w:rsid w:val="00352B22"/>
    <w:rsid w:val="003541B4"/>
    <w:rsid w:val="00354306"/>
    <w:rsid w:val="00360B41"/>
    <w:rsid w:val="00364EFA"/>
    <w:rsid w:val="00364F72"/>
    <w:rsid w:val="00372E08"/>
    <w:rsid w:val="003733AB"/>
    <w:rsid w:val="003746BC"/>
    <w:rsid w:val="003802F1"/>
    <w:rsid w:val="00382A01"/>
    <w:rsid w:val="00385DE6"/>
    <w:rsid w:val="00387734"/>
    <w:rsid w:val="00395B97"/>
    <w:rsid w:val="0039674D"/>
    <w:rsid w:val="003A203D"/>
    <w:rsid w:val="003A65BB"/>
    <w:rsid w:val="003A727A"/>
    <w:rsid w:val="003C232B"/>
    <w:rsid w:val="003C77A5"/>
    <w:rsid w:val="003D01B9"/>
    <w:rsid w:val="003D2581"/>
    <w:rsid w:val="003D46E0"/>
    <w:rsid w:val="003D7A61"/>
    <w:rsid w:val="003E0068"/>
    <w:rsid w:val="003F13ED"/>
    <w:rsid w:val="003F199D"/>
    <w:rsid w:val="003F25AA"/>
    <w:rsid w:val="003F451B"/>
    <w:rsid w:val="003F5EAF"/>
    <w:rsid w:val="0040174E"/>
    <w:rsid w:val="00404C91"/>
    <w:rsid w:val="00411F37"/>
    <w:rsid w:val="00425D42"/>
    <w:rsid w:val="004310F1"/>
    <w:rsid w:val="00431961"/>
    <w:rsid w:val="00433230"/>
    <w:rsid w:val="004354D8"/>
    <w:rsid w:val="00442D74"/>
    <w:rsid w:val="00444071"/>
    <w:rsid w:val="00445DD8"/>
    <w:rsid w:val="004573A7"/>
    <w:rsid w:val="00457566"/>
    <w:rsid w:val="00457B67"/>
    <w:rsid w:val="004656D5"/>
    <w:rsid w:val="00465AD5"/>
    <w:rsid w:val="004738F4"/>
    <w:rsid w:val="00475507"/>
    <w:rsid w:val="00480F4B"/>
    <w:rsid w:val="0048275F"/>
    <w:rsid w:val="00490196"/>
    <w:rsid w:val="00491154"/>
    <w:rsid w:val="00493CD7"/>
    <w:rsid w:val="00493D13"/>
    <w:rsid w:val="00494C77"/>
    <w:rsid w:val="00497119"/>
    <w:rsid w:val="004C2E99"/>
    <w:rsid w:val="004D1EF6"/>
    <w:rsid w:val="004D51E0"/>
    <w:rsid w:val="004D7556"/>
    <w:rsid w:val="004F1DE2"/>
    <w:rsid w:val="00501B69"/>
    <w:rsid w:val="0052162F"/>
    <w:rsid w:val="00523476"/>
    <w:rsid w:val="005251B0"/>
    <w:rsid w:val="00532FE2"/>
    <w:rsid w:val="00536C40"/>
    <w:rsid w:val="00545B9A"/>
    <w:rsid w:val="00546A46"/>
    <w:rsid w:val="00550567"/>
    <w:rsid w:val="005609C0"/>
    <w:rsid w:val="00560B9E"/>
    <w:rsid w:val="00565F1A"/>
    <w:rsid w:val="005752BC"/>
    <w:rsid w:val="00586B18"/>
    <w:rsid w:val="0059446D"/>
    <w:rsid w:val="00596C78"/>
    <w:rsid w:val="005A3601"/>
    <w:rsid w:val="005C4A3B"/>
    <w:rsid w:val="005D151C"/>
    <w:rsid w:val="005D1BC6"/>
    <w:rsid w:val="005D2423"/>
    <w:rsid w:val="005D725D"/>
    <w:rsid w:val="005E1366"/>
    <w:rsid w:val="005E68C0"/>
    <w:rsid w:val="005E77FE"/>
    <w:rsid w:val="005E79B3"/>
    <w:rsid w:val="005F294B"/>
    <w:rsid w:val="00601F70"/>
    <w:rsid w:val="006037E5"/>
    <w:rsid w:val="00620635"/>
    <w:rsid w:val="00620CD2"/>
    <w:rsid w:val="0064411F"/>
    <w:rsid w:val="006502F8"/>
    <w:rsid w:val="00657F9C"/>
    <w:rsid w:val="00670CD3"/>
    <w:rsid w:val="00677202"/>
    <w:rsid w:val="00677FB4"/>
    <w:rsid w:val="006A585B"/>
    <w:rsid w:val="006B660D"/>
    <w:rsid w:val="006B6CBC"/>
    <w:rsid w:val="006C7D86"/>
    <w:rsid w:val="006E1241"/>
    <w:rsid w:val="006E5C60"/>
    <w:rsid w:val="006F3E23"/>
    <w:rsid w:val="006F5FAF"/>
    <w:rsid w:val="006F6950"/>
    <w:rsid w:val="00702E38"/>
    <w:rsid w:val="007043A4"/>
    <w:rsid w:val="00707347"/>
    <w:rsid w:val="007137E5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6D73"/>
    <w:rsid w:val="00783DDC"/>
    <w:rsid w:val="007928EB"/>
    <w:rsid w:val="00792B13"/>
    <w:rsid w:val="00795F05"/>
    <w:rsid w:val="007A0735"/>
    <w:rsid w:val="007A0AA7"/>
    <w:rsid w:val="007A1B93"/>
    <w:rsid w:val="007B30EA"/>
    <w:rsid w:val="007D2126"/>
    <w:rsid w:val="007E0389"/>
    <w:rsid w:val="007E0DA3"/>
    <w:rsid w:val="007E77A2"/>
    <w:rsid w:val="007F4DDE"/>
    <w:rsid w:val="00813D00"/>
    <w:rsid w:val="00815657"/>
    <w:rsid w:val="008167BC"/>
    <w:rsid w:val="008204AD"/>
    <w:rsid w:val="00822DD9"/>
    <w:rsid w:val="00831BEB"/>
    <w:rsid w:val="008365D9"/>
    <w:rsid w:val="00836FE7"/>
    <w:rsid w:val="008749EF"/>
    <w:rsid w:val="00875058"/>
    <w:rsid w:val="00885826"/>
    <w:rsid w:val="008B2BEB"/>
    <w:rsid w:val="008D29DE"/>
    <w:rsid w:val="008D2F2A"/>
    <w:rsid w:val="008D3D01"/>
    <w:rsid w:val="008D5695"/>
    <w:rsid w:val="008E5D18"/>
    <w:rsid w:val="008F0FCF"/>
    <w:rsid w:val="008F19E0"/>
    <w:rsid w:val="009146ED"/>
    <w:rsid w:val="00916342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6E02"/>
    <w:rsid w:val="009976E7"/>
    <w:rsid w:val="009977B6"/>
    <w:rsid w:val="009A6157"/>
    <w:rsid w:val="009A776F"/>
    <w:rsid w:val="009C2AAA"/>
    <w:rsid w:val="009D6FA3"/>
    <w:rsid w:val="009E5BE6"/>
    <w:rsid w:val="009E755E"/>
    <w:rsid w:val="009E7788"/>
    <w:rsid w:val="009F4976"/>
    <w:rsid w:val="00A16A04"/>
    <w:rsid w:val="00A40D95"/>
    <w:rsid w:val="00A51AE5"/>
    <w:rsid w:val="00A66500"/>
    <w:rsid w:val="00A73DD8"/>
    <w:rsid w:val="00A7486E"/>
    <w:rsid w:val="00A75098"/>
    <w:rsid w:val="00A8463C"/>
    <w:rsid w:val="00A93DE7"/>
    <w:rsid w:val="00AA17B7"/>
    <w:rsid w:val="00AA7E66"/>
    <w:rsid w:val="00AB49B8"/>
    <w:rsid w:val="00AB5DD1"/>
    <w:rsid w:val="00AB6694"/>
    <w:rsid w:val="00AC57ED"/>
    <w:rsid w:val="00AD1ABE"/>
    <w:rsid w:val="00AD6E52"/>
    <w:rsid w:val="00AF1E35"/>
    <w:rsid w:val="00AF207E"/>
    <w:rsid w:val="00AF2D94"/>
    <w:rsid w:val="00B26640"/>
    <w:rsid w:val="00B3146D"/>
    <w:rsid w:val="00B41C2E"/>
    <w:rsid w:val="00B51860"/>
    <w:rsid w:val="00B550A8"/>
    <w:rsid w:val="00B60CB9"/>
    <w:rsid w:val="00B6453F"/>
    <w:rsid w:val="00B67A8B"/>
    <w:rsid w:val="00B82153"/>
    <w:rsid w:val="00B87922"/>
    <w:rsid w:val="00B94B48"/>
    <w:rsid w:val="00B94DC6"/>
    <w:rsid w:val="00BA2158"/>
    <w:rsid w:val="00BB0943"/>
    <w:rsid w:val="00BC17CF"/>
    <w:rsid w:val="00BC29C7"/>
    <w:rsid w:val="00BC4D4A"/>
    <w:rsid w:val="00BD1189"/>
    <w:rsid w:val="00BF0155"/>
    <w:rsid w:val="00C02ADB"/>
    <w:rsid w:val="00C03943"/>
    <w:rsid w:val="00C14453"/>
    <w:rsid w:val="00C14CC3"/>
    <w:rsid w:val="00C32F82"/>
    <w:rsid w:val="00C34BE8"/>
    <w:rsid w:val="00C50BB2"/>
    <w:rsid w:val="00C65DA9"/>
    <w:rsid w:val="00C667A5"/>
    <w:rsid w:val="00C70AC4"/>
    <w:rsid w:val="00C72DE5"/>
    <w:rsid w:val="00C740B8"/>
    <w:rsid w:val="00C806D9"/>
    <w:rsid w:val="00C87123"/>
    <w:rsid w:val="00C94B34"/>
    <w:rsid w:val="00C94B6C"/>
    <w:rsid w:val="00CA7D28"/>
    <w:rsid w:val="00CB080E"/>
    <w:rsid w:val="00CD4F3B"/>
    <w:rsid w:val="00CE7CC0"/>
    <w:rsid w:val="00CE7E98"/>
    <w:rsid w:val="00CF1CB4"/>
    <w:rsid w:val="00CF460A"/>
    <w:rsid w:val="00CF5F1F"/>
    <w:rsid w:val="00CF7E19"/>
    <w:rsid w:val="00D007D0"/>
    <w:rsid w:val="00D01308"/>
    <w:rsid w:val="00D067D7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7054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57A2E"/>
    <w:rsid w:val="00E65F03"/>
    <w:rsid w:val="00E912C0"/>
    <w:rsid w:val="00E91A94"/>
    <w:rsid w:val="00E9222D"/>
    <w:rsid w:val="00E969E8"/>
    <w:rsid w:val="00EB06AB"/>
    <w:rsid w:val="00EB18FF"/>
    <w:rsid w:val="00EC105E"/>
    <w:rsid w:val="00EC4C28"/>
    <w:rsid w:val="00ED0A1F"/>
    <w:rsid w:val="00ED7132"/>
    <w:rsid w:val="00EF363F"/>
    <w:rsid w:val="00F05452"/>
    <w:rsid w:val="00F14548"/>
    <w:rsid w:val="00F20638"/>
    <w:rsid w:val="00F2445B"/>
    <w:rsid w:val="00F45A48"/>
    <w:rsid w:val="00F46C8F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D4BBD"/>
    <w:rsid w:val="00FD4C03"/>
    <w:rsid w:val="00FD4E31"/>
    <w:rsid w:val="00FD5491"/>
    <w:rsid w:val="00FE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1A94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рань">
  <a:themeElements>
    <a:clrScheme name="Цифра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A6E93-CC5A-4A4E-BA0A-944E0A96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C1H_NOMARGIN_A4.DOT</Template>
  <TotalTime>5</TotalTime>
  <Pages>7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Release Notes</vt:lpstr>
    </vt:vector>
  </TitlesOfParts>
  <Company>ЦИФРА</Company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Notes</dc:title>
  <dc:subject>Z-SPM v.1.3.2</dc:subject>
  <dc:creator>Федор Пеплин</dc:creator>
  <cp:keywords/>
  <cp:lastModifiedBy>PC</cp:lastModifiedBy>
  <cp:revision>6</cp:revision>
  <cp:lastPrinted>2024-06-18T13:28:00Z</cp:lastPrinted>
  <dcterms:created xsi:type="dcterms:W3CDTF">2024-10-30T09:52:00Z</dcterms:created>
  <dcterms:modified xsi:type="dcterms:W3CDTF">2024-11-18T10:20:00Z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