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A1CD32" w14:textId="1EC61149" w:rsidR="00970927" w:rsidRPr="00AB709A" w:rsidRDefault="009F12DA" w:rsidP="00A435CA">
      <w:pPr>
        <w:pStyle w:val="a9"/>
        <w:rPr>
          <w:rFonts w:cs="Tahoma"/>
          <w:bCs w:val="0"/>
          <w:w w:val="100"/>
          <w:lang w:val="en-US"/>
        </w:rPr>
      </w:pPr>
      <w:bookmarkStart w:id="0" w:name="_Hlk96781362"/>
      <w:r w:rsidRPr="00AB709A">
        <w:rPr>
          <w:rFonts w:cs="Tahoma"/>
          <w:bCs w:val="0"/>
          <w:noProof/>
          <w:color w:val="323E4F" w:themeColor="text2" w:themeShade="BF"/>
          <w:w w:val="100"/>
        </w:rPr>
        <w:drawing>
          <wp:anchor distT="0" distB="0" distL="114300" distR="114300" simplePos="0" relativeHeight="251659264" behindDoc="0" locked="0" layoutInCell="1" allowOverlap="1" wp14:anchorId="6A18C47B" wp14:editId="376410E4">
            <wp:simplePos x="0" y="0"/>
            <wp:positionH relativeFrom="page">
              <wp:posOffset>2089982</wp:posOffset>
            </wp:positionH>
            <wp:positionV relativeFrom="paragraph">
              <wp:posOffset>-79318</wp:posOffset>
            </wp:positionV>
            <wp:extent cx="3297600" cy="904829"/>
            <wp:effectExtent l="0" t="0" r="0" b="0"/>
            <wp:wrapNone/>
            <wp:docPr id="2816" name="Рисунок 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" name="Рисунок 28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904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9D5CD" w14:textId="69E22781" w:rsidR="00970927" w:rsidRPr="00AB709A" w:rsidRDefault="00970927" w:rsidP="00A435CA">
      <w:pPr>
        <w:pStyle w:val="a9"/>
        <w:rPr>
          <w:rFonts w:cs="Tahoma"/>
          <w:bCs w:val="0"/>
          <w:w w:val="100"/>
        </w:rPr>
      </w:pPr>
    </w:p>
    <w:p w14:paraId="1C9BDCC3" w14:textId="3BBE1F0E" w:rsidR="00970927" w:rsidRPr="00AB709A" w:rsidRDefault="009F12DA" w:rsidP="00A435CA">
      <w:pPr>
        <w:pStyle w:val="a9"/>
        <w:rPr>
          <w:rFonts w:cs="Tahoma"/>
          <w:bCs w:val="0"/>
          <w:w w:val="100"/>
        </w:rPr>
      </w:pPr>
      <w:r w:rsidRPr="00AB709A">
        <w:rPr>
          <w:rFonts w:cs="Tahoma"/>
          <w:bCs w:val="0"/>
          <w:w w:val="100"/>
        </w:rPr>
        <w:br/>
      </w:r>
    </w:p>
    <w:p w14:paraId="2270DCAA" w14:textId="7B0856C9" w:rsidR="00570C5E" w:rsidRPr="008373EC" w:rsidRDefault="00C31AB0" w:rsidP="00A435CA">
      <w:pPr>
        <w:pStyle w:val="a9"/>
        <w:rPr>
          <w:rFonts w:cs="Tahoma"/>
          <w:bCs w:val="0"/>
          <w:w w:val="100"/>
          <w:lang w:val="en-US"/>
        </w:rPr>
      </w:pPr>
      <w:sdt>
        <w:sdtPr>
          <w:rPr>
            <w:rFonts w:cs="Tahoma"/>
            <w:bCs w:val="0"/>
            <w:w w:val="100"/>
            <w:lang w:val="en-US"/>
          </w:rPr>
          <w:alias w:val="Название"/>
          <w:tag w:val=""/>
          <w:id w:val="-269545587"/>
          <w:placeholder>
            <w:docPart w:val="5D8A743241994AA39ED91C4AB93F5510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6F5976" w:rsidRPr="008373EC">
            <w:rPr>
              <w:rFonts w:cs="Tahoma"/>
              <w:bCs w:val="0"/>
              <w:w w:val="100"/>
              <w:lang w:val="en-US"/>
            </w:rPr>
            <w:t>Release Notes</w:t>
          </w:r>
        </w:sdtContent>
      </w:sdt>
    </w:p>
    <w:p w14:paraId="5ECE2598" w14:textId="4D34BB8F" w:rsidR="000B6743" w:rsidRPr="001658C5" w:rsidRDefault="00C31AB0" w:rsidP="006E795E">
      <w:pPr>
        <w:pStyle w:val="aff6"/>
        <w:rPr>
          <w:rFonts w:cs="Tahoma"/>
          <w:color w:val="80BC48"/>
          <w:kern w:val="32"/>
          <w:sz w:val="48"/>
          <w:szCs w:val="48"/>
          <w:lang w:val="en-US"/>
        </w:rPr>
      </w:pPr>
      <w:sdt>
        <w:sdtPr>
          <w:rPr>
            <w:rFonts w:cs="Tahoma"/>
            <w:color w:val="80BC48" w:themeColor="accent1"/>
            <w:kern w:val="32"/>
            <w:sz w:val="48"/>
            <w:szCs w:val="48"/>
            <w:lang w:val="en-US"/>
          </w:rPr>
          <w:alias w:val="Тема"/>
          <w:tag w:val=""/>
          <w:id w:val="-1622598968"/>
          <w:placeholder>
            <w:docPart w:val="20DF288FD5D0413D871E93EBD3307960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E5218A" w:rsidRPr="001658C5">
            <w:rPr>
              <w:rFonts w:cs="Tahoma"/>
              <w:color w:val="80BC48" w:themeColor="accent1"/>
              <w:kern w:val="32"/>
              <w:sz w:val="48"/>
              <w:szCs w:val="48"/>
              <w:lang w:val="en-US"/>
            </w:rPr>
            <w:t>Z-SPM v.1.</w:t>
          </w:r>
          <w:r w:rsidR="00D53FEA" w:rsidRPr="001658C5">
            <w:rPr>
              <w:rFonts w:cs="Tahoma"/>
              <w:color w:val="80BC48" w:themeColor="accent1"/>
              <w:kern w:val="32"/>
              <w:sz w:val="48"/>
              <w:szCs w:val="48"/>
              <w:lang w:val="en-US"/>
            </w:rPr>
            <w:t>2</w:t>
          </w:r>
        </w:sdtContent>
      </w:sdt>
    </w:p>
    <w:p w14:paraId="25852F22" w14:textId="09B44F59" w:rsidR="00321F29" w:rsidRPr="001658C5" w:rsidRDefault="00321F29" w:rsidP="00A435CA">
      <w:pPr>
        <w:pStyle w:val="a9"/>
        <w:rPr>
          <w:rFonts w:cs="Tahoma"/>
          <w:bCs w:val="0"/>
          <w:w w:val="100"/>
          <w:sz w:val="32"/>
          <w:szCs w:val="32"/>
          <w:lang w:val="en-US"/>
        </w:rPr>
      </w:pPr>
    </w:p>
    <w:p w14:paraId="4BB5362D" w14:textId="750D6AC6" w:rsidR="00555C9E" w:rsidRPr="001658C5" w:rsidRDefault="008F18F3" w:rsidP="00A347CE">
      <w:pPr>
        <w:rPr>
          <w:rFonts w:cs="Tahoma"/>
          <w:lang w:val="en-US"/>
        </w:rPr>
      </w:pPr>
      <w:r w:rsidRPr="001658C5">
        <w:rPr>
          <w:rFonts w:cs="Tahoma"/>
          <w:lang w:val="en-US"/>
        </w:rPr>
        <w:br w:type="page"/>
      </w:r>
    </w:p>
    <w:p w14:paraId="5DD296CC" w14:textId="413A24E5" w:rsidR="00EB6C30" w:rsidRPr="0054226F" w:rsidRDefault="00EB6C30" w:rsidP="00EB6C30">
      <w:pPr>
        <w:pStyle w:val="af2"/>
        <w:rPr>
          <w:rFonts w:cs="Tahoma"/>
          <w:bCs w:val="0"/>
          <w:w w:val="100"/>
        </w:rPr>
      </w:pPr>
      <w:bookmarkStart w:id="1" w:name="_Toc74214207"/>
      <w:bookmarkStart w:id="2" w:name="_Toc74223279"/>
      <w:bookmarkStart w:id="3" w:name="_Toc74225249"/>
      <w:r w:rsidRPr="0054226F">
        <w:rPr>
          <w:rFonts w:cs="Tahoma"/>
          <w:bCs w:val="0"/>
          <w:w w:val="100"/>
        </w:rPr>
        <w:lastRenderedPageBreak/>
        <w:t>Изменения в документе</w:t>
      </w:r>
    </w:p>
    <w:tbl>
      <w:tblPr>
        <w:tblW w:w="5000" w:type="pct"/>
        <w:jc w:val="right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1510"/>
        <w:gridCol w:w="1305"/>
        <w:gridCol w:w="5654"/>
      </w:tblGrid>
      <w:tr w:rsidR="00EB6C30" w:rsidRPr="00AB709A" w14:paraId="000C8F63" w14:textId="77777777" w:rsidTr="00D53FEA">
        <w:trPr>
          <w:tblHeader/>
          <w:jc w:val="right"/>
        </w:trPr>
        <w:tc>
          <w:tcPr>
            <w:tcW w:w="458" w:type="pct"/>
            <w:shd w:val="clear" w:color="auto" w:fill="80BC48" w:themeFill="accent1"/>
          </w:tcPr>
          <w:p w14:paraId="72F00751" w14:textId="77777777" w:rsidR="00EB6C30" w:rsidRPr="00A70268" w:rsidRDefault="00EB6C30" w:rsidP="00EB6C30">
            <w:pPr>
              <w:pStyle w:val="a0"/>
              <w:spacing w:before="0" w:after="60"/>
              <w:jc w:val="center"/>
              <w:rPr>
                <w:rFonts w:cs="Tahoma"/>
                <w:b/>
                <w:color w:val="FFFFFF" w:themeColor="background1"/>
              </w:rPr>
            </w:pPr>
            <w:r w:rsidRPr="00A70268">
              <w:rPr>
                <w:rFonts w:cs="Tahoma"/>
                <w:b/>
                <w:color w:val="FFFFFF" w:themeColor="background1"/>
              </w:rPr>
              <w:t>Версия</w:t>
            </w:r>
          </w:p>
        </w:tc>
        <w:tc>
          <w:tcPr>
            <w:tcW w:w="810" w:type="pct"/>
            <w:shd w:val="clear" w:color="auto" w:fill="80BC48" w:themeFill="accent1"/>
          </w:tcPr>
          <w:p w14:paraId="7D55AE40" w14:textId="77777777" w:rsidR="00EB6C30" w:rsidRPr="00A70268" w:rsidRDefault="00EB6C30" w:rsidP="00EB6C30">
            <w:pPr>
              <w:pStyle w:val="a0"/>
              <w:spacing w:before="0" w:after="60"/>
              <w:jc w:val="center"/>
              <w:rPr>
                <w:rFonts w:cs="Tahoma"/>
                <w:b/>
                <w:color w:val="FFFFFF" w:themeColor="background1"/>
              </w:rPr>
            </w:pPr>
            <w:r w:rsidRPr="00A70268">
              <w:rPr>
                <w:rFonts w:cs="Tahoma"/>
                <w:b/>
                <w:color w:val="FFFFFF" w:themeColor="background1"/>
              </w:rPr>
              <w:t>Дата</w:t>
            </w:r>
          </w:p>
        </w:tc>
        <w:tc>
          <w:tcPr>
            <w:tcW w:w="700" w:type="pct"/>
            <w:shd w:val="clear" w:color="auto" w:fill="80BC48" w:themeFill="accent1"/>
          </w:tcPr>
          <w:p w14:paraId="5B0AC8F5" w14:textId="77777777" w:rsidR="00EB6C30" w:rsidRPr="00A70268" w:rsidRDefault="00EB6C30" w:rsidP="00EB6C30">
            <w:pPr>
              <w:pStyle w:val="a0"/>
              <w:spacing w:before="0" w:after="60"/>
              <w:jc w:val="center"/>
              <w:rPr>
                <w:rFonts w:cs="Tahoma"/>
                <w:b/>
                <w:color w:val="FFFFFF" w:themeColor="background1"/>
              </w:rPr>
            </w:pPr>
            <w:r w:rsidRPr="00A70268">
              <w:rPr>
                <w:rFonts w:cs="Tahoma"/>
                <w:b/>
                <w:color w:val="FFFFFF" w:themeColor="background1"/>
              </w:rPr>
              <w:t>Автор</w:t>
            </w:r>
          </w:p>
        </w:tc>
        <w:tc>
          <w:tcPr>
            <w:tcW w:w="3032" w:type="pct"/>
            <w:shd w:val="clear" w:color="auto" w:fill="80BC48" w:themeFill="accent1"/>
          </w:tcPr>
          <w:p w14:paraId="47CC34A6" w14:textId="77777777" w:rsidR="00EB6C30" w:rsidRPr="00A70268" w:rsidRDefault="00EB6C30" w:rsidP="00EB6C30">
            <w:pPr>
              <w:pStyle w:val="a0"/>
              <w:spacing w:before="0" w:after="60"/>
              <w:jc w:val="center"/>
              <w:rPr>
                <w:rFonts w:cs="Tahoma"/>
                <w:b/>
                <w:color w:val="FFFFFF" w:themeColor="background1"/>
              </w:rPr>
            </w:pPr>
            <w:r w:rsidRPr="00A70268">
              <w:rPr>
                <w:rFonts w:cs="Tahoma"/>
                <w:b/>
                <w:color w:val="FFFFFF" w:themeColor="background1"/>
              </w:rPr>
              <w:t>Описание</w:t>
            </w:r>
          </w:p>
        </w:tc>
      </w:tr>
      <w:tr w:rsidR="00EB6C30" w:rsidRPr="00AB709A" w14:paraId="1B3E2893" w14:textId="77777777" w:rsidTr="00D53FEA">
        <w:trPr>
          <w:jc w:val="right"/>
        </w:trPr>
        <w:tc>
          <w:tcPr>
            <w:tcW w:w="458" w:type="pct"/>
            <w:shd w:val="clear" w:color="auto" w:fill="D9D9D9"/>
          </w:tcPr>
          <w:p w14:paraId="7CE57C96" w14:textId="330F53A4" w:rsidR="00EB6C30" w:rsidRPr="00AB709A" w:rsidRDefault="00707D45" w:rsidP="00EB6C30">
            <w:pPr>
              <w:pStyle w:val="a0"/>
              <w:spacing w:before="0" w:after="60"/>
              <w:rPr>
                <w:rFonts w:cs="Tahoma"/>
              </w:rPr>
            </w:pPr>
            <w:r>
              <w:rPr>
                <w:rFonts w:cs="Tahoma"/>
              </w:rPr>
              <w:t>1</w:t>
            </w:r>
            <w:r w:rsidR="00EB6C30" w:rsidRPr="00AB709A">
              <w:rPr>
                <w:rFonts w:cs="Tahoma"/>
              </w:rPr>
              <w:t>.</w:t>
            </w:r>
            <w:r w:rsidR="00B03DCC">
              <w:rPr>
                <w:rFonts w:cs="Tahoma"/>
              </w:rPr>
              <w:t>0</w:t>
            </w:r>
          </w:p>
        </w:tc>
        <w:tc>
          <w:tcPr>
            <w:tcW w:w="810" w:type="pct"/>
            <w:shd w:val="clear" w:color="auto" w:fill="E6E6E6"/>
          </w:tcPr>
          <w:p w14:paraId="0AE98C78" w14:textId="508F07D7" w:rsidR="00EB6C30" w:rsidRPr="00AB709A" w:rsidRDefault="00E5218A" w:rsidP="00EB6C30">
            <w:pPr>
              <w:pStyle w:val="a0"/>
              <w:spacing w:before="0" w:after="60"/>
              <w:rPr>
                <w:rFonts w:cs="Tahoma"/>
                <w:lang w:val="en-US"/>
              </w:rPr>
            </w:pPr>
            <w:r>
              <w:rPr>
                <w:rFonts w:cs="Tahoma"/>
                <w:lang w:val="en-US"/>
              </w:rPr>
              <w:t>10.0</w:t>
            </w:r>
            <w:r w:rsidR="00D53FEA">
              <w:rPr>
                <w:rFonts w:cs="Tahoma"/>
              </w:rPr>
              <w:t>7</w:t>
            </w:r>
            <w:r>
              <w:rPr>
                <w:rFonts w:cs="Tahoma"/>
                <w:lang w:val="en-US"/>
              </w:rPr>
              <w:t>.</w:t>
            </w:r>
            <w:r w:rsidR="00EB6C30" w:rsidRPr="00AB709A">
              <w:rPr>
                <w:rFonts w:cs="Tahoma"/>
              </w:rPr>
              <w:t>202</w:t>
            </w:r>
            <w:r w:rsidR="005F7D4B">
              <w:rPr>
                <w:rFonts w:cs="Tahoma"/>
              </w:rPr>
              <w:t>4</w:t>
            </w:r>
          </w:p>
        </w:tc>
        <w:tc>
          <w:tcPr>
            <w:tcW w:w="700" w:type="pct"/>
            <w:shd w:val="clear" w:color="auto" w:fill="E6E6E6"/>
          </w:tcPr>
          <w:p w14:paraId="3CBE902A" w14:textId="788953B3" w:rsidR="00EB6C30" w:rsidRPr="00AB709A" w:rsidRDefault="008079A6" w:rsidP="00EB6C30">
            <w:pPr>
              <w:pStyle w:val="a0"/>
              <w:spacing w:before="0" w:after="60"/>
              <w:rPr>
                <w:rFonts w:cs="Tahoma"/>
              </w:rPr>
            </w:pPr>
            <w:r>
              <w:rPr>
                <w:rFonts w:cs="Tahoma"/>
              </w:rPr>
              <w:t>Колда А</w:t>
            </w:r>
            <w:r w:rsidR="00EB6C30" w:rsidRPr="00AB709A">
              <w:rPr>
                <w:rFonts w:cs="Tahoma"/>
              </w:rPr>
              <w:t>.</w:t>
            </w:r>
            <w:r>
              <w:rPr>
                <w:rFonts w:cs="Tahoma"/>
              </w:rPr>
              <w:t>А.</w:t>
            </w:r>
          </w:p>
        </w:tc>
        <w:tc>
          <w:tcPr>
            <w:tcW w:w="3032" w:type="pct"/>
            <w:shd w:val="clear" w:color="auto" w:fill="E6E6E6"/>
          </w:tcPr>
          <w:p w14:paraId="75AD7A6A" w14:textId="17E16A08" w:rsidR="00EB6C30" w:rsidRPr="00AB709A" w:rsidRDefault="00EB6C30" w:rsidP="00EB6C30">
            <w:pPr>
              <w:pStyle w:val="a0"/>
              <w:spacing w:before="0" w:after="60"/>
              <w:rPr>
                <w:rFonts w:cs="Tahoma"/>
              </w:rPr>
            </w:pPr>
            <w:r w:rsidRPr="00AB709A">
              <w:rPr>
                <w:rFonts w:cs="Tahoma"/>
              </w:rPr>
              <w:t>Создание документа</w:t>
            </w:r>
          </w:p>
        </w:tc>
      </w:tr>
      <w:tr w:rsidR="00E938F2" w:rsidRPr="00AB709A" w14:paraId="5E54529A" w14:textId="77777777" w:rsidTr="00D53FEA">
        <w:trPr>
          <w:jc w:val="right"/>
        </w:trPr>
        <w:tc>
          <w:tcPr>
            <w:tcW w:w="458" w:type="pct"/>
            <w:shd w:val="clear" w:color="auto" w:fill="D9D9D9"/>
          </w:tcPr>
          <w:p w14:paraId="57B42F7D" w14:textId="6F5AA7E2" w:rsidR="00E938F2" w:rsidRDefault="00E938F2" w:rsidP="00EB6C30">
            <w:pPr>
              <w:pStyle w:val="a0"/>
              <w:spacing w:before="0" w:after="60"/>
              <w:rPr>
                <w:rFonts w:cs="Tahoma"/>
              </w:rPr>
            </w:pPr>
            <w:r>
              <w:rPr>
                <w:rFonts w:cs="Tahoma"/>
              </w:rPr>
              <w:t>1.</w:t>
            </w:r>
            <w:r w:rsidR="00B03DCC">
              <w:rPr>
                <w:rFonts w:cs="Tahoma"/>
              </w:rPr>
              <w:t>1</w:t>
            </w:r>
          </w:p>
        </w:tc>
        <w:tc>
          <w:tcPr>
            <w:tcW w:w="810" w:type="pct"/>
            <w:shd w:val="clear" w:color="auto" w:fill="E6E6E6"/>
          </w:tcPr>
          <w:p w14:paraId="368EA182" w14:textId="08534C8C" w:rsidR="00E938F2" w:rsidRPr="00E938F2" w:rsidRDefault="00B03DCC" w:rsidP="00EB6C30">
            <w:pPr>
              <w:pStyle w:val="a0"/>
              <w:spacing w:before="0" w:after="60"/>
              <w:rPr>
                <w:rFonts w:cs="Tahoma"/>
              </w:rPr>
            </w:pPr>
            <w:r>
              <w:rPr>
                <w:rFonts w:cs="Tahoma"/>
              </w:rPr>
              <w:t>01.08</w:t>
            </w:r>
            <w:r w:rsidR="00E938F2">
              <w:rPr>
                <w:rFonts w:cs="Tahoma"/>
              </w:rPr>
              <w:t>.2024</w:t>
            </w:r>
          </w:p>
        </w:tc>
        <w:tc>
          <w:tcPr>
            <w:tcW w:w="700" w:type="pct"/>
            <w:shd w:val="clear" w:color="auto" w:fill="E6E6E6"/>
          </w:tcPr>
          <w:p w14:paraId="18D6BC90" w14:textId="19CA4521" w:rsidR="00E938F2" w:rsidRDefault="00E938F2" w:rsidP="00EB6C30">
            <w:pPr>
              <w:pStyle w:val="a0"/>
              <w:spacing w:before="0" w:after="60"/>
              <w:rPr>
                <w:rFonts w:cs="Tahoma"/>
              </w:rPr>
            </w:pPr>
            <w:r>
              <w:rPr>
                <w:rFonts w:cs="Tahoma"/>
              </w:rPr>
              <w:t>Колда А.А.</w:t>
            </w:r>
          </w:p>
        </w:tc>
        <w:tc>
          <w:tcPr>
            <w:tcW w:w="3032" w:type="pct"/>
            <w:shd w:val="clear" w:color="auto" w:fill="E6E6E6"/>
          </w:tcPr>
          <w:p w14:paraId="010CACF8" w14:textId="0A030A8C" w:rsidR="00E938F2" w:rsidRPr="00AB709A" w:rsidRDefault="00E938F2" w:rsidP="00EB6C30">
            <w:pPr>
              <w:pStyle w:val="a0"/>
              <w:spacing w:before="0" w:after="60"/>
              <w:rPr>
                <w:rFonts w:cs="Tahoma"/>
              </w:rPr>
            </w:pPr>
            <w:r>
              <w:rPr>
                <w:rFonts w:cs="Tahoma"/>
              </w:rPr>
              <w:t>Добавлены исправления в рамках технической поддержки</w:t>
            </w:r>
          </w:p>
        </w:tc>
      </w:tr>
    </w:tbl>
    <w:p w14:paraId="6EC6DB29" w14:textId="617B9F9D" w:rsidR="00EB6C30" w:rsidRPr="00734F71" w:rsidRDefault="00EB6C30">
      <w:pPr>
        <w:spacing w:before="0" w:after="0"/>
        <w:jc w:val="left"/>
        <w:rPr>
          <w:rFonts w:cs="Tahoma"/>
          <w:color w:val="82B527"/>
          <w:kern w:val="32"/>
          <w:sz w:val="48"/>
          <w:szCs w:val="48"/>
        </w:rPr>
      </w:pPr>
      <w:r w:rsidRPr="00734F71">
        <w:rPr>
          <w:rFonts w:cs="Tahoma"/>
        </w:rPr>
        <w:br w:type="page"/>
      </w:r>
    </w:p>
    <w:p w14:paraId="77367844" w14:textId="4D27E91B" w:rsidR="00426ABC" w:rsidRPr="00AB709A" w:rsidRDefault="00BD5986" w:rsidP="00426ABC">
      <w:pPr>
        <w:pStyle w:val="af2"/>
        <w:rPr>
          <w:rFonts w:cs="Tahoma"/>
          <w:bCs w:val="0"/>
          <w:w w:val="100"/>
        </w:rPr>
      </w:pPr>
      <w:r w:rsidRPr="00AB709A">
        <w:rPr>
          <w:rFonts w:cs="Tahoma"/>
          <w:bCs w:val="0"/>
          <w:w w:val="100"/>
        </w:rPr>
        <w:lastRenderedPageBreak/>
        <w:t>Содержание</w:t>
      </w:r>
    </w:p>
    <w:p w14:paraId="57A3EED5" w14:textId="78D8DBBC" w:rsidR="00612EBC" w:rsidRDefault="00872F37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r w:rsidRPr="00AB709A">
        <w:rPr>
          <w:rFonts w:cs="Tahoma"/>
          <w:b w:val="0"/>
        </w:rPr>
        <w:fldChar w:fldCharType="begin"/>
      </w:r>
      <w:r w:rsidRPr="00AB709A">
        <w:rPr>
          <w:rFonts w:cs="Tahoma"/>
          <w:b w:val="0"/>
        </w:rPr>
        <w:instrText xml:space="preserve"> TOC \o "1-3" \h \z \u </w:instrText>
      </w:r>
      <w:r w:rsidRPr="00AB709A">
        <w:rPr>
          <w:rFonts w:cs="Tahoma"/>
          <w:b w:val="0"/>
        </w:rPr>
        <w:fldChar w:fldCharType="separate"/>
      </w:r>
      <w:hyperlink w:anchor="_Toc171678249" w:history="1">
        <w:r w:rsidR="00612EBC" w:rsidRPr="00F3733F">
          <w:rPr>
            <w:rStyle w:val="a8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612EBC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="00612EBC" w:rsidRPr="00F3733F">
          <w:rPr>
            <w:rStyle w:val="a8"/>
          </w:rPr>
          <w:t>Общие сведения</w:t>
        </w:r>
        <w:r w:rsidR="00612EBC">
          <w:rPr>
            <w:webHidden/>
          </w:rPr>
          <w:tab/>
        </w:r>
        <w:r w:rsidR="00612EBC">
          <w:rPr>
            <w:webHidden/>
          </w:rPr>
          <w:fldChar w:fldCharType="begin"/>
        </w:r>
        <w:r w:rsidR="00612EBC">
          <w:rPr>
            <w:webHidden/>
          </w:rPr>
          <w:instrText xml:space="preserve"> PAGEREF _Toc171678249 \h </w:instrText>
        </w:r>
        <w:r w:rsidR="00612EBC">
          <w:rPr>
            <w:webHidden/>
          </w:rPr>
        </w:r>
        <w:r w:rsidR="00612EBC">
          <w:rPr>
            <w:webHidden/>
          </w:rPr>
          <w:fldChar w:fldCharType="separate"/>
        </w:r>
        <w:r w:rsidR="00612EBC">
          <w:rPr>
            <w:webHidden/>
          </w:rPr>
          <w:t>4</w:t>
        </w:r>
        <w:r w:rsidR="00612EBC">
          <w:rPr>
            <w:webHidden/>
          </w:rPr>
          <w:fldChar w:fldCharType="end"/>
        </w:r>
      </w:hyperlink>
    </w:p>
    <w:p w14:paraId="470E4F4C" w14:textId="27AA3D5F" w:rsidR="00612EBC" w:rsidRDefault="00C31AB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71678250" w:history="1">
        <w:r w:rsidR="00612EBC" w:rsidRPr="00F3733F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612EBC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612EBC" w:rsidRPr="00F3733F">
          <w:rPr>
            <w:rStyle w:val="a8"/>
            <w:noProof/>
          </w:rPr>
          <w:t>Основная информация по продукту</w:t>
        </w:r>
        <w:r w:rsidR="00612EBC">
          <w:rPr>
            <w:noProof/>
            <w:webHidden/>
          </w:rPr>
          <w:tab/>
        </w:r>
        <w:r w:rsidR="00612EBC">
          <w:rPr>
            <w:noProof/>
            <w:webHidden/>
          </w:rPr>
          <w:fldChar w:fldCharType="begin"/>
        </w:r>
        <w:r w:rsidR="00612EBC">
          <w:rPr>
            <w:noProof/>
            <w:webHidden/>
          </w:rPr>
          <w:instrText xml:space="preserve"> PAGEREF _Toc171678250 \h </w:instrText>
        </w:r>
        <w:r w:rsidR="00612EBC">
          <w:rPr>
            <w:noProof/>
            <w:webHidden/>
          </w:rPr>
        </w:r>
        <w:r w:rsidR="00612EBC">
          <w:rPr>
            <w:noProof/>
            <w:webHidden/>
          </w:rPr>
          <w:fldChar w:fldCharType="separate"/>
        </w:r>
        <w:r w:rsidR="00612EBC">
          <w:rPr>
            <w:noProof/>
            <w:webHidden/>
          </w:rPr>
          <w:t>4</w:t>
        </w:r>
        <w:r w:rsidR="00612EBC">
          <w:rPr>
            <w:noProof/>
            <w:webHidden/>
          </w:rPr>
          <w:fldChar w:fldCharType="end"/>
        </w:r>
      </w:hyperlink>
    </w:p>
    <w:p w14:paraId="0B05025C" w14:textId="21CE1350" w:rsidR="00612EBC" w:rsidRDefault="00C31AB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71678251" w:history="1">
        <w:r w:rsidR="00612EBC" w:rsidRPr="00F3733F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612EBC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612EBC" w:rsidRPr="00F3733F">
          <w:rPr>
            <w:rStyle w:val="a8"/>
            <w:noProof/>
          </w:rPr>
          <w:t>Назначение релиза</w:t>
        </w:r>
        <w:r w:rsidR="00612EBC">
          <w:rPr>
            <w:noProof/>
            <w:webHidden/>
          </w:rPr>
          <w:tab/>
        </w:r>
        <w:r w:rsidR="00612EBC">
          <w:rPr>
            <w:noProof/>
            <w:webHidden/>
          </w:rPr>
          <w:fldChar w:fldCharType="begin"/>
        </w:r>
        <w:r w:rsidR="00612EBC">
          <w:rPr>
            <w:noProof/>
            <w:webHidden/>
          </w:rPr>
          <w:instrText xml:space="preserve"> PAGEREF _Toc171678251 \h </w:instrText>
        </w:r>
        <w:r w:rsidR="00612EBC">
          <w:rPr>
            <w:noProof/>
            <w:webHidden/>
          </w:rPr>
        </w:r>
        <w:r w:rsidR="00612EBC">
          <w:rPr>
            <w:noProof/>
            <w:webHidden/>
          </w:rPr>
          <w:fldChar w:fldCharType="separate"/>
        </w:r>
        <w:r w:rsidR="00612EBC">
          <w:rPr>
            <w:noProof/>
            <w:webHidden/>
          </w:rPr>
          <w:t>4</w:t>
        </w:r>
        <w:r w:rsidR="00612EBC">
          <w:rPr>
            <w:noProof/>
            <w:webHidden/>
          </w:rPr>
          <w:fldChar w:fldCharType="end"/>
        </w:r>
      </w:hyperlink>
    </w:p>
    <w:p w14:paraId="5A383E8A" w14:textId="4A66301A" w:rsidR="00612EBC" w:rsidRDefault="00C31AB0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71678252" w:history="1">
        <w:r w:rsidR="00612EBC" w:rsidRPr="00F3733F">
          <w:rPr>
            <w:rStyle w:val="a8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612EBC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="00612EBC" w:rsidRPr="00F3733F">
          <w:rPr>
            <w:rStyle w:val="a8"/>
          </w:rPr>
          <w:t>Критические изменения</w:t>
        </w:r>
        <w:r w:rsidR="00612EBC">
          <w:rPr>
            <w:webHidden/>
          </w:rPr>
          <w:tab/>
        </w:r>
        <w:r w:rsidR="00612EBC">
          <w:rPr>
            <w:webHidden/>
          </w:rPr>
          <w:fldChar w:fldCharType="begin"/>
        </w:r>
        <w:r w:rsidR="00612EBC">
          <w:rPr>
            <w:webHidden/>
          </w:rPr>
          <w:instrText xml:space="preserve"> PAGEREF _Toc171678252 \h </w:instrText>
        </w:r>
        <w:r w:rsidR="00612EBC">
          <w:rPr>
            <w:webHidden/>
          </w:rPr>
        </w:r>
        <w:r w:rsidR="00612EBC">
          <w:rPr>
            <w:webHidden/>
          </w:rPr>
          <w:fldChar w:fldCharType="separate"/>
        </w:r>
        <w:r w:rsidR="00612EBC">
          <w:rPr>
            <w:webHidden/>
          </w:rPr>
          <w:t>5</w:t>
        </w:r>
        <w:r w:rsidR="00612EBC">
          <w:rPr>
            <w:webHidden/>
          </w:rPr>
          <w:fldChar w:fldCharType="end"/>
        </w:r>
      </w:hyperlink>
    </w:p>
    <w:p w14:paraId="3AC41A09" w14:textId="3D4F61B6" w:rsidR="00612EBC" w:rsidRDefault="00C31AB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71678253" w:history="1">
        <w:r w:rsidR="00612EBC" w:rsidRPr="00F3733F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612EBC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612EBC" w:rsidRPr="00F3733F">
          <w:rPr>
            <w:rStyle w:val="a8"/>
            <w:noProof/>
          </w:rPr>
          <w:t>Критические изменения приложения КПЭ</w:t>
        </w:r>
        <w:r w:rsidR="00612EBC">
          <w:rPr>
            <w:noProof/>
            <w:webHidden/>
          </w:rPr>
          <w:tab/>
        </w:r>
        <w:r w:rsidR="00612EBC">
          <w:rPr>
            <w:noProof/>
            <w:webHidden/>
          </w:rPr>
          <w:fldChar w:fldCharType="begin"/>
        </w:r>
        <w:r w:rsidR="00612EBC">
          <w:rPr>
            <w:noProof/>
            <w:webHidden/>
          </w:rPr>
          <w:instrText xml:space="preserve"> PAGEREF _Toc171678253 \h </w:instrText>
        </w:r>
        <w:r w:rsidR="00612EBC">
          <w:rPr>
            <w:noProof/>
            <w:webHidden/>
          </w:rPr>
        </w:r>
        <w:r w:rsidR="00612EBC">
          <w:rPr>
            <w:noProof/>
            <w:webHidden/>
          </w:rPr>
          <w:fldChar w:fldCharType="separate"/>
        </w:r>
        <w:r w:rsidR="00612EBC">
          <w:rPr>
            <w:noProof/>
            <w:webHidden/>
          </w:rPr>
          <w:t>5</w:t>
        </w:r>
        <w:r w:rsidR="00612EBC">
          <w:rPr>
            <w:noProof/>
            <w:webHidden/>
          </w:rPr>
          <w:fldChar w:fldCharType="end"/>
        </w:r>
      </w:hyperlink>
    </w:p>
    <w:p w14:paraId="1027A650" w14:textId="44E6A0D4" w:rsidR="00612EBC" w:rsidRDefault="00C31AB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71678254" w:history="1">
        <w:r w:rsidR="00612EBC" w:rsidRPr="00F3733F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612EBC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612EBC" w:rsidRPr="00F3733F">
          <w:rPr>
            <w:rStyle w:val="a8"/>
            <w:noProof/>
          </w:rPr>
          <w:t>Критические изменения приложения СУС/ЭЖКО</w:t>
        </w:r>
        <w:r w:rsidR="00612EBC">
          <w:rPr>
            <w:noProof/>
            <w:webHidden/>
          </w:rPr>
          <w:tab/>
        </w:r>
        <w:r w:rsidR="00612EBC">
          <w:rPr>
            <w:noProof/>
            <w:webHidden/>
          </w:rPr>
          <w:fldChar w:fldCharType="begin"/>
        </w:r>
        <w:r w:rsidR="00612EBC">
          <w:rPr>
            <w:noProof/>
            <w:webHidden/>
          </w:rPr>
          <w:instrText xml:space="preserve"> PAGEREF _Toc171678254 \h </w:instrText>
        </w:r>
        <w:r w:rsidR="00612EBC">
          <w:rPr>
            <w:noProof/>
            <w:webHidden/>
          </w:rPr>
        </w:r>
        <w:r w:rsidR="00612EBC">
          <w:rPr>
            <w:noProof/>
            <w:webHidden/>
          </w:rPr>
          <w:fldChar w:fldCharType="separate"/>
        </w:r>
        <w:r w:rsidR="00612EBC">
          <w:rPr>
            <w:noProof/>
            <w:webHidden/>
          </w:rPr>
          <w:t>5</w:t>
        </w:r>
        <w:r w:rsidR="00612EBC">
          <w:rPr>
            <w:noProof/>
            <w:webHidden/>
          </w:rPr>
          <w:fldChar w:fldCharType="end"/>
        </w:r>
      </w:hyperlink>
    </w:p>
    <w:p w14:paraId="5C23F2C6" w14:textId="660C7DCB" w:rsidR="00612EBC" w:rsidRDefault="00C31AB0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71678255" w:history="1">
        <w:r w:rsidR="00612EBC" w:rsidRPr="00F3733F">
          <w:rPr>
            <w:rStyle w:val="a8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612EBC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="00612EBC" w:rsidRPr="00F3733F">
          <w:rPr>
            <w:rStyle w:val="a8"/>
          </w:rPr>
          <w:t>Изменения в работе отдельных сервисов</w:t>
        </w:r>
        <w:r w:rsidR="00612EBC">
          <w:rPr>
            <w:webHidden/>
          </w:rPr>
          <w:tab/>
        </w:r>
        <w:r w:rsidR="00612EBC">
          <w:rPr>
            <w:webHidden/>
          </w:rPr>
          <w:fldChar w:fldCharType="begin"/>
        </w:r>
        <w:r w:rsidR="00612EBC">
          <w:rPr>
            <w:webHidden/>
          </w:rPr>
          <w:instrText xml:space="preserve"> PAGEREF _Toc171678255 \h </w:instrText>
        </w:r>
        <w:r w:rsidR="00612EBC">
          <w:rPr>
            <w:webHidden/>
          </w:rPr>
        </w:r>
        <w:r w:rsidR="00612EBC">
          <w:rPr>
            <w:webHidden/>
          </w:rPr>
          <w:fldChar w:fldCharType="separate"/>
        </w:r>
        <w:r w:rsidR="00612EBC">
          <w:rPr>
            <w:webHidden/>
          </w:rPr>
          <w:t>5</w:t>
        </w:r>
        <w:r w:rsidR="00612EBC">
          <w:rPr>
            <w:webHidden/>
          </w:rPr>
          <w:fldChar w:fldCharType="end"/>
        </w:r>
      </w:hyperlink>
    </w:p>
    <w:p w14:paraId="6A257A1B" w14:textId="3C848029" w:rsidR="00612EBC" w:rsidRDefault="00C31AB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71678256" w:history="1">
        <w:r w:rsidR="00612EBC" w:rsidRPr="00F3733F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612EBC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612EBC" w:rsidRPr="00F3733F">
          <w:rPr>
            <w:rStyle w:val="a8"/>
            <w:noProof/>
          </w:rPr>
          <w:t xml:space="preserve">Изменения в работе сервисов </w:t>
        </w:r>
        <w:r w:rsidR="00612EBC" w:rsidRPr="00F3733F">
          <w:rPr>
            <w:rStyle w:val="a8"/>
            <w:noProof/>
            <w:lang w:val="en-US"/>
          </w:rPr>
          <w:t>C</w:t>
        </w:r>
        <w:r w:rsidR="00612EBC" w:rsidRPr="00F3733F">
          <w:rPr>
            <w:rStyle w:val="a8"/>
            <w:noProof/>
          </w:rPr>
          <w:t>УС/ЭЖКО</w:t>
        </w:r>
        <w:r w:rsidR="00612EBC">
          <w:rPr>
            <w:noProof/>
            <w:webHidden/>
          </w:rPr>
          <w:tab/>
        </w:r>
        <w:r w:rsidR="00612EBC">
          <w:rPr>
            <w:noProof/>
            <w:webHidden/>
          </w:rPr>
          <w:fldChar w:fldCharType="begin"/>
        </w:r>
        <w:r w:rsidR="00612EBC">
          <w:rPr>
            <w:noProof/>
            <w:webHidden/>
          </w:rPr>
          <w:instrText xml:space="preserve"> PAGEREF _Toc171678256 \h </w:instrText>
        </w:r>
        <w:r w:rsidR="00612EBC">
          <w:rPr>
            <w:noProof/>
            <w:webHidden/>
          </w:rPr>
        </w:r>
        <w:r w:rsidR="00612EBC">
          <w:rPr>
            <w:noProof/>
            <w:webHidden/>
          </w:rPr>
          <w:fldChar w:fldCharType="separate"/>
        </w:r>
        <w:r w:rsidR="00612EBC">
          <w:rPr>
            <w:noProof/>
            <w:webHidden/>
          </w:rPr>
          <w:t>5</w:t>
        </w:r>
        <w:r w:rsidR="00612EBC">
          <w:rPr>
            <w:noProof/>
            <w:webHidden/>
          </w:rPr>
          <w:fldChar w:fldCharType="end"/>
        </w:r>
      </w:hyperlink>
    </w:p>
    <w:p w14:paraId="3ACA5864" w14:textId="53254D06" w:rsidR="00612EBC" w:rsidRDefault="00C31AB0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71678257" w:history="1">
        <w:r w:rsidR="00612EBC" w:rsidRPr="00F3733F">
          <w:rPr>
            <w:rStyle w:val="a8"/>
            <w:rFonts w:cs="Tahoma"/>
            <w:noProof/>
            <w:lang w:val="en-US"/>
          </w:rPr>
          <w:t>3.1.1.</w:t>
        </w:r>
        <w:r w:rsidR="00612EBC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612EBC" w:rsidRPr="00F3733F">
          <w:rPr>
            <w:rStyle w:val="a8"/>
            <w:noProof/>
            <w:lang w:val="en-US"/>
          </w:rPr>
          <w:t>Cup-front</w:t>
        </w:r>
        <w:r w:rsidR="00612EBC">
          <w:rPr>
            <w:noProof/>
            <w:webHidden/>
          </w:rPr>
          <w:tab/>
        </w:r>
        <w:r w:rsidR="00612EBC">
          <w:rPr>
            <w:noProof/>
            <w:webHidden/>
          </w:rPr>
          <w:fldChar w:fldCharType="begin"/>
        </w:r>
        <w:r w:rsidR="00612EBC">
          <w:rPr>
            <w:noProof/>
            <w:webHidden/>
          </w:rPr>
          <w:instrText xml:space="preserve"> PAGEREF _Toc171678257 \h </w:instrText>
        </w:r>
        <w:r w:rsidR="00612EBC">
          <w:rPr>
            <w:noProof/>
            <w:webHidden/>
          </w:rPr>
        </w:r>
        <w:r w:rsidR="00612EBC">
          <w:rPr>
            <w:noProof/>
            <w:webHidden/>
          </w:rPr>
          <w:fldChar w:fldCharType="separate"/>
        </w:r>
        <w:r w:rsidR="00612EBC">
          <w:rPr>
            <w:noProof/>
            <w:webHidden/>
          </w:rPr>
          <w:t>5</w:t>
        </w:r>
        <w:r w:rsidR="00612EBC">
          <w:rPr>
            <w:noProof/>
            <w:webHidden/>
          </w:rPr>
          <w:fldChar w:fldCharType="end"/>
        </w:r>
      </w:hyperlink>
    </w:p>
    <w:p w14:paraId="7FADD475" w14:textId="224D77F3" w:rsidR="00612EBC" w:rsidRDefault="00C31AB0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71678258" w:history="1">
        <w:r w:rsidR="00612EBC" w:rsidRPr="00F3733F">
          <w:rPr>
            <w:rStyle w:val="a8"/>
            <w:rFonts w:cs="Tahoma"/>
            <w:noProof/>
          </w:rPr>
          <w:t>3.1.2.</w:t>
        </w:r>
        <w:r w:rsidR="00612EBC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612EBC" w:rsidRPr="00F3733F">
          <w:rPr>
            <w:rStyle w:val="a8"/>
            <w:noProof/>
            <w:lang w:val="en-US"/>
          </w:rPr>
          <w:t>E</w:t>
        </w:r>
        <w:r w:rsidR="00612EBC" w:rsidRPr="00F3733F">
          <w:rPr>
            <w:rStyle w:val="a8"/>
            <w:noProof/>
          </w:rPr>
          <w:t>jco-audit</w:t>
        </w:r>
        <w:r w:rsidR="00612EBC">
          <w:rPr>
            <w:noProof/>
            <w:webHidden/>
          </w:rPr>
          <w:tab/>
        </w:r>
        <w:r w:rsidR="00612EBC">
          <w:rPr>
            <w:noProof/>
            <w:webHidden/>
          </w:rPr>
          <w:fldChar w:fldCharType="begin"/>
        </w:r>
        <w:r w:rsidR="00612EBC">
          <w:rPr>
            <w:noProof/>
            <w:webHidden/>
          </w:rPr>
          <w:instrText xml:space="preserve"> PAGEREF _Toc171678258 \h </w:instrText>
        </w:r>
        <w:r w:rsidR="00612EBC">
          <w:rPr>
            <w:noProof/>
            <w:webHidden/>
          </w:rPr>
        </w:r>
        <w:r w:rsidR="00612EBC">
          <w:rPr>
            <w:noProof/>
            <w:webHidden/>
          </w:rPr>
          <w:fldChar w:fldCharType="separate"/>
        </w:r>
        <w:r w:rsidR="00612EBC">
          <w:rPr>
            <w:noProof/>
            <w:webHidden/>
          </w:rPr>
          <w:t>6</w:t>
        </w:r>
        <w:r w:rsidR="00612EBC">
          <w:rPr>
            <w:noProof/>
            <w:webHidden/>
          </w:rPr>
          <w:fldChar w:fldCharType="end"/>
        </w:r>
      </w:hyperlink>
    </w:p>
    <w:p w14:paraId="4ABC8E6E" w14:textId="50C62FAD" w:rsidR="00612EBC" w:rsidRDefault="00C31AB0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71678259" w:history="1">
        <w:r w:rsidR="00612EBC" w:rsidRPr="00F3733F">
          <w:rPr>
            <w:rStyle w:val="a8"/>
            <w:rFonts w:cs="Tahoma"/>
            <w:noProof/>
          </w:rPr>
          <w:t>3.1.3.</w:t>
        </w:r>
        <w:r w:rsidR="00612EBC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612EBC" w:rsidRPr="00F3733F">
          <w:rPr>
            <w:rStyle w:val="a8"/>
            <w:rFonts w:hAnsi="Symbol"/>
            <w:noProof/>
            <w:lang w:val="en-US"/>
          </w:rPr>
          <w:t>E</w:t>
        </w:r>
        <w:r w:rsidR="00612EBC" w:rsidRPr="00F3733F">
          <w:rPr>
            <w:rStyle w:val="a8"/>
            <w:noProof/>
          </w:rPr>
          <w:t>jco-gatewayrouting</w:t>
        </w:r>
        <w:r w:rsidR="00612EBC">
          <w:rPr>
            <w:noProof/>
            <w:webHidden/>
          </w:rPr>
          <w:tab/>
        </w:r>
        <w:r w:rsidR="00612EBC">
          <w:rPr>
            <w:noProof/>
            <w:webHidden/>
          </w:rPr>
          <w:fldChar w:fldCharType="begin"/>
        </w:r>
        <w:r w:rsidR="00612EBC">
          <w:rPr>
            <w:noProof/>
            <w:webHidden/>
          </w:rPr>
          <w:instrText xml:space="preserve"> PAGEREF _Toc171678259 \h </w:instrText>
        </w:r>
        <w:r w:rsidR="00612EBC">
          <w:rPr>
            <w:noProof/>
            <w:webHidden/>
          </w:rPr>
        </w:r>
        <w:r w:rsidR="00612EBC">
          <w:rPr>
            <w:noProof/>
            <w:webHidden/>
          </w:rPr>
          <w:fldChar w:fldCharType="separate"/>
        </w:r>
        <w:r w:rsidR="00612EBC">
          <w:rPr>
            <w:noProof/>
            <w:webHidden/>
          </w:rPr>
          <w:t>6</w:t>
        </w:r>
        <w:r w:rsidR="00612EBC">
          <w:rPr>
            <w:noProof/>
            <w:webHidden/>
          </w:rPr>
          <w:fldChar w:fldCharType="end"/>
        </w:r>
      </w:hyperlink>
    </w:p>
    <w:p w14:paraId="3EB0EA9A" w14:textId="3054385C" w:rsidR="00612EBC" w:rsidRDefault="00C31AB0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71678260" w:history="1">
        <w:r w:rsidR="00612EBC" w:rsidRPr="00F3733F">
          <w:rPr>
            <w:rStyle w:val="a8"/>
            <w:rFonts w:cs="Tahoma"/>
            <w:noProof/>
          </w:rPr>
          <w:t>3.1.4.</w:t>
        </w:r>
        <w:r w:rsidR="00612EBC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612EBC" w:rsidRPr="00F3733F">
          <w:rPr>
            <w:rStyle w:val="a8"/>
            <w:rFonts w:hAnsi="Symbol"/>
            <w:noProof/>
            <w:lang w:val="en-US"/>
          </w:rPr>
          <w:t>E</w:t>
        </w:r>
        <w:r w:rsidR="00612EBC" w:rsidRPr="00F3733F">
          <w:rPr>
            <w:rStyle w:val="a8"/>
            <w:noProof/>
          </w:rPr>
          <w:t>jco-</w:t>
        </w:r>
        <w:r w:rsidR="00612EBC" w:rsidRPr="00F3733F">
          <w:rPr>
            <w:rStyle w:val="a8"/>
            <w:noProof/>
            <w:lang w:val="en-US"/>
          </w:rPr>
          <w:t>notifications</w:t>
        </w:r>
        <w:r w:rsidR="00612EBC" w:rsidRPr="00F3733F">
          <w:rPr>
            <w:rStyle w:val="a8"/>
            <w:noProof/>
          </w:rPr>
          <w:t>-webapi</w:t>
        </w:r>
        <w:r w:rsidR="00612EBC">
          <w:rPr>
            <w:noProof/>
            <w:webHidden/>
          </w:rPr>
          <w:tab/>
        </w:r>
        <w:r w:rsidR="00612EBC">
          <w:rPr>
            <w:noProof/>
            <w:webHidden/>
          </w:rPr>
          <w:fldChar w:fldCharType="begin"/>
        </w:r>
        <w:r w:rsidR="00612EBC">
          <w:rPr>
            <w:noProof/>
            <w:webHidden/>
          </w:rPr>
          <w:instrText xml:space="preserve"> PAGEREF _Toc171678260 \h </w:instrText>
        </w:r>
        <w:r w:rsidR="00612EBC">
          <w:rPr>
            <w:noProof/>
            <w:webHidden/>
          </w:rPr>
        </w:r>
        <w:r w:rsidR="00612EBC">
          <w:rPr>
            <w:noProof/>
            <w:webHidden/>
          </w:rPr>
          <w:fldChar w:fldCharType="separate"/>
        </w:r>
        <w:r w:rsidR="00612EBC">
          <w:rPr>
            <w:noProof/>
            <w:webHidden/>
          </w:rPr>
          <w:t>6</w:t>
        </w:r>
        <w:r w:rsidR="00612EBC">
          <w:rPr>
            <w:noProof/>
            <w:webHidden/>
          </w:rPr>
          <w:fldChar w:fldCharType="end"/>
        </w:r>
      </w:hyperlink>
    </w:p>
    <w:p w14:paraId="2424EB37" w14:textId="1B6C8095" w:rsidR="00612EBC" w:rsidRDefault="00C31AB0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71678261" w:history="1">
        <w:r w:rsidR="00612EBC" w:rsidRPr="00F3733F">
          <w:rPr>
            <w:rStyle w:val="a8"/>
            <w:rFonts w:cs="Tahoma"/>
            <w:noProof/>
          </w:rPr>
          <w:t>3.1.5.</w:t>
        </w:r>
        <w:r w:rsidR="00612EBC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612EBC" w:rsidRPr="00F3733F">
          <w:rPr>
            <w:rStyle w:val="a8"/>
            <w:rFonts w:hAnsi="Symbol"/>
            <w:noProof/>
            <w:lang w:val="en-US"/>
          </w:rPr>
          <w:t>E</w:t>
        </w:r>
        <w:r w:rsidR="00612EBC" w:rsidRPr="00F3733F">
          <w:rPr>
            <w:rStyle w:val="a8"/>
            <w:noProof/>
          </w:rPr>
          <w:t>jco-realtimewidgetservice</w:t>
        </w:r>
        <w:r w:rsidR="00612EBC">
          <w:rPr>
            <w:noProof/>
            <w:webHidden/>
          </w:rPr>
          <w:tab/>
        </w:r>
        <w:r w:rsidR="00612EBC">
          <w:rPr>
            <w:noProof/>
            <w:webHidden/>
          </w:rPr>
          <w:fldChar w:fldCharType="begin"/>
        </w:r>
        <w:r w:rsidR="00612EBC">
          <w:rPr>
            <w:noProof/>
            <w:webHidden/>
          </w:rPr>
          <w:instrText xml:space="preserve"> PAGEREF _Toc171678261 \h </w:instrText>
        </w:r>
        <w:r w:rsidR="00612EBC">
          <w:rPr>
            <w:noProof/>
            <w:webHidden/>
          </w:rPr>
        </w:r>
        <w:r w:rsidR="00612EBC">
          <w:rPr>
            <w:noProof/>
            <w:webHidden/>
          </w:rPr>
          <w:fldChar w:fldCharType="separate"/>
        </w:r>
        <w:r w:rsidR="00612EBC">
          <w:rPr>
            <w:noProof/>
            <w:webHidden/>
          </w:rPr>
          <w:t>6</w:t>
        </w:r>
        <w:r w:rsidR="00612EBC">
          <w:rPr>
            <w:noProof/>
            <w:webHidden/>
          </w:rPr>
          <w:fldChar w:fldCharType="end"/>
        </w:r>
      </w:hyperlink>
    </w:p>
    <w:p w14:paraId="37606B95" w14:textId="056C9B50" w:rsidR="00612EBC" w:rsidRDefault="00C31AB0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71678262" w:history="1">
        <w:r w:rsidR="00612EBC" w:rsidRPr="00F3733F">
          <w:rPr>
            <w:rStyle w:val="a8"/>
            <w:rFonts w:cs="Tahoma"/>
            <w:noProof/>
          </w:rPr>
          <w:t>3.1.6.</w:t>
        </w:r>
        <w:r w:rsidR="00612EBC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612EBC" w:rsidRPr="00F3733F">
          <w:rPr>
            <w:rStyle w:val="a8"/>
            <w:rFonts w:hAnsi="Symbol"/>
            <w:noProof/>
            <w:lang w:val="en-US"/>
          </w:rPr>
          <w:t>E</w:t>
        </w:r>
        <w:r w:rsidR="00612EBC" w:rsidRPr="00F3733F">
          <w:rPr>
            <w:rStyle w:val="a8"/>
            <w:noProof/>
          </w:rPr>
          <w:t>jco-referencebook-webapi</w:t>
        </w:r>
        <w:r w:rsidR="00612EBC">
          <w:rPr>
            <w:noProof/>
            <w:webHidden/>
          </w:rPr>
          <w:tab/>
        </w:r>
        <w:r w:rsidR="00612EBC">
          <w:rPr>
            <w:noProof/>
            <w:webHidden/>
          </w:rPr>
          <w:fldChar w:fldCharType="begin"/>
        </w:r>
        <w:r w:rsidR="00612EBC">
          <w:rPr>
            <w:noProof/>
            <w:webHidden/>
          </w:rPr>
          <w:instrText xml:space="preserve"> PAGEREF _Toc171678262 \h </w:instrText>
        </w:r>
        <w:r w:rsidR="00612EBC">
          <w:rPr>
            <w:noProof/>
            <w:webHidden/>
          </w:rPr>
        </w:r>
        <w:r w:rsidR="00612EBC">
          <w:rPr>
            <w:noProof/>
            <w:webHidden/>
          </w:rPr>
          <w:fldChar w:fldCharType="separate"/>
        </w:r>
        <w:r w:rsidR="00612EBC">
          <w:rPr>
            <w:noProof/>
            <w:webHidden/>
          </w:rPr>
          <w:t>6</w:t>
        </w:r>
        <w:r w:rsidR="00612EBC">
          <w:rPr>
            <w:noProof/>
            <w:webHidden/>
          </w:rPr>
          <w:fldChar w:fldCharType="end"/>
        </w:r>
      </w:hyperlink>
    </w:p>
    <w:p w14:paraId="090BFB5D" w14:textId="2C15FE76" w:rsidR="00612EBC" w:rsidRDefault="00C31AB0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71678263" w:history="1">
        <w:r w:rsidR="00612EBC" w:rsidRPr="00F3733F">
          <w:rPr>
            <w:rStyle w:val="a8"/>
            <w:rFonts w:cs="Tahoma"/>
            <w:noProof/>
            <w:lang w:val="en-US"/>
          </w:rPr>
          <w:t>3.1.7.</w:t>
        </w:r>
        <w:r w:rsidR="00612EBC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612EBC" w:rsidRPr="00F3733F">
          <w:rPr>
            <w:rStyle w:val="a8"/>
            <w:noProof/>
            <w:lang w:val="en-US"/>
          </w:rPr>
          <w:t>E</w:t>
        </w:r>
        <w:r w:rsidR="00612EBC" w:rsidRPr="00F3733F">
          <w:rPr>
            <w:rStyle w:val="a8"/>
            <w:noProof/>
          </w:rPr>
          <w:t>jco-reporting-webapi</w:t>
        </w:r>
        <w:r w:rsidR="00612EBC">
          <w:rPr>
            <w:noProof/>
            <w:webHidden/>
          </w:rPr>
          <w:tab/>
        </w:r>
        <w:r w:rsidR="00612EBC">
          <w:rPr>
            <w:noProof/>
            <w:webHidden/>
          </w:rPr>
          <w:fldChar w:fldCharType="begin"/>
        </w:r>
        <w:r w:rsidR="00612EBC">
          <w:rPr>
            <w:noProof/>
            <w:webHidden/>
          </w:rPr>
          <w:instrText xml:space="preserve"> PAGEREF _Toc171678263 \h </w:instrText>
        </w:r>
        <w:r w:rsidR="00612EBC">
          <w:rPr>
            <w:noProof/>
            <w:webHidden/>
          </w:rPr>
        </w:r>
        <w:r w:rsidR="00612EBC">
          <w:rPr>
            <w:noProof/>
            <w:webHidden/>
          </w:rPr>
          <w:fldChar w:fldCharType="separate"/>
        </w:r>
        <w:r w:rsidR="00612EBC">
          <w:rPr>
            <w:noProof/>
            <w:webHidden/>
          </w:rPr>
          <w:t>7</w:t>
        </w:r>
        <w:r w:rsidR="00612EBC">
          <w:rPr>
            <w:noProof/>
            <w:webHidden/>
          </w:rPr>
          <w:fldChar w:fldCharType="end"/>
        </w:r>
      </w:hyperlink>
    </w:p>
    <w:p w14:paraId="2BB6D629" w14:textId="6AFD1AD2" w:rsidR="00612EBC" w:rsidRDefault="00C31AB0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71678264" w:history="1">
        <w:r w:rsidR="00612EBC" w:rsidRPr="00F3733F">
          <w:rPr>
            <w:rStyle w:val="a8"/>
            <w:rFonts w:cs="Tahoma"/>
            <w:noProof/>
            <w:lang w:val="en-US"/>
          </w:rPr>
          <w:t>3.1.8.</w:t>
        </w:r>
        <w:r w:rsidR="00612EBC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612EBC" w:rsidRPr="00F3733F">
          <w:rPr>
            <w:rStyle w:val="a8"/>
            <w:noProof/>
            <w:lang w:val="en-US"/>
          </w:rPr>
          <w:t>E</w:t>
        </w:r>
        <w:r w:rsidR="00612EBC" w:rsidRPr="00F3733F">
          <w:rPr>
            <w:rStyle w:val="a8"/>
            <w:noProof/>
          </w:rPr>
          <w:t>jco-universalstorage-adapter</w:t>
        </w:r>
        <w:r w:rsidR="00612EBC">
          <w:rPr>
            <w:noProof/>
            <w:webHidden/>
          </w:rPr>
          <w:tab/>
        </w:r>
        <w:r w:rsidR="00612EBC">
          <w:rPr>
            <w:noProof/>
            <w:webHidden/>
          </w:rPr>
          <w:fldChar w:fldCharType="begin"/>
        </w:r>
        <w:r w:rsidR="00612EBC">
          <w:rPr>
            <w:noProof/>
            <w:webHidden/>
          </w:rPr>
          <w:instrText xml:space="preserve"> PAGEREF _Toc171678264 \h </w:instrText>
        </w:r>
        <w:r w:rsidR="00612EBC">
          <w:rPr>
            <w:noProof/>
            <w:webHidden/>
          </w:rPr>
        </w:r>
        <w:r w:rsidR="00612EBC">
          <w:rPr>
            <w:noProof/>
            <w:webHidden/>
          </w:rPr>
          <w:fldChar w:fldCharType="separate"/>
        </w:r>
        <w:r w:rsidR="00612EBC">
          <w:rPr>
            <w:noProof/>
            <w:webHidden/>
          </w:rPr>
          <w:t>7</w:t>
        </w:r>
        <w:r w:rsidR="00612EBC">
          <w:rPr>
            <w:noProof/>
            <w:webHidden/>
          </w:rPr>
          <w:fldChar w:fldCharType="end"/>
        </w:r>
      </w:hyperlink>
    </w:p>
    <w:p w14:paraId="20429F4A" w14:textId="2834C858" w:rsidR="00612EBC" w:rsidRDefault="00C31AB0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71678265" w:history="1">
        <w:r w:rsidR="00612EBC" w:rsidRPr="00F3733F">
          <w:rPr>
            <w:rStyle w:val="a8"/>
            <w:rFonts w:cs="Tahoma"/>
            <w:noProof/>
            <w:lang w:val="en-US"/>
          </w:rPr>
          <w:t>3.1.9.</w:t>
        </w:r>
        <w:r w:rsidR="00612EBC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612EBC" w:rsidRPr="00F3733F">
          <w:rPr>
            <w:rStyle w:val="a8"/>
            <w:noProof/>
            <w:lang w:val="en-US"/>
          </w:rPr>
          <w:t>E</w:t>
        </w:r>
        <w:r w:rsidR="00612EBC" w:rsidRPr="00F3733F">
          <w:rPr>
            <w:rStyle w:val="a8"/>
            <w:noProof/>
          </w:rPr>
          <w:t>jco-u</w:t>
        </w:r>
        <w:r w:rsidR="00612EBC" w:rsidRPr="00F3733F">
          <w:rPr>
            <w:rStyle w:val="a8"/>
            <w:noProof/>
            <w:lang w:val="en-US"/>
          </w:rPr>
          <w:t>s</w:t>
        </w:r>
        <w:r w:rsidR="00612EBC" w:rsidRPr="00F3733F">
          <w:rPr>
            <w:rStyle w:val="a8"/>
            <w:noProof/>
          </w:rPr>
          <w:t>er</w:t>
        </w:r>
        <w:r w:rsidR="00612EBC" w:rsidRPr="00F3733F">
          <w:rPr>
            <w:rStyle w:val="a8"/>
            <w:noProof/>
            <w:lang w:val="en-US"/>
          </w:rPr>
          <w:t>s</w:t>
        </w:r>
        <w:r w:rsidR="00612EBC">
          <w:rPr>
            <w:noProof/>
            <w:webHidden/>
          </w:rPr>
          <w:tab/>
        </w:r>
        <w:r w:rsidR="00612EBC">
          <w:rPr>
            <w:noProof/>
            <w:webHidden/>
          </w:rPr>
          <w:fldChar w:fldCharType="begin"/>
        </w:r>
        <w:r w:rsidR="00612EBC">
          <w:rPr>
            <w:noProof/>
            <w:webHidden/>
          </w:rPr>
          <w:instrText xml:space="preserve"> PAGEREF _Toc171678265 \h </w:instrText>
        </w:r>
        <w:r w:rsidR="00612EBC">
          <w:rPr>
            <w:noProof/>
            <w:webHidden/>
          </w:rPr>
        </w:r>
        <w:r w:rsidR="00612EBC">
          <w:rPr>
            <w:noProof/>
            <w:webHidden/>
          </w:rPr>
          <w:fldChar w:fldCharType="separate"/>
        </w:r>
        <w:r w:rsidR="00612EBC">
          <w:rPr>
            <w:noProof/>
            <w:webHidden/>
          </w:rPr>
          <w:t>7</w:t>
        </w:r>
        <w:r w:rsidR="00612EBC">
          <w:rPr>
            <w:noProof/>
            <w:webHidden/>
          </w:rPr>
          <w:fldChar w:fldCharType="end"/>
        </w:r>
      </w:hyperlink>
    </w:p>
    <w:p w14:paraId="36E59CCB" w14:textId="215E8723" w:rsidR="00612EBC" w:rsidRDefault="00C31AB0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71678266" w:history="1">
        <w:r w:rsidR="00612EBC" w:rsidRPr="00F3733F">
          <w:rPr>
            <w:rStyle w:val="a8"/>
            <w:rFonts w:cs="Tahoma"/>
            <w:noProof/>
            <w:lang w:val="en-US"/>
          </w:rPr>
          <w:t>3.1.10.</w:t>
        </w:r>
        <w:r w:rsidR="00612EBC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612EBC" w:rsidRPr="00F3733F">
          <w:rPr>
            <w:rStyle w:val="a8"/>
            <w:noProof/>
            <w:lang w:val="en-US"/>
          </w:rPr>
          <w:t>Shifts</w:t>
        </w:r>
        <w:r w:rsidR="00612EBC">
          <w:rPr>
            <w:noProof/>
            <w:webHidden/>
          </w:rPr>
          <w:tab/>
        </w:r>
        <w:r w:rsidR="00612EBC">
          <w:rPr>
            <w:noProof/>
            <w:webHidden/>
          </w:rPr>
          <w:fldChar w:fldCharType="begin"/>
        </w:r>
        <w:r w:rsidR="00612EBC">
          <w:rPr>
            <w:noProof/>
            <w:webHidden/>
          </w:rPr>
          <w:instrText xml:space="preserve"> PAGEREF _Toc171678266 \h </w:instrText>
        </w:r>
        <w:r w:rsidR="00612EBC">
          <w:rPr>
            <w:noProof/>
            <w:webHidden/>
          </w:rPr>
        </w:r>
        <w:r w:rsidR="00612EBC">
          <w:rPr>
            <w:noProof/>
            <w:webHidden/>
          </w:rPr>
          <w:fldChar w:fldCharType="separate"/>
        </w:r>
        <w:r w:rsidR="00612EBC">
          <w:rPr>
            <w:noProof/>
            <w:webHidden/>
          </w:rPr>
          <w:t>7</w:t>
        </w:r>
        <w:r w:rsidR="00612EBC">
          <w:rPr>
            <w:noProof/>
            <w:webHidden/>
          </w:rPr>
          <w:fldChar w:fldCharType="end"/>
        </w:r>
      </w:hyperlink>
    </w:p>
    <w:p w14:paraId="21BCF974" w14:textId="45ACFFC0" w:rsidR="00612EBC" w:rsidRDefault="00C31AB0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71678267" w:history="1">
        <w:r w:rsidR="00612EBC" w:rsidRPr="00F3733F">
          <w:rPr>
            <w:rStyle w:val="a8"/>
            <w:rFonts w:cs="Tahoma"/>
            <w:noProof/>
            <w:lang w:val="en-US"/>
          </w:rPr>
          <w:t>3.1.11.</w:t>
        </w:r>
        <w:r w:rsidR="00612EBC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612EBC" w:rsidRPr="00F3733F">
          <w:rPr>
            <w:rStyle w:val="a8"/>
            <w:noProof/>
            <w:lang w:val="en-US"/>
          </w:rPr>
          <w:t>Sus-shiftinfo-webapi</w:t>
        </w:r>
        <w:r w:rsidR="00612EBC">
          <w:rPr>
            <w:noProof/>
            <w:webHidden/>
          </w:rPr>
          <w:tab/>
        </w:r>
        <w:r w:rsidR="00612EBC">
          <w:rPr>
            <w:noProof/>
            <w:webHidden/>
          </w:rPr>
          <w:fldChar w:fldCharType="begin"/>
        </w:r>
        <w:r w:rsidR="00612EBC">
          <w:rPr>
            <w:noProof/>
            <w:webHidden/>
          </w:rPr>
          <w:instrText xml:space="preserve"> PAGEREF _Toc171678267 \h </w:instrText>
        </w:r>
        <w:r w:rsidR="00612EBC">
          <w:rPr>
            <w:noProof/>
            <w:webHidden/>
          </w:rPr>
        </w:r>
        <w:r w:rsidR="00612EBC">
          <w:rPr>
            <w:noProof/>
            <w:webHidden/>
          </w:rPr>
          <w:fldChar w:fldCharType="separate"/>
        </w:r>
        <w:r w:rsidR="00612EBC">
          <w:rPr>
            <w:noProof/>
            <w:webHidden/>
          </w:rPr>
          <w:t>7</w:t>
        </w:r>
        <w:r w:rsidR="00612EBC">
          <w:rPr>
            <w:noProof/>
            <w:webHidden/>
          </w:rPr>
          <w:fldChar w:fldCharType="end"/>
        </w:r>
      </w:hyperlink>
    </w:p>
    <w:p w14:paraId="69BAAB95" w14:textId="7695A9CC" w:rsidR="00612EBC" w:rsidRDefault="00C31AB0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71678268" w:history="1">
        <w:r w:rsidR="00612EBC" w:rsidRPr="00F3733F">
          <w:rPr>
            <w:rStyle w:val="a8"/>
            <w:rFonts w:cs="Tahoma"/>
            <w:noProof/>
            <w:lang w:val="en-US"/>
          </w:rPr>
          <w:t>3.1.12.</w:t>
        </w:r>
        <w:r w:rsidR="00612EBC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612EBC" w:rsidRPr="00F3733F">
          <w:rPr>
            <w:rStyle w:val="a8"/>
            <w:noProof/>
            <w:lang w:val="en-US"/>
          </w:rPr>
          <w:t>E</w:t>
        </w:r>
        <w:r w:rsidR="00612EBC" w:rsidRPr="00F3733F">
          <w:rPr>
            <w:rStyle w:val="a8"/>
            <w:noProof/>
          </w:rPr>
          <w:t>jco-</w:t>
        </w:r>
        <w:r w:rsidR="00612EBC" w:rsidRPr="00F3733F">
          <w:rPr>
            <w:rStyle w:val="a8"/>
            <w:noProof/>
            <w:lang w:val="en-US"/>
          </w:rPr>
          <w:t>spa</w:t>
        </w:r>
        <w:r w:rsidR="00612EBC" w:rsidRPr="00F3733F">
          <w:rPr>
            <w:rStyle w:val="a8"/>
            <w:noProof/>
          </w:rPr>
          <w:t>-</w:t>
        </w:r>
        <w:r w:rsidR="00612EBC" w:rsidRPr="00F3733F">
          <w:rPr>
            <w:rStyle w:val="a8"/>
            <w:noProof/>
            <w:lang w:val="en-US"/>
          </w:rPr>
          <w:t>gate</w:t>
        </w:r>
        <w:r w:rsidR="00612EBC">
          <w:rPr>
            <w:noProof/>
            <w:webHidden/>
          </w:rPr>
          <w:tab/>
        </w:r>
        <w:r w:rsidR="00612EBC">
          <w:rPr>
            <w:noProof/>
            <w:webHidden/>
          </w:rPr>
          <w:fldChar w:fldCharType="begin"/>
        </w:r>
        <w:r w:rsidR="00612EBC">
          <w:rPr>
            <w:noProof/>
            <w:webHidden/>
          </w:rPr>
          <w:instrText xml:space="preserve"> PAGEREF _Toc171678268 \h </w:instrText>
        </w:r>
        <w:r w:rsidR="00612EBC">
          <w:rPr>
            <w:noProof/>
            <w:webHidden/>
          </w:rPr>
        </w:r>
        <w:r w:rsidR="00612EBC">
          <w:rPr>
            <w:noProof/>
            <w:webHidden/>
          </w:rPr>
          <w:fldChar w:fldCharType="separate"/>
        </w:r>
        <w:r w:rsidR="00612EBC">
          <w:rPr>
            <w:noProof/>
            <w:webHidden/>
          </w:rPr>
          <w:t>7</w:t>
        </w:r>
        <w:r w:rsidR="00612EBC">
          <w:rPr>
            <w:noProof/>
            <w:webHidden/>
          </w:rPr>
          <w:fldChar w:fldCharType="end"/>
        </w:r>
      </w:hyperlink>
    </w:p>
    <w:p w14:paraId="3955682B" w14:textId="772A23A8" w:rsidR="00612EBC" w:rsidRDefault="00C31AB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71678269" w:history="1">
        <w:r w:rsidR="00612EBC" w:rsidRPr="00F3733F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612EBC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612EBC" w:rsidRPr="00F3733F">
          <w:rPr>
            <w:rStyle w:val="a8"/>
            <w:noProof/>
          </w:rPr>
          <w:t>Изменения в работе сервисов КПЭ</w:t>
        </w:r>
        <w:r w:rsidR="00612EBC">
          <w:rPr>
            <w:noProof/>
            <w:webHidden/>
          </w:rPr>
          <w:tab/>
        </w:r>
        <w:r w:rsidR="00612EBC">
          <w:rPr>
            <w:noProof/>
            <w:webHidden/>
          </w:rPr>
          <w:fldChar w:fldCharType="begin"/>
        </w:r>
        <w:r w:rsidR="00612EBC">
          <w:rPr>
            <w:noProof/>
            <w:webHidden/>
          </w:rPr>
          <w:instrText xml:space="preserve"> PAGEREF _Toc171678269 \h </w:instrText>
        </w:r>
        <w:r w:rsidR="00612EBC">
          <w:rPr>
            <w:noProof/>
            <w:webHidden/>
          </w:rPr>
        </w:r>
        <w:r w:rsidR="00612EBC">
          <w:rPr>
            <w:noProof/>
            <w:webHidden/>
          </w:rPr>
          <w:fldChar w:fldCharType="separate"/>
        </w:r>
        <w:r w:rsidR="00612EBC">
          <w:rPr>
            <w:noProof/>
            <w:webHidden/>
          </w:rPr>
          <w:t>7</w:t>
        </w:r>
        <w:r w:rsidR="00612EBC">
          <w:rPr>
            <w:noProof/>
            <w:webHidden/>
          </w:rPr>
          <w:fldChar w:fldCharType="end"/>
        </w:r>
      </w:hyperlink>
    </w:p>
    <w:p w14:paraId="1C8A08D3" w14:textId="6AFC02B4" w:rsidR="00612EBC" w:rsidRDefault="00C31AB0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71678270" w:history="1">
        <w:r w:rsidR="00612EBC" w:rsidRPr="00F3733F">
          <w:rPr>
            <w:rStyle w:val="a8"/>
            <w:rFonts w:cs="Tahoma"/>
            <w:noProof/>
            <w:lang w:val="en-US"/>
          </w:rPr>
          <w:t>3.2.1.</w:t>
        </w:r>
        <w:r w:rsidR="00612EBC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612EBC" w:rsidRPr="00F3733F">
          <w:rPr>
            <w:rStyle w:val="a8"/>
            <w:noProof/>
          </w:rPr>
          <w:t>Сore-realtimewidgetservice</w:t>
        </w:r>
        <w:r w:rsidR="00612EBC">
          <w:rPr>
            <w:noProof/>
            <w:webHidden/>
          </w:rPr>
          <w:tab/>
        </w:r>
        <w:r w:rsidR="00612EBC">
          <w:rPr>
            <w:noProof/>
            <w:webHidden/>
          </w:rPr>
          <w:fldChar w:fldCharType="begin"/>
        </w:r>
        <w:r w:rsidR="00612EBC">
          <w:rPr>
            <w:noProof/>
            <w:webHidden/>
          </w:rPr>
          <w:instrText xml:space="preserve"> PAGEREF _Toc171678270 \h </w:instrText>
        </w:r>
        <w:r w:rsidR="00612EBC">
          <w:rPr>
            <w:noProof/>
            <w:webHidden/>
          </w:rPr>
        </w:r>
        <w:r w:rsidR="00612EBC">
          <w:rPr>
            <w:noProof/>
            <w:webHidden/>
          </w:rPr>
          <w:fldChar w:fldCharType="separate"/>
        </w:r>
        <w:r w:rsidR="00612EBC">
          <w:rPr>
            <w:noProof/>
            <w:webHidden/>
          </w:rPr>
          <w:t>7</w:t>
        </w:r>
        <w:r w:rsidR="00612EBC">
          <w:rPr>
            <w:noProof/>
            <w:webHidden/>
          </w:rPr>
          <w:fldChar w:fldCharType="end"/>
        </w:r>
      </w:hyperlink>
    </w:p>
    <w:p w14:paraId="768139E6" w14:textId="477EA320" w:rsidR="00612EBC" w:rsidRDefault="00C31AB0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71678271" w:history="1">
        <w:r w:rsidR="00612EBC" w:rsidRPr="00F3733F">
          <w:rPr>
            <w:rStyle w:val="a8"/>
            <w:rFonts w:cs="Tahoma"/>
            <w:noProof/>
          </w:rPr>
          <w:t>3.2.2.</w:t>
        </w:r>
        <w:r w:rsidR="00612EBC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612EBC" w:rsidRPr="00F3733F">
          <w:rPr>
            <w:rStyle w:val="a8"/>
            <w:noProof/>
          </w:rPr>
          <w:t>Cup-front</w:t>
        </w:r>
        <w:r w:rsidR="00612EBC">
          <w:rPr>
            <w:noProof/>
            <w:webHidden/>
          </w:rPr>
          <w:tab/>
        </w:r>
        <w:r w:rsidR="00612EBC">
          <w:rPr>
            <w:noProof/>
            <w:webHidden/>
          </w:rPr>
          <w:fldChar w:fldCharType="begin"/>
        </w:r>
        <w:r w:rsidR="00612EBC">
          <w:rPr>
            <w:noProof/>
            <w:webHidden/>
          </w:rPr>
          <w:instrText xml:space="preserve"> PAGEREF _Toc171678271 \h </w:instrText>
        </w:r>
        <w:r w:rsidR="00612EBC">
          <w:rPr>
            <w:noProof/>
            <w:webHidden/>
          </w:rPr>
        </w:r>
        <w:r w:rsidR="00612EBC">
          <w:rPr>
            <w:noProof/>
            <w:webHidden/>
          </w:rPr>
          <w:fldChar w:fldCharType="separate"/>
        </w:r>
        <w:r w:rsidR="00612EBC">
          <w:rPr>
            <w:noProof/>
            <w:webHidden/>
          </w:rPr>
          <w:t>8</w:t>
        </w:r>
        <w:r w:rsidR="00612EBC">
          <w:rPr>
            <w:noProof/>
            <w:webHidden/>
          </w:rPr>
          <w:fldChar w:fldCharType="end"/>
        </w:r>
      </w:hyperlink>
    </w:p>
    <w:p w14:paraId="5697360C" w14:textId="18562462" w:rsidR="00612EBC" w:rsidRDefault="00C31AB0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71678272" w:history="1">
        <w:r w:rsidR="00612EBC" w:rsidRPr="00F3733F">
          <w:rPr>
            <w:rStyle w:val="a8"/>
            <w:rFonts w:cs="Tahom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612EBC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="00612EBC" w:rsidRPr="00F3733F">
          <w:rPr>
            <w:rStyle w:val="a8"/>
            <w:rFonts w:cs="Tahoma"/>
          </w:rPr>
          <w:t>Устаревшие и добавленные сервисы</w:t>
        </w:r>
        <w:r w:rsidR="00612EBC">
          <w:rPr>
            <w:webHidden/>
          </w:rPr>
          <w:tab/>
        </w:r>
        <w:r w:rsidR="00612EBC">
          <w:rPr>
            <w:webHidden/>
          </w:rPr>
          <w:fldChar w:fldCharType="begin"/>
        </w:r>
        <w:r w:rsidR="00612EBC">
          <w:rPr>
            <w:webHidden/>
          </w:rPr>
          <w:instrText xml:space="preserve"> PAGEREF _Toc171678272 \h </w:instrText>
        </w:r>
        <w:r w:rsidR="00612EBC">
          <w:rPr>
            <w:webHidden/>
          </w:rPr>
        </w:r>
        <w:r w:rsidR="00612EBC">
          <w:rPr>
            <w:webHidden/>
          </w:rPr>
          <w:fldChar w:fldCharType="separate"/>
        </w:r>
        <w:r w:rsidR="00612EBC">
          <w:rPr>
            <w:webHidden/>
          </w:rPr>
          <w:t>8</w:t>
        </w:r>
        <w:r w:rsidR="00612EBC">
          <w:rPr>
            <w:webHidden/>
          </w:rPr>
          <w:fldChar w:fldCharType="end"/>
        </w:r>
      </w:hyperlink>
    </w:p>
    <w:p w14:paraId="02015031" w14:textId="10735906" w:rsidR="00612EBC" w:rsidRDefault="00C31AB0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71678273" w:history="1">
        <w:r w:rsidR="00612EBC" w:rsidRPr="00F3733F">
          <w:rPr>
            <w:rStyle w:val="a8"/>
            <w:rFonts w:cs="Tahom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612EBC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="00612EBC" w:rsidRPr="00F3733F">
          <w:rPr>
            <w:rStyle w:val="a8"/>
            <w:rFonts w:cs="Tahoma"/>
          </w:rPr>
          <w:t>Исправления дефектов в рамках технической поддержки</w:t>
        </w:r>
        <w:r w:rsidR="00612EBC">
          <w:rPr>
            <w:webHidden/>
          </w:rPr>
          <w:tab/>
        </w:r>
        <w:r w:rsidR="00612EBC">
          <w:rPr>
            <w:webHidden/>
          </w:rPr>
          <w:fldChar w:fldCharType="begin"/>
        </w:r>
        <w:r w:rsidR="00612EBC">
          <w:rPr>
            <w:webHidden/>
          </w:rPr>
          <w:instrText xml:space="preserve"> PAGEREF _Toc171678273 \h </w:instrText>
        </w:r>
        <w:r w:rsidR="00612EBC">
          <w:rPr>
            <w:webHidden/>
          </w:rPr>
        </w:r>
        <w:r w:rsidR="00612EBC">
          <w:rPr>
            <w:webHidden/>
          </w:rPr>
          <w:fldChar w:fldCharType="separate"/>
        </w:r>
        <w:r w:rsidR="00612EBC">
          <w:rPr>
            <w:webHidden/>
          </w:rPr>
          <w:t>8</w:t>
        </w:r>
        <w:r w:rsidR="00612EBC">
          <w:rPr>
            <w:webHidden/>
          </w:rPr>
          <w:fldChar w:fldCharType="end"/>
        </w:r>
      </w:hyperlink>
    </w:p>
    <w:p w14:paraId="076E1583" w14:textId="3D02790E" w:rsidR="00612EBC" w:rsidRDefault="00C31AB0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71678274" w:history="1">
        <w:r w:rsidR="00612EBC" w:rsidRPr="00F3733F">
          <w:rPr>
            <w:rStyle w:val="a8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 w:rsidR="00612EBC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="00612EBC" w:rsidRPr="00F3733F">
          <w:rPr>
            <w:rStyle w:val="a8"/>
          </w:rPr>
          <w:t>Перечень сервисов релиза</w:t>
        </w:r>
        <w:r w:rsidR="00612EBC">
          <w:rPr>
            <w:webHidden/>
          </w:rPr>
          <w:tab/>
        </w:r>
        <w:r w:rsidR="00612EBC">
          <w:rPr>
            <w:webHidden/>
          </w:rPr>
          <w:fldChar w:fldCharType="begin"/>
        </w:r>
        <w:r w:rsidR="00612EBC">
          <w:rPr>
            <w:webHidden/>
          </w:rPr>
          <w:instrText xml:space="preserve"> PAGEREF _Toc171678274 \h </w:instrText>
        </w:r>
        <w:r w:rsidR="00612EBC">
          <w:rPr>
            <w:webHidden/>
          </w:rPr>
        </w:r>
        <w:r w:rsidR="00612EBC">
          <w:rPr>
            <w:webHidden/>
          </w:rPr>
          <w:fldChar w:fldCharType="separate"/>
        </w:r>
        <w:r w:rsidR="00612EBC">
          <w:rPr>
            <w:webHidden/>
          </w:rPr>
          <w:t>8</w:t>
        </w:r>
        <w:r w:rsidR="00612EBC">
          <w:rPr>
            <w:webHidden/>
          </w:rPr>
          <w:fldChar w:fldCharType="end"/>
        </w:r>
      </w:hyperlink>
    </w:p>
    <w:p w14:paraId="253BEE6D" w14:textId="3DF6529D" w:rsidR="00612EBC" w:rsidRDefault="00C31AB0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71678275" w:history="1">
        <w:r w:rsidR="00612EBC" w:rsidRPr="00F3733F">
          <w:rPr>
            <w:rStyle w:val="a8"/>
            <w:rFonts w:cs="Tahom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</w:t>
        </w:r>
        <w:r w:rsidR="00612EBC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="00612EBC" w:rsidRPr="00F3733F">
          <w:rPr>
            <w:rStyle w:val="a8"/>
            <w:rFonts w:cs="Tahoma"/>
          </w:rPr>
          <w:t>Контакты технической поддержки</w:t>
        </w:r>
        <w:r w:rsidR="00612EBC">
          <w:rPr>
            <w:webHidden/>
          </w:rPr>
          <w:tab/>
        </w:r>
        <w:r w:rsidR="00612EBC">
          <w:rPr>
            <w:webHidden/>
          </w:rPr>
          <w:fldChar w:fldCharType="begin"/>
        </w:r>
        <w:r w:rsidR="00612EBC">
          <w:rPr>
            <w:webHidden/>
          </w:rPr>
          <w:instrText xml:space="preserve"> PAGEREF _Toc171678275 \h </w:instrText>
        </w:r>
        <w:r w:rsidR="00612EBC">
          <w:rPr>
            <w:webHidden/>
          </w:rPr>
        </w:r>
        <w:r w:rsidR="00612EBC">
          <w:rPr>
            <w:webHidden/>
          </w:rPr>
          <w:fldChar w:fldCharType="separate"/>
        </w:r>
        <w:r w:rsidR="00612EBC">
          <w:rPr>
            <w:webHidden/>
          </w:rPr>
          <w:t>9</w:t>
        </w:r>
        <w:r w:rsidR="00612EBC">
          <w:rPr>
            <w:webHidden/>
          </w:rPr>
          <w:fldChar w:fldCharType="end"/>
        </w:r>
      </w:hyperlink>
    </w:p>
    <w:p w14:paraId="1003A57C" w14:textId="7FB82D04" w:rsidR="00E311D0" w:rsidRDefault="00872F37" w:rsidP="004134E9">
      <w:pPr>
        <w:pStyle w:val="11"/>
        <w:rPr>
          <w:rFonts w:cs="Tahoma"/>
          <w:b w:val="0"/>
        </w:rPr>
      </w:pPr>
      <w:r w:rsidRPr="00AB709A">
        <w:rPr>
          <w:rFonts w:cs="Tahoma"/>
          <w:b w:val="0"/>
        </w:rPr>
        <w:fldChar w:fldCharType="end"/>
      </w:r>
    </w:p>
    <w:p w14:paraId="7A4971F4" w14:textId="77777777" w:rsidR="00E311D0" w:rsidRDefault="00E311D0">
      <w:pPr>
        <w:spacing w:before="0" w:after="0"/>
        <w:jc w:val="left"/>
        <w:rPr>
          <w:rFonts w:cs="Tahoma"/>
          <w:noProof/>
          <w:szCs w:val="72"/>
        </w:rPr>
      </w:pPr>
      <w:r>
        <w:rPr>
          <w:rFonts w:cs="Tahoma"/>
          <w:b/>
        </w:rPr>
        <w:br w:type="page"/>
      </w:r>
    </w:p>
    <w:p w14:paraId="2303B072" w14:textId="11737639" w:rsidR="00E311D0" w:rsidRPr="00AB709A" w:rsidRDefault="00E311D0" w:rsidP="00E311D0">
      <w:pPr>
        <w:pStyle w:val="1"/>
        <w:ind w:hanging="539"/>
        <w:rPr>
          <w:w w:val="100"/>
        </w:rPr>
      </w:pPr>
      <w:bookmarkStart w:id="4" w:name="_Toc171678249"/>
      <w:r>
        <w:rPr>
          <w:w w:val="100"/>
        </w:rPr>
        <w:lastRenderedPageBreak/>
        <w:t>Общие сведения</w:t>
      </w:r>
      <w:bookmarkEnd w:id="4"/>
    </w:p>
    <w:p w14:paraId="12CA2CC9" w14:textId="7D8A36E0" w:rsidR="00D60EFD" w:rsidRDefault="00D60EFD" w:rsidP="003046FD">
      <w:pPr>
        <w:pStyle w:val="2"/>
      </w:pPr>
      <w:bookmarkStart w:id="5" w:name="_Toc171678250"/>
      <w:r>
        <w:t>Основная информация по продукту</w:t>
      </w:r>
      <w:bookmarkEnd w:id="5"/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112"/>
        <w:gridCol w:w="7212"/>
      </w:tblGrid>
      <w:tr w:rsidR="00E26148" w14:paraId="6AFD77BF" w14:textId="77777777" w:rsidTr="00E261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</w:tcPr>
          <w:p w14:paraId="5872C01D" w14:textId="1F45CF49" w:rsidR="00E26148" w:rsidRDefault="00E26148" w:rsidP="00E26148">
            <w:pPr>
              <w:pStyle w:val="a0"/>
              <w:jc w:val="center"/>
            </w:pPr>
            <w:r>
              <w:t>Параметр</w:t>
            </w:r>
          </w:p>
        </w:tc>
        <w:tc>
          <w:tcPr>
            <w:tcW w:w="7212" w:type="dxa"/>
          </w:tcPr>
          <w:p w14:paraId="454108DA" w14:textId="752A0755" w:rsidR="00E26148" w:rsidRDefault="00E26148" w:rsidP="00E26148">
            <w:pPr>
              <w:pStyle w:val="a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Значение</w:t>
            </w:r>
          </w:p>
        </w:tc>
      </w:tr>
      <w:tr w:rsidR="00E26148" w:rsidRPr="006B67EE" w14:paraId="0C5E11A5" w14:textId="77777777" w:rsidTr="00E26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</w:tcPr>
          <w:p w14:paraId="18E7D173" w14:textId="6EF27426" w:rsidR="00E26148" w:rsidRPr="00E26148" w:rsidRDefault="00E26148" w:rsidP="003046FD">
            <w:pPr>
              <w:pStyle w:val="a0"/>
              <w:rPr>
                <w:sz w:val="20"/>
                <w:szCs w:val="20"/>
              </w:rPr>
            </w:pPr>
            <w:r w:rsidRPr="00E26148">
              <w:rPr>
                <w:sz w:val="20"/>
                <w:szCs w:val="20"/>
              </w:rPr>
              <w:t>Наименование продукта</w:t>
            </w:r>
          </w:p>
        </w:tc>
        <w:tc>
          <w:tcPr>
            <w:tcW w:w="7212" w:type="dxa"/>
          </w:tcPr>
          <w:p w14:paraId="105AF462" w14:textId="0E42FE62" w:rsidR="00E26148" w:rsidRPr="00E26148" w:rsidRDefault="00E26148" w:rsidP="003046FD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26148">
              <w:rPr>
                <w:sz w:val="20"/>
                <w:szCs w:val="20"/>
                <w:lang w:val="en-US"/>
              </w:rPr>
              <w:t>Zyfra Smart Plant Monitoring (Z-SPM)</w:t>
            </w:r>
          </w:p>
        </w:tc>
      </w:tr>
      <w:tr w:rsidR="00E26148" w14:paraId="200F2B95" w14:textId="77777777" w:rsidTr="00E261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</w:tcPr>
          <w:p w14:paraId="0FD7A9B5" w14:textId="15D74FA3" w:rsidR="00E26148" w:rsidRPr="00E26148" w:rsidRDefault="00E26148" w:rsidP="003046FD">
            <w:pPr>
              <w:pStyle w:val="a0"/>
              <w:rPr>
                <w:szCs w:val="20"/>
              </w:rPr>
            </w:pPr>
            <w:r w:rsidRPr="00E26148">
              <w:rPr>
                <w:szCs w:val="20"/>
              </w:rPr>
              <w:t>Версия продукта</w:t>
            </w:r>
          </w:p>
        </w:tc>
        <w:tc>
          <w:tcPr>
            <w:tcW w:w="7212" w:type="dxa"/>
          </w:tcPr>
          <w:p w14:paraId="5F963229" w14:textId="2C36B7EC" w:rsidR="00E26148" w:rsidRPr="00E26148" w:rsidRDefault="00E26148" w:rsidP="003046FD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</w:rPr>
            </w:pPr>
            <w:r w:rsidRPr="00E26148">
              <w:rPr>
                <w:szCs w:val="20"/>
              </w:rPr>
              <w:t>1.</w:t>
            </w:r>
            <w:r w:rsidR="00D53FEA">
              <w:rPr>
                <w:szCs w:val="20"/>
              </w:rPr>
              <w:t>2</w:t>
            </w:r>
          </w:p>
        </w:tc>
      </w:tr>
      <w:tr w:rsidR="00E26148" w14:paraId="2E93CEFB" w14:textId="77777777" w:rsidTr="00E26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</w:tcPr>
          <w:p w14:paraId="0107C10F" w14:textId="46962E13" w:rsidR="00E26148" w:rsidRPr="00E26148" w:rsidRDefault="00E26148" w:rsidP="00E26148">
            <w:pPr>
              <w:pStyle w:val="a0"/>
              <w:rPr>
                <w:sz w:val="20"/>
                <w:szCs w:val="20"/>
              </w:rPr>
            </w:pPr>
            <w:r w:rsidRPr="00E26148">
              <w:rPr>
                <w:sz w:val="20"/>
                <w:szCs w:val="20"/>
              </w:rPr>
              <w:t>Дата релиза</w:t>
            </w:r>
          </w:p>
        </w:tc>
        <w:tc>
          <w:tcPr>
            <w:tcW w:w="7212" w:type="dxa"/>
          </w:tcPr>
          <w:p w14:paraId="21860C55" w14:textId="4A9D6C0A" w:rsidR="00E26148" w:rsidRPr="00E26148" w:rsidRDefault="0090244A" w:rsidP="00E26148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  <w:r w:rsidR="00E26148" w:rsidRPr="00E26148">
              <w:rPr>
                <w:sz w:val="20"/>
                <w:szCs w:val="20"/>
              </w:rPr>
              <w:t>.</w:t>
            </w:r>
            <w:r w:rsidR="00601EA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</w:t>
            </w:r>
            <w:r w:rsidR="00601EA0">
              <w:rPr>
                <w:sz w:val="20"/>
                <w:szCs w:val="20"/>
              </w:rPr>
              <w:t>.</w:t>
            </w:r>
            <w:r w:rsidR="00E26148" w:rsidRPr="00E26148">
              <w:rPr>
                <w:sz w:val="20"/>
                <w:szCs w:val="20"/>
              </w:rPr>
              <w:t>2024</w:t>
            </w:r>
          </w:p>
        </w:tc>
      </w:tr>
      <w:tr w:rsidR="00E26148" w14:paraId="7C5FC6BA" w14:textId="77777777" w:rsidTr="00E261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</w:tcPr>
          <w:p w14:paraId="777837B4" w14:textId="055DA28E" w:rsidR="00E26148" w:rsidRPr="00E26148" w:rsidRDefault="00E26148" w:rsidP="00E26148">
            <w:pPr>
              <w:pStyle w:val="a0"/>
              <w:rPr>
                <w:szCs w:val="20"/>
              </w:rPr>
            </w:pPr>
            <w:r w:rsidRPr="00E26148">
              <w:rPr>
                <w:szCs w:val="20"/>
              </w:rPr>
              <w:t xml:space="preserve">Предыдущая версия </w:t>
            </w:r>
          </w:p>
        </w:tc>
        <w:tc>
          <w:tcPr>
            <w:tcW w:w="7212" w:type="dxa"/>
          </w:tcPr>
          <w:p w14:paraId="59FDE5A5" w14:textId="5EC24A1F" w:rsidR="00E26148" w:rsidRPr="00E26148" w:rsidRDefault="00E26148" w:rsidP="00E26148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</w:rPr>
            </w:pPr>
            <w:r w:rsidRPr="00E26148">
              <w:rPr>
                <w:szCs w:val="20"/>
              </w:rPr>
              <w:t>-</w:t>
            </w:r>
          </w:p>
        </w:tc>
      </w:tr>
      <w:tr w:rsidR="00E26148" w14:paraId="7C6078C7" w14:textId="77777777" w:rsidTr="00E26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</w:tcPr>
          <w:p w14:paraId="0157BAF8" w14:textId="525B9FB9" w:rsidR="00E26148" w:rsidRPr="00E26148" w:rsidRDefault="00783034" w:rsidP="00E26148">
            <w:pPr>
              <w:pStyle w:val="a0"/>
              <w:rPr>
                <w:sz w:val="20"/>
                <w:szCs w:val="20"/>
              </w:rPr>
            </w:pPr>
            <w:r w:rsidRPr="00E26148">
              <w:rPr>
                <w:sz w:val="20"/>
                <w:szCs w:val="20"/>
              </w:rPr>
              <w:t>Поддерживаем</w:t>
            </w:r>
            <w:r>
              <w:rPr>
                <w:sz w:val="20"/>
                <w:szCs w:val="20"/>
              </w:rPr>
              <w:t>ые</w:t>
            </w:r>
            <w:r w:rsidRPr="00E26148">
              <w:rPr>
                <w:sz w:val="20"/>
                <w:szCs w:val="20"/>
              </w:rPr>
              <w:t xml:space="preserve"> </w:t>
            </w:r>
            <w:r w:rsidR="00E26148" w:rsidRPr="00E26148">
              <w:rPr>
                <w:sz w:val="20"/>
                <w:szCs w:val="20"/>
              </w:rPr>
              <w:t>верси</w:t>
            </w:r>
            <w:r>
              <w:rPr>
                <w:sz w:val="20"/>
                <w:szCs w:val="20"/>
              </w:rPr>
              <w:t>и</w:t>
            </w:r>
            <w:r w:rsidR="00E26148" w:rsidRPr="00E26148">
              <w:rPr>
                <w:sz w:val="20"/>
                <w:szCs w:val="20"/>
              </w:rPr>
              <w:t xml:space="preserve"> платформы </w:t>
            </w:r>
            <w:r w:rsidR="00E26148" w:rsidRPr="00E26148">
              <w:rPr>
                <w:sz w:val="20"/>
                <w:szCs w:val="20"/>
                <w:lang w:val="en-US"/>
              </w:rPr>
              <w:t>ZIIOT</w:t>
            </w:r>
            <w:r w:rsidR="00E26148" w:rsidRPr="00E26148">
              <w:rPr>
                <w:sz w:val="20"/>
                <w:szCs w:val="20"/>
              </w:rPr>
              <w:t xml:space="preserve"> O&amp;</w:t>
            </w:r>
            <w:r w:rsidR="00E26148" w:rsidRPr="00E26148">
              <w:rPr>
                <w:sz w:val="20"/>
                <w:szCs w:val="20"/>
                <w:lang w:val="en-US"/>
              </w:rPr>
              <w:t>G</w:t>
            </w:r>
          </w:p>
        </w:tc>
        <w:tc>
          <w:tcPr>
            <w:tcW w:w="7212" w:type="dxa"/>
          </w:tcPr>
          <w:p w14:paraId="1DAC7711" w14:textId="200B6BB4" w:rsidR="00E26148" w:rsidRPr="00E26148" w:rsidRDefault="00E26148" w:rsidP="00E26148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26148">
              <w:rPr>
                <w:sz w:val="20"/>
                <w:szCs w:val="20"/>
              </w:rPr>
              <w:t>2.17.</w:t>
            </w:r>
            <w:r w:rsidR="00783034">
              <w:rPr>
                <w:sz w:val="20"/>
                <w:szCs w:val="20"/>
              </w:rPr>
              <w:t>1</w:t>
            </w:r>
          </w:p>
        </w:tc>
      </w:tr>
    </w:tbl>
    <w:p w14:paraId="057BC7AD" w14:textId="6B49F5AE" w:rsidR="00C46C91" w:rsidRPr="00247699" w:rsidRDefault="00C46C91" w:rsidP="003046FD">
      <w:pPr>
        <w:pStyle w:val="2"/>
      </w:pPr>
      <w:bookmarkStart w:id="6" w:name="_Toc171678251"/>
      <w:bookmarkEnd w:id="1"/>
      <w:bookmarkEnd w:id="2"/>
      <w:bookmarkEnd w:id="3"/>
      <w:r w:rsidRPr="00247699">
        <w:t>Назначение релиза</w:t>
      </w:r>
      <w:bookmarkEnd w:id="6"/>
    </w:p>
    <w:p w14:paraId="1B18B55D" w14:textId="58D70A1E" w:rsidR="00247699" w:rsidRDefault="00247699" w:rsidP="00C46C91">
      <w:pPr>
        <w:spacing w:before="0" w:after="0"/>
        <w:jc w:val="left"/>
      </w:pPr>
      <w:r>
        <w:t>В рамках релиза обновлены функции и улучшена работоспособность сервисов</w:t>
      </w:r>
      <w:r w:rsidR="00783034">
        <w:t xml:space="preserve"> приложений</w:t>
      </w:r>
      <w:r>
        <w:t xml:space="preserve">. </w:t>
      </w:r>
    </w:p>
    <w:p w14:paraId="7D52B2AB" w14:textId="77777777" w:rsidR="00247699" w:rsidRDefault="00247699" w:rsidP="00C46C91">
      <w:pPr>
        <w:spacing w:before="0" w:after="0"/>
        <w:jc w:val="left"/>
      </w:pPr>
    </w:p>
    <w:p w14:paraId="6B1F527D" w14:textId="6C56C5E0" w:rsidR="001658C5" w:rsidRDefault="001658C5" w:rsidP="001658C5">
      <w:pPr>
        <w:spacing w:before="0" w:after="0"/>
        <w:jc w:val="left"/>
      </w:pPr>
      <w:r>
        <w:t xml:space="preserve">Ключевые функциональные изменения: </w:t>
      </w:r>
    </w:p>
    <w:p w14:paraId="2BAC7953" w14:textId="03EF9BF2" w:rsidR="001658C5" w:rsidRDefault="001658C5" w:rsidP="00C84F79">
      <w:pPr>
        <w:pStyle w:val="aff3"/>
        <w:numPr>
          <w:ilvl w:val="0"/>
          <w:numId w:val="21"/>
        </w:numPr>
        <w:spacing w:before="0" w:after="0"/>
        <w:jc w:val="left"/>
      </w:pPr>
      <w:r>
        <w:t>Разработана новая панель навигации по экранам приложений ЭЖКО и СУС</w:t>
      </w:r>
    </w:p>
    <w:p w14:paraId="12B73EFF" w14:textId="64C87D59" w:rsidR="001658C5" w:rsidRDefault="001658C5" w:rsidP="00C84F79">
      <w:pPr>
        <w:pStyle w:val="aff3"/>
        <w:numPr>
          <w:ilvl w:val="0"/>
          <w:numId w:val="21"/>
        </w:numPr>
        <w:spacing w:before="0" w:after="0"/>
        <w:jc w:val="left"/>
      </w:pPr>
      <w:r>
        <w:t xml:space="preserve">Модель первичной конфигурации приложения КПЭ адаптирована под распределенную модель данных </w:t>
      </w:r>
    </w:p>
    <w:p w14:paraId="1AF867F3" w14:textId="4274FB9C" w:rsidR="001658C5" w:rsidRDefault="00C84F79" w:rsidP="00C84F79">
      <w:pPr>
        <w:pStyle w:val="aff3"/>
        <w:numPr>
          <w:ilvl w:val="0"/>
          <w:numId w:val="21"/>
        </w:numPr>
        <w:spacing w:before="0" w:after="0"/>
        <w:jc w:val="left"/>
      </w:pPr>
      <w:r w:rsidRPr="00C84F79">
        <w:t>Разработан механизм гибкой настройки положения виджетов на экранах</w:t>
      </w:r>
      <w:r>
        <w:t xml:space="preserve"> </w:t>
      </w:r>
      <w:r w:rsidRPr="00C84F79">
        <w:t>ЭЖКО и СУС</w:t>
      </w:r>
    </w:p>
    <w:p w14:paraId="46B8884E" w14:textId="275B6048" w:rsidR="001658C5" w:rsidRDefault="001658C5" w:rsidP="00C84F79">
      <w:pPr>
        <w:pStyle w:val="aff3"/>
        <w:numPr>
          <w:ilvl w:val="0"/>
          <w:numId w:val="21"/>
        </w:numPr>
        <w:spacing w:before="0" w:after="0"/>
        <w:jc w:val="left"/>
      </w:pPr>
      <w:r>
        <w:t>Добавлена рубрика «Установленные факты»</w:t>
      </w:r>
    </w:p>
    <w:p w14:paraId="3051E690" w14:textId="6F943696" w:rsidR="001658C5" w:rsidRDefault="001658C5" w:rsidP="00C84F79">
      <w:pPr>
        <w:pStyle w:val="aff3"/>
        <w:numPr>
          <w:ilvl w:val="0"/>
          <w:numId w:val="21"/>
        </w:numPr>
        <w:spacing w:before="0" w:after="0"/>
        <w:jc w:val="left"/>
      </w:pPr>
      <w:r>
        <w:t>Оптимизирован процесс прием-передачи смены за счет исключения дублирующей операции «Покинул смену» для участников процесса</w:t>
      </w:r>
    </w:p>
    <w:p w14:paraId="5106EE10" w14:textId="088662E7" w:rsidR="001658C5" w:rsidRDefault="001658C5" w:rsidP="00C84F79">
      <w:pPr>
        <w:pStyle w:val="aff3"/>
        <w:numPr>
          <w:ilvl w:val="0"/>
          <w:numId w:val="21"/>
        </w:numPr>
        <w:spacing w:before="0" w:after="0"/>
        <w:jc w:val="left"/>
      </w:pPr>
      <w:r>
        <w:t>Добавлена гибкая настройка наименований рубрик виджета «Информация о смене ЦУП»</w:t>
      </w:r>
    </w:p>
    <w:p w14:paraId="11E7CE28" w14:textId="77777777" w:rsidR="001658C5" w:rsidRDefault="001658C5" w:rsidP="001658C5">
      <w:pPr>
        <w:spacing w:before="0" w:after="0"/>
        <w:jc w:val="left"/>
      </w:pPr>
    </w:p>
    <w:p w14:paraId="04DC8F0E" w14:textId="77777777" w:rsidR="001658C5" w:rsidRDefault="001658C5" w:rsidP="001658C5">
      <w:pPr>
        <w:spacing w:before="0" w:after="0"/>
        <w:jc w:val="left"/>
      </w:pPr>
      <w:r>
        <w:t xml:space="preserve">Ключевые нефункциональные изменения: </w:t>
      </w:r>
    </w:p>
    <w:p w14:paraId="1C68BA3F" w14:textId="07E46B38" w:rsidR="001658C5" w:rsidRDefault="001658C5" w:rsidP="00C84F79">
      <w:pPr>
        <w:pStyle w:val="aff3"/>
        <w:numPr>
          <w:ilvl w:val="0"/>
          <w:numId w:val="22"/>
        </w:numPr>
        <w:spacing w:before="0" w:after="0"/>
        <w:jc w:val="left"/>
      </w:pPr>
      <w:r>
        <w:t>Добавлены экраны обработки ошибок инициализации пользователей и приложений ЭЖКО и СУС</w:t>
      </w:r>
    </w:p>
    <w:p w14:paraId="78BDB22A" w14:textId="3EDB7959" w:rsidR="001658C5" w:rsidRDefault="001658C5" w:rsidP="00C84F79">
      <w:pPr>
        <w:pStyle w:val="aff3"/>
        <w:numPr>
          <w:ilvl w:val="0"/>
          <w:numId w:val="22"/>
        </w:numPr>
        <w:spacing w:before="0" w:after="0"/>
        <w:jc w:val="left"/>
      </w:pPr>
      <w:r>
        <w:t>Добавлена визуализация загрузки приложений и экранов ЭЖКО и СУС</w:t>
      </w:r>
    </w:p>
    <w:p w14:paraId="361A7485" w14:textId="7F80849C" w:rsidR="00813CD7" w:rsidRDefault="001658C5" w:rsidP="00C84F79">
      <w:pPr>
        <w:pStyle w:val="aff3"/>
        <w:numPr>
          <w:ilvl w:val="0"/>
          <w:numId w:val="22"/>
        </w:numPr>
        <w:spacing w:before="0" w:after="0"/>
        <w:jc w:val="left"/>
      </w:pPr>
      <w:r>
        <w:t>Оптимизирован процесс передачи уведомлений об изменениях по событиям приложения СУС</w:t>
      </w:r>
      <w:r w:rsidR="00813CD7">
        <w:br w:type="page"/>
      </w:r>
    </w:p>
    <w:p w14:paraId="0C3B3148" w14:textId="1059A382" w:rsidR="003161FE" w:rsidRPr="00AB709A" w:rsidRDefault="003161FE" w:rsidP="00D90D2B">
      <w:pPr>
        <w:pStyle w:val="1"/>
        <w:ind w:hanging="539"/>
        <w:rPr>
          <w:w w:val="100"/>
        </w:rPr>
      </w:pPr>
      <w:bookmarkStart w:id="7" w:name="_Toc171678252"/>
      <w:bookmarkStart w:id="8" w:name="_Toc148111371"/>
      <w:r w:rsidRPr="00AB709A">
        <w:rPr>
          <w:w w:val="100"/>
        </w:rPr>
        <w:lastRenderedPageBreak/>
        <w:t>Критические изменения</w:t>
      </w:r>
      <w:bookmarkEnd w:id="7"/>
    </w:p>
    <w:p w14:paraId="55DE5BA4" w14:textId="4DBA3A55" w:rsidR="003161FE" w:rsidRDefault="003161FE" w:rsidP="003161FE">
      <w:pPr>
        <w:pStyle w:val="a0"/>
        <w:rPr>
          <w:rFonts w:cs="Tahoma"/>
        </w:rPr>
      </w:pPr>
      <w:r w:rsidRPr="0012135C">
        <w:rPr>
          <w:rFonts w:cs="Tahoma"/>
          <w:b/>
        </w:rPr>
        <w:t>ВНИМАНИЕ!</w:t>
      </w:r>
      <w:r w:rsidRPr="00AB709A">
        <w:rPr>
          <w:rFonts w:cs="Tahoma"/>
        </w:rPr>
        <w:t xml:space="preserve"> В данном разделе приводится перечень наиболее важных изменений, которые могут оказать влияние на работу взаимодействующих сервисов</w:t>
      </w:r>
      <w:r w:rsidR="009A1054">
        <w:rPr>
          <w:rFonts w:cs="Tahoma"/>
        </w:rPr>
        <w:t>.</w:t>
      </w:r>
    </w:p>
    <w:p w14:paraId="724C1416" w14:textId="44D98DA7" w:rsidR="00260CBF" w:rsidRDefault="00260CBF" w:rsidP="008079A6">
      <w:pPr>
        <w:pStyle w:val="2"/>
        <w:tabs>
          <w:tab w:val="left" w:pos="993"/>
        </w:tabs>
      </w:pPr>
      <w:bookmarkStart w:id="9" w:name="_Toc171678253"/>
      <w:bookmarkStart w:id="10" w:name="X7cbe24c29ba20c1fdc2cb0d84e82c79811ae685"/>
      <w:bookmarkStart w:id="11" w:name="X02a3ed3d065036b2dd02b3571c5e892dee40c74"/>
      <w:bookmarkStart w:id="12" w:name="zif-events"/>
      <w:bookmarkStart w:id="13" w:name="X36b76742633c3aec27d80723d6e77e9c190ff03"/>
      <w:bookmarkStart w:id="14" w:name="X2a631c69334e3e50549d1b1b8f6bf2e4a1d5f5b"/>
      <w:bookmarkStart w:id="15" w:name="zif-sm-directories"/>
      <w:bookmarkStart w:id="16" w:name="X53693d7f38819bc72ad37ddbebff5368682c1b4"/>
      <w:r>
        <w:t>Критические изменения</w:t>
      </w:r>
      <w:r w:rsidR="008079A6">
        <w:t xml:space="preserve"> приложения КПЭ</w:t>
      </w:r>
      <w:bookmarkEnd w:id="9"/>
    </w:p>
    <w:p w14:paraId="5EC66DCD" w14:textId="1C86F85E" w:rsidR="008373EC" w:rsidRPr="00E311D0" w:rsidRDefault="001658C5" w:rsidP="00E311D0">
      <w:pPr>
        <w:pStyle w:val="a0"/>
      </w:pPr>
      <w:r>
        <w:t xml:space="preserve">В данной версии приложения критических изменений не </w:t>
      </w:r>
      <w:r w:rsidR="003F3887">
        <w:t>было</w:t>
      </w:r>
      <w:r>
        <w:t>.</w:t>
      </w:r>
    </w:p>
    <w:p w14:paraId="76EAD5D5" w14:textId="0AED2623" w:rsidR="00260CBF" w:rsidRDefault="00260CBF" w:rsidP="00E311D0">
      <w:pPr>
        <w:pStyle w:val="2"/>
        <w:tabs>
          <w:tab w:val="left" w:pos="993"/>
        </w:tabs>
      </w:pPr>
      <w:bookmarkStart w:id="17" w:name="_Toc171678254"/>
      <w:bookmarkStart w:id="18" w:name="критические-изменения-модуля-«расчеты»"/>
      <w:bookmarkEnd w:id="10"/>
      <w:r>
        <w:t>Критические изменения</w:t>
      </w:r>
      <w:r w:rsidR="008079A6" w:rsidRPr="00FF1647">
        <w:t xml:space="preserve"> </w:t>
      </w:r>
      <w:r w:rsidR="008079A6">
        <w:t xml:space="preserve">приложения </w:t>
      </w:r>
      <w:r w:rsidR="00FF1647">
        <w:t>СУС/</w:t>
      </w:r>
      <w:r w:rsidR="008079A6">
        <w:t>ЭЖКО</w:t>
      </w:r>
      <w:bookmarkStart w:id="19" w:name="zif-calc-store"/>
      <w:bookmarkEnd w:id="17"/>
    </w:p>
    <w:p w14:paraId="101ED8BB" w14:textId="57DD09A5" w:rsidR="001658C5" w:rsidRPr="00E311D0" w:rsidRDefault="001658C5" w:rsidP="001658C5">
      <w:pPr>
        <w:pStyle w:val="a0"/>
      </w:pPr>
      <w:r>
        <w:t xml:space="preserve">В данной версии приложения критических изменений не </w:t>
      </w:r>
      <w:r w:rsidR="003F3887">
        <w:t>было</w:t>
      </w:r>
      <w:r>
        <w:t>.</w:t>
      </w:r>
    </w:p>
    <w:p w14:paraId="32527D67" w14:textId="0761AB9C" w:rsidR="00334BA3" w:rsidRDefault="00334BA3" w:rsidP="00334BA3">
      <w:pPr>
        <w:pStyle w:val="1"/>
        <w:ind w:hanging="539"/>
        <w:rPr>
          <w:w w:val="100"/>
        </w:rPr>
      </w:pPr>
      <w:bookmarkStart w:id="20" w:name="_Toc171678255"/>
      <w:r>
        <w:rPr>
          <w:w w:val="100"/>
        </w:rPr>
        <w:t>Изменения в работе отдельных сервисов</w:t>
      </w:r>
      <w:bookmarkEnd w:id="20"/>
    </w:p>
    <w:p w14:paraId="7062BA90" w14:textId="5213F405" w:rsidR="00580074" w:rsidRDefault="00580074" w:rsidP="00FD5598">
      <w:pPr>
        <w:pStyle w:val="2"/>
        <w:tabs>
          <w:tab w:val="left" w:pos="993"/>
          <w:tab w:val="left" w:pos="1134"/>
        </w:tabs>
      </w:pPr>
      <w:bookmarkStart w:id="21" w:name="_Toc171678256"/>
      <w:r>
        <w:t xml:space="preserve">Изменения в работе сервисов </w:t>
      </w:r>
      <w:r>
        <w:rPr>
          <w:lang w:val="en-US"/>
        </w:rPr>
        <w:t>C</w:t>
      </w:r>
      <w:r>
        <w:t>УС/ЭЖКО</w:t>
      </w:r>
      <w:bookmarkEnd w:id="21"/>
    </w:p>
    <w:p w14:paraId="2FB763E2" w14:textId="76C20D35" w:rsidR="00F71D24" w:rsidRPr="00F71D24" w:rsidRDefault="00F71D24" w:rsidP="00F71D24">
      <w:pPr>
        <w:spacing w:before="0" w:after="0"/>
      </w:pPr>
      <w:r>
        <w:t xml:space="preserve">Устранена уязвимость </w:t>
      </w:r>
      <w:hyperlink r:id="rId10" w:tooltip="Issue in Jira" w:history="1">
        <w:r>
          <w:rPr>
            <w:rStyle w:val="a8"/>
          </w:rPr>
          <w:t>CVE-2024</w:t>
        </w:r>
      </w:hyperlink>
      <w:r>
        <w:t>-30105 (</w:t>
      </w:r>
      <w:proofErr w:type="spellStart"/>
      <w:r>
        <w:t>System.Text.Json</w:t>
      </w:r>
      <w:proofErr w:type="spellEnd"/>
      <w:r>
        <w:t>) для всех бэкенд-сервисов.</w:t>
      </w:r>
    </w:p>
    <w:p w14:paraId="2EB127E4" w14:textId="215B6E81" w:rsidR="001527E5" w:rsidRDefault="001527E5" w:rsidP="001527E5">
      <w:pPr>
        <w:pStyle w:val="3"/>
        <w:rPr>
          <w:lang w:val="en-US"/>
        </w:rPr>
      </w:pPr>
      <w:bookmarkStart w:id="22" w:name="_Toc171678257"/>
      <w:bookmarkStart w:id="23" w:name="_Hlk171678186"/>
      <w:r>
        <w:rPr>
          <w:lang w:val="en-US"/>
        </w:rPr>
        <w:t>Cup-front</w:t>
      </w:r>
      <w:bookmarkEnd w:id="22"/>
    </w:p>
    <w:bookmarkEnd w:id="23"/>
    <w:p w14:paraId="4BAAFCEA" w14:textId="6C0DFDA4" w:rsidR="001527E5" w:rsidRPr="001527E5" w:rsidRDefault="001527E5" w:rsidP="001527E5">
      <w:pPr>
        <w:pStyle w:val="a0"/>
        <w:numPr>
          <w:ilvl w:val="0"/>
          <w:numId w:val="16"/>
        </w:numPr>
      </w:pPr>
      <w:r w:rsidRPr="001527E5">
        <w:rPr>
          <w:b/>
        </w:rPr>
        <w:t>Добавлено</w:t>
      </w:r>
      <w:r>
        <w:t>:</w:t>
      </w:r>
    </w:p>
    <w:p w14:paraId="21D58435" w14:textId="7ED26CD8" w:rsidR="001658C5" w:rsidRDefault="001658C5" w:rsidP="001658C5">
      <w:pPr>
        <w:numPr>
          <w:ilvl w:val="0"/>
          <w:numId w:val="17"/>
        </w:numPr>
        <w:spacing w:before="100" w:beforeAutospacing="1" w:after="100" w:afterAutospacing="1"/>
        <w:jc w:val="left"/>
      </w:pPr>
      <w:r>
        <w:t xml:space="preserve">Разработана рубрика «Установленные факты за смену» </w:t>
      </w:r>
      <w:hyperlink r:id="rId11" w:tgtFrame="_blank" w:history="1">
        <w:r>
          <w:rPr>
            <w:rStyle w:val="a8"/>
          </w:rPr>
          <w:t>IDPZSPM-1074</w:t>
        </w:r>
      </w:hyperlink>
      <w:r>
        <w:t xml:space="preserve"> </w:t>
      </w:r>
    </w:p>
    <w:p w14:paraId="173D9C8E" w14:textId="7A348EE7" w:rsidR="001658C5" w:rsidRDefault="001658C5" w:rsidP="001658C5">
      <w:pPr>
        <w:numPr>
          <w:ilvl w:val="0"/>
          <w:numId w:val="17"/>
        </w:numPr>
        <w:spacing w:before="100" w:beforeAutospacing="1" w:after="100" w:afterAutospacing="1"/>
        <w:jc w:val="left"/>
      </w:pPr>
      <w:r>
        <w:t>Пере</w:t>
      </w:r>
      <w:r w:rsidR="00363BBA">
        <w:t>ра</w:t>
      </w:r>
      <w:r>
        <w:t xml:space="preserve">ботаны контракты WS для виджетов с целью поддержки массового обновления </w:t>
      </w:r>
      <w:hyperlink r:id="rId12" w:tgtFrame="_blank" w:history="1">
        <w:r>
          <w:rPr>
            <w:rStyle w:val="a8"/>
          </w:rPr>
          <w:t>IDPZSPM-1176</w:t>
        </w:r>
      </w:hyperlink>
      <w:r>
        <w:t xml:space="preserve"> </w:t>
      </w:r>
    </w:p>
    <w:p w14:paraId="31ABA903" w14:textId="38DB2492" w:rsidR="001658C5" w:rsidRDefault="001658C5" w:rsidP="001658C5">
      <w:pPr>
        <w:numPr>
          <w:ilvl w:val="0"/>
          <w:numId w:val="17"/>
        </w:numPr>
        <w:spacing w:before="100" w:beforeAutospacing="1" w:after="100" w:afterAutospacing="1"/>
        <w:jc w:val="left"/>
      </w:pPr>
      <w:r>
        <w:t xml:space="preserve">Разработана шапка приложения Z-SPM </w:t>
      </w:r>
      <w:hyperlink r:id="rId13" w:tgtFrame="_blank" w:history="1">
        <w:r>
          <w:rPr>
            <w:rStyle w:val="a8"/>
          </w:rPr>
          <w:t>IDPZSPM-961</w:t>
        </w:r>
      </w:hyperlink>
      <w:r>
        <w:t xml:space="preserve"> </w:t>
      </w:r>
    </w:p>
    <w:p w14:paraId="217F9F20" w14:textId="5670D295" w:rsidR="001658C5" w:rsidRDefault="001658C5" w:rsidP="001658C5">
      <w:pPr>
        <w:numPr>
          <w:ilvl w:val="0"/>
          <w:numId w:val="17"/>
        </w:numPr>
        <w:spacing w:before="100" w:beforeAutospacing="1" w:after="100" w:afterAutospacing="1"/>
        <w:jc w:val="left"/>
      </w:pPr>
      <w:r>
        <w:t xml:space="preserve">Разработан аналог </w:t>
      </w:r>
      <w:proofErr w:type="spellStart"/>
      <w:r>
        <w:t>evj-loading-shade</w:t>
      </w:r>
      <w:proofErr w:type="spellEnd"/>
      <w:r>
        <w:t xml:space="preserve"> на </w:t>
      </w:r>
      <w:proofErr w:type="spellStart"/>
      <w:r>
        <w:t>Prizm</w:t>
      </w:r>
      <w:proofErr w:type="spellEnd"/>
      <w:r>
        <w:t xml:space="preserve"> </w:t>
      </w:r>
      <w:hyperlink r:id="rId14" w:tgtFrame="_blank" w:history="1">
        <w:r>
          <w:rPr>
            <w:rStyle w:val="a8"/>
          </w:rPr>
          <w:t>IDPZSPM-887</w:t>
        </w:r>
      </w:hyperlink>
      <w:r>
        <w:t xml:space="preserve"> </w:t>
      </w:r>
    </w:p>
    <w:p w14:paraId="38084998" w14:textId="48839387" w:rsidR="001658C5" w:rsidRDefault="001658C5" w:rsidP="001658C5">
      <w:pPr>
        <w:numPr>
          <w:ilvl w:val="0"/>
          <w:numId w:val="17"/>
        </w:numPr>
        <w:spacing w:before="100" w:beforeAutospacing="1" w:after="100" w:afterAutospacing="1"/>
        <w:jc w:val="left"/>
      </w:pPr>
      <w:r>
        <w:t>Внедр</w:t>
      </w:r>
      <w:r w:rsidR="00363BBA">
        <w:t>ена</w:t>
      </w:r>
      <w:r>
        <w:t xml:space="preserve"> обертк</w:t>
      </w:r>
      <w:r w:rsidR="00363BBA">
        <w:t>а</w:t>
      </w:r>
      <w:r>
        <w:t xml:space="preserve"> виджетов на основе </w:t>
      </w:r>
      <w:proofErr w:type="spellStart"/>
      <w:r>
        <w:t>Prizm</w:t>
      </w:r>
      <w:proofErr w:type="spellEnd"/>
      <w:r>
        <w:t xml:space="preserve"> </w:t>
      </w:r>
      <w:hyperlink r:id="rId15" w:tgtFrame="_blank" w:history="1">
        <w:r>
          <w:rPr>
            <w:rStyle w:val="a8"/>
          </w:rPr>
          <w:t>IDPZSPM-886</w:t>
        </w:r>
      </w:hyperlink>
      <w:r>
        <w:t xml:space="preserve"> </w:t>
      </w:r>
    </w:p>
    <w:p w14:paraId="30FC2430" w14:textId="4E080CC2" w:rsidR="001658C5" w:rsidRDefault="001658C5" w:rsidP="001658C5">
      <w:pPr>
        <w:numPr>
          <w:ilvl w:val="0"/>
          <w:numId w:val="17"/>
        </w:numPr>
        <w:spacing w:before="100" w:beforeAutospacing="1" w:after="100" w:afterAutospacing="1"/>
        <w:jc w:val="left"/>
      </w:pPr>
      <w:r>
        <w:t xml:space="preserve">Доработан виджет «Информация о смене» экрана ППС ЦУП в части получения наименований рубрик </w:t>
      </w:r>
      <w:hyperlink r:id="rId16" w:tgtFrame="_blank" w:history="1">
        <w:r>
          <w:rPr>
            <w:rStyle w:val="a8"/>
          </w:rPr>
          <w:t>IDPZSPM-742</w:t>
        </w:r>
      </w:hyperlink>
      <w:r>
        <w:t xml:space="preserve"> </w:t>
      </w:r>
    </w:p>
    <w:p w14:paraId="5405025A" w14:textId="699E77ED" w:rsidR="001658C5" w:rsidRDefault="001658C5" w:rsidP="001658C5">
      <w:pPr>
        <w:numPr>
          <w:ilvl w:val="0"/>
          <w:numId w:val="17"/>
        </w:numPr>
        <w:spacing w:before="100" w:beforeAutospacing="1" w:after="100" w:afterAutospacing="1"/>
        <w:jc w:val="left"/>
      </w:pPr>
      <w:r>
        <w:t xml:space="preserve">Перевод виджета «Технологический режим» на </w:t>
      </w:r>
      <w:proofErr w:type="spellStart"/>
      <w:r>
        <w:t>Prizm</w:t>
      </w:r>
      <w:proofErr w:type="spellEnd"/>
      <w:r>
        <w:t xml:space="preserve"> </w:t>
      </w:r>
      <w:hyperlink r:id="rId17" w:tgtFrame="_blank" w:history="1">
        <w:r>
          <w:rPr>
            <w:rStyle w:val="a8"/>
          </w:rPr>
          <w:t>IDPZSPM-690</w:t>
        </w:r>
      </w:hyperlink>
      <w:r>
        <w:t xml:space="preserve"> </w:t>
      </w:r>
    </w:p>
    <w:p w14:paraId="5F382A62" w14:textId="540B722F" w:rsidR="001658C5" w:rsidRDefault="001658C5" w:rsidP="001658C5">
      <w:pPr>
        <w:numPr>
          <w:ilvl w:val="0"/>
          <w:numId w:val="17"/>
        </w:numPr>
        <w:spacing w:before="100" w:beforeAutospacing="1" w:after="100" w:afterAutospacing="1"/>
        <w:jc w:val="left"/>
      </w:pPr>
      <w:r>
        <w:t xml:space="preserve">Перевод виджета </w:t>
      </w:r>
      <w:r w:rsidR="00882A2C">
        <w:t>«</w:t>
      </w:r>
      <w:r>
        <w:t>Выполнение плана производства</w:t>
      </w:r>
      <w:r w:rsidR="00882A2C">
        <w:t xml:space="preserve">» </w:t>
      </w:r>
      <w:r>
        <w:t xml:space="preserve">на </w:t>
      </w:r>
      <w:proofErr w:type="spellStart"/>
      <w:r>
        <w:t>Prizm</w:t>
      </w:r>
      <w:proofErr w:type="spellEnd"/>
      <w:r>
        <w:t xml:space="preserve"> </w:t>
      </w:r>
      <w:hyperlink r:id="rId18" w:tgtFrame="_blank" w:history="1">
        <w:r>
          <w:rPr>
            <w:rStyle w:val="a8"/>
          </w:rPr>
          <w:t>IDPZSPM-689</w:t>
        </w:r>
      </w:hyperlink>
      <w:r>
        <w:t xml:space="preserve"> </w:t>
      </w:r>
    </w:p>
    <w:p w14:paraId="08BEDCD4" w14:textId="76560697" w:rsidR="001658C5" w:rsidRDefault="001658C5" w:rsidP="001658C5">
      <w:pPr>
        <w:numPr>
          <w:ilvl w:val="0"/>
          <w:numId w:val="17"/>
        </w:numPr>
        <w:spacing w:before="100" w:beforeAutospacing="1" w:after="100" w:afterAutospacing="1"/>
        <w:jc w:val="left"/>
      </w:pPr>
      <w:r>
        <w:t xml:space="preserve">Перевод виджета </w:t>
      </w:r>
      <w:r w:rsidR="00882A2C">
        <w:t>«</w:t>
      </w:r>
      <w:r>
        <w:t>Оценка результатов</w:t>
      </w:r>
      <w:r w:rsidR="00882A2C">
        <w:t>»</w:t>
      </w:r>
      <w:r>
        <w:t xml:space="preserve"> (ППС) на </w:t>
      </w:r>
      <w:proofErr w:type="spellStart"/>
      <w:r>
        <w:t>Prizm</w:t>
      </w:r>
      <w:proofErr w:type="spellEnd"/>
      <w:r>
        <w:t xml:space="preserve"> </w:t>
      </w:r>
      <w:hyperlink r:id="rId19" w:tgtFrame="_blank" w:history="1">
        <w:r>
          <w:rPr>
            <w:rStyle w:val="a8"/>
          </w:rPr>
          <w:t>IDPZSPM-688</w:t>
        </w:r>
      </w:hyperlink>
      <w:r>
        <w:t xml:space="preserve"> </w:t>
      </w:r>
    </w:p>
    <w:p w14:paraId="1D2A61B9" w14:textId="77777777" w:rsidR="001658C5" w:rsidRDefault="001658C5" w:rsidP="001658C5">
      <w:pPr>
        <w:numPr>
          <w:ilvl w:val="0"/>
          <w:numId w:val="17"/>
        </w:numPr>
        <w:spacing w:before="100" w:beforeAutospacing="1" w:after="100" w:afterAutospacing="1"/>
        <w:jc w:val="left"/>
      </w:pPr>
      <w:r>
        <w:t xml:space="preserve">Перевод виджета КПЭ на </w:t>
      </w:r>
      <w:proofErr w:type="spellStart"/>
      <w:r>
        <w:t>Prizm</w:t>
      </w:r>
      <w:proofErr w:type="spellEnd"/>
      <w:r>
        <w:t xml:space="preserve"> </w:t>
      </w:r>
      <w:hyperlink r:id="rId20" w:tgtFrame="_blank" w:history="1">
        <w:r>
          <w:rPr>
            <w:rStyle w:val="a8"/>
          </w:rPr>
          <w:t>IDPZSPM-663</w:t>
        </w:r>
      </w:hyperlink>
      <w:r>
        <w:t xml:space="preserve"> </w:t>
      </w:r>
    </w:p>
    <w:p w14:paraId="7DF3AC3A" w14:textId="5A9C475F" w:rsidR="001658C5" w:rsidRDefault="001658C5" w:rsidP="001658C5">
      <w:pPr>
        <w:numPr>
          <w:ilvl w:val="0"/>
          <w:numId w:val="17"/>
        </w:numPr>
        <w:spacing w:before="100" w:beforeAutospacing="1" w:after="100" w:afterAutospacing="1"/>
        <w:jc w:val="left"/>
      </w:pPr>
      <w:r>
        <w:t>Разработа</w:t>
      </w:r>
      <w:r w:rsidR="00882A2C">
        <w:t>н</w:t>
      </w:r>
      <w:r>
        <w:t xml:space="preserve"> сборщик экрана на основе конфигурации </w:t>
      </w:r>
      <w:hyperlink r:id="rId21" w:tgtFrame="_blank" w:history="1">
        <w:r>
          <w:rPr>
            <w:rStyle w:val="a8"/>
          </w:rPr>
          <w:t>IDPZSPM-488</w:t>
        </w:r>
      </w:hyperlink>
      <w:r>
        <w:t xml:space="preserve"> </w:t>
      </w:r>
    </w:p>
    <w:p w14:paraId="08232BDA" w14:textId="7ABF8EE9" w:rsidR="001658C5" w:rsidRDefault="001658C5" w:rsidP="001658C5">
      <w:pPr>
        <w:numPr>
          <w:ilvl w:val="0"/>
          <w:numId w:val="17"/>
        </w:numPr>
        <w:spacing w:before="100" w:beforeAutospacing="1" w:after="100" w:afterAutospacing="1"/>
        <w:jc w:val="left"/>
      </w:pPr>
      <w:r>
        <w:t>Сме</w:t>
      </w:r>
      <w:r w:rsidR="00882A2C">
        <w:t xml:space="preserve">щен </w:t>
      </w:r>
      <w:r>
        <w:t xml:space="preserve">инициализационный процесс ЭЖКО в </w:t>
      </w:r>
      <w:proofErr w:type="spellStart"/>
      <w:r>
        <w:t>dashboard</w:t>
      </w:r>
      <w:proofErr w:type="spellEnd"/>
      <w:r>
        <w:t xml:space="preserve"> </w:t>
      </w:r>
      <w:hyperlink r:id="rId22" w:tgtFrame="_blank" w:history="1">
        <w:r>
          <w:rPr>
            <w:rStyle w:val="a8"/>
          </w:rPr>
          <w:t>IDPZSPM-487</w:t>
        </w:r>
      </w:hyperlink>
      <w:r>
        <w:t xml:space="preserve"> </w:t>
      </w:r>
    </w:p>
    <w:p w14:paraId="21DA7DED" w14:textId="251D9730" w:rsidR="00363BBA" w:rsidRDefault="00363BBA" w:rsidP="001658C5">
      <w:pPr>
        <w:numPr>
          <w:ilvl w:val="0"/>
          <w:numId w:val="17"/>
        </w:numPr>
        <w:spacing w:before="100" w:beforeAutospacing="1" w:after="100" w:afterAutospacing="1"/>
        <w:jc w:val="left"/>
      </w:pPr>
      <w:r>
        <w:t xml:space="preserve">Проработано поведение Рабочей области событий при изменении события </w:t>
      </w:r>
      <w:hyperlink r:id="rId23" w:tgtFrame="_blank" w:history="1">
        <w:r>
          <w:rPr>
            <w:rStyle w:val="a8"/>
          </w:rPr>
          <w:t>IDPZSPM-762</w:t>
        </w:r>
      </w:hyperlink>
    </w:p>
    <w:p w14:paraId="1D63E162" w14:textId="238D80CC" w:rsidR="00882A2C" w:rsidRPr="001527E5" w:rsidRDefault="00882A2C" w:rsidP="00882A2C">
      <w:pPr>
        <w:pStyle w:val="a0"/>
        <w:numPr>
          <w:ilvl w:val="0"/>
          <w:numId w:val="16"/>
        </w:numPr>
      </w:pPr>
      <w:r>
        <w:rPr>
          <w:b/>
        </w:rPr>
        <w:t>Изменено</w:t>
      </w:r>
      <w:r>
        <w:t>:</w:t>
      </w:r>
    </w:p>
    <w:p w14:paraId="27DFEAEA" w14:textId="1CBECB3F" w:rsidR="001658C5" w:rsidRDefault="001658C5" w:rsidP="001658C5">
      <w:pPr>
        <w:numPr>
          <w:ilvl w:val="0"/>
          <w:numId w:val="18"/>
        </w:numPr>
        <w:spacing w:before="100" w:beforeAutospacing="1" w:after="100" w:afterAutospacing="1"/>
        <w:jc w:val="left"/>
      </w:pPr>
      <w:r>
        <w:t>Включ</w:t>
      </w:r>
      <w:r w:rsidR="00882A2C">
        <w:t>ена</w:t>
      </w:r>
      <w:r>
        <w:t xml:space="preserve"> обработк</w:t>
      </w:r>
      <w:r w:rsidR="00882A2C">
        <w:t>а</w:t>
      </w:r>
      <w:r>
        <w:t xml:space="preserve"> 477 для компонента справочников </w:t>
      </w:r>
      <w:hyperlink r:id="rId24" w:tgtFrame="_blank" w:history="1">
        <w:r>
          <w:rPr>
            <w:rStyle w:val="a8"/>
          </w:rPr>
          <w:t>IDPZSPM-1110</w:t>
        </w:r>
      </w:hyperlink>
      <w:r>
        <w:t xml:space="preserve"> </w:t>
      </w:r>
    </w:p>
    <w:p w14:paraId="5443DA1D" w14:textId="01E820C4" w:rsidR="001658C5" w:rsidRDefault="001658C5" w:rsidP="001658C5">
      <w:pPr>
        <w:numPr>
          <w:ilvl w:val="0"/>
          <w:numId w:val="18"/>
        </w:numPr>
        <w:spacing w:before="100" w:beforeAutospacing="1" w:after="100" w:afterAutospacing="1"/>
        <w:jc w:val="left"/>
      </w:pPr>
      <w:r>
        <w:t>Оптимизирова</w:t>
      </w:r>
      <w:r w:rsidR="00882A2C">
        <w:t xml:space="preserve">на </w:t>
      </w:r>
      <w:r>
        <w:t>работ</w:t>
      </w:r>
      <w:r w:rsidR="00882A2C">
        <w:t>а</w:t>
      </w:r>
      <w:r>
        <w:t xml:space="preserve"> обновления событий при ППС, эскалации или редактировании событий </w:t>
      </w:r>
      <w:hyperlink r:id="rId25" w:tgtFrame="_blank" w:history="1">
        <w:r>
          <w:rPr>
            <w:rStyle w:val="a8"/>
          </w:rPr>
          <w:t>IDPZSPM-525</w:t>
        </w:r>
      </w:hyperlink>
      <w:r>
        <w:t xml:space="preserve"> </w:t>
      </w:r>
    </w:p>
    <w:p w14:paraId="1C0FD407" w14:textId="3B9ECC65" w:rsidR="00882A2C" w:rsidRPr="001527E5" w:rsidRDefault="00882A2C" w:rsidP="00882A2C">
      <w:pPr>
        <w:pStyle w:val="a0"/>
        <w:numPr>
          <w:ilvl w:val="0"/>
          <w:numId w:val="16"/>
        </w:numPr>
      </w:pPr>
      <w:r>
        <w:rPr>
          <w:b/>
        </w:rPr>
        <w:t>Исправлено</w:t>
      </w:r>
      <w:r>
        <w:t>:</w:t>
      </w:r>
    </w:p>
    <w:p w14:paraId="67294F96" w14:textId="5B5A1DF9" w:rsidR="001658C5" w:rsidRDefault="001658C5" w:rsidP="00047B6C">
      <w:pPr>
        <w:numPr>
          <w:ilvl w:val="0"/>
          <w:numId w:val="19"/>
        </w:numPr>
        <w:spacing w:before="0" w:after="0"/>
        <w:jc w:val="left"/>
      </w:pPr>
      <w:r>
        <w:t xml:space="preserve">Рабочая область событий. Отсутствует </w:t>
      </w:r>
      <w:r w:rsidR="00882A2C">
        <w:t>пролистывание</w:t>
      </w:r>
      <w:r>
        <w:t xml:space="preserve"> в истории </w:t>
      </w:r>
      <w:hyperlink r:id="rId26" w:tgtFrame="_blank" w:history="1">
        <w:r>
          <w:rPr>
            <w:rStyle w:val="a8"/>
          </w:rPr>
          <w:t>IDPZSPM-1157</w:t>
        </w:r>
      </w:hyperlink>
      <w:r>
        <w:t xml:space="preserve"> </w:t>
      </w:r>
    </w:p>
    <w:p w14:paraId="36DF1126" w14:textId="77777777" w:rsidR="001658C5" w:rsidRDefault="001658C5" w:rsidP="00047B6C">
      <w:pPr>
        <w:numPr>
          <w:ilvl w:val="0"/>
          <w:numId w:val="19"/>
        </w:numPr>
        <w:spacing w:before="0" w:after="0"/>
        <w:jc w:val="left"/>
      </w:pPr>
      <w:r>
        <w:t xml:space="preserve">Исправлена верстка на экране УСО </w:t>
      </w:r>
      <w:hyperlink r:id="rId27" w:tgtFrame="_blank" w:history="1">
        <w:r>
          <w:rPr>
            <w:rStyle w:val="a8"/>
          </w:rPr>
          <w:t>IDPZSPM-1153</w:t>
        </w:r>
      </w:hyperlink>
      <w:r>
        <w:t xml:space="preserve"> </w:t>
      </w:r>
    </w:p>
    <w:p w14:paraId="26A1A89C" w14:textId="77777777" w:rsidR="001658C5" w:rsidRDefault="001658C5" w:rsidP="00047B6C">
      <w:pPr>
        <w:numPr>
          <w:ilvl w:val="0"/>
          <w:numId w:val="19"/>
        </w:numPr>
        <w:spacing w:before="0" w:after="0"/>
        <w:jc w:val="left"/>
      </w:pPr>
      <w:r>
        <w:t xml:space="preserve">События на смене МНПЗ. У нового </w:t>
      </w:r>
      <w:proofErr w:type="spellStart"/>
      <w:r>
        <w:t>unit</w:t>
      </w:r>
      <w:proofErr w:type="spellEnd"/>
      <w:r>
        <w:t xml:space="preserve"> в фильтре не проставляется чек-бокс </w:t>
      </w:r>
      <w:hyperlink r:id="rId28" w:tgtFrame="_blank" w:history="1">
        <w:r>
          <w:rPr>
            <w:rStyle w:val="a8"/>
          </w:rPr>
          <w:t>IDPZSPM-1144</w:t>
        </w:r>
      </w:hyperlink>
      <w:r>
        <w:t xml:space="preserve"> </w:t>
      </w:r>
    </w:p>
    <w:p w14:paraId="22CE3F4B" w14:textId="77777777" w:rsidR="001658C5" w:rsidRDefault="001658C5" w:rsidP="00047B6C">
      <w:pPr>
        <w:numPr>
          <w:ilvl w:val="0"/>
          <w:numId w:val="19"/>
        </w:numPr>
        <w:spacing w:before="0" w:after="0"/>
        <w:jc w:val="left"/>
      </w:pPr>
      <w:r>
        <w:t xml:space="preserve">В календарях приложения исправлены иконки чисел </w:t>
      </w:r>
      <w:hyperlink r:id="rId29" w:tgtFrame="_blank" w:history="1">
        <w:r>
          <w:rPr>
            <w:rStyle w:val="a8"/>
          </w:rPr>
          <w:t>IDPZSPM-1138</w:t>
        </w:r>
      </w:hyperlink>
      <w:r>
        <w:t xml:space="preserve"> </w:t>
      </w:r>
    </w:p>
    <w:p w14:paraId="5D5ED2D2" w14:textId="1692F904" w:rsidR="001658C5" w:rsidRDefault="00882A2C" w:rsidP="00047B6C">
      <w:pPr>
        <w:numPr>
          <w:ilvl w:val="0"/>
          <w:numId w:val="19"/>
        </w:numPr>
        <w:spacing w:before="0" w:after="0"/>
        <w:jc w:val="left"/>
      </w:pPr>
      <w:r>
        <w:lastRenderedPageBreak/>
        <w:t>Пролистывание</w:t>
      </w:r>
      <w:r w:rsidR="001658C5">
        <w:t xml:space="preserve"> в некоторых местах приложения отличается от общего дизайна </w:t>
      </w:r>
      <w:hyperlink r:id="rId30" w:tgtFrame="_blank" w:history="1">
        <w:r w:rsidR="001658C5">
          <w:rPr>
            <w:rStyle w:val="a8"/>
          </w:rPr>
          <w:t>IDPZSPM-1129</w:t>
        </w:r>
      </w:hyperlink>
      <w:r w:rsidR="001658C5">
        <w:t xml:space="preserve"> </w:t>
      </w:r>
    </w:p>
    <w:p w14:paraId="19CAB36F" w14:textId="413DAE69" w:rsidR="001658C5" w:rsidRDefault="001658C5" w:rsidP="00047B6C">
      <w:pPr>
        <w:numPr>
          <w:ilvl w:val="0"/>
          <w:numId w:val="19"/>
        </w:numPr>
        <w:spacing w:before="0" w:after="0"/>
        <w:jc w:val="left"/>
      </w:pPr>
      <w:r>
        <w:t xml:space="preserve">ППС ЦУП. Вектора эффективности v.2. Съехала верстка окна фильтрации </w:t>
      </w:r>
      <w:hyperlink r:id="rId31" w:tgtFrame="_blank" w:history="1">
        <w:r>
          <w:rPr>
            <w:rStyle w:val="a8"/>
          </w:rPr>
          <w:t>IDPZSPM-1124</w:t>
        </w:r>
      </w:hyperlink>
      <w:r>
        <w:t xml:space="preserve"> </w:t>
      </w:r>
    </w:p>
    <w:p w14:paraId="10526771" w14:textId="77777777" w:rsidR="001658C5" w:rsidRDefault="001658C5" w:rsidP="00047B6C">
      <w:pPr>
        <w:numPr>
          <w:ilvl w:val="0"/>
          <w:numId w:val="19"/>
        </w:numPr>
        <w:spacing w:before="0" w:after="0"/>
        <w:jc w:val="left"/>
      </w:pPr>
      <w:r>
        <w:t xml:space="preserve">Отчеты. После ошибки не отправляется запрос </w:t>
      </w:r>
      <w:hyperlink r:id="rId32" w:tgtFrame="_blank" w:history="1">
        <w:r>
          <w:rPr>
            <w:rStyle w:val="a8"/>
          </w:rPr>
          <w:t>IDPZSPM-1118</w:t>
        </w:r>
      </w:hyperlink>
      <w:r>
        <w:t xml:space="preserve"> </w:t>
      </w:r>
    </w:p>
    <w:p w14:paraId="445723C8" w14:textId="18FBC577" w:rsidR="001658C5" w:rsidRDefault="001658C5" w:rsidP="00047B6C">
      <w:pPr>
        <w:numPr>
          <w:ilvl w:val="0"/>
          <w:numId w:val="19"/>
        </w:numPr>
        <w:spacing w:before="0" w:after="0"/>
        <w:jc w:val="left"/>
      </w:pPr>
      <w:r>
        <w:t xml:space="preserve">ППС ТУ. Журнал Гор ОНПЗ и МНПЗ. Дублирование выбранных значений в поле </w:t>
      </w:r>
      <w:r w:rsidR="00882A2C">
        <w:t>«</w:t>
      </w:r>
      <w:r>
        <w:t>Исполнители работ</w:t>
      </w:r>
      <w:r w:rsidR="00882A2C">
        <w:t>»</w:t>
      </w:r>
      <w:r>
        <w:t xml:space="preserve"> </w:t>
      </w:r>
      <w:hyperlink r:id="rId33" w:tgtFrame="_blank" w:history="1">
        <w:r>
          <w:rPr>
            <w:rStyle w:val="a8"/>
          </w:rPr>
          <w:t>IDPZSPM-1116</w:t>
        </w:r>
      </w:hyperlink>
      <w:r>
        <w:t xml:space="preserve"> </w:t>
      </w:r>
    </w:p>
    <w:p w14:paraId="5E047F4E" w14:textId="6DE1FA9A" w:rsidR="001658C5" w:rsidRDefault="001658C5" w:rsidP="00047B6C">
      <w:pPr>
        <w:numPr>
          <w:ilvl w:val="0"/>
          <w:numId w:val="19"/>
        </w:numPr>
        <w:spacing w:before="0" w:after="0"/>
        <w:jc w:val="left"/>
      </w:pPr>
      <w:r>
        <w:t xml:space="preserve">ЭР. Виджет </w:t>
      </w:r>
      <w:r w:rsidR="00882A2C">
        <w:t>«</w:t>
      </w:r>
      <w:r>
        <w:t>Смена</w:t>
      </w:r>
      <w:r w:rsidR="00882A2C">
        <w:t>»</w:t>
      </w:r>
      <w:r>
        <w:t xml:space="preserve">. При пролистывании периодов смен, если перейти на период без смен при пролистывании влево, блокируется пролистывание вправо </w:t>
      </w:r>
      <w:hyperlink r:id="rId34" w:tgtFrame="_blank" w:history="1">
        <w:r>
          <w:rPr>
            <w:rStyle w:val="a8"/>
          </w:rPr>
          <w:t>IDPZSPM-1115</w:t>
        </w:r>
      </w:hyperlink>
      <w:r>
        <w:t xml:space="preserve"> </w:t>
      </w:r>
    </w:p>
    <w:p w14:paraId="6D94B065" w14:textId="33576837" w:rsidR="001658C5" w:rsidRDefault="001658C5" w:rsidP="00047B6C">
      <w:pPr>
        <w:numPr>
          <w:ilvl w:val="0"/>
          <w:numId w:val="19"/>
        </w:numPr>
        <w:spacing w:before="0" w:after="0"/>
        <w:jc w:val="left"/>
      </w:pPr>
      <w:r>
        <w:t xml:space="preserve">ППС ТУ. При пролистывании смен отсутствуют </w:t>
      </w:r>
      <w:proofErr w:type="spellStart"/>
      <w:r>
        <w:t>спиннеры</w:t>
      </w:r>
      <w:proofErr w:type="spellEnd"/>
      <w:r>
        <w:t xml:space="preserve"> в виджетах </w:t>
      </w:r>
      <w:r w:rsidR="00882A2C">
        <w:t>«</w:t>
      </w:r>
      <w:r>
        <w:t>Текущ</w:t>
      </w:r>
      <w:r w:rsidR="00882A2C">
        <w:t>ая смена»</w:t>
      </w:r>
      <w:r>
        <w:t xml:space="preserve"> и </w:t>
      </w:r>
      <w:r w:rsidR="00882A2C">
        <w:t>«</w:t>
      </w:r>
      <w:r>
        <w:t>Принимающ</w:t>
      </w:r>
      <w:r w:rsidR="00882A2C">
        <w:t>ая</w:t>
      </w:r>
      <w:r>
        <w:t xml:space="preserve"> смен</w:t>
      </w:r>
      <w:r w:rsidR="00882A2C">
        <w:t>а»</w:t>
      </w:r>
      <w:r>
        <w:t xml:space="preserve"> </w:t>
      </w:r>
      <w:hyperlink r:id="rId35" w:tgtFrame="_blank" w:history="1">
        <w:r>
          <w:rPr>
            <w:rStyle w:val="a8"/>
          </w:rPr>
          <w:t>IDPZSPM-1114</w:t>
        </w:r>
      </w:hyperlink>
      <w:r>
        <w:t xml:space="preserve"> </w:t>
      </w:r>
    </w:p>
    <w:p w14:paraId="7C400375" w14:textId="47F61824" w:rsidR="001658C5" w:rsidRDefault="00882A2C" w:rsidP="00047B6C">
      <w:pPr>
        <w:numPr>
          <w:ilvl w:val="0"/>
          <w:numId w:val="19"/>
        </w:numPr>
        <w:spacing w:before="0" w:after="0"/>
        <w:jc w:val="left"/>
      </w:pPr>
      <w:r>
        <w:t>В карточках ограничений в условиях с формулой</w:t>
      </w:r>
      <w:r w:rsidR="001658C5">
        <w:t xml:space="preserve"> </w:t>
      </w:r>
      <w:r>
        <w:t xml:space="preserve">выплывает иконка </w:t>
      </w:r>
      <w:r>
        <w:rPr>
          <w:lang w:val="en-US"/>
        </w:rPr>
        <w:t>disable</w:t>
      </w:r>
      <w:r w:rsidR="001658C5">
        <w:t xml:space="preserve"> </w:t>
      </w:r>
      <w:hyperlink r:id="rId36" w:tgtFrame="_blank" w:history="1">
        <w:r w:rsidR="001658C5">
          <w:rPr>
            <w:rStyle w:val="a8"/>
          </w:rPr>
          <w:t>IDPZSPM-1100</w:t>
        </w:r>
      </w:hyperlink>
      <w:r w:rsidR="001658C5">
        <w:t xml:space="preserve"> </w:t>
      </w:r>
    </w:p>
    <w:p w14:paraId="3ED18794" w14:textId="12FC009D" w:rsidR="001658C5" w:rsidRDefault="001658C5" w:rsidP="00047B6C">
      <w:pPr>
        <w:numPr>
          <w:ilvl w:val="0"/>
          <w:numId w:val="19"/>
        </w:numPr>
        <w:spacing w:before="0" w:after="0"/>
        <w:jc w:val="left"/>
      </w:pPr>
      <w:r>
        <w:t xml:space="preserve">Отображается некорректное сообщение об ошибке на экране ППС ЦУП, рубрика </w:t>
      </w:r>
      <w:r w:rsidR="00882A2C">
        <w:t>«</w:t>
      </w:r>
      <w:r>
        <w:t>Задания на приготовление</w:t>
      </w:r>
      <w:r w:rsidR="00882A2C">
        <w:t>»</w:t>
      </w:r>
      <w:r>
        <w:t xml:space="preserve"> </w:t>
      </w:r>
      <w:hyperlink r:id="rId37" w:tgtFrame="_blank" w:history="1">
        <w:r>
          <w:rPr>
            <w:rStyle w:val="a8"/>
          </w:rPr>
          <w:t>IDPZSPM-1097</w:t>
        </w:r>
      </w:hyperlink>
      <w:r>
        <w:t xml:space="preserve"> </w:t>
      </w:r>
    </w:p>
    <w:p w14:paraId="074B1E26" w14:textId="63B98108" w:rsidR="001658C5" w:rsidRDefault="00363BBA" w:rsidP="00047B6C">
      <w:pPr>
        <w:numPr>
          <w:ilvl w:val="0"/>
          <w:numId w:val="19"/>
        </w:numPr>
        <w:spacing w:before="0" w:after="0"/>
        <w:jc w:val="left"/>
      </w:pPr>
      <w:r>
        <w:t>Исправлены ш</w:t>
      </w:r>
      <w:r w:rsidR="001658C5">
        <w:t xml:space="preserve">рифты в рабочей области </w:t>
      </w:r>
      <w:hyperlink r:id="rId38" w:tgtFrame="_blank" w:history="1">
        <w:r w:rsidR="001658C5">
          <w:rPr>
            <w:rStyle w:val="a8"/>
          </w:rPr>
          <w:t>IDPZSPM-1060</w:t>
        </w:r>
      </w:hyperlink>
      <w:r w:rsidR="001658C5">
        <w:t xml:space="preserve"> </w:t>
      </w:r>
    </w:p>
    <w:p w14:paraId="67D04210" w14:textId="3A3DCEDF" w:rsidR="001658C5" w:rsidRDefault="001658C5" w:rsidP="00047B6C">
      <w:pPr>
        <w:numPr>
          <w:ilvl w:val="0"/>
          <w:numId w:val="19"/>
        </w:numPr>
        <w:spacing w:before="0" w:after="0"/>
        <w:jc w:val="left"/>
      </w:pPr>
      <w:r>
        <w:t xml:space="preserve">ППС ЦУП/Неправильная работа подсказки при наведении на поля </w:t>
      </w:r>
      <w:r w:rsidR="00882A2C">
        <w:t>«</w:t>
      </w:r>
      <w:r>
        <w:t>Значение</w:t>
      </w:r>
      <w:r w:rsidR="00882A2C">
        <w:t>»</w:t>
      </w:r>
      <w:r>
        <w:t xml:space="preserve"> и </w:t>
      </w:r>
      <w:r w:rsidR="00882A2C">
        <w:t>«</w:t>
      </w:r>
      <w:r>
        <w:t>Паспорт</w:t>
      </w:r>
      <w:r w:rsidR="00882A2C">
        <w:t>»</w:t>
      </w:r>
      <w:r>
        <w:t xml:space="preserve"> </w:t>
      </w:r>
      <w:hyperlink r:id="rId39" w:tgtFrame="_blank" w:history="1">
        <w:r>
          <w:rPr>
            <w:rStyle w:val="a8"/>
          </w:rPr>
          <w:t>IDPZSPM-905</w:t>
        </w:r>
      </w:hyperlink>
      <w:r>
        <w:t xml:space="preserve"> </w:t>
      </w:r>
    </w:p>
    <w:p w14:paraId="3B834ABC" w14:textId="2BAD1C80" w:rsidR="001658C5" w:rsidRDefault="001658C5" w:rsidP="00047B6C">
      <w:pPr>
        <w:numPr>
          <w:ilvl w:val="0"/>
          <w:numId w:val="19"/>
        </w:numPr>
        <w:spacing w:before="0" w:after="0"/>
        <w:jc w:val="left"/>
      </w:pPr>
      <w:r>
        <w:t xml:space="preserve">ППС ЦУП/Неправильная работа подсказки при наведении и отсутствие ограничения в полях </w:t>
      </w:r>
      <w:r w:rsidR="00882A2C">
        <w:t>«</w:t>
      </w:r>
      <w:proofErr w:type="spellStart"/>
      <w:r>
        <w:t>Остаток,т</w:t>
      </w:r>
      <w:proofErr w:type="spellEnd"/>
      <w:r w:rsidR="00882A2C">
        <w:t>»</w:t>
      </w:r>
      <w:r>
        <w:t xml:space="preserve">, </w:t>
      </w:r>
      <w:r w:rsidR="00882A2C">
        <w:t>«</w:t>
      </w:r>
      <w:proofErr w:type="spellStart"/>
      <w:r>
        <w:t>План,т</w:t>
      </w:r>
      <w:proofErr w:type="spellEnd"/>
      <w:r w:rsidR="00882A2C">
        <w:t>»</w:t>
      </w:r>
      <w:r>
        <w:t xml:space="preserve">, </w:t>
      </w:r>
      <w:r w:rsidR="00882A2C">
        <w:t>«</w:t>
      </w:r>
      <w:proofErr w:type="spellStart"/>
      <w:r>
        <w:t>Факт,т</w:t>
      </w:r>
      <w:proofErr w:type="spellEnd"/>
      <w:r w:rsidR="00882A2C">
        <w:t>»</w:t>
      </w:r>
      <w:r>
        <w:t xml:space="preserve"> </w:t>
      </w:r>
      <w:hyperlink r:id="rId40" w:tgtFrame="_blank" w:history="1">
        <w:r>
          <w:rPr>
            <w:rStyle w:val="a8"/>
          </w:rPr>
          <w:t>IDPZSPM-904</w:t>
        </w:r>
      </w:hyperlink>
      <w:r>
        <w:t xml:space="preserve"> </w:t>
      </w:r>
    </w:p>
    <w:p w14:paraId="36D6EFDB" w14:textId="152001E7" w:rsidR="001658C5" w:rsidRDefault="001658C5" w:rsidP="00047B6C">
      <w:pPr>
        <w:numPr>
          <w:ilvl w:val="0"/>
          <w:numId w:val="19"/>
        </w:numPr>
        <w:spacing w:before="0" w:after="0"/>
        <w:jc w:val="left"/>
      </w:pPr>
      <w:r>
        <w:t xml:space="preserve">Некорректный расчет дельты в рубрике </w:t>
      </w:r>
      <w:r w:rsidR="00363BBA">
        <w:t>«</w:t>
      </w:r>
      <w:r>
        <w:t>План производства</w:t>
      </w:r>
      <w:r w:rsidR="00363BBA">
        <w:t>»</w:t>
      </w:r>
      <w:r>
        <w:t xml:space="preserve"> </w:t>
      </w:r>
      <w:hyperlink r:id="rId41" w:tgtFrame="_blank" w:history="1">
        <w:r>
          <w:rPr>
            <w:rStyle w:val="a8"/>
          </w:rPr>
          <w:t>IDPZSPM-877</w:t>
        </w:r>
      </w:hyperlink>
      <w:r>
        <w:t xml:space="preserve"> </w:t>
      </w:r>
    </w:p>
    <w:p w14:paraId="5CB90ADA" w14:textId="3EE4C424" w:rsidR="00363BBA" w:rsidRDefault="00363BBA" w:rsidP="00047B6C">
      <w:pPr>
        <w:numPr>
          <w:ilvl w:val="0"/>
          <w:numId w:val="19"/>
        </w:numPr>
        <w:spacing w:before="0" w:after="0"/>
        <w:jc w:val="left"/>
      </w:pPr>
      <w:r>
        <w:t xml:space="preserve">На кнопке приоритет у «заданий по расписанию» выплывает иконка </w:t>
      </w:r>
      <w:r>
        <w:rPr>
          <w:lang w:val="en-US"/>
        </w:rPr>
        <w:t>disable</w:t>
      </w:r>
      <w:r>
        <w:t xml:space="preserve"> </w:t>
      </w:r>
      <w:hyperlink r:id="rId42" w:tgtFrame="_blank" w:history="1">
        <w:r>
          <w:rPr>
            <w:rStyle w:val="a8"/>
          </w:rPr>
          <w:t>IDPZSPM-1263</w:t>
        </w:r>
      </w:hyperlink>
    </w:p>
    <w:p w14:paraId="4A8A9561" w14:textId="00775B69" w:rsidR="00363BBA" w:rsidRPr="00363BBA" w:rsidRDefault="00363BBA" w:rsidP="00047B6C">
      <w:pPr>
        <w:pStyle w:val="aff3"/>
        <w:numPr>
          <w:ilvl w:val="0"/>
          <w:numId w:val="19"/>
        </w:numPr>
        <w:spacing w:before="0" w:after="0"/>
        <w:jc w:val="left"/>
        <w:rPr>
          <w:rFonts w:ascii="Times New Roman" w:hAnsi="Times New Roman"/>
          <w:szCs w:val="24"/>
        </w:rPr>
      </w:pPr>
      <w:r>
        <w:t xml:space="preserve">Не удаляются элементы из пополняемых справочников </w:t>
      </w:r>
      <w:hyperlink r:id="rId43" w:tgtFrame="_blank" w:history="1">
        <w:r>
          <w:rPr>
            <w:rStyle w:val="a8"/>
          </w:rPr>
          <w:t>IDPZSPM-1290</w:t>
        </w:r>
      </w:hyperlink>
      <w:r>
        <w:t xml:space="preserve"> </w:t>
      </w:r>
    </w:p>
    <w:p w14:paraId="419191B7" w14:textId="41583C59" w:rsidR="00363BBA" w:rsidRDefault="00363BBA" w:rsidP="00047B6C">
      <w:pPr>
        <w:pStyle w:val="aff3"/>
        <w:numPr>
          <w:ilvl w:val="0"/>
          <w:numId w:val="19"/>
        </w:numPr>
        <w:spacing w:before="0" w:after="0"/>
      </w:pPr>
      <w:r>
        <w:t xml:space="preserve">Исправлено пролистывание на панели выбора производств </w:t>
      </w:r>
      <w:hyperlink r:id="rId44" w:tgtFrame="_blank" w:history="1">
        <w:r>
          <w:rPr>
            <w:rStyle w:val="a8"/>
          </w:rPr>
          <w:t>IDPZSPM-1291</w:t>
        </w:r>
      </w:hyperlink>
      <w:r>
        <w:t xml:space="preserve"> </w:t>
      </w:r>
    </w:p>
    <w:p w14:paraId="088FED67" w14:textId="65FECAB3" w:rsidR="00363BBA" w:rsidRDefault="00363BBA" w:rsidP="00047B6C">
      <w:pPr>
        <w:pStyle w:val="aff3"/>
        <w:numPr>
          <w:ilvl w:val="0"/>
          <w:numId w:val="19"/>
        </w:numPr>
        <w:spacing w:before="0" w:after="0"/>
      </w:pPr>
      <w:r>
        <w:t xml:space="preserve">Ошибки верстки в рубрике РПО </w:t>
      </w:r>
      <w:hyperlink r:id="rId45" w:tgtFrame="_blank" w:history="1">
        <w:r>
          <w:rPr>
            <w:rStyle w:val="a8"/>
          </w:rPr>
          <w:t>IDPZSPM-1293</w:t>
        </w:r>
      </w:hyperlink>
      <w:r>
        <w:t xml:space="preserve"> </w:t>
      </w:r>
    </w:p>
    <w:p w14:paraId="14934CAE" w14:textId="08721A98" w:rsidR="00363BBA" w:rsidRDefault="00363BBA" w:rsidP="00047B6C">
      <w:pPr>
        <w:pStyle w:val="aff3"/>
        <w:numPr>
          <w:ilvl w:val="0"/>
          <w:numId w:val="19"/>
        </w:numPr>
        <w:spacing w:before="0" w:after="0"/>
      </w:pPr>
      <w:r>
        <w:t xml:space="preserve">Виджет Уведомлений. Не обновляется лента при получении событий по WS </w:t>
      </w:r>
      <w:hyperlink r:id="rId46" w:tgtFrame="_blank" w:history="1">
        <w:r>
          <w:rPr>
            <w:rStyle w:val="a8"/>
          </w:rPr>
          <w:t>IDPZSPM-1294</w:t>
        </w:r>
      </w:hyperlink>
      <w:r>
        <w:t xml:space="preserve"> </w:t>
      </w:r>
    </w:p>
    <w:p w14:paraId="71F174E4" w14:textId="4F936C32" w:rsidR="00363BBA" w:rsidRDefault="006B4C06" w:rsidP="00047B6C">
      <w:pPr>
        <w:pStyle w:val="aff3"/>
        <w:numPr>
          <w:ilvl w:val="0"/>
          <w:numId w:val="19"/>
        </w:numPr>
        <w:spacing w:before="0" w:after="0"/>
      </w:pPr>
      <w:r>
        <w:t>Исправлена о</w:t>
      </w:r>
      <w:r w:rsidR="00363BBA">
        <w:t>шибка при включени</w:t>
      </w:r>
      <w:r>
        <w:t>и</w:t>
      </w:r>
      <w:r w:rsidR="00363BBA">
        <w:t xml:space="preserve"> звука уведомлений </w:t>
      </w:r>
      <w:hyperlink r:id="rId47" w:tgtFrame="_blank" w:history="1">
        <w:r w:rsidR="00363BBA">
          <w:rPr>
            <w:rStyle w:val="a8"/>
          </w:rPr>
          <w:t>IDPZSPM-1296</w:t>
        </w:r>
      </w:hyperlink>
      <w:r w:rsidR="00363BBA">
        <w:t xml:space="preserve"> </w:t>
      </w:r>
    </w:p>
    <w:p w14:paraId="571E4C2F" w14:textId="77CEAE55" w:rsidR="00363BBA" w:rsidRDefault="00363BBA" w:rsidP="00047B6C">
      <w:pPr>
        <w:pStyle w:val="aff3"/>
        <w:numPr>
          <w:ilvl w:val="0"/>
          <w:numId w:val="19"/>
        </w:numPr>
        <w:spacing w:before="0" w:after="0"/>
      </w:pPr>
      <w:r>
        <w:t xml:space="preserve">Рубрики. Время события выходит за 24ч </w:t>
      </w:r>
      <w:hyperlink r:id="rId48" w:tgtFrame="_blank" w:history="1">
        <w:r>
          <w:rPr>
            <w:rStyle w:val="a8"/>
          </w:rPr>
          <w:t>IDPZSPM-1297</w:t>
        </w:r>
      </w:hyperlink>
      <w:r>
        <w:t xml:space="preserve"> </w:t>
      </w:r>
    </w:p>
    <w:p w14:paraId="405D7C91" w14:textId="5CB61FF0" w:rsidR="00363BBA" w:rsidRDefault="00363BBA" w:rsidP="00047B6C">
      <w:pPr>
        <w:pStyle w:val="aff3"/>
        <w:numPr>
          <w:ilvl w:val="0"/>
          <w:numId w:val="19"/>
        </w:numPr>
        <w:spacing w:before="0" w:after="0"/>
      </w:pPr>
      <w:r>
        <w:t>При переходе по ссылке</w:t>
      </w:r>
      <w:r w:rsidR="006B4C06">
        <w:t xml:space="preserve"> </w:t>
      </w:r>
      <w:r>
        <w:t xml:space="preserve">не переключается фокус на текущий экран в шапке </w:t>
      </w:r>
      <w:hyperlink r:id="rId49" w:tgtFrame="_blank" w:history="1">
        <w:r>
          <w:rPr>
            <w:rStyle w:val="a8"/>
          </w:rPr>
          <w:t>IDPZSPM-1298</w:t>
        </w:r>
      </w:hyperlink>
      <w:r>
        <w:t xml:space="preserve"> </w:t>
      </w:r>
    </w:p>
    <w:p w14:paraId="5D80AA2E" w14:textId="30F1165E" w:rsidR="00363BBA" w:rsidRDefault="00363BBA" w:rsidP="00047B6C">
      <w:pPr>
        <w:pStyle w:val="aff3"/>
        <w:numPr>
          <w:ilvl w:val="0"/>
          <w:numId w:val="19"/>
        </w:numPr>
        <w:spacing w:before="0" w:after="0"/>
      </w:pPr>
      <w:r>
        <w:t>Виджеты смен. У выпада</w:t>
      </w:r>
      <w:r w:rsidR="006B4C06">
        <w:t xml:space="preserve">ющего списка </w:t>
      </w:r>
      <w:r>
        <w:t xml:space="preserve">напротив роли на смене появилось лишнее пустое пространство </w:t>
      </w:r>
      <w:r w:rsidR="006B4C06">
        <w:t>в</w:t>
      </w:r>
      <w:r>
        <w:t xml:space="preserve">низу </w:t>
      </w:r>
      <w:hyperlink r:id="rId50" w:tgtFrame="_blank" w:history="1">
        <w:r>
          <w:rPr>
            <w:rStyle w:val="a8"/>
          </w:rPr>
          <w:t>IDPZSPM-1301</w:t>
        </w:r>
      </w:hyperlink>
      <w:r>
        <w:t xml:space="preserve"> </w:t>
      </w:r>
    </w:p>
    <w:p w14:paraId="2C0D88F2" w14:textId="3FAD076E" w:rsidR="00363BBA" w:rsidRDefault="00363BBA" w:rsidP="00047B6C">
      <w:pPr>
        <w:pStyle w:val="aff3"/>
        <w:numPr>
          <w:ilvl w:val="0"/>
          <w:numId w:val="19"/>
        </w:numPr>
        <w:spacing w:before="0" w:after="0"/>
      </w:pPr>
      <w:r>
        <w:t>Нет соо</w:t>
      </w:r>
      <w:r w:rsidR="006B4C06">
        <w:t>б</w:t>
      </w:r>
      <w:r>
        <w:t xml:space="preserve">щения об отсутствии прав на редактирование распоряжения </w:t>
      </w:r>
      <w:hyperlink r:id="rId51" w:tgtFrame="_blank" w:history="1">
        <w:r>
          <w:rPr>
            <w:rStyle w:val="a8"/>
          </w:rPr>
          <w:t>IDPZSPM-1302</w:t>
        </w:r>
      </w:hyperlink>
      <w:r>
        <w:t xml:space="preserve"> </w:t>
      </w:r>
    </w:p>
    <w:p w14:paraId="1E4B646A" w14:textId="186E1E80" w:rsidR="00363BBA" w:rsidRDefault="00363BBA" w:rsidP="00047B6C">
      <w:pPr>
        <w:pStyle w:val="aff3"/>
        <w:numPr>
          <w:ilvl w:val="0"/>
          <w:numId w:val="19"/>
        </w:numPr>
        <w:spacing w:before="0" w:after="0"/>
      </w:pPr>
      <w:r>
        <w:t xml:space="preserve">Администрирование. Удалить </w:t>
      </w:r>
      <w:r w:rsidR="006B4C06">
        <w:t>настройку</w:t>
      </w:r>
      <w:r>
        <w:t xml:space="preserve"> светлой темы </w:t>
      </w:r>
      <w:hyperlink r:id="rId52" w:tgtFrame="_blank" w:history="1">
        <w:r>
          <w:rPr>
            <w:rStyle w:val="a8"/>
          </w:rPr>
          <w:t>IDPZSPM-1304</w:t>
        </w:r>
      </w:hyperlink>
      <w:r>
        <w:t xml:space="preserve"> </w:t>
      </w:r>
    </w:p>
    <w:p w14:paraId="4D57E856" w14:textId="0DE32A62" w:rsidR="00363BBA" w:rsidRDefault="00363BBA" w:rsidP="00047B6C">
      <w:pPr>
        <w:pStyle w:val="aff3"/>
        <w:numPr>
          <w:ilvl w:val="0"/>
          <w:numId w:val="19"/>
        </w:numPr>
        <w:spacing w:before="0" w:after="0"/>
      </w:pPr>
      <w:r>
        <w:t xml:space="preserve">Соисполнители. В окне просмотра комментария отсутствует </w:t>
      </w:r>
      <w:r w:rsidR="006B4C06">
        <w:t>пролистывание</w:t>
      </w:r>
      <w:r>
        <w:t xml:space="preserve"> </w:t>
      </w:r>
      <w:hyperlink r:id="rId53" w:tgtFrame="_blank" w:history="1">
        <w:r>
          <w:rPr>
            <w:rStyle w:val="a8"/>
          </w:rPr>
          <w:t>IDPZSPM-1305</w:t>
        </w:r>
      </w:hyperlink>
      <w:r>
        <w:t xml:space="preserve"> </w:t>
      </w:r>
    </w:p>
    <w:p w14:paraId="4078FD10" w14:textId="1054072C" w:rsidR="00363BBA" w:rsidRDefault="00047B6C" w:rsidP="00047B6C">
      <w:pPr>
        <w:pStyle w:val="aff3"/>
        <w:numPr>
          <w:ilvl w:val="0"/>
          <w:numId w:val="19"/>
        </w:numPr>
        <w:spacing w:before="0" w:after="0"/>
      </w:pPr>
      <w:r>
        <w:t xml:space="preserve">В некоторых местах приложения </w:t>
      </w:r>
      <w:r w:rsidR="00363BBA">
        <w:t xml:space="preserve">плохо виден текст </w:t>
      </w:r>
      <w:hyperlink r:id="rId54" w:tgtFrame="_blank" w:history="1">
        <w:r w:rsidR="00363BBA">
          <w:rPr>
            <w:rStyle w:val="a8"/>
          </w:rPr>
          <w:t>IDPZSPM-1307</w:t>
        </w:r>
      </w:hyperlink>
      <w:r w:rsidR="00363BBA">
        <w:t xml:space="preserve"> </w:t>
      </w:r>
    </w:p>
    <w:p w14:paraId="7C913623" w14:textId="39BA9D97" w:rsidR="00363BBA" w:rsidRDefault="00047B6C" w:rsidP="00047B6C">
      <w:pPr>
        <w:pStyle w:val="aff3"/>
        <w:numPr>
          <w:ilvl w:val="0"/>
          <w:numId w:val="19"/>
        </w:numPr>
        <w:spacing w:before="0" w:after="0"/>
      </w:pPr>
      <w:r>
        <w:t>Пролистывание</w:t>
      </w:r>
      <w:r w:rsidR="00363BBA">
        <w:t xml:space="preserve"> не соответствуют общему дизайну приложения </w:t>
      </w:r>
      <w:hyperlink r:id="rId55" w:tgtFrame="_blank" w:history="1">
        <w:r w:rsidR="00363BBA">
          <w:rPr>
            <w:rStyle w:val="a8"/>
          </w:rPr>
          <w:t>IDPZSPM-1308</w:t>
        </w:r>
      </w:hyperlink>
      <w:r w:rsidR="00363BBA">
        <w:t xml:space="preserve"> </w:t>
      </w:r>
    </w:p>
    <w:p w14:paraId="69D6C90F" w14:textId="63B48026" w:rsidR="00363BBA" w:rsidRDefault="00047B6C" w:rsidP="00047B6C">
      <w:pPr>
        <w:pStyle w:val="aff3"/>
        <w:numPr>
          <w:ilvl w:val="0"/>
          <w:numId w:val="19"/>
        </w:numPr>
        <w:spacing w:before="0" w:after="0"/>
      </w:pPr>
      <w:r>
        <w:t>Исправлено н</w:t>
      </w:r>
      <w:r w:rsidR="00363BBA">
        <w:t xml:space="preserve">есоответствие макетам для виджета Технологический режим </w:t>
      </w:r>
      <w:hyperlink r:id="rId56" w:tgtFrame="_blank" w:history="1">
        <w:r w:rsidR="00363BBA">
          <w:rPr>
            <w:rStyle w:val="a8"/>
          </w:rPr>
          <w:t>IDPZSPM-1311</w:t>
        </w:r>
      </w:hyperlink>
      <w:r w:rsidR="00363BBA">
        <w:t xml:space="preserve"> </w:t>
      </w:r>
    </w:p>
    <w:p w14:paraId="6FEC3776" w14:textId="7800AD92" w:rsidR="00363BBA" w:rsidRDefault="00363BBA" w:rsidP="00047B6C">
      <w:pPr>
        <w:pStyle w:val="aff3"/>
        <w:numPr>
          <w:ilvl w:val="0"/>
          <w:numId w:val="19"/>
        </w:numPr>
        <w:spacing w:before="0" w:after="0"/>
      </w:pPr>
      <w:r>
        <w:t>ППС ТУ. Вечн</w:t>
      </w:r>
      <w:r w:rsidR="00047B6C">
        <w:t>ая</w:t>
      </w:r>
      <w:r>
        <w:t xml:space="preserve"> </w:t>
      </w:r>
      <w:r w:rsidR="00047B6C">
        <w:t>загрузка</w:t>
      </w:r>
      <w:r>
        <w:t xml:space="preserve"> в принимающей </w:t>
      </w:r>
      <w:proofErr w:type="gramStart"/>
      <w:r>
        <w:t>смене</w:t>
      </w:r>
      <w:proofErr w:type="gramEnd"/>
      <w:r>
        <w:t xml:space="preserve"> когда не выбрана установка </w:t>
      </w:r>
      <w:hyperlink r:id="rId57" w:tgtFrame="_blank" w:history="1">
        <w:r>
          <w:rPr>
            <w:rStyle w:val="a8"/>
          </w:rPr>
          <w:t>IDPZSPM-1312</w:t>
        </w:r>
      </w:hyperlink>
      <w:r>
        <w:t xml:space="preserve"> </w:t>
      </w:r>
    </w:p>
    <w:p w14:paraId="5418A31A" w14:textId="6033BDE6" w:rsidR="00363BBA" w:rsidRDefault="00363BBA" w:rsidP="00047B6C">
      <w:pPr>
        <w:pStyle w:val="aff3"/>
        <w:numPr>
          <w:ilvl w:val="0"/>
          <w:numId w:val="19"/>
        </w:numPr>
        <w:spacing w:before="0" w:after="0"/>
      </w:pPr>
      <w:r>
        <w:t xml:space="preserve">ЭР. Виджет </w:t>
      </w:r>
      <w:r w:rsidR="00047B6C">
        <w:t>«</w:t>
      </w:r>
      <w:r>
        <w:t>Смена</w:t>
      </w:r>
      <w:r w:rsidR="00047B6C">
        <w:t>»</w:t>
      </w:r>
      <w:r>
        <w:t xml:space="preserve">. Не выводится Время выхода из смены для операторов архивных смен </w:t>
      </w:r>
      <w:hyperlink r:id="rId58" w:tgtFrame="_blank" w:history="1">
        <w:r>
          <w:rPr>
            <w:rStyle w:val="a8"/>
          </w:rPr>
          <w:t>IDPZSPM-1315</w:t>
        </w:r>
      </w:hyperlink>
      <w:r>
        <w:t xml:space="preserve"> </w:t>
      </w:r>
    </w:p>
    <w:p w14:paraId="5035F263" w14:textId="065D9261" w:rsidR="00363BBA" w:rsidRDefault="00363BBA" w:rsidP="00047B6C">
      <w:pPr>
        <w:pStyle w:val="aff3"/>
        <w:numPr>
          <w:ilvl w:val="0"/>
          <w:numId w:val="19"/>
        </w:numPr>
        <w:spacing w:before="0" w:after="0"/>
      </w:pPr>
      <w:r>
        <w:t xml:space="preserve">ППС ТУ. Виджет КПЭ. Отсутствует </w:t>
      </w:r>
      <w:r w:rsidR="00047B6C">
        <w:t>вращающееся колесо</w:t>
      </w:r>
      <w:r>
        <w:t xml:space="preserve"> при загрузке данных при открытии экрана </w:t>
      </w:r>
      <w:hyperlink r:id="rId59" w:tgtFrame="_blank" w:history="1">
        <w:r>
          <w:rPr>
            <w:rStyle w:val="a8"/>
          </w:rPr>
          <w:t>IDPZSPM-1316</w:t>
        </w:r>
      </w:hyperlink>
      <w:r>
        <w:t xml:space="preserve"> </w:t>
      </w:r>
    </w:p>
    <w:p w14:paraId="40A0A6EB" w14:textId="3E9A85B0" w:rsidR="00363BBA" w:rsidRDefault="00363BBA" w:rsidP="00047B6C">
      <w:pPr>
        <w:pStyle w:val="aff3"/>
        <w:numPr>
          <w:ilvl w:val="0"/>
          <w:numId w:val="19"/>
        </w:numPr>
        <w:spacing w:before="0" w:after="0"/>
      </w:pPr>
      <w:r>
        <w:t xml:space="preserve">Виджет Технологический режим. Отсутствует </w:t>
      </w:r>
      <w:r w:rsidR="00047B6C">
        <w:t>разделительная линия</w:t>
      </w:r>
      <w:r>
        <w:t xml:space="preserve"> между футером </w:t>
      </w:r>
      <w:r w:rsidR="0032456F">
        <w:t xml:space="preserve">и </w:t>
      </w:r>
      <w:r>
        <w:t xml:space="preserve">основной частью виджета </w:t>
      </w:r>
      <w:hyperlink r:id="rId60" w:tgtFrame="_blank" w:history="1">
        <w:r>
          <w:rPr>
            <w:rStyle w:val="a8"/>
          </w:rPr>
          <w:t>IDPZSPM-1317</w:t>
        </w:r>
      </w:hyperlink>
      <w:r>
        <w:t xml:space="preserve"> </w:t>
      </w:r>
    </w:p>
    <w:p w14:paraId="6E304EE0" w14:textId="5DEEC062" w:rsidR="00363BBA" w:rsidRDefault="00363BBA" w:rsidP="00047B6C">
      <w:pPr>
        <w:pStyle w:val="aff3"/>
        <w:numPr>
          <w:ilvl w:val="0"/>
          <w:numId w:val="19"/>
        </w:numPr>
        <w:spacing w:before="0" w:after="0"/>
      </w:pPr>
      <w:r>
        <w:t xml:space="preserve">Ограничения. Не обновляется событие по WS </w:t>
      </w:r>
      <w:hyperlink r:id="rId61" w:tgtFrame="_blank" w:history="1">
        <w:r>
          <w:rPr>
            <w:rStyle w:val="a8"/>
          </w:rPr>
          <w:t>IDPZSPM-1322</w:t>
        </w:r>
      </w:hyperlink>
      <w:r>
        <w:t xml:space="preserve"> </w:t>
      </w:r>
    </w:p>
    <w:p w14:paraId="4E4EC87B" w14:textId="24270EEE" w:rsidR="00363BBA" w:rsidRDefault="00363BBA" w:rsidP="00047B6C">
      <w:pPr>
        <w:pStyle w:val="aff3"/>
        <w:numPr>
          <w:ilvl w:val="0"/>
          <w:numId w:val="19"/>
        </w:numPr>
        <w:spacing w:before="0" w:after="0"/>
      </w:pPr>
      <w:r>
        <w:t xml:space="preserve">ППС ЦУП. </w:t>
      </w:r>
      <w:r w:rsidR="00047B6C">
        <w:t>Р</w:t>
      </w:r>
      <w:r>
        <w:t xml:space="preserve">убрика НМУ. </w:t>
      </w:r>
      <w:r w:rsidR="00047B6C">
        <w:t>Пролистывание</w:t>
      </w:r>
      <w:r>
        <w:t xml:space="preserve"> не соответствует общему дизайну приложения </w:t>
      </w:r>
      <w:hyperlink r:id="rId62" w:tgtFrame="_blank" w:history="1">
        <w:r>
          <w:rPr>
            <w:rStyle w:val="a8"/>
          </w:rPr>
          <w:t>IDPZSPM-1326</w:t>
        </w:r>
      </w:hyperlink>
      <w:r>
        <w:t xml:space="preserve"> </w:t>
      </w:r>
    </w:p>
    <w:p w14:paraId="3F6E001C" w14:textId="0B70DB9C" w:rsidR="00363BBA" w:rsidRDefault="00363BBA" w:rsidP="00047B6C">
      <w:pPr>
        <w:pStyle w:val="aff3"/>
        <w:numPr>
          <w:ilvl w:val="0"/>
          <w:numId w:val="19"/>
        </w:numPr>
        <w:spacing w:before="0" w:after="0"/>
      </w:pPr>
      <w:r>
        <w:t xml:space="preserve">Виджет </w:t>
      </w:r>
      <w:r w:rsidR="0032456F">
        <w:t>«</w:t>
      </w:r>
      <w:r>
        <w:t>Технологический режим</w:t>
      </w:r>
      <w:r w:rsidR="0032456F">
        <w:t>»</w:t>
      </w:r>
      <w:r>
        <w:t xml:space="preserve">. До выбора производства и установки </w:t>
      </w:r>
      <w:r w:rsidR="00047B6C">
        <w:t>разделительная линия</w:t>
      </w:r>
      <w:r>
        <w:t xml:space="preserve"> и ссылка появляются при наведении </w:t>
      </w:r>
      <w:hyperlink r:id="rId63" w:tgtFrame="_blank" w:history="1">
        <w:r>
          <w:rPr>
            <w:rStyle w:val="a8"/>
          </w:rPr>
          <w:t>IDPZSPM-1327</w:t>
        </w:r>
      </w:hyperlink>
      <w:r>
        <w:t xml:space="preserve"> </w:t>
      </w:r>
    </w:p>
    <w:p w14:paraId="64356B01" w14:textId="3F489192" w:rsidR="00882A2C" w:rsidRDefault="00882A2C" w:rsidP="00882A2C">
      <w:pPr>
        <w:pStyle w:val="a0"/>
        <w:numPr>
          <w:ilvl w:val="0"/>
          <w:numId w:val="16"/>
        </w:numPr>
      </w:pPr>
      <w:bookmarkStart w:id="24" w:name="_GoBack"/>
      <w:bookmarkEnd w:id="24"/>
      <w:r>
        <w:rPr>
          <w:b/>
        </w:rPr>
        <w:t>Удалено</w:t>
      </w:r>
      <w:r>
        <w:t>:</w:t>
      </w:r>
    </w:p>
    <w:p w14:paraId="4D644218" w14:textId="455EE2F3" w:rsidR="001658C5" w:rsidRDefault="001658C5" w:rsidP="001658C5">
      <w:pPr>
        <w:numPr>
          <w:ilvl w:val="0"/>
          <w:numId w:val="20"/>
        </w:numPr>
        <w:spacing w:before="100" w:beforeAutospacing="1" w:after="100" w:afterAutospacing="1"/>
        <w:jc w:val="left"/>
      </w:pPr>
      <w:r>
        <w:t>Удален</w:t>
      </w:r>
      <w:r w:rsidR="00882A2C">
        <w:t>а</w:t>
      </w:r>
      <w:r>
        <w:t xml:space="preserve"> кнопк</w:t>
      </w:r>
      <w:r w:rsidR="00882A2C">
        <w:t>а</w:t>
      </w:r>
      <w:r>
        <w:t xml:space="preserve"> </w:t>
      </w:r>
      <w:r w:rsidR="00882A2C">
        <w:t>«</w:t>
      </w:r>
      <w:r>
        <w:t>Оператор покинул смену</w:t>
      </w:r>
      <w:r w:rsidR="00882A2C">
        <w:t>»</w:t>
      </w:r>
      <w:r>
        <w:t xml:space="preserve"> </w:t>
      </w:r>
      <w:hyperlink r:id="rId64" w:tgtFrame="_blank" w:history="1">
        <w:r>
          <w:rPr>
            <w:rStyle w:val="a8"/>
          </w:rPr>
          <w:t>IDPZSPM-985</w:t>
        </w:r>
      </w:hyperlink>
      <w:r>
        <w:t xml:space="preserve"> </w:t>
      </w:r>
    </w:p>
    <w:p w14:paraId="1A48612C" w14:textId="0D311320" w:rsidR="001658C5" w:rsidRDefault="001658C5" w:rsidP="001658C5">
      <w:pPr>
        <w:numPr>
          <w:ilvl w:val="0"/>
          <w:numId w:val="20"/>
        </w:numPr>
        <w:spacing w:before="100" w:beforeAutospacing="1" w:after="100" w:afterAutospacing="1"/>
        <w:jc w:val="left"/>
      </w:pPr>
      <w:r>
        <w:t>Убра</w:t>
      </w:r>
      <w:r w:rsidR="00882A2C">
        <w:t xml:space="preserve">на </w:t>
      </w:r>
      <w:r>
        <w:t xml:space="preserve">возможность удаления элементов справочников </w:t>
      </w:r>
      <w:hyperlink r:id="rId65" w:tgtFrame="_blank" w:history="1">
        <w:r>
          <w:rPr>
            <w:rStyle w:val="a8"/>
          </w:rPr>
          <w:t>IDPZSPM-1090</w:t>
        </w:r>
      </w:hyperlink>
      <w:r>
        <w:t xml:space="preserve"> </w:t>
      </w:r>
    </w:p>
    <w:p w14:paraId="65C48F47" w14:textId="6C09B737" w:rsidR="001658C5" w:rsidRDefault="001658C5" w:rsidP="001658C5">
      <w:pPr>
        <w:numPr>
          <w:ilvl w:val="0"/>
          <w:numId w:val="20"/>
        </w:numPr>
        <w:spacing w:before="100" w:beforeAutospacing="1" w:after="100" w:afterAutospacing="1"/>
        <w:jc w:val="left"/>
      </w:pPr>
      <w:r>
        <w:t>Убра</w:t>
      </w:r>
      <w:r w:rsidR="00882A2C">
        <w:t>н</w:t>
      </w:r>
      <w:r>
        <w:t xml:space="preserve"> блочный формат отображения событий </w:t>
      </w:r>
      <w:hyperlink r:id="rId66" w:tgtFrame="_blank" w:history="1">
        <w:r>
          <w:rPr>
            <w:rStyle w:val="a8"/>
          </w:rPr>
          <w:t>IDPZSPM-838</w:t>
        </w:r>
      </w:hyperlink>
    </w:p>
    <w:p w14:paraId="455A43F3" w14:textId="361BE1DD" w:rsidR="007178D5" w:rsidRPr="00707D45" w:rsidRDefault="00707D45" w:rsidP="00F14739">
      <w:pPr>
        <w:pStyle w:val="3"/>
      </w:pPr>
      <w:bookmarkStart w:id="25" w:name="_Toc171678258"/>
      <w:r>
        <w:rPr>
          <w:lang w:val="en-US"/>
        </w:rPr>
        <w:lastRenderedPageBreak/>
        <w:t>E</w:t>
      </w:r>
      <w:proofErr w:type="spellStart"/>
      <w:r w:rsidRPr="00707D45">
        <w:t>j</w:t>
      </w:r>
      <w:r w:rsidR="00F14739" w:rsidRPr="00F14739">
        <w:t>co-audit</w:t>
      </w:r>
      <w:bookmarkEnd w:id="25"/>
      <w:proofErr w:type="spellEnd"/>
    </w:p>
    <w:p w14:paraId="766955D7" w14:textId="1C6135CF" w:rsidR="00707D45" w:rsidRDefault="00F14739" w:rsidP="00F71D24">
      <w:pPr>
        <w:pStyle w:val="aff3"/>
        <w:numPr>
          <w:ilvl w:val="0"/>
          <w:numId w:val="3"/>
        </w:numPr>
        <w:spacing w:before="0" w:after="0"/>
        <w:rPr>
          <w:rFonts w:eastAsia="Times New Roman"/>
          <w:szCs w:val="24"/>
        </w:rPr>
      </w:pPr>
      <w:r w:rsidRPr="00F14739">
        <w:rPr>
          <w:rFonts w:eastAsia="Times New Roman"/>
          <w:szCs w:val="24"/>
        </w:rPr>
        <w:t xml:space="preserve">Устранена ошибка при </w:t>
      </w:r>
      <w:proofErr w:type="spellStart"/>
      <w:r w:rsidRPr="00F14739">
        <w:rPr>
          <w:rFonts w:eastAsia="Times New Roman"/>
          <w:szCs w:val="24"/>
        </w:rPr>
        <w:t>десериализации</w:t>
      </w:r>
      <w:proofErr w:type="spellEnd"/>
      <w:r w:rsidRPr="00F14739">
        <w:rPr>
          <w:rFonts w:eastAsia="Times New Roman"/>
          <w:szCs w:val="24"/>
        </w:rPr>
        <w:t xml:space="preserve"> ключа сообщения из </w:t>
      </w:r>
      <w:proofErr w:type="spellStart"/>
      <w:r w:rsidRPr="00F14739">
        <w:rPr>
          <w:rFonts w:eastAsia="Times New Roman"/>
          <w:szCs w:val="24"/>
        </w:rPr>
        <w:t>Kafka</w:t>
      </w:r>
      <w:proofErr w:type="spellEnd"/>
      <w:r>
        <w:rPr>
          <w:rFonts w:eastAsia="Times New Roman"/>
          <w:szCs w:val="24"/>
        </w:rPr>
        <w:t xml:space="preserve"> </w:t>
      </w:r>
      <w:hyperlink r:id="rId67" w:history="1">
        <w:r w:rsidRPr="009206B2">
          <w:rPr>
            <w:rStyle w:val="a8"/>
            <w:rFonts w:eastAsia="Times New Roman"/>
            <w:szCs w:val="24"/>
          </w:rPr>
          <w:t>https://jira.zyfra.com/browse/IDPZSPM-1121</w:t>
        </w:r>
      </w:hyperlink>
      <w:r>
        <w:rPr>
          <w:rFonts w:eastAsia="Times New Roman"/>
          <w:szCs w:val="24"/>
        </w:rPr>
        <w:t xml:space="preserve"> </w:t>
      </w:r>
    </w:p>
    <w:p w14:paraId="39CC799F" w14:textId="54493202" w:rsidR="003F3887" w:rsidRDefault="00707D45" w:rsidP="003F3887">
      <w:pPr>
        <w:pStyle w:val="3"/>
      </w:pPr>
      <w:bookmarkStart w:id="26" w:name="_Toc171678259"/>
      <w:r>
        <w:rPr>
          <w:rFonts w:hAnsi="Symbol"/>
          <w:lang w:val="en-US"/>
        </w:rPr>
        <w:t>E</w:t>
      </w:r>
      <w:proofErr w:type="spellStart"/>
      <w:r w:rsidR="003F3887" w:rsidRPr="003F3887">
        <w:t>jco-gatewayrouting</w:t>
      </w:r>
      <w:bookmarkEnd w:id="26"/>
      <w:proofErr w:type="spellEnd"/>
    </w:p>
    <w:p w14:paraId="3EE86579" w14:textId="08CA03AC" w:rsidR="00F71D24" w:rsidRPr="00F71D24" w:rsidRDefault="003F3887" w:rsidP="00F71D24">
      <w:pPr>
        <w:numPr>
          <w:ilvl w:val="0"/>
          <w:numId w:val="4"/>
        </w:numPr>
        <w:spacing w:before="100" w:beforeAutospacing="1" w:after="100" w:afterAutospacing="1"/>
        <w:jc w:val="left"/>
        <w:rPr>
          <w:rFonts w:ascii="Times New Roman" w:hAnsi="Times New Roman"/>
        </w:rPr>
      </w:pPr>
      <w:r>
        <w:t xml:space="preserve">Произведён переход на третью версию </w:t>
      </w:r>
      <w:r>
        <w:rPr>
          <w:lang w:val="en-US"/>
        </w:rPr>
        <w:t>API</w:t>
      </w:r>
      <w:r>
        <w:t xml:space="preserve"> </w:t>
      </w:r>
      <w:proofErr w:type="spellStart"/>
      <w:r>
        <w:t>zif-security</w:t>
      </w:r>
      <w:proofErr w:type="spellEnd"/>
      <w:r>
        <w:t xml:space="preserve"> </w:t>
      </w:r>
      <w:hyperlink r:id="rId68" w:tgtFrame="_blank" w:history="1">
        <w:r>
          <w:rPr>
            <w:rStyle w:val="a8"/>
          </w:rPr>
          <w:t>IDPZSPM-425</w:t>
        </w:r>
      </w:hyperlink>
    </w:p>
    <w:p w14:paraId="4B9D35C7" w14:textId="22FDE33A" w:rsidR="00707D45" w:rsidRDefault="00707D45" w:rsidP="00707D45">
      <w:pPr>
        <w:pStyle w:val="3"/>
      </w:pPr>
      <w:bookmarkStart w:id="27" w:name="_Toc171678260"/>
      <w:r w:rsidRPr="00707D45">
        <w:rPr>
          <w:rFonts w:hAnsi="Symbol"/>
          <w:lang w:val="en-US"/>
        </w:rPr>
        <w:t>E</w:t>
      </w:r>
      <w:proofErr w:type="spellStart"/>
      <w:r w:rsidR="00104DAE" w:rsidRPr="00104DAE">
        <w:t>jco</w:t>
      </w:r>
      <w:proofErr w:type="spellEnd"/>
      <w:r w:rsidR="00104DAE" w:rsidRPr="00104DAE">
        <w:t>-</w:t>
      </w:r>
      <w:r w:rsidR="00D06B4B">
        <w:rPr>
          <w:lang w:val="en-US"/>
        </w:rPr>
        <w:t>notifications</w:t>
      </w:r>
      <w:r w:rsidR="00104DAE" w:rsidRPr="00104DAE">
        <w:t>-</w:t>
      </w:r>
      <w:proofErr w:type="spellStart"/>
      <w:r w:rsidR="00104DAE" w:rsidRPr="00104DAE">
        <w:t>webapi</w:t>
      </w:r>
      <w:bookmarkEnd w:id="27"/>
      <w:proofErr w:type="spellEnd"/>
    </w:p>
    <w:p w14:paraId="280281C3" w14:textId="423527FF" w:rsidR="00D06B4B" w:rsidRPr="00F71D24" w:rsidRDefault="00D06B4B" w:rsidP="00F71D24">
      <w:pPr>
        <w:pStyle w:val="aff3"/>
        <w:numPr>
          <w:ilvl w:val="0"/>
          <w:numId w:val="24"/>
        </w:numPr>
        <w:spacing w:before="0" w:after="0"/>
        <w:rPr>
          <w:rFonts w:eastAsia="Times New Roman"/>
          <w:szCs w:val="24"/>
        </w:rPr>
      </w:pPr>
      <w:r>
        <w:t xml:space="preserve">Отправка оповещений об изменении событий в ленту событий, рабочую область, область уведомлений пользователя изменена на пакетную. </w:t>
      </w:r>
      <w:hyperlink r:id="rId69" w:tgtFrame="_blank" w:history="1">
        <w:r w:rsidR="00F71D24">
          <w:rPr>
            <w:rStyle w:val="a8"/>
          </w:rPr>
          <w:t>IDPZSPM-748</w:t>
        </w:r>
      </w:hyperlink>
      <w:r>
        <w:t xml:space="preserve"> </w:t>
      </w:r>
    </w:p>
    <w:p w14:paraId="3718BE92" w14:textId="0D949C63" w:rsidR="00D06B4B" w:rsidRPr="00D06B4B" w:rsidRDefault="00D06B4B" w:rsidP="00F71D24">
      <w:pPr>
        <w:numPr>
          <w:ilvl w:val="0"/>
          <w:numId w:val="24"/>
        </w:numPr>
        <w:spacing w:before="0" w:after="0"/>
        <w:jc w:val="left"/>
        <w:rPr>
          <w:rFonts w:ascii="Times New Roman" w:hAnsi="Times New Roman"/>
        </w:rPr>
      </w:pPr>
      <w:r>
        <w:t xml:space="preserve">Устранена ошибка при </w:t>
      </w:r>
      <w:proofErr w:type="spellStart"/>
      <w:r>
        <w:t>десериализации</w:t>
      </w:r>
      <w:proofErr w:type="spellEnd"/>
      <w:r>
        <w:t xml:space="preserve"> ключа сообщения из </w:t>
      </w:r>
      <w:proofErr w:type="spellStart"/>
      <w:r>
        <w:t>Kafka</w:t>
      </w:r>
      <w:proofErr w:type="spellEnd"/>
      <w:r>
        <w:t xml:space="preserve"> </w:t>
      </w:r>
      <w:hyperlink r:id="rId70" w:tgtFrame="_blank" w:history="1">
        <w:r>
          <w:rPr>
            <w:rStyle w:val="a8"/>
          </w:rPr>
          <w:t>#1121</w:t>
        </w:r>
      </w:hyperlink>
      <w:r>
        <w:t xml:space="preserve"> </w:t>
      </w:r>
    </w:p>
    <w:p w14:paraId="58B1C236" w14:textId="48FB869F" w:rsidR="00D06B4B" w:rsidRPr="00F71D24" w:rsidRDefault="00D06B4B" w:rsidP="00F71D24">
      <w:pPr>
        <w:numPr>
          <w:ilvl w:val="0"/>
          <w:numId w:val="24"/>
        </w:numPr>
        <w:spacing w:before="0" w:after="0"/>
        <w:jc w:val="left"/>
        <w:rPr>
          <w:rStyle w:val="a8"/>
          <w:rFonts w:ascii="Times New Roman" w:hAnsi="Times New Roman"/>
          <w:color w:val="auto"/>
          <w:u w:val="none"/>
        </w:rPr>
      </w:pPr>
      <w:r>
        <w:t xml:space="preserve">Устранено дублирование записей в таблице </w:t>
      </w:r>
      <w:proofErr w:type="spellStart"/>
      <w:r>
        <w:t>event_to_shifts</w:t>
      </w:r>
      <w:proofErr w:type="spellEnd"/>
      <w:r>
        <w:t xml:space="preserve"> при изменении события </w:t>
      </w:r>
      <w:hyperlink r:id="rId71" w:tgtFrame="_blank" w:history="1">
        <w:r>
          <w:rPr>
            <w:rStyle w:val="a8"/>
          </w:rPr>
          <w:t>#1068</w:t>
        </w:r>
      </w:hyperlink>
    </w:p>
    <w:p w14:paraId="746850E2" w14:textId="697C9B90" w:rsidR="00F71D24" w:rsidRPr="00D06B4B" w:rsidRDefault="00F71D24" w:rsidP="00D06B4B">
      <w:pPr>
        <w:numPr>
          <w:ilvl w:val="0"/>
          <w:numId w:val="24"/>
        </w:numPr>
        <w:spacing w:before="100" w:beforeAutospacing="1" w:after="100" w:afterAutospacing="1"/>
        <w:jc w:val="left"/>
        <w:rPr>
          <w:rFonts w:ascii="Times New Roman" w:hAnsi="Times New Roman"/>
        </w:rPr>
      </w:pPr>
      <w:r>
        <w:t xml:space="preserve">Устранена ошибка при </w:t>
      </w:r>
      <w:proofErr w:type="spellStart"/>
      <w:r>
        <w:t>перепривязке</w:t>
      </w:r>
      <w:proofErr w:type="spellEnd"/>
      <w:r>
        <w:t xml:space="preserve"> событий в ППС </w:t>
      </w:r>
      <w:hyperlink r:id="rId72" w:tgtFrame="_blank" w:history="1">
        <w:r>
          <w:rPr>
            <w:rStyle w:val="a8"/>
          </w:rPr>
          <w:t>#1292</w:t>
        </w:r>
      </w:hyperlink>
    </w:p>
    <w:p w14:paraId="2BE777B6" w14:textId="069ABD1E" w:rsidR="00104DAE" w:rsidRDefault="00104DAE" w:rsidP="00D06B4B">
      <w:pPr>
        <w:pStyle w:val="3"/>
      </w:pPr>
      <w:bookmarkStart w:id="28" w:name="_Toc171678261"/>
      <w:r w:rsidRPr="00707D45">
        <w:rPr>
          <w:rFonts w:hAnsi="Symbol"/>
          <w:lang w:val="en-US"/>
        </w:rPr>
        <w:t>E</w:t>
      </w:r>
      <w:proofErr w:type="spellStart"/>
      <w:r w:rsidR="00D06B4B" w:rsidRPr="00D06B4B">
        <w:t>jco-realtimewidgetservice</w:t>
      </w:r>
      <w:bookmarkEnd w:id="28"/>
      <w:proofErr w:type="spellEnd"/>
    </w:p>
    <w:p w14:paraId="4438BB25" w14:textId="2FEF92E7" w:rsidR="00D06B4B" w:rsidRDefault="00D06B4B" w:rsidP="00877080">
      <w:pPr>
        <w:numPr>
          <w:ilvl w:val="0"/>
          <w:numId w:val="5"/>
        </w:numPr>
        <w:spacing w:before="100" w:beforeAutospacing="1" w:after="100" w:afterAutospacing="1"/>
        <w:jc w:val="left"/>
      </w:pPr>
      <w:r>
        <w:t xml:space="preserve">Отправка оповещений об изменении событий в ленту событий, рабочую область, область уведомлений пользователя изменена на пакетную. </w:t>
      </w:r>
      <w:hyperlink r:id="rId73" w:tgtFrame="_blank" w:history="1">
        <w:r>
          <w:rPr>
            <w:rStyle w:val="a8"/>
          </w:rPr>
          <w:t>IDPZSPM-748</w:t>
        </w:r>
      </w:hyperlink>
    </w:p>
    <w:p w14:paraId="6C258D27" w14:textId="15B22710" w:rsidR="00D06B4B" w:rsidRDefault="00D06B4B" w:rsidP="00877080">
      <w:pPr>
        <w:numPr>
          <w:ilvl w:val="0"/>
          <w:numId w:val="5"/>
        </w:numPr>
        <w:spacing w:before="100" w:beforeAutospacing="1" w:after="100" w:afterAutospacing="1"/>
        <w:jc w:val="left"/>
      </w:pPr>
      <w:r>
        <w:t xml:space="preserve">Устранена ошибка при </w:t>
      </w:r>
      <w:proofErr w:type="spellStart"/>
      <w:r>
        <w:t>десериализации</w:t>
      </w:r>
      <w:proofErr w:type="spellEnd"/>
      <w:r>
        <w:t xml:space="preserve"> ключа сообщения из </w:t>
      </w:r>
      <w:proofErr w:type="spellStart"/>
      <w:r>
        <w:t>Kafka</w:t>
      </w:r>
      <w:proofErr w:type="spellEnd"/>
      <w:r>
        <w:t xml:space="preserve"> </w:t>
      </w:r>
      <w:hyperlink r:id="rId74" w:tgtFrame="_blank" w:history="1">
        <w:r>
          <w:rPr>
            <w:rStyle w:val="a8"/>
          </w:rPr>
          <w:t>IDPZSPM-1121</w:t>
        </w:r>
      </w:hyperlink>
    </w:p>
    <w:p w14:paraId="0278D15F" w14:textId="193FF115" w:rsidR="00104DAE" w:rsidRDefault="00104DAE" w:rsidP="00104DAE">
      <w:pPr>
        <w:pStyle w:val="3"/>
      </w:pPr>
      <w:bookmarkStart w:id="29" w:name="_Toc171678262"/>
      <w:r w:rsidRPr="00707D45">
        <w:rPr>
          <w:rFonts w:hAnsi="Symbol"/>
          <w:lang w:val="en-US"/>
        </w:rPr>
        <w:t>E</w:t>
      </w:r>
      <w:proofErr w:type="spellStart"/>
      <w:r w:rsidRPr="00104DAE">
        <w:t>jco</w:t>
      </w:r>
      <w:r w:rsidR="00D06B4B" w:rsidRPr="00D06B4B">
        <w:t>-referencebook-webapi</w:t>
      </w:r>
      <w:bookmarkEnd w:id="29"/>
      <w:proofErr w:type="spellEnd"/>
    </w:p>
    <w:p w14:paraId="1AC0D71F" w14:textId="77777777" w:rsidR="005D11CA" w:rsidRPr="0032456F" w:rsidRDefault="00D06B4B" w:rsidP="005D11CA">
      <w:pPr>
        <w:numPr>
          <w:ilvl w:val="0"/>
          <w:numId w:val="5"/>
        </w:numPr>
        <w:spacing w:before="100" w:beforeAutospacing="1" w:after="100" w:afterAutospacing="1"/>
        <w:jc w:val="left"/>
        <w:rPr>
          <w:rStyle w:val="a8"/>
          <w:color w:val="auto"/>
          <w:u w:val="none"/>
          <w:lang w:val="en-US"/>
        </w:rPr>
      </w:pPr>
      <w:r>
        <w:t>Исправлена</w:t>
      </w:r>
      <w:r w:rsidRPr="0032456F">
        <w:rPr>
          <w:lang w:val="en-US"/>
        </w:rPr>
        <w:t xml:space="preserve"> </w:t>
      </w:r>
      <w:r>
        <w:t>валидация</w:t>
      </w:r>
      <w:r w:rsidRPr="0032456F">
        <w:rPr>
          <w:lang w:val="en-US"/>
        </w:rPr>
        <w:t xml:space="preserve"> </w:t>
      </w:r>
      <w:r>
        <w:t>пустых</w:t>
      </w:r>
      <w:r w:rsidRPr="0032456F">
        <w:rPr>
          <w:lang w:val="en-US"/>
        </w:rPr>
        <w:t xml:space="preserve"> </w:t>
      </w:r>
      <w:r>
        <w:t>параметров</w:t>
      </w:r>
      <w:r w:rsidRPr="0032456F">
        <w:rPr>
          <w:lang w:val="en-US"/>
        </w:rPr>
        <w:t xml:space="preserve"> </w:t>
      </w:r>
      <w:r>
        <w:t>для</w:t>
      </w:r>
      <w:r w:rsidRPr="0032456F">
        <w:rPr>
          <w:lang w:val="en-US"/>
        </w:rPr>
        <w:t xml:space="preserve"> </w:t>
      </w:r>
      <w:r w:rsidRPr="00D06B4B">
        <w:rPr>
          <w:lang w:val="en-US"/>
        </w:rPr>
        <w:t>POST</w:t>
      </w:r>
      <w:r w:rsidRPr="0032456F">
        <w:rPr>
          <w:lang w:val="en-US"/>
        </w:rPr>
        <w:t>-</w:t>
      </w:r>
      <w:r>
        <w:t>методов</w:t>
      </w:r>
      <w:r w:rsidRPr="0032456F">
        <w:rPr>
          <w:lang w:val="en-US"/>
        </w:rPr>
        <w:t xml:space="preserve"> /</w:t>
      </w:r>
      <w:proofErr w:type="spellStart"/>
      <w:r w:rsidRPr="00D06B4B">
        <w:rPr>
          <w:lang w:val="en-US"/>
        </w:rPr>
        <w:t>api</w:t>
      </w:r>
      <w:proofErr w:type="spellEnd"/>
      <w:r w:rsidRPr="0032456F">
        <w:rPr>
          <w:lang w:val="en-US"/>
        </w:rPr>
        <w:t>/</w:t>
      </w:r>
      <w:proofErr w:type="spellStart"/>
      <w:r w:rsidRPr="00D06B4B">
        <w:rPr>
          <w:lang w:val="en-US"/>
        </w:rPr>
        <w:t>ejco</w:t>
      </w:r>
      <w:proofErr w:type="spellEnd"/>
      <w:r w:rsidRPr="0032456F">
        <w:rPr>
          <w:lang w:val="en-US"/>
        </w:rPr>
        <w:t>-</w:t>
      </w:r>
      <w:r w:rsidRPr="00D06B4B">
        <w:rPr>
          <w:lang w:val="en-US"/>
        </w:rPr>
        <w:t>reference</w:t>
      </w:r>
      <w:r w:rsidRPr="0032456F">
        <w:rPr>
          <w:lang w:val="en-US"/>
        </w:rPr>
        <w:t>-</w:t>
      </w:r>
      <w:r w:rsidRPr="00D06B4B">
        <w:rPr>
          <w:lang w:val="en-US"/>
        </w:rPr>
        <w:t>book</w:t>
      </w:r>
      <w:r w:rsidRPr="0032456F">
        <w:rPr>
          <w:lang w:val="en-US"/>
        </w:rPr>
        <w:t>/</w:t>
      </w:r>
      <w:r w:rsidRPr="00D06B4B">
        <w:rPr>
          <w:lang w:val="en-US"/>
        </w:rPr>
        <w:t>sus</w:t>
      </w:r>
      <w:r w:rsidRPr="0032456F">
        <w:rPr>
          <w:lang w:val="en-US"/>
        </w:rPr>
        <w:t>/</w:t>
      </w:r>
      <w:proofErr w:type="spellStart"/>
      <w:r w:rsidRPr="00D06B4B">
        <w:rPr>
          <w:lang w:val="en-US"/>
        </w:rPr>
        <w:t>parao</w:t>
      </w:r>
      <w:proofErr w:type="spellEnd"/>
      <w:r w:rsidRPr="0032456F">
        <w:rPr>
          <w:lang w:val="en-US"/>
        </w:rPr>
        <w:t>-</w:t>
      </w:r>
      <w:r w:rsidRPr="00D06B4B">
        <w:rPr>
          <w:lang w:val="en-US"/>
        </w:rPr>
        <w:t>deviation</w:t>
      </w:r>
      <w:r w:rsidRPr="0032456F">
        <w:rPr>
          <w:lang w:val="en-US"/>
        </w:rPr>
        <w:t>-</w:t>
      </w:r>
      <w:r w:rsidRPr="00D06B4B">
        <w:rPr>
          <w:lang w:val="en-US"/>
        </w:rPr>
        <w:t>parameters</w:t>
      </w:r>
      <w:r w:rsidRPr="0032456F">
        <w:rPr>
          <w:lang w:val="en-US"/>
        </w:rPr>
        <w:t xml:space="preserve"> </w:t>
      </w:r>
      <w:r>
        <w:t>и</w:t>
      </w:r>
      <w:r w:rsidRPr="0032456F">
        <w:rPr>
          <w:lang w:val="en-US"/>
        </w:rPr>
        <w:t xml:space="preserve"> /</w:t>
      </w:r>
      <w:proofErr w:type="spellStart"/>
      <w:r w:rsidRPr="00D06B4B">
        <w:rPr>
          <w:lang w:val="en-US"/>
        </w:rPr>
        <w:t>api</w:t>
      </w:r>
      <w:proofErr w:type="spellEnd"/>
      <w:r w:rsidRPr="0032456F">
        <w:rPr>
          <w:lang w:val="en-US"/>
        </w:rPr>
        <w:t>/</w:t>
      </w:r>
      <w:proofErr w:type="spellStart"/>
      <w:r w:rsidRPr="00D06B4B">
        <w:rPr>
          <w:lang w:val="en-US"/>
        </w:rPr>
        <w:t>ejco</w:t>
      </w:r>
      <w:proofErr w:type="spellEnd"/>
      <w:r w:rsidRPr="0032456F">
        <w:rPr>
          <w:lang w:val="en-US"/>
        </w:rPr>
        <w:t>-</w:t>
      </w:r>
      <w:r w:rsidRPr="00D06B4B">
        <w:rPr>
          <w:lang w:val="en-US"/>
        </w:rPr>
        <w:t>reference</w:t>
      </w:r>
      <w:r w:rsidRPr="0032456F">
        <w:rPr>
          <w:lang w:val="en-US"/>
        </w:rPr>
        <w:t>-</w:t>
      </w:r>
      <w:r w:rsidRPr="00D06B4B">
        <w:rPr>
          <w:lang w:val="en-US"/>
        </w:rPr>
        <w:t>book</w:t>
      </w:r>
      <w:r w:rsidRPr="0032456F">
        <w:rPr>
          <w:lang w:val="en-US"/>
        </w:rPr>
        <w:t>/</w:t>
      </w:r>
      <w:r w:rsidRPr="00D06B4B">
        <w:rPr>
          <w:lang w:val="en-US"/>
        </w:rPr>
        <w:t>sus</w:t>
      </w:r>
      <w:r w:rsidRPr="0032456F">
        <w:rPr>
          <w:lang w:val="en-US"/>
        </w:rPr>
        <w:t>/</w:t>
      </w:r>
      <w:r w:rsidRPr="00D06B4B">
        <w:rPr>
          <w:lang w:val="en-US"/>
        </w:rPr>
        <w:t>shipment</w:t>
      </w:r>
      <w:r w:rsidRPr="0032456F">
        <w:rPr>
          <w:lang w:val="en-US"/>
        </w:rPr>
        <w:t>-</w:t>
      </w:r>
      <w:r w:rsidRPr="00D06B4B">
        <w:rPr>
          <w:lang w:val="en-US"/>
        </w:rPr>
        <w:t>operations</w:t>
      </w:r>
      <w:r w:rsidRPr="0032456F">
        <w:rPr>
          <w:lang w:val="en-US"/>
        </w:rPr>
        <w:t>/</w:t>
      </w:r>
      <w:r w:rsidRPr="00D06B4B">
        <w:rPr>
          <w:lang w:val="en-US"/>
        </w:rPr>
        <w:t>statuses</w:t>
      </w:r>
      <w:r w:rsidRPr="0032456F">
        <w:rPr>
          <w:lang w:val="en-US"/>
        </w:rPr>
        <w:t xml:space="preserve"> </w:t>
      </w:r>
      <w:r w:rsidR="00C31AB0">
        <w:fldChar w:fldCharType="begin"/>
      </w:r>
      <w:r w:rsidR="00C31AB0" w:rsidRPr="006B67EE">
        <w:rPr>
          <w:lang w:val="en-US"/>
        </w:rPr>
        <w:instrText xml:space="preserve"> HYPERLINK "https://jira.zyfra.com/browse/IDPZSPM-1156" \t "_blank" </w:instrText>
      </w:r>
      <w:r w:rsidR="00C31AB0">
        <w:fldChar w:fldCharType="separate"/>
      </w:r>
      <w:r>
        <w:rPr>
          <w:rStyle w:val="a8"/>
          <w:lang w:val="en-US"/>
        </w:rPr>
        <w:t>IDPZSPM</w:t>
      </w:r>
      <w:r w:rsidRPr="0032456F">
        <w:rPr>
          <w:rStyle w:val="a8"/>
          <w:lang w:val="en-US"/>
        </w:rPr>
        <w:t>-1156</w:t>
      </w:r>
      <w:r w:rsidR="00C31AB0">
        <w:rPr>
          <w:rStyle w:val="a8"/>
          <w:lang w:val="en-US"/>
        </w:rPr>
        <w:fldChar w:fldCharType="end"/>
      </w:r>
    </w:p>
    <w:p w14:paraId="18B535CF" w14:textId="13261E4F" w:rsidR="005D11CA" w:rsidRPr="005D11CA" w:rsidRDefault="005D11CA" w:rsidP="005D11CA">
      <w:pPr>
        <w:numPr>
          <w:ilvl w:val="0"/>
          <w:numId w:val="5"/>
        </w:numPr>
        <w:spacing w:before="100" w:beforeAutospacing="1" w:after="100" w:afterAutospacing="1"/>
        <w:jc w:val="left"/>
      </w:pPr>
      <w:r>
        <w:t xml:space="preserve">Исправлен текст сообщения об ошибке при удалении ранее удаленного элемента пополняемого справочника </w:t>
      </w:r>
      <w:hyperlink r:id="rId75" w:tgtFrame="_blank" w:history="1">
        <w:r>
          <w:rPr>
            <w:rStyle w:val="a8"/>
          </w:rPr>
          <w:t>IDPZSPM-1306</w:t>
        </w:r>
      </w:hyperlink>
      <w:r>
        <w:t xml:space="preserve"> </w:t>
      </w:r>
    </w:p>
    <w:p w14:paraId="1A7711B6" w14:textId="0D137C8B" w:rsidR="005D11CA" w:rsidRPr="005D11CA" w:rsidRDefault="005D11CA" w:rsidP="005D11CA">
      <w:pPr>
        <w:numPr>
          <w:ilvl w:val="0"/>
          <w:numId w:val="5"/>
        </w:numPr>
        <w:spacing w:before="100" w:beforeAutospacing="1" w:after="100" w:afterAutospacing="1"/>
        <w:jc w:val="left"/>
      </w:pPr>
      <w:r>
        <w:t xml:space="preserve">Исправлены ограничения длины полей для справочников "Содержание работ и Подрядная организация" </w:t>
      </w:r>
      <w:hyperlink r:id="rId76" w:tgtFrame="_blank" w:history="1">
        <w:r>
          <w:rPr>
            <w:rStyle w:val="a8"/>
          </w:rPr>
          <w:t>IDPZSPM-1319</w:t>
        </w:r>
      </w:hyperlink>
    </w:p>
    <w:p w14:paraId="6D92E289" w14:textId="6DFF1D56" w:rsidR="00104DAE" w:rsidRDefault="00D06B4B" w:rsidP="00104DAE">
      <w:pPr>
        <w:pStyle w:val="3"/>
        <w:rPr>
          <w:lang w:val="en-US"/>
        </w:rPr>
      </w:pPr>
      <w:bookmarkStart w:id="30" w:name="_Toc171678263"/>
      <w:r>
        <w:rPr>
          <w:lang w:val="en-US"/>
        </w:rPr>
        <w:t>E</w:t>
      </w:r>
      <w:proofErr w:type="spellStart"/>
      <w:r w:rsidRPr="00D06B4B">
        <w:t>jco-reporting-webapi</w:t>
      </w:r>
      <w:bookmarkEnd w:id="30"/>
      <w:proofErr w:type="spellEnd"/>
    </w:p>
    <w:p w14:paraId="1AF5AFAA" w14:textId="64E81A6F" w:rsidR="00D06B4B" w:rsidRPr="00D06B4B" w:rsidRDefault="00D06B4B" w:rsidP="00D06B4B">
      <w:pPr>
        <w:numPr>
          <w:ilvl w:val="0"/>
          <w:numId w:val="5"/>
        </w:numPr>
        <w:spacing w:before="100" w:beforeAutospacing="1" w:after="100" w:afterAutospacing="1"/>
        <w:jc w:val="left"/>
      </w:pPr>
      <w:r>
        <w:t>Исправлено получение</w:t>
      </w:r>
      <w:r w:rsidRPr="00D06B4B">
        <w:t xml:space="preserve"> </w:t>
      </w:r>
      <w:r>
        <w:t>данных</w:t>
      </w:r>
      <w:r w:rsidRPr="00D06B4B">
        <w:t xml:space="preserve"> </w:t>
      </w:r>
      <w:r>
        <w:t>шаблона</w:t>
      </w:r>
      <w:r w:rsidRPr="00D06B4B">
        <w:t xml:space="preserve"> </w:t>
      </w:r>
      <w:r>
        <w:t>в</w:t>
      </w:r>
      <w:r w:rsidRPr="00D06B4B">
        <w:t xml:space="preserve"> </w:t>
      </w:r>
      <w:r>
        <w:t>запросе</w:t>
      </w:r>
      <w:r w:rsidRPr="00D06B4B">
        <w:t xml:space="preserve"> </w:t>
      </w:r>
      <w:r w:rsidRPr="00D06B4B">
        <w:rPr>
          <w:lang w:val="en-US"/>
        </w:rPr>
        <w:t>GET</w:t>
      </w:r>
      <w:r w:rsidRPr="00D06B4B">
        <w:t xml:space="preserve"> /</w:t>
      </w:r>
      <w:proofErr w:type="spellStart"/>
      <w:r w:rsidRPr="00D06B4B">
        <w:rPr>
          <w:lang w:val="en-US"/>
        </w:rPr>
        <w:t>api</w:t>
      </w:r>
      <w:proofErr w:type="spellEnd"/>
      <w:r w:rsidRPr="00D06B4B">
        <w:t>/</w:t>
      </w:r>
      <w:r w:rsidRPr="00D06B4B">
        <w:rPr>
          <w:lang w:val="en-US"/>
        </w:rPr>
        <w:t>report</w:t>
      </w:r>
      <w:r w:rsidRPr="00D06B4B">
        <w:t>-</w:t>
      </w:r>
      <w:r w:rsidRPr="00D06B4B">
        <w:rPr>
          <w:lang w:val="en-US"/>
        </w:rPr>
        <w:t>template</w:t>
      </w:r>
      <w:r w:rsidRPr="00D06B4B">
        <w:t>/{</w:t>
      </w:r>
      <w:r w:rsidRPr="00D06B4B">
        <w:rPr>
          <w:lang w:val="en-US"/>
        </w:rPr>
        <w:t>id</w:t>
      </w:r>
      <w:r w:rsidRPr="00D06B4B">
        <w:t xml:space="preserve">} </w:t>
      </w:r>
      <w:hyperlink r:id="rId77" w:history="1">
        <w:r w:rsidR="003C11C5">
          <w:rPr>
            <w:rStyle w:val="a8"/>
          </w:rPr>
          <w:t>IDPZSPM-1120</w:t>
        </w:r>
      </w:hyperlink>
      <w:r w:rsidR="003C11C5">
        <w:t xml:space="preserve"> </w:t>
      </w:r>
    </w:p>
    <w:p w14:paraId="23026DC5" w14:textId="3F9D8B95" w:rsidR="00D06B4B" w:rsidRDefault="00D06B4B" w:rsidP="00601EA0">
      <w:pPr>
        <w:numPr>
          <w:ilvl w:val="0"/>
          <w:numId w:val="5"/>
        </w:numPr>
        <w:spacing w:before="100" w:beforeAutospacing="1" w:after="100" w:afterAutospacing="1"/>
        <w:jc w:val="left"/>
      </w:pPr>
      <w:r>
        <w:t xml:space="preserve">Исправлена обработка случая, когда в отчет за период не удалось добавить ни одного отчета за смену. </w:t>
      </w:r>
      <w:hyperlink r:id="rId78" w:history="1">
        <w:r w:rsidR="003C11C5">
          <w:rPr>
            <w:rStyle w:val="a8"/>
          </w:rPr>
          <w:t>IDPZSPM-1148</w:t>
        </w:r>
      </w:hyperlink>
      <w:r w:rsidR="003C11C5">
        <w:t xml:space="preserve"> </w:t>
      </w:r>
    </w:p>
    <w:p w14:paraId="1A00979E" w14:textId="7256FE4B" w:rsidR="005D11CA" w:rsidRDefault="005D11CA" w:rsidP="00601EA0">
      <w:pPr>
        <w:numPr>
          <w:ilvl w:val="0"/>
          <w:numId w:val="5"/>
        </w:numPr>
        <w:spacing w:before="100" w:beforeAutospacing="1" w:after="100" w:afterAutospacing="1"/>
        <w:jc w:val="left"/>
      </w:pPr>
      <w:r>
        <w:t xml:space="preserve">Устранена проблема при логировании запросов на получение отчета </w:t>
      </w:r>
      <w:hyperlink r:id="rId79" w:tgtFrame="_blank" w:history="1">
        <w:r>
          <w:rPr>
            <w:rStyle w:val="a8"/>
          </w:rPr>
          <w:t>IDPZSPM-1285</w:t>
        </w:r>
      </w:hyperlink>
    </w:p>
    <w:p w14:paraId="0E6664F5" w14:textId="797D8748" w:rsidR="005D11CA" w:rsidRDefault="005D11CA" w:rsidP="00601EA0">
      <w:pPr>
        <w:numPr>
          <w:ilvl w:val="0"/>
          <w:numId w:val="5"/>
        </w:numPr>
        <w:spacing w:before="100" w:beforeAutospacing="1" w:after="100" w:afterAutospacing="1"/>
        <w:jc w:val="left"/>
      </w:pPr>
      <w:r>
        <w:t xml:space="preserve">Устранена уязвимость </w:t>
      </w:r>
      <w:hyperlink r:id="rId80" w:tooltip="Issue in Jira" w:history="1">
        <w:r>
          <w:rPr>
            <w:rStyle w:val="a8"/>
          </w:rPr>
          <w:t>CVE-2024</w:t>
        </w:r>
      </w:hyperlink>
      <w:r>
        <w:t>-38095 (System.Formats.Asn1)</w:t>
      </w:r>
    </w:p>
    <w:p w14:paraId="5E04DC1F" w14:textId="4484D7DB" w:rsidR="003C11C5" w:rsidRDefault="003C11C5" w:rsidP="003C11C5">
      <w:pPr>
        <w:pStyle w:val="3"/>
        <w:rPr>
          <w:lang w:val="en-US"/>
        </w:rPr>
      </w:pPr>
      <w:bookmarkStart w:id="31" w:name="_Toc171678264"/>
      <w:r>
        <w:rPr>
          <w:lang w:val="en-US"/>
        </w:rPr>
        <w:t>E</w:t>
      </w:r>
      <w:proofErr w:type="spellStart"/>
      <w:r w:rsidRPr="00D06B4B">
        <w:t>jco</w:t>
      </w:r>
      <w:r w:rsidRPr="003C11C5">
        <w:t>-universalstorage-adapter</w:t>
      </w:r>
      <w:bookmarkEnd w:id="31"/>
      <w:proofErr w:type="spellEnd"/>
    </w:p>
    <w:p w14:paraId="73A1BF75" w14:textId="2041919D" w:rsidR="003C11C5" w:rsidRDefault="003C11C5" w:rsidP="003C11C5">
      <w:pPr>
        <w:numPr>
          <w:ilvl w:val="0"/>
          <w:numId w:val="5"/>
        </w:numPr>
        <w:spacing w:before="100" w:beforeAutospacing="1" w:after="100" w:afterAutospacing="1"/>
        <w:jc w:val="left"/>
      </w:pPr>
      <w:r w:rsidRPr="003C11C5">
        <w:t xml:space="preserve">Устранена ошибка при </w:t>
      </w:r>
      <w:proofErr w:type="spellStart"/>
      <w:r w:rsidRPr="003C11C5">
        <w:t>десериализации</w:t>
      </w:r>
      <w:proofErr w:type="spellEnd"/>
      <w:r w:rsidRPr="003C11C5">
        <w:t xml:space="preserve"> ключа сообщения из </w:t>
      </w:r>
      <w:proofErr w:type="spellStart"/>
      <w:r w:rsidRPr="003C11C5">
        <w:t>Kafka</w:t>
      </w:r>
      <w:proofErr w:type="spellEnd"/>
      <w:r w:rsidRPr="003C11C5">
        <w:t xml:space="preserve"> </w:t>
      </w:r>
      <w:hyperlink r:id="rId81" w:history="1">
        <w:r>
          <w:rPr>
            <w:rStyle w:val="a8"/>
          </w:rPr>
          <w:t>IDPZSPM-1121</w:t>
        </w:r>
      </w:hyperlink>
      <w:r>
        <w:t xml:space="preserve"> </w:t>
      </w:r>
    </w:p>
    <w:p w14:paraId="5CA4B58F" w14:textId="73B7EA28" w:rsidR="003C11C5" w:rsidRDefault="003C11C5" w:rsidP="003C11C5">
      <w:pPr>
        <w:pStyle w:val="3"/>
        <w:rPr>
          <w:lang w:val="en-US"/>
        </w:rPr>
      </w:pPr>
      <w:bookmarkStart w:id="32" w:name="_Toc171678265"/>
      <w:r w:rsidRPr="003C11C5">
        <w:rPr>
          <w:lang w:val="en-US"/>
        </w:rPr>
        <w:t>E</w:t>
      </w:r>
      <w:proofErr w:type="spellStart"/>
      <w:r w:rsidRPr="00D06B4B">
        <w:t>jco</w:t>
      </w:r>
      <w:proofErr w:type="spellEnd"/>
      <w:r w:rsidRPr="003C11C5">
        <w:t>-u</w:t>
      </w:r>
      <w:r>
        <w:rPr>
          <w:lang w:val="en-US"/>
        </w:rPr>
        <w:t>s</w:t>
      </w:r>
      <w:proofErr w:type="spellStart"/>
      <w:r w:rsidRPr="003C11C5">
        <w:t>er</w:t>
      </w:r>
      <w:proofErr w:type="spellEnd"/>
      <w:r>
        <w:rPr>
          <w:lang w:val="en-US"/>
        </w:rPr>
        <w:t>s</w:t>
      </w:r>
      <w:bookmarkEnd w:id="32"/>
    </w:p>
    <w:p w14:paraId="58713C0C" w14:textId="1ACB17D0" w:rsidR="003C11C5" w:rsidRPr="003C11C5" w:rsidRDefault="003C11C5" w:rsidP="003C11C5">
      <w:pPr>
        <w:numPr>
          <w:ilvl w:val="0"/>
          <w:numId w:val="5"/>
        </w:numPr>
        <w:spacing w:before="100" w:beforeAutospacing="1" w:after="100" w:afterAutospacing="1"/>
        <w:jc w:val="left"/>
        <w:rPr>
          <w:lang w:val="en-US"/>
        </w:rPr>
      </w:pPr>
      <w:r>
        <w:t>Убраны</w:t>
      </w:r>
      <w:r w:rsidRPr="003C11C5">
        <w:rPr>
          <w:lang w:val="en-US"/>
        </w:rPr>
        <w:t xml:space="preserve"> </w:t>
      </w:r>
      <w:r>
        <w:t>данные</w:t>
      </w:r>
      <w:r w:rsidRPr="003C11C5">
        <w:rPr>
          <w:lang w:val="en-US"/>
        </w:rPr>
        <w:t xml:space="preserve"> </w:t>
      </w:r>
      <w:r>
        <w:t>по</w:t>
      </w:r>
      <w:r w:rsidRPr="003C11C5">
        <w:rPr>
          <w:lang w:val="en-US"/>
        </w:rPr>
        <w:t xml:space="preserve"> </w:t>
      </w:r>
      <w:r>
        <w:t>отображению</w:t>
      </w:r>
      <w:r w:rsidRPr="003C11C5">
        <w:rPr>
          <w:lang w:val="en-US"/>
        </w:rPr>
        <w:t xml:space="preserve"> </w:t>
      </w:r>
      <w:r>
        <w:t>экранов</w:t>
      </w:r>
      <w:r w:rsidRPr="003C11C5">
        <w:rPr>
          <w:lang w:val="en-US"/>
        </w:rPr>
        <w:t xml:space="preserve"> «</w:t>
      </w:r>
      <w:r>
        <w:t>Администрирование</w:t>
      </w:r>
      <w:r w:rsidRPr="003C11C5">
        <w:rPr>
          <w:lang w:val="en-US"/>
        </w:rPr>
        <w:t>», «</w:t>
      </w:r>
      <w:r>
        <w:t>Настройка</w:t>
      </w:r>
      <w:r w:rsidRPr="003C11C5">
        <w:rPr>
          <w:lang w:val="en-US"/>
        </w:rPr>
        <w:t xml:space="preserve"> </w:t>
      </w:r>
      <w:r>
        <w:t>отчетов</w:t>
      </w:r>
      <w:r w:rsidRPr="003C11C5">
        <w:rPr>
          <w:lang w:val="en-US"/>
        </w:rPr>
        <w:t xml:space="preserve">» </w:t>
      </w:r>
      <w:r>
        <w:t>и</w:t>
      </w:r>
      <w:r w:rsidRPr="003C11C5">
        <w:rPr>
          <w:lang w:val="en-US"/>
        </w:rPr>
        <w:t xml:space="preserve"> «</w:t>
      </w:r>
      <w:r>
        <w:t>Конфигуратор</w:t>
      </w:r>
      <w:r w:rsidRPr="003C11C5">
        <w:rPr>
          <w:lang w:val="en-US"/>
        </w:rPr>
        <w:t xml:space="preserve"> </w:t>
      </w:r>
      <w:r>
        <w:t>приложения</w:t>
      </w:r>
      <w:r w:rsidRPr="003C11C5">
        <w:rPr>
          <w:lang w:val="en-US"/>
        </w:rPr>
        <w:t xml:space="preserve">» </w:t>
      </w:r>
      <w:r>
        <w:t>из</w:t>
      </w:r>
      <w:r w:rsidRPr="003C11C5">
        <w:rPr>
          <w:lang w:val="en-US"/>
        </w:rPr>
        <w:t xml:space="preserve"> </w:t>
      </w:r>
      <w:r>
        <w:t>таблиц</w:t>
      </w:r>
      <w:r w:rsidRPr="003C11C5">
        <w:rPr>
          <w:lang w:val="en-US"/>
        </w:rPr>
        <w:t xml:space="preserve"> </w:t>
      </w:r>
      <w:proofErr w:type="spellStart"/>
      <w:r w:rsidRPr="003C11C5">
        <w:rPr>
          <w:lang w:val="en-US"/>
        </w:rPr>
        <w:t>usermanagement.user_screens</w:t>
      </w:r>
      <w:proofErr w:type="spellEnd"/>
      <w:r w:rsidRPr="003C11C5">
        <w:rPr>
          <w:lang w:val="en-US"/>
        </w:rPr>
        <w:t xml:space="preserve"> </w:t>
      </w:r>
      <w:r>
        <w:t>и</w:t>
      </w:r>
      <w:r w:rsidRPr="003C11C5">
        <w:rPr>
          <w:lang w:val="en-US"/>
        </w:rPr>
        <w:t xml:space="preserve"> </w:t>
      </w:r>
      <w:proofErr w:type="spellStart"/>
      <w:r w:rsidRPr="003C11C5">
        <w:rPr>
          <w:lang w:val="en-US"/>
        </w:rPr>
        <w:t>usermanagement.user_screen_groups</w:t>
      </w:r>
      <w:proofErr w:type="spellEnd"/>
      <w:r w:rsidRPr="003C11C5">
        <w:rPr>
          <w:lang w:val="en-US"/>
        </w:rPr>
        <w:t xml:space="preserve"> </w:t>
      </w:r>
      <w:r w:rsidR="00C31AB0">
        <w:fldChar w:fldCharType="begin"/>
      </w:r>
      <w:r w:rsidR="00C31AB0" w:rsidRPr="006B67EE">
        <w:rPr>
          <w:lang w:val="en-US"/>
        </w:rPr>
        <w:instrText xml:space="preserve"> HYPERLINK "https://jira.zyfra.com/browse/IDPZSPM-1264" \t "_blank" </w:instrText>
      </w:r>
      <w:r w:rsidR="00C31AB0">
        <w:fldChar w:fldCharType="separate"/>
      </w:r>
      <w:r w:rsidRPr="003C11C5">
        <w:rPr>
          <w:rStyle w:val="a8"/>
          <w:lang w:val="en-US"/>
        </w:rPr>
        <w:t>IDPZSPM-1264</w:t>
      </w:r>
      <w:r w:rsidR="00C31AB0">
        <w:rPr>
          <w:rStyle w:val="a8"/>
          <w:lang w:val="en-US"/>
        </w:rPr>
        <w:fldChar w:fldCharType="end"/>
      </w:r>
    </w:p>
    <w:p w14:paraId="6802D3DF" w14:textId="308C8187" w:rsidR="003C11C5" w:rsidRDefault="003C11C5" w:rsidP="003C11C5">
      <w:pPr>
        <w:pStyle w:val="3"/>
        <w:tabs>
          <w:tab w:val="left" w:pos="1701"/>
          <w:tab w:val="left" w:pos="1843"/>
        </w:tabs>
        <w:rPr>
          <w:lang w:val="en-US"/>
        </w:rPr>
      </w:pPr>
      <w:bookmarkStart w:id="33" w:name="_Toc171678266"/>
      <w:r>
        <w:rPr>
          <w:lang w:val="en-US"/>
        </w:rPr>
        <w:lastRenderedPageBreak/>
        <w:t>Shifts</w:t>
      </w:r>
      <w:bookmarkEnd w:id="33"/>
    </w:p>
    <w:p w14:paraId="010A3B36" w14:textId="64BE2838" w:rsidR="003C11C5" w:rsidRDefault="003C11C5" w:rsidP="003C11C5">
      <w:pPr>
        <w:numPr>
          <w:ilvl w:val="0"/>
          <w:numId w:val="5"/>
        </w:numPr>
        <w:spacing w:before="100" w:beforeAutospacing="1" w:after="100" w:afterAutospacing="1"/>
        <w:jc w:val="left"/>
      </w:pPr>
      <w:r>
        <w:t xml:space="preserve">Исправлена сортировка списка ответственных в распоряжениях </w:t>
      </w:r>
      <w:hyperlink r:id="rId82" w:history="1">
        <w:r>
          <w:rPr>
            <w:rStyle w:val="a8"/>
          </w:rPr>
          <w:t>IDPZSPM-878</w:t>
        </w:r>
      </w:hyperlink>
      <w:r w:rsidRPr="003C11C5">
        <w:t xml:space="preserve"> </w:t>
      </w:r>
    </w:p>
    <w:p w14:paraId="6D31C70D" w14:textId="1F135F29" w:rsidR="003C11C5" w:rsidRDefault="003C11C5" w:rsidP="003C11C5">
      <w:pPr>
        <w:numPr>
          <w:ilvl w:val="0"/>
          <w:numId w:val="5"/>
        </w:numPr>
        <w:spacing w:before="100" w:beforeAutospacing="1" w:after="100" w:afterAutospacing="1"/>
        <w:jc w:val="left"/>
      </w:pPr>
      <w:r>
        <w:t xml:space="preserve">Исправлен планировщик </w:t>
      </w:r>
      <w:proofErr w:type="spellStart"/>
      <w:r>
        <w:t>автопродления</w:t>
      </w:r>
      <w:proofErr w:type="spellEnd"/>
      <w:r>
        <w:t xml:space="preserve"> смен </w:t>
      </w:r>
      <w:hyperlink r:id="rId83" w:history="1">
        <w:r>
          <w:rPr>
            <w:rStyle w:val="a8"/>
          </w:rPr>
          <w:t>IDPZSPM-1154</w:t>
        </w:r>
      </w:hyperlink>
      <w:r w:rsidRPr="003C11C5">
        <w:t xml:space="preserve"> </w:t>
      </w:r>
    </w:p>
    <w:p w14:paraId="6EA511B8" w14:textId="4DE747AA" w:rsidR="003C11C5" w:rsidRDefault="003C11C5" w:rsidP="003C11C5">
      <w:pPr>
        <w:numPr>
          <w:ilvl w:val="0"/>
          <w:numId w:val="5"/>
        </w:numPr>
        <w:spacing w:before="100" w:beforeAutospacing="1" w:after="100" w:afterAutospacing="1"/>
        <w:jc w:val="left"/>
      </w:pPr>
      <w:r>
        <w:t xml:space="preserve">Исправлена работа </w:t>
      </w:r>
      <w:r w:rsidR="005A03A8">
        <w:rPr>
          <w:lang w:val="en-US"/>
        </w:rPr>
        <w:t>endpoint</w:t>
      </w:r>
      <w:r>
        <w:t xml:space="preserve"> назначения главного на смену </w:t>
      </w:r>
      <w:hyperlink r:id="rId84" w:history="1">
        <w:r>
          <w:rPr>
            <w:rStyle w:val="a8"/>
          </w:rPr>
          <w:t>IDPZSPM-1265</w:t>
        </w:r>
      </w:hyperlink>
      <w:r w:rsidRPr="003C11C5">
        <w:t xml:space="preserve"> </w:t>
      </w:r>
    </w:p>
    <w:p w14:paraId="7F472DCB" w14:textId="2F041CEC" w:rsidR="003C11C5" w:rsidRPr="005D11CA" w:rsidRDefault="003C11C5" w:rsidP="003C11C5">
      <w:pPr>
        <w:numPr>
          <w:ilvl w:val="0"/>
          <w:numId w:val="5"/>
        </w:numPr>
        <w:spacing w:before="100" w:beforeAutospacing="1" w:after="100" w:afterAutospacing="1"/>
        <w:jc w:val="left"/>
        <w:rPr>
          <w:rFonts w:ascii="Times New Roman" w:hAnsi="Times New Roman"/>
        </w:rPr>
      </w:pPr>
      <w:r>
        <w:t xml:space="preserve">Убрана поддержка статуса </w:t>
      </w:r>
      <w:r w:rsidR="005D11CA">
        <w:t>«</w:t>
      </w:r>
      <w:r>
        <w:t>Покинул смену</w:t>
      </w:r>
      <w:r w:rsidR="005D11CA">
        <w:t>»</w:t>
      </w:r>
      <w:r>
        <w:t xml:space="preserve"> у участников смены. Изменены маршруты </w:t>
      </w:r>
      <w:r w:rsidR="005A03A8">
        <w:rPr>
          <w:lang w:val="en-US"/>
        </w:rPr>
        <w:t>endpoint</w:t>
      </w:r>
      <w:r>
        <w:t xml:space="preserve"> вывода/возврата участников смены. </w:t>
      </w:r>
      <w:hyperlink r:id="rId85" w:tgtFrame="_blank" w:history="1">
        <w:r>
          <w:rPr>
            <w:rStyle w:val="a8"/>
          </w:rPr>
          <w:t>IDPZSPM-984</w:t>
        </w:r>
      </w:hyperlink>
      <w:r>
        <w:t xml:space="preserve"> </w:t>
      </w:r>
    </w:p>
    <w:p w14:paraId="4EEB8474" w14:textId="4E77D2DD" w:rsidR="005D11CA" w:rsidRPr="005A03A8" w:rsidRDefault="005D11CA" w:rsidP="005D11CA">
      <w:pPr>
        <w:pStyle w:val="3"/>
        <w:tabs>
          <w:tab w:val="left" w:pos="1843"/>
        </w:tabs>
        <w:rPr>
          <w:lang w:val="en-US"/>
        </w:rPr>
      </w:pPr>
      <w:proofErr w:type="spellStart"/>
      <w:r>
        <w:rPr>
          <w:lang w:val="en-US"/>
        </w:rPr>
        <w:t>E</w:t>
      </w:r>
      <w:r w:rsidRPr="005D11CA">
        <w:rPr>
          <w:lang w:val="en-US"/>
        </w:rPr>
        <w:t>jco.shiftsinfo</w:t>
      </w:r>
      <w:proofErr w:type="spellEnd"/>
    </w:p>
    <w:p w14:paraId="4132FEDC" w14:textId="0F030637" w:rsidR="005D11CA" w:rsidRDefault="005D11CA" w:rsidP="005D11CA">
      <w:pPr>
        <w:numPr>
          <w:ilvl w:val="0"/>
          <w:numId w:val="30"/>
        </w:numPr>
        <w:spacing w:before="100" w:beforeAutospacing="1" w:after="100" w:afterAutospacing="1"/>
        <w:jc w:val="left"/>
        <w:rPr>
          <w:rFonts w:ascii="Times New Roman" w:hAnsi="Times New Roman"/>
        </w:rPr>
      </w:pPr>
      <w:r>
        <w:t xml:space="preserve">Исправлен текст сообщения об ошибке при удалении ответственного пользователя за проведение работ в РПО </w:t>
      </w:r>
      <w:hyperlink r:id="rId86" w:tgtFrame="_blank" w:history="1">
        <w:r>
          <w:rPr>
            <w:rStyle w:val="a8"/>
          </w:rPr>
          <w:t>IDPZSPM-1318</w:t>
        </w:r>
      </w:hyperlink>
      <w:r>
        <w:t xml:space="preserve"> </w:t>
      </w:r>
    </w:p>
    <w:p w14:paraId="5DE1FEB2" w14:textId="74E82531" w:rsidR="005A03A8" w:rsidRPr="005A03A8" w:rsidRDefault="005A03A8" w:rsidP="005A03A8">
      <w:pPr>
        <w:pStyle w:val="3"/>
        <w:tabs>
          <w:tab w:val="left" w:pos="1843"/>
        </w:tabs>
        <w:rPr>
          <w:lang w:val="en-US"/>
        </w:rPr>
      </w:pPr>
      <w:bookmarkStart w:id="34" w:name="_Toc171678267"/>
      <w:r>
        <w:rPr>
          <w:lang w:val="en-US"/>
        </w:rPr>
        <w:t>S</w:t>
      </w:r>
      <w:r w:rsidRPr="005A03A8">
        <w:rPr>
          <w:lang w:val="en-US"/>
        </w:rPr>
        <w:t>us-</w:t>
      </w:r>
      <w:proofErr w:type="spellStart"/>
      <w:r w:rsidRPr="005A03A8">
        <w:rPr>
          <w:lang w:val="en-US"/>
        </w:rPr>
        <w:t>shiftinfo</w:t>
      </w:r>
      <w:proofErr w:type="spellEnd"/>
      <w:r w:rsidRPr="005A03A8">
        <w:rPr>
          <w:lang w:val="en-US"/>
        </w:rPr>
        <w:t>-</w:t>
      </w:r>
      <w:proofErr w:type="spellStart"/>
      <w:r w:rsidRPr="005A03A8">
        <w:rPr>
          <w:lang w:val="en-US"/>
        </w:rPr>
        <w:t>webapi</w:t>
      </w:r>
      <w:bookmarkEnd w:id="34"/>
      <w:proofErr w:type="spellEnd"/>
    </w:p>
    <w:p w14:paraId="2DAD88D4" w14:textId="77777777" w:rsidR="005A03A8" w:rsidRDefault="005A03A8" w:rsidP="005A03A8">
      <w:pPr>
        <w:numPr>
          <w:ilvl w:val="0"/>
          <w:numId w:val="5"/>
        </w:numPr>
        <w:spacing w:before="100" w:beforeAutospacing="1" w:after="100" w:afterAutospacing="1"/>
        <w:jc w:val="left"/>
      </w:pPr>
      <w:r>
        <w:t xml:space="preserve">Добавлена новая рубрика «Установленные факты за смену» </w:t>
      </w:r>
      <w:hyperlink r:id="rId87" w:tgtFrame="_blank" w:history="1">
        <w:r>
          <w:rPr>
            <w:rStyle w:val="a8"/>
          </w:rPr>
          <w:t>IDPZSPM-1073</w:t>
        </w:r>
      </w:hyperlink>
      <w:r>
        <w:t xml:space="preserve"> </w:t>
      </w:r>
    </w:p>
    <w:p w14:paraId="18AD84A5" w14:textId="021226E1" w:rsidR="005A03A8" w:rsidRDefault="005A03A8" w:rsidP="005A03A8">
      <w:pPr>
        <w:numPr>
          <w:ilvl w:val="0"/>
          <w:numId w:val="5"/>
        </w:numPr>
        <w:spacing w:before="100" w:beforeAutospacing="1" w:after="100" w:afterAutospacing="1"/>
        <w:jc w:val="left"/>
      </w:pPr>
      <w:r>
        <w:t xml:space="preserve">Изменен расчет дельты в рубрике «План производства» </w:t>
      </w:r>
      <w:hyperlink r:id="rId88" w:tgtFrame="_blank" w:history="1">
        <w:r>
          <w:rPr>
            <w:rStyle w:val="a8"/>
          </w:rPr>
          <w:t>IDPZSPM-1147</w:t>
        </w:r>
      </w:hyperlink>
      <w:r>
        <w:t xml:space="preserve"> </w:t>
      </w:r>
    </w:p>
    <w:p w14:paraId="0D6A3060" w14:textId="685B25F4" w:rsidR="005D11CA" w:rsidRDefault="005D11CA" w:rsidP="005A03A8">
      <w:pPr>
        <w:numPr>
          <w:ilvl w:val="0"/>
          <w:numId w:val="5"/>
        </w:numPr>
        <w:spacing w:before="100" w:beforeAutospacing="1" w:after="100" w:afterAutospacing="1"/>
        <w:jc w:val="left"/>
      </w:pPr>
      <w:r>
        <w:t xml:space="preserve">Добавлен флаг </w:t>
      </w:r>
      <w:proofErr w:type="spellStart"/>
      <w:r>
        <w:t>IsDayShiftTime</w:t>
      </w:r>
      <w:proofErr w:type="spellEnd"/>
      <w:r>
        <w:t xml:space="preserve"> для определения дневной/ночной смены в рубрике «План производства» </w:t>
      </w:r>
      <w:hyperlink r:id="rId89" w:tgtFrame="_blank" w:history="1">
        <w:r>
          <w:rPr>
            <w:rStyle w:val="a8"/>
          </w:rPr>
          <w:t>IDPZSPM-1281</w:t>
        </w:r>
      </w:hyperlink>
    </w:p>
    <w:p w14:paraId="1A880897" w14:textId="5F5C3C5C" w:rsidR="005A03A8" w:rsidRDefault="005A03A8" w:rsidP="005A03A8">
      <w:pPr>
        <w:numPr>
          <w:ilvl w:val="0"/>
          <w:numId w:val="5"/>
        </w:numPr>
        <w:spacing w:before="100" w:beforeAutospacing="1" w:after="100" w:afterAutospacing="1"/>
        <w:jc w:val="left"/>
      </w:pPr>
      <w:r>
        <w:t xml:space="preserve">Устранена ошибка при </w:t>
      </w:r>
      <w:proofErr w:type="spellStart"/>
      <w:r>
        <w:t>десериализации</w:t>
      </w:r>
      <w:proofErr w:type="spellEnd"/>
      <w:r>
        <w:t xml:space="preserve"> ключа сообщения из </w:t>
      </w:r>
      <w:proofErr w:type="spellStart"/>
      <w:r>
        <w:t>Kafka</w:t>
      </w:r>
      <w:proofErr w:type="spellEnd"/>
      <w:r>
        <w:t xml:space="preserve"> </w:t>
      </w:r>
      <w:hyperlink r:id="rId90" w:tgtFrame="_blank" w:history="1">
        <w:r>
          <w:rPr>
            <w:rStyle w:val="a8"/>
          </w:rPr>
          <w:t>IDPZSPM-1121</w:t>
        </w:r>
      </w:hyperlink>
    </w:p>
    <w:p w14:paraId="03F77C19" w14:textId="7D53BC06" w:rsidR="005A03A8" w:rsidRDefault="005A03A8" w:rsidP="005A03A8">
      <w:pPr>
        <w:numPr>
          <w:ilvl w:val="0"/>
          <w:numId w:val="5"/>
        </w:numPr>
        <w:spacing w:before="100" w:beforeAutospacing="1" w:after="100" w:afterAutospacing="1"/>
        <w:jc w:val="left"/>
      </w:pPr>
      <w:r>
        <w:t xml:space="preserve">В рубрике «План производства» исправлен учёт дневной/ночной смены при расчёте дельты. </w:t>
      </w:r>
      <w:hyperlink r:id="rId91" w:tgtFrame="_blank" w:history="1">
        <w:r>
          <w:rPr>
            <w:rStyle w:val="a8"/>
          </w:rPr>
          <w:t>IDPZSPM-1181</w:t>
        </w:r>
      </w:hyperlink>
    </w:p>
    <w:p w14:paraId="4DD72A27" w14:textId="1E2C01C5" w:rsidR="005A03A8" w:rsidRDefault="005A03A8" w:rsidP="005A03A8">
      <w:pPr>
        <w:pStyle w:val="3"/>
        <w:tabs>
          <w:tab w:val="left" w:pos="1843"/>
        </w:tabs>
        <w:rPr>
          <w:lang w:val="en-US"/>
        </w:rPr>
      </w:pPr>
      <w:bookmarkStart w:id="35" w:name="_Toc171678268"/>
      <w:r w:rsidRPr="003C11C5">
        <w:rPr>
          <w:lang w:val="en-US"/>
        </w:rPr>
        <w:t>E</w:t>
      </w:r>
      <w:proofErr w:type="spellStart"/>
      <w:r w:rsidRPr="00D06B4B">
        <w:t>jco</w:t>
      </w:r>
      <w:proofErr w:type="spellEnd"/>
      <w:r w:rsidRPr="003C11C5">
        <w:t>-</w:t>
      </w:r>
      <w:r>
        <w:rPr>
          <w:lang w:val="en-US"/>
        </w:rPr>
        <w:t>spa</w:t>
      </w:r>
      <w:r>
        <w:t>-</w:t>
      </w:r>
      <w:r>
        <w:rPr>
          <w:lang w:val="en-US"/>
        </w:rPr>
        <w:t>gate</w:t>
      </w:r>
      <w:bookmarkEnd w:id="35"/>
    </w:p>
    <w:p w14:paraId="22FB4229" w14:textId="0E471CFD" w:rsidR="005A03A8" w:rsidRDefault="005A03A8" w:rsidP="005A03A8">
      <w:pPr>
        <w:numPr>
          <w:ilvl w:val="0"/>
          <w:numId w:val="28"/>
        </w:numPr>
        <w:spacing w:before="100" w:beforeAutospacing="1" w:after="100" w:afterAutospacing="1"/>
        <w:jc w:val="left"/>
        <w:rPr>
          <w:rFonts w:ascii="Times New Roman" w:hAnsi="Times New Roman"/>
        </w:rPr>
      </w:pPr>
      <w:r>
        <w:t xml:space="preserve">Устранена ошибка при </w:t>
      </w:r>
      <w:proofErr w:type="spellStart"/>
      <w:r>
        <w:t>десериализации</w:t>
      </w:r>
      <w:proofErr w:type="spellEnd"/>
      <w:r>
        <w:t xml:space="preserve"> ключа сообщения из </w:t>
      </w:r>
      <w:proofErr w:type="spellStart"/>
      <w:r>
        <w:t>Kafka</w:t>
      </w:r>
      <w:proofErr w:type="spellEnd"/>
      <w:r>
        <w:t xml:space="preserve"> </w:t>
      </w:r>
      <w:hyperlink r:id="rId92" w:tgtFrame="_blank" w:history="1">
        <w:r>
          <w:rPr>
            <w:rStyle w:val="a8"/>
          </w:rPr>
          <w:t>IDPZSPM-1121</w:t>
        </w:r>
      </w:hyperlink>
      <w:r>
        <w:t xml:space="preserve"> </w:t>
      </w:r>
    </w:p>
    <w:p w14:paraId="3E344423" w14:textId="07BFD90A" w:rsidR="00801E26" w:rsidRDefault="00801E26" w:rsidP="00801E26">
      <w:pPr>
        <w:pStyle w:val="2"/>
        <w:tabs>
          <w:tab w:val="left" w:pos="993"/>
        </w:tabs>
      </w:pPr>
      <w:bookmarkStart w:id="36" w:name="_Toc171678269"/>
      <w:r>
        <w:t>Изменения</w:t>
      </w:r>
      <w:r w:rsidRPr="00FF1647">
        <w:t xml:space="preserve"> </w:t>
      </w:r>
      <w:r>
        <w:t>в работе сервисов КПЭ</w:t>
      </w:r>
      <w:bookmarkEnd w:id="36"/>
    </w:p>
    <w:p w14:paraId="31654F17" w14:textId="3C0C57CB" w:rsidR="00244ED3" w:rsidRDefault="00601EA0" w:rsidP="00244ED3">
      <w:pPr>
        <w:pStyle w:val="3"/>
        <w:rPr>
          <w:lang w:val="en-US"/>
        </w:rPr>
      </w:pPr>
      <w:bookmarkStart w:id="37" w:name="_Toc171678270"/>
      <w:proofErr w:type="spellStart"/>
      <w:r>
        <w:t>С</w:t>
      </w:r>
      <w:r w:rsidRPr="00601EA0">
        <w:t>ore-realtimewidgetservice</w:t>
      </w:r>
      <w:bookmarkEnd w:id="37"/>
      <w:proofErr w:type="spellEnd"/>
    </w:p>
    <w:p w14:paraId="6E1F9711" w14:textId="22CE0CB7" w:rsidR="005A03A8" w:rsidRDefault="005A03A8" w:rsidP="005A03A8">
      <w:pPr>
        <w:numPr>
          <w:ilvl w:val="0"/>
          <w:numId w:val="5"/>
        </w:numPr>
        <w:spacing w:before="100" w:beforeAutospacing="1" w:after="100" w:afterAutospacing="1"/>
        <w:jc w:val="left"/>
      </w:pPr>
      <w:proofErr w:type="spellStart"/>
      <w:r>
        <w:t>Демо</w:t>
      </w:r>
      <w:proofErr w:type="spellEnd"/>
      <w:r>
        <w:t xml:space="preserve">-режим адаптирован для работы с платформой версии 2.17 и новой иерархической моделью </w:t>
      </w:r>
      <w:hyperlink r:id="rId93" w:history="1">
        <w:r>
          <w:rPr>
            <w:rStyle w:val="a8"/>
          </w:rPr>
          <w:t>IDPZSPM-968</w:t>
        </w:r>
      </w:hyperlink>
      <w:r>
        <w:t xml:space="preserve"> </w:t>
      </w:r>
    </w:p>
    <w:p w14:paraId="536E012F" w14:textId="77777777" w:rsidR="005A03A8" w:rsidRDefault="005A03A8" w:rsidP="005A03A8">
      <w:pPr>
        <w:numPr>
          <w:ilvl w:val="0"/>
          <w:numId w:val="5"/>
        </w:numPr>
        <w:spacing w:before="100" w:beforeAutospacing="1" w:after="100" w:afterAutospacing="1"/>
        <w:jc w:val="left"/>
      </w:pPr>
      <w:r>
        <w:t xml:space="preserve">Произведен переход на библиотеку </w:t>
      </w:r>
      <w:proofErr w:type="spellStart"/>
      <w:r>
        <w:t>Mapster</w:t>
      </w:r>
      <w:proofErr w:type="spellEnd"/>
      <w:r>
        <w:t xml:space="preserve"> вместо </w:t>
      </w:r>
      <w:proofErr w:type="spellStart"/>
      <w:r>
        <w:t>Automapper</w:t>
      </w:r>
      <w:proofErr w:type="spellEnd"/>
      <w:r>
        <w:t xml:space="preserve"> (используется версия </w:t>
      </w:r>
      <w:proofErr w:type="spellStart"/>
      <w:r>
        <w:t>Mapster</w:t>
      </w:r>
      <w:proofErr w:type="spellEnd"/>
      <w:r>
        <w:t xml:space="preserve"> 7.3.0) </w:t>
      </w:r>
      <w:hyperlink r:id="rId94" w:tgtFrame="_blank" w:history="1">
        <w:r>
          <w:rPr>
            <w:rStyle w:val="a8"/>
          </w:rPr>
          <w:t>IDPZSPM-335</w:t>
        </w:r>
      </w:hyperlink>
    </w:p>
    <w:p w14:paraId="6217E3FE" w14:textId="468D8C9C" w:rsidR="005A03A8" w:rsidRPr="005A03A8" w:rsidRDefault="005A03A8" w:rsidP="005A03A8">
      <w:pPr>
        <w:numPr>
          <w:ilvl w:val="0"/>
          <w:numId w:val="5"/>
        </w:numPr>
        <w:spacing w:before="100" w:beforeAutospacing="1" w:after="100" w:afterAutospacing="1"/>
        <w:jc w:val="left"/>
      </w:pPr>
      <w:r>
        <w:t xml:space="preserve">Исправлена ошибка, при которой экраны ВЭ и РО не загружались с </w:t>
      </w:r>
      <w:proofErr w:type="spellStart"/>
      <w:r>
        <w:t>Nullreference</w:t>
      </w:r>
      <w:proofErr w:type="spellEnd"/>
      <w:r>
        <w:t xml:space="preserve"> в логах при наличии лишних </w:t>
      </w:r>
      <w:r w:rsidR="00DE5BD9">
        <w:rPr>
          <w:lang w:val="en-US"/>
        </w:rPr>
        <w:t>OPI</w:t>
      </w:r>
      <w:r>
        <w:t xml:space="preserve"> </w:t>
      </w:r>
      <w:r w:rsidR="00DE5BD9">
        <w:t>«</w:t>
      </w:r>
      <w:r>
        <w:t>Объект производства</w:t>
      </w:r>
      <w:r w:rsidR="00DE5BD9">
        <w:t>»</w:t>
      </w:r>
      <w:r>
        <w:t xml:space="preserve"> </w:t>
      </w:r>
      <w:hyperlink r:id="rId95" w:tgtFrame="_blank" w:history="1">
        <w:r w:rsidR="00DE5BD9">
          <w:rPr>
            <w:rStyle w:val="a8"/>
          </w:rPr>
          <w:t>IDPZSPM-1166</w:t>
        </w:r>
      </w:hyperlink>
      <w:r w:rsidR="00DE5BD9">
        <w:t xml:space="preserve"> </w:t>
      </w:r>
    </w:p>
    <w:p w14:paraId="16E94625" w14:textId="4E3B7ADB" w:rsidR="005A03A8" w:rsidRDefault="005A03A8" w:rsidP="005A03A8">
      <w:pPr>
        <w:numPr>
          <w:ilvl w:val="0"/>
          <w:numId w:val="5"/>
        </w:numPr>
        <w:spacing w:before="100" w:beforeAutospacing="1" w:after="100" w:afterAutospacing="1"/>
        <w:jc w:val="left"/>
      </w:pPr>
      <w:r>
        <w:t xml:space="preserve">Исправлено ошибочное перемещение ВЭ из состояния </w:t>
      </w:r>
      <w:r w:rsidR="00DE5BD9">
        <w:t>«</w:t>
      </w:r>
      <w:r>
        <w:t>Ожидание</w:t>
      </w:r>
      <w:r w:rsidR="00DE5BD9">
        <w:t>»</w:t>
      </w:r>
      <w:r>
        <w:t xml:space="preserve"> если метод расчета не был установлен (теперь остается </w:t>
      </w:r>
      <w:r w:rsidR="0032456F">
        <w:t>«</w:t>
      </w:r>
      <w:r>
        <w:t>Ожидание</w:t>
      </w:r>
      <w:r w:rsidR="0032456F">
        <w:t>»</w:t>
      </w:r>
      <w:r>
        <w:t>)</w:t>
      </w:r>
      <w:r w:rsidR="00DE5BD9">
        <w:t xml:space="preserve"> </w:t>
      </w:r>
      <w:hyperlink r:id="rId96" w:tgtFrame="_blank" w:history="1">
        <w:r w:rsidR="00DE5BD9">
          <w:rPr>
            <w:rStyle w:val="a8"/>
          </w:rPr>
          <w:t>IDPZSPM-678</w:t>
        </w:r>
      </w:hyperlink>
    </w:p>
    <w:p w14:paraId="209B422D" w14:textId="408C6FB2" w:rsidR="00601EA0" w:rsidRPr="00601EA0" w:rsidRDefault="00601EA0" w:rsidP="00601EA0">
      <w:pPr>
        <w:pStyle w:val="3"/>
      </w:pPr>
      <w:bookmarkStart w:id="38" w:name="_Toc171678271"/>
      <w:r w:rsidRPr="00601EA0">
        <w:t>Cup-front</w:t>
      </w:r>
      <w:bookmarkEnd w:id="38"/>
    </w:p>
    <w:p w14:paraId="15985F0F" w14:textId="0D9776DA" w:rsidR="00DE5BD9" w:rsidRPr="00DE5BD9" w:rsidRDefault="00DE5BD9" w:rsidP="00DE5BD9">
      <w:pPr>
        <w:numPr>
          <w:ilvl w:val="0"/>
          <w:numId w:val="5"/>
        </w:numPr>
        <w:spacing w:before="100" w:beforeAutospacing="1" w:after="100" w:afterAutospacing="1"/>
        <w:jc w:val="left"/>
      </w:pPr>
      <w:r>
        <w:t xml:space="preserve">Разработана шапка приложения Z-SPM </w:t>
      </w:r>
      <w:hyperlink r:id="rId97" w:tgtFrame="_blank" w:history="1">
        <w:r>
          <w:rPr>
            <w:rStyle w:val="a8"/>
          </w:rPr>
          <w:t>IDPZSPM-961</w:t>
        </w:r>
      </w:hyperlink>
    </w:p>
    <w:p w14:paraId="002807E5" w14:textId="77777777" w:rsidR="00047B6C" w:rsidRDefault="00DE5BD9" w:rsidP="00047B6C">
      <w:pPr>
        <w:numPr>
          <w:ilvl w:val="0"/>
          <w:numId w:val="5"/>
        </w:numPr>
        <w:spacing w:before="100" w:beforeAutospacing="1" w:after="100" w:afterAutospacing="1"/>
        <w:jc w:val="left"/>
        <w:rPr>
          <w:rStyle w:val="a8"/>
          <w:color w:val="auto"/>
          <w:u w:val="none"/>
        </w:rPr>
      </w:pPr>
      <w:r>
        <w:t xml:space="preserve">Формы импорта: обработка 400 ошибок </w:t>
      </w:r>
      <w:hyperlink r:id="rId98" w:tgtFrame="_blank" w:history="1">
        <w:r>
          <w:rPr>
            <w:rStyle w:val="a8"/>
          </w:rPr>
          <w:t>IDPZSPM-813</w:t>
        </w:r>
      </w:hyperlink>
    </w:p>
    <w:p w14:paraId="63CC261D" w14:textId="77777777" w:rsidR="00047B6C" w:rsidRDefault="00047B6C" w:rsidP="00047B6C">
      <w:pPr>
        <w:numPr>
          <w:ilvl w:val="0"/>
          <w:numId w:val="5"/>
        </w:numPr>
        <w:spacing w:before="100" w:beforeAutospacing="1" w:after="100" w:afterAutospacing="1"/>
        <w:jc w:val="left"/>
      </w:pPr>
      <w:r>
        <w:t xml:space="preserve">Исправлена ошибка, при которой не работает сортировка по производству на экране ВЭ </w:t>
      </w:r>
      <w:hyperlink r:id="rId99" w:tgtFrame="_blank" w:history="1">
        <w:r>
          <w:rPr>
            <w:rStyle w:val="a8"/>
          </w:rPr>
          <w:t>IDPZSPM-1081</w:t>
        </w:r>
      </w:hyperlink>
    </w:p>
    <w:p w14:paraId="731E6220" w14:textId="77777777" w:rsidR="00047B6C" w:rsidRDefault="00047B6C" w:rsidP="00047B6C">
      <w:pPr>
        <w:numPr>
          <w:ilvl w:val="0"/>
          <w:numId w:val="5"/>
        </w:numPr>
        <w:spacing w:before="100" w:beforeAutospacing="1" w:after="100" w:afterAutospacing="1"/>
        <w:jc w:val="left"/>
      </w:pPr>
      <w:r>
        <w:t xml:space="preserve">Значение поля «Период действия» </w:t>
      </w:r>
      <w:proofErr w:type="spellStart"/>
      <w:r>
        <w:t>кешируется</w:t>
      </w:r>
      <w:proofErr w:type="spellEnd"/>
      <w:r>
        <w:t xml:space="preserve"> для кнопки «Создание ВЭ» </w:t>
      </w:r>
      <w:hyperlink r:id="rId100" w:tgtFrame="_blank" w:history="1">
        <w:r>
          <w:rPr>
            <w:rStyle w:val="a8"/>
          </w:rPr>
          <w:t>IDPZSPM-1047</w:t>
        </w:r>
      </w:hyperlink>
    </w:p>
    <w:p w14:paraId="52A88743" w14:textId="18C0390E" w:rsidR="00047B6C" w:rsidRDefault="00047B6C" w:rsidP="00047B6C">
      <w:pPr>
        <w:numPr>
          <w:ilvl w:val="0"/>
          <w:numId w:val="5"/>
        </w:numPr>
        <w:spacing w:before="100" w:beforeAutospacing="1" w:after="100" w:afterAutospacing="1"/>
        <w:jc w:val="left"/>
      </w:pPr>
      <w:r>
        <w:t xml:space="preserve">Валидация поля «Период действия» при создании ВЭ происходит до действий пользователя </w:t>
      </w:r>
      <w:hyperlink r:id="rId101" w:tgtFrame="_blank" w:history="1">
        <w:r>
          <w:rPr>
            <w:rStyle w:val="a8"/>
          </w:rPr>
          <w:t>IDPZSPM-1046</w:t>
        </w:r>
      </w:hyperlink>
    </w:p>
    <w:p w14:paraId="02308532" w14:textId="772C587C" w:rsidR="00047B6C" w:rsidRDefault="00047B6C" w:rsidP="00047B6C">
      <w:pPr>
        <w:numPr>
          <w:ilvl w:val="0"/>
          <w:numId w:val="5"/>
        </w:numPr>
        <w:spacing w:before="100" w:beforeAutospacing="1" w:after="100" w:afterAutospacing="1"/>
        <w:jc w:val="left"/>
      </w:pPr>
      <w:r>
        <w:t xml:space="preserve">Н/Д при отрицательном прогнозном значении у ВЭ </w:t>
      </w:r>
      <w:hyperlink r:id="rId102" w:tgtFrame="_blank" w:history="1">
        <w:r>
          <w:rPr>
            <w:rStyle w:val="a8"/>
          </w:rPr>
          <w:t>IDPZSPM-978</w:t>
        </w:r>
      </w:hyperlink>
    </w:p>
    <w:p w14:paraId="1ACC14DB" w14:textId="58C18EE3" w:rsidR="00DE5BD9" w:rsidRDefault="00DE5BD9" w:rsidP="00DE5BD9">
      <w:pPr>
        <w:pStyle w:val="1"/>
        <w:spacing w:before="60" w:after="60"/>
        <w:ind w:hanging="539"/>
        <w:rPr>
          <w:rFonts w:cs="Tahoma"/>
          <w:bCs w:val="0"/>
          <w:w w:val="100"/>
        </w:rPr>
      </w:pPr>
      <w:bookmarkStart w:id="39" w:name="_Toc171678272"/>
      <w:r>
        <w:rPr>
          <w:rFonts w:cs="Tahoma"/>
          <w:bCs w:val="0"/>
          <w:w w:val="100"/>
        </w:rPr>
        <w:lastRenderedPageBreak/>
        <w:t>Устаревшие и добавленные сервисы</w:t>
      </w:r>
      <w:bookmarkEnd w:id="39"/>
    </w:p>
    <w:p w14:paraId="36C67B2E" w14:textId="3F8D0B15" w:rsidR="00DE5BD9" w:rsidRPr="00DE5BD9" w:rsidRDefault="00DE5BD9" w:rsidP="00DE5BD9">
      <w:pPr>
        <w:spacing w:before="100" w:beforeAutospacing="1" w:after="100" w:afterAutospacing="1"/>
        <w:jc w:val="left"/>
      </w:pPr>
      <w:r>
        <w:t>В данном релизе устаревших и добавленных сервисов не представлено.</w:t>
      </w:r>
    </w:p>
    <w:p w14:paraId="504C925D" w14:textId="01F4F524" w:rsidR="00DE6041" w:rsidRDefault="00D07F67" w:rsidP="00DE6041">
      <w:pPr>
        <w:pStyle w:val="1"/>
        <w:spacing w:before="60" w:after="60"/>
        <w:ind w:hanging="539"/>
        <w:rPr>
          <w:rFonts w:cs="Tahoma"/>
          <w:bCs w:val="0"/>
          <w:w w:val="100"/>
        </w:rPr>
      </w:pPr>
      <w:bookmarkStart w:id="40" w:name="_Toc171678273"/>
      <w:bookmarkEnd w:id="8"/>
      <w:bookmarkEnd w:id="11"/>
      <w:bookmarkEnd w:id="12"/>
      <w:bookmarkEnd w:id="13"/>
      <w:bookmarkEnd w:id="14"/>
      <w:bookmarkEnd w:id="15"/>
      <w:bookmarkEnd w:id="16"/>
      <w:bookmarkEnd w:id="18"/>
      <w:bookmarkEnd w:id="19"/>
      <w:r>
        <w:rPr>
          <w:rFonts w:cs="Tahoma"/>
          <w:bCs w:val="0"/>
          <w:w w:val="100"/>
        </w:rPr>
        <w:t>Исправлен</w:t>
      </w:r>
      <w:r w:rsidR="00974B92">
        <w:rPr>
          <w:rFonts w:cs="Tahoma"/>
          <w:bCs w:val="0"/>
          <w:w w:val="100"/>
        </w:rPr>
        <w:t>ия</w:t>
      </w:r>
      <w:r>
        <w:rPr>
          <w:rFonts w:cs="Tahoma"/>
          <w:bCs w:val="0"/>
          <w:w w:val="100"/>
        </w:rPr>
        <w:t xml:space="preserve"> дефект</w:t>
      </w:r>
      <w:r w:rsidR="00974B92">
        <w:rPr>
          <w:rFonts w:cs="Tahoma"/>
          <w:bCs w:val="0"/>
          <w:w w:val="100"/>
        </w:rPr>
        <w:t>ов в рамках</w:t>
      </w:r>
      <w:r>
        <w:rPr>
          <w:rFonts w:cs="Tahoma"/>
          <w:bCs w:val="0"/>
          <w:w w:val="100"/>
        </w:rPr>
        <w:t xml:space="preserve"> технической поддержки</w:t>
      </w:r>
      <w:bookmarkEnd w:id="40"/>
    </w:p>
    <w:p w14:paraId="3FA23DA7" w14:textId="4257B6ED" w:rsidR="003043A4" w:rsidRDefault="003043A4" w:rsidP="003043A4">
      <w:pPr>
        <w:pStyle w:val="a0"/>
        <w:numPr>
          <w:ilvl w:val="0"/>
          <w:numId w:val="29"/>
        </w:numPr>
      </w:pPr>
      <w:r>
        <w:t>Исправлена о</w:t>
      </w:r>
      <w:r w:rsidRPr="003043A4">
        <w:t>шибка при изменении ролей на смене</w:t>
      </w:r>
      <w:r>
        <w:t xml:space="preserve"> </w:t>
      </w:r>
      <w:hyperlink r:id="rId103" w:history="1">
        <w:r>
          <w:rPr>
            <w:rStyle w:val="a8"/>
          </w:rPr>
          <w:t>IDPZSPM-1078</w:t>
        </w:r>
      </w:hyperlink>
      <w:r>
        <w:t xml:space="preserve"> </w:t>
      </w:r>
    </w:p>
    <w:p w14:paraId="3A1188E6" w14:textId="05C0AD5B" w:rsidR="003043A4" w:rsidRDefault="003043A4" w:rsidP="003043A4">
      <w:pPr>
        <w:pStyle w:val="a0"/>
        <w:numPr>
          <w:ilvl w:val="0"/>
          <w:numId w:val="29"/>
        </w:numPr>
      </w:pPr>
      <w:r>
        <w:t>Исправлено д</w:t>
      </w:r>
      <w:r w:rsidRPr="003043A4">
        <w:t>ублирование записей в БД при закрыти</w:t>
      </w:r>
      <w:r w:rsidR="00601EA0">
        <w:t>и</w:t>
      </w:r>
      <w:r w:rsidRPr="003043A4">
        <w:t xml:space="preserve"> события</w:t>
      </w:r>
      <w:r>
        <w:t xml:space="preserve"> </w:t>
      </w:r>
      <w:hyperlink r:id="rId104" w:history="1">
        <w:r>
          <w:rPr>
            <w:rStyle w:val="a8"/>
          </w:rPr>
          <w:t>IDPZSPM-1012</w:t>
        </w:r>
      </w:hyperlink>
      <w:r>
        <w:t xml:space="preserve"> </w:t>
      </w:r>
    </w:p>
    <w:p w14:paraId="5AB91832" w14:textId="692D19FF" w:rsidR="001658C5" w:rsidRDefault="003043A4" w:rsidP="003043A4">
      <w:pPr>
        <w:pStyle w:val="a0"/>
        <w:numPr>
          <w:ilvl w:val="0"/>
          <w:numId w:val="29"/>
        </w:numPr>
      </w:pPr>
      <w:r>
        <w:t>Исправлена ошибка, при которой пункт</w:t>
      </w:r>
      <w:r w:rsidRPr="003043A4">
        <w:t xml:space="preserve"> </w:t>
      </w:r>
      <w:r>
        <w:t>«</w:t>
      </w:r>
      <w:r w:rsidRPr="003043A4">
        <w:t>Выйти</w:t>
      </w:r>
      <w:r>
        <w:t>»</w:t>
      </w:r>
      <w:r w:rsidRPr="003043A4">
        <w:t xml:space="preserve"> исчезает при наведении курсора по диагонали</w:t>
      </w:r>
      <w:r>
        <w:t xml:space="preserve"> </w:t>
      </w:r>
      <w:hyperlink r:id="rId105" w:history="1">
        <w:r>
          <w:rPr>
            <w:rStyle w:val="a8"/>
          </w:rPr>
          <w:t>IDPZSPM-1194</w:t>
        </w:r>
      </w:hyperlink>
      <w:r>
        <w:t xml:space="preserve"> </w:t>
      </w:r>
    </w:p>
    <w:p w14:paraId="15A7AEDF" w14:textId="1F3A3FBB" w:rsidR="00150C3D" w:rsidRPr="00E938F2" w:rsidRDefault="003043A4" w:rsidP="00150C3D">
      <w:pPr>
        <w:pStyle w:val="a0"/>
        <w:numPr>
          <w:ilvl w:val="0"/>
          <w:numId w:val="29"/>
        </w:numPr>
        <w:rPr>
          <w:rStyle w:val="a8"/>
          <w:color w:val="auto"/>
          <w:u w:val="none"/>
        </w:rPr>
      </w:pPr>
      <w:r>
        <w:t>Исправлено о</w:t>
      </w:r>
      <w:r w:rsidRPr="003043A4">
        <w:t xml:space="preserve">тсутствие разделения блоков в рубрике </w:t>
      </w:r>
      <w:r>
        <w:t>«</w:t>
      </w:r>
      <w:r w:rsidRPr="003043A4">
        <w:t>Производство 1, 2, 4</w:t>
      </w:r>
      <w:r>
        <w:t xml:space="preserve">» </w:t>
      </w:r>
      <w:hyperlink r:id="rId106" w:history="1">
        <w:r>
          <w:rPr>
            <w:rStyle w:val="a8"/>
          </w:rPr>
          <w:t>IDPZSPM-790</w:t>
        </w:r>
      </w:hyperlink>
    </w:p>
    <w:p w14:paraId="76E74284" w14:textId="07B0E89A" w:rsidR="00C1293F" w:rsidRDefault="00E938F2" w:rsidP="00EE34D4">
      <w:pPr>
        <w:pStyle w:val="a0"/>
        <w:numPr>
          <w:ilvl w:val="0"/>
          <w:numId w:val="29"/>
        </w:numPr>
      </w:pPr>
      <w:r>
        <w:t>Исправлен н</w:t>
      </w:r>
      <w:r w:rsidRPr="00E938F2">
        <w:t xml:space="preserve">екорректный расчет дельты в рубрике </w:t>
      </w:r>
      <w:r>
        <w:t>«</w:t>
      </w:r>
      <w:r w:rsidRPr="00E938F2">
        <w:t>План производства</w:t>
      </w:r>
      <w:r>
        <w:t xml:space="preserve">» </w:t>
      </w:r>
      <w:hyperlink r:id="rId107" w:history="1">
        <w:r>
          <w:rPr>
            <w:rStyle w:val="a8"/>
          </w:rPr>
          <w:t>IDPZSPM-877</w:t>
        </w:r>
      </w:hyperlink>
      <w:r>
        <w:t xml:space="preserve"> </w:t>
      </w:r>
    </w:p>
    <w:p w14:paraId="374AF5E0" w14:textId="34BFC540" w:rsidR="00E938F2" w:rsidRPr="001658C5" w:rsidRDefault="00E938F2" w:rsidP="00EE34D4">
      <w:pPr>
        <w:pStyle w:val="a0"/>
        <w:numPr>
          <w:ilvl w:val="0"/>
          <w:numId w:val="29"/>
        </w:numPr>
      </w:pPr>
      <w:r>
        <w:t>Исправлена н</w:t>
      </w:r>
      <w:r w:rsidRPr="00E938F2">
        <w:t>екорректная сортировка списка ответственных в распоряжениях</w:t>
      </w:r>
      <w:r>
        <w:t xml:space="preserve"> </w:t>
      </w:r>
      <w:hyperlink r:id="rId108" w:history="1">
        <w:r>
          <w:rPr>
            <w:rStyle w:val="a8"/>
          </w:rPr>
          <w:t>IDPZSPM-878</w:t>
        </w:r>
      </w:hyperlink>
      <w:r>
        <w:t xml:space="preserve"> </w:t>
      </w:r>
    </w:p>
    <w:p w14:paraId="6A7586F4" w14:textId="2B53FD54" w:rsidR="005C031F" w:rsidRDefault="005C031F" w:rsidP="005C031F">
      <w:pPr>
        <w:pStyle w:val="1"/>
      </w:pPr>
      <w:bookmarkStart w:id="41" w:name="_Toc171678274"/>
      <w:bookmarkStart w:id="42" w:name="_Toc125553546"/>
      <w:bookmarkStart w:id="43" w:name="_Toc127885143"/>
      <w:bookmarkStart w:id="44" w:name="_Toc129690546"/>
      <w:r>
        <w:t>Перечень сервисов релиза</w:t>
      </w:r>
      <w:bookmarkEnd w:id="41"/>
    </w:p>
    <w:p w14:paraId="39C72418" w14:textId="48532CC0" w:rsidR="005C031F" w:rsidRDefault="005C031F" w:rsidP="005C031F">
      <w:pPr>
        <w:pStyle w:val="af4"/>
        <w:spacing w:before="0" w:beforeAutospacing="0"/>
        <w:rPr>
          <w:b/>
        </w:rPr>
      </w:pPr>
      <w:r w:rsidRPr="009C7CC1">
        <w:rPr>
          <w:b/>
        </w:rPr>
        <w:t xml:space="preserve">Таблица </w:t>
      </w:r>
      <w:r w:rsidRPr="009C7CC1">
        <w:rPr>
          <w:b/>
        </w:rPr>
        <w:fldChar w:fldCharType="begin"/>
      </w:r>
      <w:r w:rsidRPr="009C7CC1">
        <w:rPr>
          <w:b/>
        </w:rPr>
        <w:instrText xml:space="preserve"> STYLEREF 1 \s </w:instrText>
      </w:r>
      <w:r w:rsidRPr="009C7CC1">
        <w:rPr>
          <w:b/>
        </w:rPr>
        <w:fldChar w:fldCharType="separate"/>
      </w:r>
      <w:r w:rsidR="00601EA0">
        <w:rPr>
          <w:b/>
          <w:noProof/>
        </w:rPr>
        <w:t>6</w:t>
      </w:r>
      <w:r w:rsidRPr="009C7CC1">
        <w:rPr>
          <w:b/>
        </w:rPr>
        <w:fldChar w:fldCharType="end"/>
      </w:r>
      <w:r w:rsidRPr="009C7CC1">
        <w:rPr>
          <w:b/>
        </w:rPr>
        <w:t>.</w:t>
      </w:r>
      <w:r w:rsidRPr="009C7CC1">
        <w:rPr>
          <w:b/>
        </w:rPr>
        <w:fldChar w:fldCharType="begin"/>
      </w:r>
      <w:r w:rsidRPr="009C7CC1">
        <w:rPr>
          <w:b/>
        </w:rPr>
        <w:instrText xml:space="preserve"> SEQ Таблица \* ARABIC \s 1 </w:instrText>
      </w:r>
      <w:r w:rsidRPr="009C7CC1">
        <w:rPr>
          <w:b/>
        </w:rPr>
        <w:fldChar w:fldCharType="separate"/>
      </w:r>
      <w:r w:rsidR="00601EA0">
        <w:rPr>
          <w:b/>
          <w:noProof/>
        </w:rPr>
        <w:t>1</w:t>
      </w:r>
      <w:r w:rsidRPr="009C7CC1">
        <w:rPr>
          <w:b/>
        </w:rPr>
        <w:fldChar w:fldCharType="end"/>
      </w:r>
      <w:r w:rsidRPr="009C7CC1">
        <w:rPr>
          <w:b/>
        </w:rPr>
        <w:t xml:space="preserve">. Основные сервисы продукта с указанием версии в Релизе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53"/>
        <w:gridCol w:w="3544"/>
        <w:gridCol w:w="3527"/>
      </w:tblGrid>
      <w:tr w:rsidR="005C031F" w:rsidRPr="00601EA0" w14:paraId="3EFB2E4F" w14:textId="77777777" w:rsidTr="001527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14:paraId="27C08450" w14:textId="77777777" w:rsidR="005C031F" w:rsidRPr="00601EA0" w:rsidRDefault="005C031F" w:rsidP="001527E5">
            <w:pPr>
              <w:pStyle w:val="a0"/>
              <w:spacing w:before="0" w:beforeAutospacing="0" w:after="60" w:afterAutospacing="0"/>
              <w:jc w:val="center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Модуль</w:t>
            </w:r>
          </w:p>
        </w:tc>
        <w:tc>
          <w:tcPr>
            <w:tcW w:w="3544" w:type="dxa"/>
          </w:tcPr>
          <w:p w14:paraId="1FA0B181" w14:textId="77777777" w:rsidR="005C031F" w:rsidRPr="00601EA0" w:rsidRDefault="005C031F" w:rsidP="001527E5">
            <w:pPr>
              <w:pStyle w:val="a0"/>
              <w:spacing w:before="0" w:beforeAutospacing="0" w:after="6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Сервис/компонент</w:t>
            </w:r>
          </w:p>
        </w:tc>
        <w:tc>
          <w:tcPr>
            <w:tcW w:w="3527" w:type="dxa"/>
          </w:tcPr>
          <w:p w14:paraId="72C65D6E" w14:textId="77777777" w:rsidR="005C031F" w:rsidRPr="00601EA0" w:rsidRDefault="005C031F" w:rsidP="001527E5">
            <w:pPr>
              <w:pStyle w:val="a0"/>
              <w:spacing w:before="0" w:beforeAutospacing="0" w:after="6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Версия</w:t>
            </w:r>
          </w:p>
        </w:tc>
      </w:tr>
      <w:tr w:rsidR="005C031F" w:rsidRPr="00601EA0" w14:paraId="6F83B4D9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 w:val="restart"/>
          </w:tcPr>
          <w:p w14:paraId="452C7586" w14:textId="77777777" w:rsidR="005C031F" w:rsidRPr="00601EA0" w:rsidRDefault="005C031F" w:rsidP="001527E5">
            <w:pPr>
              <w:spacing w:before="0" w:beforeAutospacing="0" w:after="60" w:afterAutospacing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t>КПЭ</w:t>
            </w:r>
          </w:p>
        </w:tc>
        <w:tc>
          <w:tcPr>
            <w:tcW w:w="3544" w:type="dxa"/>
          </w:tcPr>
          <w:p w14:paraId="55A573F0" w14:textId="24681C8A" w:rsidR="005C031F" w:rsidRPr="00601EA0" w:rsidRDefault="00601EA0" w:rsidP="001527E5">
            <w:pPr>
              <w:spacing w:before="0" w:beforeAutospacing="0" w:after="6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t>cup-front</w:t>
            </w:r>
          </w:p>
        </w:tc>
        <w:tc>
          <w:tcPr>
            <w:tcW w:w="3527" w:type="dxa"/>
          </w:tcPr>
          <w:p w14:paraId="475DAB5C" w14:textId="37747A89" w:rsidR="005C031F" w:rsidRPr="00601EA0" w:rsidRDefault="00C1293F" w:rsidP="001527E5">
            <w:pPr>
              <w:spacing w:before="0" w:beforeAutospacing="0" w:after="6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C1293F">
              <w:rPr>
                <w:rFonts w:cs="Tahoma"/>
                <w:sz w:val="20"/>
                <w:szCs w:val="20"/>
              </w:rPr>
              <w:t>front-3.1.0-mod-kpi</w:t>
            </w:r>
          </w:p>
        </w:tc>
      </w:tr>
      <w:tr w:rsidR="00601EA0" w:rsidRPr="00601EA0" w14:paraId="77E37F1E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4A2BAC00" w14:textId="77777777" w:rsidR="00601EA0" w:rsidRPr="00601EA0" w:rsidRDefault="00601EA0" w:rsidP="001527E5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08725A57" w14:textId="08F1CFF2" w:rsidR="00601EA0" w:rsidRPr="00601EA0" w:rsidRDefault="00601EA0" w:rsidP="001527E5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bookmarkStart w:id="45" w:name="_Hlk171678150"/>
            <w:r w:rsidRPr="00601EA0">
              <w:rPr>
                <w:rFonts w:cs="Tahoma"/>
                <w:szCs w:val="20"/>
                <w:lang w:val="en-US"/>
              </w:rPr>
              <w:t>core</w:t>
            </w:r>
            <w:r w:rsidRPr="00601EA0">
              <w:rPr>
                <w:rFonts w:cs="Tahoma"/>
                <w:szCs w:val="20"/>
              </w:rPr>
              <w:t>-</w:t>
            </w:r>
            <w:proofErr w:type="spellStart"/>
            <w:r w:rsidRPr="00601EA0">
              <w:rPr>
                <w:rFonts w:cs="Tahoma"/>
                <w:szCs w:val="20"/>
              </w:rPr>
              <w:t>realtimewidgetservice</w:t>
            </w:r>
            <w:bookmarkEnd w:id="45"/>
            <w:proofErr w:type="spellEnd"/>
          </w:p>
        </w:tc>
        <w:tc>
          <w:tcPr>
            <w:tcW w:w="3527" w:type="dxa"/>
          </w:tcPr>
          <w:p w14:paraId="26006305" w14:textId="3C291EC5" w:rsidR="00601EA0" w:rsidRPr="00601EA0" w:rsidRDefault="00C1293F" w:rsidP="001527E5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C1293F">
              <w:rPr>
                <w:rFonts w:cs="Tahoma"/>
                <w:szCs w:val="20"/>
              </w:rPr>
              <w:t>rws-kpi-3.1.0</w:t>
            </w:r>
          </w:p>
        </w:tc>
      </w:tr>
      <w:tr w:rsidR="005C031F" w:rsidRPr="00601EA0" w14:paraId="17513B05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 w:val="restart"/>
          </w:tcPr>
          <w:p w14:paraId="4D5588FB" w14:textId="77777777" w:rsidR="005C031F" w:rsidRPr="00601EA0" w:rsidRDefault="005C031F" w:rsidP="001527E5">
            <w:pPr>
              <w:spacing w:before="0" w:beforeAutospacing="0" w:after="60" w:afterAutospacing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t>СУС/ЭЖКО</w:t>
            </w:r>
          </w:p>
          <w:p w14:paraId="6574EC82" w14:textId="77777777" w:rsidR="005C031F" w:rsidRPr="00601EA0" w:rsidRDefault="005C031F" w:rsidP="001527E5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  <w:p w14:paraId="51A22392" w14:textId="77777777" w:rsidR="005C031F" w:rsidRPr="00601EA0" w:rsidRDefault="005C031F" w:rsidP="001527E5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543B8AE7" w14:textId="77777777" w:rsidR="005C031F" w:rsidRPr="00601EA0" w:rsidRDefault="005C031F" w:rsidP="001527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t>cup-front</w:t>
            </w:r>
          </w:p>
        </w:tc>
        <w:tc>
          <w:tcPr>
            <w:tcW w:w="3527" w:type="dxa"/>
          </w:tcPr>
          <w:p w14:paraId="0B4CAB38" w14:textId="24337B12" w:rsidR="005C031F" w:rsidRPr="00601EA0" w:rsidRDefault="00C1293F" w:rsidP="001527E5">
            <w:pPr>
              <w:spacing w:before="0" w:beforeAutospacing="0" w:after="6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C1293F">
              <w:rPr>
                <w:rFonts w:cs="Tahoma"/>
                <w:sz w:val="20"/>
                <w:szCs w:val="20"/>
              </w:rPr>
              <w:t>ejco-front:5.</w:t>
            </w:r>
            <w:r>
              <w:rPr>
                <w:rFonts w:cs="Tahoma"/>
                <w:sz w:val="20"/>
                <w:szCs w:val="20"/>
              </w:rPr>
              <w:t>2</w:t>
            </w:r>
            <w:r w:rsidRPr="00C1293F">
              <w:rPr>
                <w:rFonts w:cs="Tahoma"/>
                <w:sz w:val="20"/>
                <w:szCs w:val="20"/>
              </w:rPr>
              <w:t>.0-mod</w:t>
            </w:r>
          </w:p>
        </w:tc>
      </w:tr>
      <w:tr w:rsidR="005C031F" w:rsidRPr="00601EA0" w14:paraId="3D1FAACF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2251E0B9" w14:textId="77777777" w:rsidR="005C031F" w:rsidRPr="00601EA0" w:rsidRDefault="005C031F" w:rsidP="001527E5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3A26CBA2" w14:textId="1BA2172B" w:rsidR="005C031F" w:rsidRPr="00601EA0" w:rsidRDefault="005C031F" w:rsidP="001527E5">
            <w:pPr>
              <w:spacing w:before="0" w:beforeAutospacing="0" w:after="6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601EA0">
              <w:rPr>
                <w:rFonts w:cs="Tahoma"/>
                <w:szCs w:val="20"/>
              </w:rPr>
              <w:t>ejco-audit</w:t>
            </w:r>
            <w:proofErr w:type="spellEnd"/>
          </w:p>
        </w:tc>
        <w:tc>
          <w:tcPr>
            <w:tcW w:w="3527" w:type="dxa"/>
          </w:tcPr>
          <w:p w14:paraId="7D5EE90E" w14:textId="40F565B5" w:rsidR="005C031F" w:rsidRPr="00601EA0" w:rsidRDefault="005C031F" w:rsidP="001527E5">
            <w:pPr>
              <w:spacing w:before="0" w:beforeAutospacing="0" w:after="6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5.</w:t>
            </w:r>
            <w:r w:rsidR="003043A4" w:rsidRPr="00601EA0">
              <w:rPr>
                <w:rFonts w:cs="Tahoma"/>
                <w:szCs w:val="20"/>
                <w:lang w:val="en-US"/>
              </w:rPr>
              <w:t>2</w:t>
            </w:r>
            <w:r w:rsidRPr="00601EA0">
              <w:rPr>
                <w:rFonts w:cs="Tahoma"/>
                <w:szCs w:val="20"/>
              </w:rPr>
              <w:t>.0</w:t>
            </w:r>
          </w:p>
        </w:tc>
      </w:tr>
      <w:tr w:rsidR="00601EA0" w:rsidRPr="00601EA0" w14:paraId="7F2AA6A3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0F9B3C08" w14:textId="77777777" w:rsidR="00601EA0" w:rsidRPr="00601EA0" w:rsidRDefault="00601EA0" w:rsidP="001527E5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515AC244" w14:textId="634DF0B5" w:rsidR="00601EA0" w:rsidRPr="00601EA0" w:rsidRDefault="00601EA0" w:rsidP="001527E5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proofErr w:type="gramStart"/>
            <w:r w:rsidRPr="00601EA0">
              <w:rPr>
                <w:rFonts w:cs="Tahoma"/>
                <w:sz w:val="20"/>
                <w:szCs w:val="20"/>
              </w:rPr>
              <w:t>ejco.filestorage</w:t>
            </w:r>
            <w:proofErr w:type="spellEnd"/>
            <w:proofErr w:type="gramEnd"/>
          </w:p>
        </w:tc>
        <w:tc>
          <w:tcPr>
            <w:tcW w:w="3527" w:type="dxa"/>
          </w:tcPr>
          <w:p w14:paraId="21DB8FDC" w14:textId="38BD4D20" w:rsidR="00601EA0" w:rsidRPr="00601EA0" w:rsidRDefault="00601EA0" w:rsidP="001527E5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t>5.2.0</w:t>
            </w:r>
          </w:p>
        </w:tc>
      </w:tr>
      <w:tr w:rsidR="003043A4" w:rsidRPr="00601EA0" w14:paraId="6DE4DA11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2B880347" w14:textId="77777777" w:rsidR="003043A4" w:rsidRPr="00601EA0" w:rsidRDefault="003043A4" w:rsidP="003043A4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1BF294A2" w14:textId="4103D4CA" w:rsidR="003043A4" w:rsidRPr="00601EA0" w:rsidRDefault="003043A4" w:rsidP="003043A4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601EA0">
              <w:rPr>
                <w:rFonts w:cs="Tahoma"/>
                <w:szCs w:val="20"/>
              </w:rPr>
              <w:t>ejco-gatewayrouting</w:t>
            </w:r>
            <w:proofErr w:type="spellEnd"/>
          </w:p>
        </w:tc>
        <w:tc>
          <w:tcPr>
            <w:tcW w:w="3527" w:type="dxa"/>
          </w:tcPr>
          <w:p w14:paraId="443CDC86" w14:textId="0736864F" w:rsidR="003043A4" w:rsidRPr="00601EA0" w:rsidRDefault="003043A4" w:rsidP="003043A4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5.</w:t>
            </w:r>
            <w:r w:rsidRPr="00601EA0">
              <w:rPr>
                <w:rFonts w:cs="Tahoma"/>
                <w:szCs w:val="20"/>
                <w:lang w:val="en-US"/>
              </w:rPr>
              <w:t>2</w:t>
            </w:r>
            <w:r w:rsidRPr="00601EA0">
              <w:rPr>
                <w:rFonts w:cs="Tahoma"/>
                <w:szCs w:val="20"/>
              </w:rPr>
              <w:t>.0</w:t>
            </w:r>
          </w:p>
        </w:tc>
      </w:tr>
      <w:tr w:rsidR="003043A4" w:rsidRPr="00601EA0" w14:paraId="2C8936BB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62955FEA" w14:textId="77777777" w:rsidR="003043A4" w:rsidRPr="00601EA0" w:rsidRDefault="003043A4" w:rsidP="003043A4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178D7D49" w14:textId="5A9FBB17" w:rsidR="003043A4" w:rsidRPr="00601EA0" w:rsidRDefault="003043A4" w:rsidP="003043A4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601EA0">
              <w:rPr>
                <w:rFonts w:cs="Tahoma"/>
                <w:sz w:val="20"/>
                <w:szCs w:val="20"/>
              </w:rPr>
              <w:t>ejco-notifications-webapi</w:t>
            </w:r>
            <w:proofErr w:type="spellEnd"/>
          </w:p>
        </w:tc>
        <w:tc>
          <w:tcPr>
            <w:tcW w:w="3527" w:type="dxa"/>
          </w:tcPr>
          <w:p w14:paraId="2A0C14DD" w14:textId="6C8C3588" w:rsidR="003043A4" w:rsidRPr="00601EA0" w:rsidRDefault="003043A4" w:rsidP="003043A4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t>5.</w:t>
            </w:r>
            <w:r w:rsidR="00883C82" w:rsidRPr="00601EA0">
              <w:rPr>
                <w:rFonts w:cs="Tahoma"/>
                <w:sz w:val="20"/>
                <w:szCs w:val="20"/>
                <w:lang w:val="en-US"/>
              </w:rPr>
              <w:t>2</w:t>
            </w:r>
            <w:r w:rsidRPr="00601EA0">
              <w:rPr>
                <w:rFonts w:cs="Tahoma"/>
                <w:sz w:val="20"/>
                <w:szCs w:val="20"/>
              </w:rPr>
              <w:t>.0</w:t>
            </w:r>
          </w:p>
        </w:tc>
      </w:tr>
      <w:tr w:rsidR="00601EA0" w:rsidRPr="00601EA0" w14:paraId="20A50917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00DCECD8" w14:textId="77777777" w:rsidR="00601EA0" w:rsidRPr="00601EA0" w:rsidRDefault="00601EA0" w:rsidP="003043A4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3676DA75" w14:textId="4CDB75A7" w:rsidR="00601EA0" w:rsidRPr="00601EA0" w:rsidRDefault="00601EA0" w:rsidP="003043A4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601EA0">
              <w:rPr>
                <w:rFonts w:cs="Tahoma"/>
                <w:szCs w:val="20"/>
              </w:rPr>
              <w:t>ejco-notifications-schedulers</w:t>
            </w:r>
            <w:proofErr w:type="spellEnd"/>
          </w:p>
        </w:tc>
        <w:tc>
          <w:tcPr>
            <w:tcW w:w="3527" w:type="dxa"/>
          </w:tcPr>
          <w:p w14:paraId="08A798FE" w14:textId="3A5C1C0E" w:rsidR="00601EA0" w:rsidRPr="00601EA0" w:rsidRDefault="00601EA0" w:rsidP="003043A4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5.2.0</w:t>
            </w:r>
          </w:p>
        </w:tc>
      </w:tr>
      <w:tr w:rsidR="003043A4" w:rsidRPr="00601EA0" w14:paraId="41BE4CBE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4D2F1053" w14:textId="77777777" w:rsidR="003043A4" w:rsidRPr="00601EA0" w:rsidRDefault="003043A4" w:rsidP="003043A4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21921E7D" w14:textId="055BE84D" w:rsidR="003043A4" w:rsidRPr="00601EA0" w:rsidRDefault="003043A4" w:rsidP="003043A4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601EA0">
              <w:rPr>
                <w:rFonts w:cs="Tahoma"/>
                <w:sz w:val="20"/>
                <w:szCs w:val="20"/>
              </w:rPr>
              <w:t>ejco-</w:t>
            </w:r>
            <w:r w:rsidR="00883C82" w:rsidRPr="00601EA0">
              <w:rPr>
                <w:rFonts w:cs="Tahoma"/>
                <w:sz w:val="20"/>
                <w:szCs w:val="20"/>
              </w:rPr>
              <w:t>realtimewidgetservice</w:t>
            </w:r>
            <w:proofErr w:type="spellEnd"/>
          </w:p>
        </w:tc>
        <w:tc>
          <w:tcPr>
            <w:tcW w:w="3527" w:type="dxa"/>
          </w:tcPr>
          <w:p w14:paraId="7DA86F2F" w14:textId="2DCDC6E0" w:rsidR="003043A4" w:rsidRPr="00601EA0" w:rsidRDefault="003043A4" w:rsidP="003043A4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t>5.</w:t>
            </w:r>
            <w:r w:rsidR="00883C82" w:rsidRPr="00601EA0">
              <w:rPr>
                <w:rFonts w:cs="Tahoma"/>
                <w:sz w:val="20"/>
                <w:szCs w:val="20"/>
                <w:lang w:val="en-US"/>
              </w:rPr>
              <w:t>2</w:t>
            </w:r>
            <w:r w:rsidRPr="00601EA0">
              <w:rPr>
                <w:rFonts w:cs="Tahoma"/>
                <w:sz w:val="20"/>
                <w:szCs w:val="20"/>
              </w:rPr>
              <w:t>.0</w:t>
            </w:r>
          </w:p>
        </w:tc>
      </w:tr>
      <w:tr w:rsidR="00883C82" w:rsidRPr="00601EA0" w14:paraId="099898D8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32CDC516" w14:textId="77777777" w:rsidR="00883C82" w:rsidRPr="00601EA0" w:rsidRDefault="00883C82" w:rsidP="003043A4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1B0EA693" w14:textId="28E21188" w:rsidR="00883C82" w:rsidRPr="00601EA0" w:rsidRDefault="00883C82" w:rsidP="003043A4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601EA0">
              <w:rPr>
                <w:rFonts w:cs="Tahoma"/>
                <w:szCs w:val="20"/>
              </w:rPr>
              <w:t>ejco-referencebook-webapi</w:t>
            </w:r>
            <w:proofErr w:type="spellEnd"/>
          </w:p>
        </w:tc>
        <w:tc>
          <w:tcPr>
            <w:tcW w:w="3527" w:type="dxa"/>
          </w:tcPr>
          <w:p w14:paraId="1C19171E" w14:textId="2372BF85" w:rsidR="00883C82" w:rsidRPr="00601EA0" w:rsidRDefault="00883C82" w:rsidP="003043A4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5.</w:t>
            </w:r>
            <w:r w:rsidRPr="00601EA0">
              <w:rPr>
                <w:rFonts w:cs="Tahoma"/>
                <w:szCs w:val="20"/>
                <w:lang w:val="en-US"/>
              </w:rPr>
              <w:t>2</w:t>
            </w:r>
            <w:r w:rsidRPr="00601EA0">
              <w:rPr>
                <w:rFonts w:cs="Tahoma"/>
                <w:szCs w:val="20"/>
              </w:rPr>
              <w:t>.0</w:t>
            </w:r>
          </w:p>
        </w:tc>
      </w:tr>
      <w:tr w:rsidR="00601EA0" w:rsidRPr="00601EA0" w14:paraId="6B8D19BB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112835DD" w14:textId="77777777" w:rsidR="00601EA0" w:rsidRPr="00601EA0" w:rsidRDefault="00601EA0" w:rsidP="003043A4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4EA7165B" w14:textId="5979EB31" w:rsidR="00601EA0" w:rsidRPr="00601EA0" w:rsidRDefault="00601EA0" w:rsidP="003043A4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601EA0">
              <w:rPr>
                <w:rFonts w:cs="Tahoma"/>
                <w:sz w:val="20"/>
                <w:szCs w:val="20"/>
              </w:rPr>
              <w:t>ejco-reportdatacollector</w:t>
            </w:r>
            <w:proofErr w:type="spellEnd"/>
          </w:p>
        </w:tc>
        <w:tc>
          <w:tcPr>
            <w:tcW w:w="3527" w:type="dxa"/>
          </w:tcPr>
          <w:p w14:paraId="7B118E4D" w14:textId="4D7AB1DA" w:rsidR="00601EA0" w:rsidRPr="00601EA0" w:rsidRDefault="00601EA0" w:rsidP="003043A4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t>5.2.0</w:t>
            </w:r>
          </w:p>
        </w:tc>
      </w:tr>
      <w:tr w:rsidR="00883C82" w:rsidRPr="00601EA0" w14:paraId="745E304C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395B3BC5" w14:textId="77777777" w:rsidR="00883C82" w:rsidRPr="00601EA0" w:rsidRDefault="00883C82" w:rsidP="00883C82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7C10BCCB" w14:textId="7454F740" w:rsidR="00883C82" w:rsidRPr="00601EA0" w:rsidRDefault="00883C82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601EA0">
              <w:rPr>
                <w:rFonts w:cs="Tahoma"/>
                <w:szCs w:val="20"/>
              </w:rPr>
              <w:t>ejco-reporting-webapi</w:t>
            </w:r>
            <w:proofErr w:type="spellEnd"/>
          </w:p>
        </w:tc>
        <w:tc>
          <w:tcPr>
            <w:tcW w:w="3527" w:type="dxa"/>
          </w:tcPr>
          <w:p w14:paraId="2927BBD9" w14:textId="337C1872" w:rsidR="00883C82" w:rsidRPr="00601EA0" w:rsidRDefault="00883C82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5.</w:t>
            </w:r>
            <w:r w:rsidRPr="00601EA0">
              <w:rPr>
                <w:rFonts w:cs="Tahoma"/>
                <w:szCs w:val="20"/>
                <w:lang w:val="en-US"/>
              </w:rPr>
              <w:t>2</w:t>
            </w:r>
            <w:r w:rsidRPr="00601EA0">
              <w:rPr>
                <w:rFonts w:cs="Tahoma"/>
                <w:szCs w:val="20"/>
              </w:rPr>
              <w:t>.0</w:t>
            </w:r>
          </w:p>
        </w:tc>
      </w:tr>
      <w:tr w:rsidR="00883C82" w:rsidRPr="00601EA0" w14:paraId="03B12B9F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3FAD916D" w14:textId="77777777" w:rsidR="00883C82" w:rsidRPr="00601EA0" w:rsidRDefault="00883C82" w:rsidP="00883C82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00B0CF8E" w14:textId="2D11DED1" w:rsidR="00883C82" w:rsidRPr="00601EA0" w:rsidRDefault="00883C82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601EA0">
              <w:rPr>
                <w:rFonts w:cs="Tahoma"/>
                <w:sz w:val="20"/>
                <w:szCs w:val="20"/>
              </w:rPr>
              <w:t>ejco-universalstorage-adapter</w:t>
            </w:r>
            <w:proofErr w:type="spellEnd"/>
          </w:p>
        </w:tc>
        <w:tc>
          <w:tcPr>
            <w:tcW w:w="3527" w:type="dxa"/>
          </w:tcPr>
          <w:p w14:paraId="1A171C9B" w14:textId="70DEBD24" w:rsidR="00883C82" w:rsidRPr="00601EA0" w:rsidRDefault="00883C82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  <w:lang w:val="en-US"/>
              </w:rPr>
            </w:pPr>
            <w:r w:rsidRPr="00601EA0">
              <w:rPr>
                <w:rFonts w:cs="Tahoma"/>
                <w:sz w:val="20"/>
                <w:szCs w:val="20"/>
                <w:lang w:val="en-US"/>
              </w:rPr>
              <w:t>5.2.0</w:t>
            </w:r>
          </w:p>
        </w:tc>
      </w:tr>
      <w:tr w:rsidR="00883C82" w:rsidRPr="00601EA0" w14:paraId="75979B83" w14:textId="77777777" w:rsidTr="00883C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7F9CBBAF" w14:textId="77777777" w:rsidR="00883C82" w:rsidRPr="00601EA0" w:rsidRDefault="00883C82" w:rsidP="00883C82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3AD9300C" w14:textId="68DF566B" w:rsidR="00883C82" w:rsidRPr="00601EA0" w:rsidRDefault="00883C82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601EA0">
              <w:rPr>
                <w:rFonts w:cs="Tahoma"/>
                <w:szCs w:val="20"/>
              </w:rPr>
              <w:t>ejco-users</w:t>
            </w:r>
            <w:proofErr w:type="spellEnd"/>
          </w:p>
        </w:tc>
        <w:tc>
          <w:tcPr>
            <w:tcW w:w="3527" w:type="dxa"/>
          </w:tcPr>
          <w:p w14:paraId="3914FF6C" w14:textId="0B848582" w:rsidR="00883C82" w:rsidRPr="00601EA0" w:rsidRDefault="00883C82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 w:rsidRPr="00601EA0">
              <w:rPr>
                <w:rFonts w:cs="Tahoma"/>
                <w:szCs w:val="20"/>
                <w:lang w:val="en-US"/>
              </w:rPr>
              <w:t>5.2.0</w:t>
            </w:r>
          </w:p>
        </w:tc>
      </w:tr>
      <w:tr w:rsidR="00601EA0" w:rsidRPr="00601EA0" w14:paraId="2A6F5BCA" w14:textId="77777777" w:rsidTr="00883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59FD2FD7" w14:textId="77777777" w:rsidR="00601EA0" w:rsidRPr="00601EA0" w:rsidRDefault="00601EA0" w:rsidP="00883C82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612125B1" w14:textId="722D6548" w:rsidR="00601EA0" w:rsidRPr="00601EA0" w:rsidRDefault="00601EA0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601EA0">
              <w:rPr>
                <w:rFonts w:cs="Tahoma"/>
                <w:sz w:val="20"/>
                <w:szCs w:val="20"/>
              </w:rPr>
              <w:t>ejco-widgets</w:t>
            </w:r>
            <w:proofErr w:type="spellEnd"/>
          </w:p>
        </w:tc>
        <w:tc>
          <w:tcPr>
            <w:tcW w:w="3527" w:type="dxa"/>
          </w:tcPr>
          <w:p w14:paraId="4FAFE84B" w14:textId="62D55CD0" w:rsidR="00601EA0" w:rsidRPr="00601EA0" w:rsidRDefault="00601EA0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t>5.2.0</w:t>
            </w:r>
          </w:p>
        </w:tc>
      </w:tr>
      <w:tr w:rsidR="00601EA0" w:rsidRPr="00601EA0" w14:paraId="1E1E29A3" w14:textId="77777777" w:rsidTr="00883C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715FC895" w14:textId="77777777" w:rsidR="00601EA0" w:rsidRPr="00601EA0" w:rsidRDefault="00601EA0" w:rsidP="00883C82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029EEB1A" w14:textId="6DA0C015" w:rsidR="00601EA0" w:rsidRPr="00601EA0" w:rsidRDefault="00601EA0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601EA0">
              <w:rPr>
                <w:rFonts w:cs="Tahoma"/>
                <w:szCs w:val="20"/>
              </w:rPr>
              <w:t>equipment-condition</w:t>
            </w:r>
            <w:proofErr w:type="spellEnd"/>
          </w:p>
        </w:tc>
        <w:tc>
          <w:tcPr>
            <w:tcW w:w="3527" w:type="dxa"/>
          </w:tcPr>
          <w:p w14:paraId="25ADF85F" w14:textId="3D20F7A0" w:rsidR="00601EA0" w:rsidRPr="00601EA0" w:rsidRDefault="00601EA0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5.2.0</w:t>
            </w:r>
          </w:p>
        </w:tc>
      </w:tr>
      <w:tr w:rsidR="00883C82" w:rsidRPr="00601EA0" w14:paraId="7AD2C297" w14:textId="77777777" w:rsidTr="00883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0A6FB536" w14:textId="77777777" w:rsidR="00883C82" w:rsidRPr="00601EA0" w:rsidRDefault="00883C82" w:rsidP="00883C82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7A879681" w14:textId="08F6B07A" w:rsidR="00883C82" w:rsidRPr="00601EA0" w:rsidRDefault="00883C82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601EA0">
              <w:rPr>
                <w:rFonts w:cs="Tahoma"/>
                <w:sz w:val="20"/>
                <w:szCs w:val="20"/>
              </w:rPr>
              <w:t>shifts</w:t>
            </w:r>
            <w:proofErr w:type="spellEnd"/>
          </w:p>
        </w:tc>
        <w:tc>
          <w:tcPr>
            <w:tcW w:w="3527" w:type="dxa"/>
          </w:tcPr>
          <w:p w14:paraId="3EA5D46A" w14:textId="0738BFB3" w:rsidR="00883C82" w:rsidRPr="00601EA0" w:rsidRDefault="00883C82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  <w:lang w:val="en-US"/>
              </w:rPr>
            </w:pPr>
            <w:r w:rsidRPr="00601EA0">
              <w:rPr>
                <w:rFonts w:cs="Tahoma"/>
                <w:sz w:val="20"/>
                <w:szCs w:val="20"/>
                <w:lang w:val="en-US"/>
              </w:rPr>
              <w:t>5.2.0</w:t>
            </w:r>
          </w:p>
        </w:tc>
      </w:tr>
      <w:tr w:rsidR="00601EA0" w:rsidRPr="00601EA0" w14:paraId="2714B841" w14:textId="77777777" w:rsidTr="00883C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4A720B67" w14:textId="77777777" w:rsidR="00601EA0" w:rsidRPr="00601EA0" w:rsidRDefault="00601EA0" w:rsidP="00883C82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142C3EF8" w14:textId="61861FD8" w:rsidR="00601EA0" w:rsidRPr="00601EA0" w:rsidRDefault="00601EA0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proofErr w:type="gramStart"/>
            <w:r w:rsidRPr="00601EA0">
              <w:rPr>
                <w:rFonts w:cs="Tahoma"/>
                <w:szCs w:val="20"/>
              </w:rPr>
              <w:t>ejco.shiftsinfo</w:t>
            </w:r>
            <w:proofErr w:type="spellEnd"/>
            <w:proofErr w:type="gramEnd"/>
          </w:p>
        </w:tc>
        <w:tc>
          <w:tcPr>
            <w:tcW w:w="3527" w:type="dxa"/>
          </w:tcPr>
          <w:p w14:paraId="00786DB0" w14:textId="2D15FA72" w:rsidR="00601EA0" w:rsidRPr="00601EA0" w:rsidRDefault="00601EA0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5.2.0</w:t>
            </w:r>
          </w:p>
        </w:tc>
      </w:tr>
      <w:tr w:rsidR="00883C82" w:rsidRPr="00601EA0" w14:paraId="0BA2F349" w14:textId="77777777" w:rsidTr="00883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6076D4C2" w14:textId="77777777" w:rsidR="00883C82" w:rsidRPr="00601EA0" w:rsidRDefault="00883C82" w:rsidP="00883C82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49CD091E" w14:textId="6E01C347" w:rsidR="00883C82" w:rsidRPr="00601EA0" w:rsidRDefault="00883C82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601EA0">
              <w:rPr>
                <w:rFonts w:cs="Tahoma"/>
                <w:sz w:val="20"/>
                <w:szCs w:val="20"/>
              </w:rPr>
              <w:t>sus-shiftinfo-webapi</w:t>
            </w:r>
            <w:proofErr w:type="spellEnd"/>
          </w:p>
        </w:tc>
        <w:tc>
          <w:tcPr>
            <w:tcW w:w="3527" w:type="dxa"/>
          </w:tcPr>
          <w:p w14:paraId="59E39A4A" w14:textId="0503B648" w:rsidR="00883C82" w:rsidRPr="00601EA0" w:rsidRDefault="00883C82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  <w:lang w:val="en-US"/>
              </w:rPr>
            </w:pPr>
            <w:r w:rsidRPr="00601EA0">
              <w:rPr>
                <w:rFonts w:cs="Tahoma"/>
                <w:sz w:val="20"/>
                <w:szCs w:val="20"/>
                <w:lang w:val="en-US"/>
              </w:rPr>
              <w:t>5.2.0</w:t>
            </w:r>
          </w:p>
        </w:tc>
      </w:tr>
      <w:tr w:rsidR="00601EA0" w:rsidRPr="00601EA0" w14:paraId="0FE0809C" w14:textId="77777777" w:rsidTr="00883C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7DA96BDB" w14:textId="77777777" w:rsidR="00601EA0" w:rsidRPr="00601EA0" w:rsidRDefault="00601EA0" w:rsidP="00883C82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679BB927" w14:textId="3CA7C9D2" w:rsidR="00601EA0" w:rsidRPr="00601EA0" w:rsidRDefault="00601EA0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601EA0">
              <w:rPr>
                <w:rFonts w:cs="Tahoma"/>
                <w:szCs w:val="20"/>
              </w:rPr>
              <w:t>ejco-spa-gate</w:t>
            </w:r>
            <w:proofErr w:type="spellEnd"/>
          </w:p>
        </w:tc>
        <w:tc>
          <w:tcPr>
            <w:tcW w:w="3527" w:type="dxa"/>
          </w:tcPr>
          <w:p w14:paraId="5C1AEC1A" w14:textId="4D29B027" w:rsidR="00601EA0" w:rsidRPr="00601EA0" w:rsidRDefault="00601EA0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5.2.0</w:t>
            </w:r>
          </w:p>
        </w:tc>
      </w:tr>
      <w:tr w:rsidR="00883C82" w:rsidRPr="00601EA0" w14:paraId="1859A6FD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7D8E4396" w14:textId="77777777" w:rsidR="00883C82" w:rsidRPr="00601EA0" w:rsidRDefault="00883C82" w:rsidP="00883C82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55C3D8D0" w14:textId="77777777" w:rsidR="00883C82" w:rsidRPr="00601EA0" w:rsidRDefault="00883C82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t>redis</w:t>
            </w:r>
          </w:p>
        </w:tc>
        <w:tc>
          <w:tcPr>
            <w:tcW w:w="3527" w:type="dxa"/>
          </w:tcPr>
          <w:p w14:paraId="55617F33" w14:textId="649CD112" w:rsidR="00883C82" w:rsidRPr="00601EA0" w:rsidRDefault="00C1293F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  <w:lang w:val="en-US"/>
              </w:rPr>
            </w:pPr>
            <w:proofErr w:type="spellStart"/>
            <w:r w:rsidRPr="00C1293F">
              <w:rPr>
                <w:rFonts w:cs="Tahoma"/>
                <w:sz w:val="20"/>
                <w:szCs w:val="20"/>
                <w:lang w:val="en-US"/>
              </w:rPr>
              <w:t>zif</w:t>
            </w:r>
            <w:proofErr w:type="spellEnd"/>
            <w:r w:rsidRPr="00C1293F">
              <w:rPr>
                <w:rFonts w:cs="Tahoma"/>
                <w:sz w:val="20"/>
                <w:szCs w:val="20"/>
                <w:lang w:val="en-US"/>
              </w:rPr>
              <w:t>-redis: 6.2.14-v2</w:t>
            </w:r>
          </w:p>
        </w:tc>
      </w:tr>
    </w:tbl>
    <w:p w14:paraId="6AFE34D4" w14:textId="734FB205" w:rsidR="000276F9" w:rsidRPr="00AB709A" w:rsidRDefault="00C911D5" w:rsidP="00951A7E">
      <w:pPr>
        <w:pStyle w:val="1"/>
        <w:rPr>
          <w:rFonts w:cs="Tahoma"/>
          <w:bCs w:val="0"/>
          <w:w w:val="100"/>
        </w:rPr>
      </w:pPr>
      <w:bookmarkStart w:id="46" w:name="_Toc74214213"/>
      <w:bookmarkStart w:id="47" w:name="_Toc74223287"/>
      <w:bookmarkStart w:id="48" w:name="_Toc74225255"/>
      <w:bookmarkStart w:id="49" w:name="_Toc96684099"/>
      <w:bookmarkStart w:id="50" w:name="_Toc171678275"/>
      <w:bookmarkEnd w:id="42"/>
      <w:bookmarkEnd w:id="43"/>
      <w:bookmarkEnd w:id="44"/>
      <w:r w:rsidRPr="00AB709A">
        <w:rPr>
          <w:rFonts w:cs="Tahoma"/>
          <w:bCs w:val="0"/>
          <w:w w:val="100"/>
        </w:rPr>
        <w:t>Контакты технической поддержки</w:t>
      </w:r>
      <w:bookmarkEnd w:id="46"/>
      <w:bookmarkEnd w:id="47"/>
      <w:bookmarkEnd w:id="48"/>
      <w:bookmarkEnd w:id="49"/>
      <w:bookmarkEnd w:id="50"/>
    </w:p>
    <w:p w14:paraId="144B1696" w14:textId="174981B1" w:rsidR="00D26C53" w:rsidRPr="006531B2" w:rsidRDefault="00D26C53" w:rsidP="006531B2">
      <w:pPr>
        <w:pStyle w:val="af4"/>
        <w:spacing w:before="0" w:beforeAutospacing="0"/>
        <w:rPr>
          <w:b/>
        </w:rPr>
      </w:pPr>
      <w:bookmarkStart w:id="51" w:name="_Hlk166840574"/>
      <w:r w:rsidRPr="006531B2">
        <w:rPr>
          <w:b/>
        </w:rPr>
        <w:t xml:space="preserve">Таблица </w:t>
      </w:r>
      <w:r w:rsidRPr="006531B2">
        <w:rPr>
          <w:b/>
        </w:rPr>
        <w:fldChar w:fldCharType="begin"/>
      </w:r>
      <w:r w:rsidRPr="006531B2">
        <w:rPr>
          <w:b/>
        </w:rPr>
        <w:instrText xml:space="preserve"> STYLEREF 1 \s </w:instrText>
      </w:r>
      <w:r w:rsidRPr="006531B2">
        <w:rPr>
          <w:b/>
        </w:rPr>
        <w:fldChar w:fldCharType="separate"/>
      </w:r>
      <w:r w:rsidR="00601EA0">
        <w:rPr>
          <w:b/>
          <w:noProof/>
        </w:rPr>
        <w:t>7</w:t>
      </w:r>
      <w:r w:rsidRPr="006531B2">
        <w:rPr>
          <w:b/>
        </w:rPr>
        <w:fldChar w:fldCharType="end"/>
      </w:r>
      <w:r w:rsidR="0001470A" w:rsidRPr="006531B2">
        <w:rPr>
          <w:b/>
        </w:rPr>
        <w:t>.</w:t>
      </w:r>
      <w:r w:rsidRPr="006531B2">
        <w:rPr>
          <w:b/>
        </w:rPr>
        <w:fldChar w:fldCharType="begin"/>
      </w:r>
      <w:r w:rsidRPr="006531B2">
        <w:rPr>
          <w:b/>
        </w:rPr>
        <w:instrText xml:space="preserve"> SEQ Таблица \* ARABIC \s 1 </w:instrText>
      </w:r>
      <w:r w:rsidRPr="006531B2">
        <w:rPr>
          <w:b/>
        </w:rPr>
        <w:fldChar w:fldCharType="separate"/>
      </w:r>
      <w:r w:rsidR="00601EA0">
        <w:rPr>
          <w:b/>
          <w:noProof/>
        </w:rPr>
        <w:t>1</w:t>
      </w:r>
      <w:r w:rsidRPr="006531B2">
        <w:rPr>
          <w:b/>
        </w:rPr>
        <w:fldChar w:fldCharType="end"/>
      </w:r>
      <w:r w:rsidRPr="006531B2">
        <w:rPr>
          <w:b/>
        </w:rPr>
        <w:t xml:space="preserve">. </w:t>
      </w:r>
      <w:r w:rsidR="00DF4469" w:rsidRPr="006531B2">
        <w:rPr>
          <w:b/>
        </w:rPr>
        <w:t>Контакты технической поддержки</w:t>
      </w:r>
    </w:p>
    <w:tbl>
      <w:tblPr>
        <w:tblStyle w:val="ae"/>
        <w:tblW w:w="0" w:type="auto"/>
        <w:jc w:val="left"/>
        <w:tblLook w:val="04A0" w:firstRow="1" w:lastRow="0" w:firstColumn="1" w:lastColumn="0" w:noHBand="0" w:noVBand="1"/>
      </w:tblPr>
      <w:tblGrid>
        <w:gridCol w:w="2336"/>
        <w:gridCol w:w="6988"/>
      </w:tblGrid>
      <w:tr w:rsidR="00D26C53" w:rsidRPr="00AB709A" w14:paraId="522F8C49" w14:textId="77777777" w:rsidTr="00600C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1FAE3B41" w14:textId="2CF2F634" w:rsidR="00D26C53" w:rsidRPr="008B4DE8" w:rsidRDefault="00D26C53" w:rsidP="004D15E4">
            <w:pPr>
              <w:jc w:val="center"/>
              <w:rPr>
                <w:rFonts w:cs="Tahoma"/>
                <w:szCs w:val="20"/>
              </w:rPr>
            </w:pPr>
            <w:r w:rsidRPr="008B4DE8">
              <w:rPr>
                <w:rFonts w:cs="Tahoma"/>
                <w:szCs w:val="20"/>
              </w:rPr>
              <w:t>Вид поддержки</w:t>
            </w:r>
          </w:p>
        </w:tc>
        <w:tc>
          <w:tcPr>
            <w:tcW w:w="7212" w:type="dxa"/>
          </w:tcPr>
          <w:p w14:paraId="7A240061" w14:textId="77777777" w:rsidR="00D26C53" w:rsidRPr="008B4DE8" w:rsidRDefault="00D26C53" w:rsidP="004D15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8B4DE8">
              <w:rPr>
                <w:rFonts w:cs="Tahoma"/>
                <w:szCs w:val="20"/>
              </w:rPr>
              <w:t>Значение</w:t>
            </w:r>
          </w:p>
        </w:tc>
      </w:tr>
      <w:tr w:rsidR="00D26C53" w:rsidRPr="00AB709A" w14:paraId="14388468" w14:textId="77777777" w:rsidTr="00600C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0525C0E3" w14:textId="14A26509" w:rsidR="00D26C53" w:rsidRPr="00AB709A" w:rsidRDefault="000E4A8C" w:rsidP="008D2BD7">
            <w:pPr>
              <w:rPr>
                <w:rFonts w:cs="Tahoma"/>
                <w:sz w:val="20"/>
                <w:szCs w:val="20"/>
              </w:rPr>
            </w:pPr>
            <w:r w:rsidRPr="00AB709A">
              <w:rPr>
                <w:rFonts w:cs="Tahoma"/>
                <w:sz w:val="20"/>
                <w:szCs w:val="20"/>
              </w:rPr>
              <w:lastRenderedPageBreak/>
              <w:t>Портал</w:t>
            </w:r>
          </w:p>
        </w:tc>
        <w:tc>
          <w:tcPr>
            <w:tcW w:w="7212" w:type="dxa"/>
          </w:tcPr>
          <w:p w14:paraId="14657B51" w14:textId="19DAED14" w:rsidR="00D26C53" w:rsidRPr="00AB709A" w:rsidRDefault="00C31AB0" w:rsidP="008D2B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color w:val="80BC48" w:themeColor="accent1"/>
                <w:sz w:val="20"/>
                <w:szCs w:val="20"/>
              </w:rPr>
            </w:pPr>
            <w:hyperlink r:id="rId109" w:history="1">
              <w:r w:rsidR="000E4A8C" w:rsidRPr="00AB709A">
                <w:rPr>
                  <w:rStyle w:val="a8"/>
                  <w:rFonts w:cs="Tahoma"/>
                  <w:color w:val="80BC48" w:themeColor="accent1"/>
                  <w:sz w:val="20"/>
                  <w:szCs w:val="20"/>
                </w:rPr>
                <w:t>https://jira.zyfra.com/servicedesk</w:t>
              </w:r>
            </w:hyperlink>
          </w:p>
        </w:tc>
      </w:tr>
      <w:tr w:rsidR="000E4A8C" w:rsidRPr="00AB709A" w14:paraId="43127A3B" w14:textId="77777777" w:rsidTr="00600C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5743C597" w14:textId="31890418" w:rsidR="000E4A8C" w:rsidRPr="00AB709A" w:rsidRDefault="000E4A8C" w:rsidP="008D2BD7">
            <w:pPr>
              <w:rPr>
                <w:rFonts w:cs="Tahoma"/>
                <w:szCs w:val="20"/>
                <w:lang w:val="en-US"/>
              </w:rPr>
            </w:pPr>
            <w:r w:rsidRPr="00AB709A">
              <w:rPr>
                <w:rFonts w:cs="Tahoma"/>
                <w:szCs w:val="20"/>
                <w:lang w:val="en-US"/>
              </w:rPr>
              <w:t>Email</w:t>
            </w:r>
          </w:p>
        </w:tc>
        <w:tc>
          <w:tcPr>
            <w:tcW w:w="7212" w:type="dxa"/>
          </w:tcPr>
          <w:p w14:paraId="5E000D7E" w14:textId="7EC5D9F9" w:rsidR="000E4A8C" w:rsidRPr="00AB709A" w:rsidRDefault="00C31AB0" w:rsidP="008D2BD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hyperlink r:id="rId110" w:history="1">
              <w:r w:rsidR="000E4A8C" w:rsidRPr="00AB709A">
                <w:rPr>
                  <w:rStyle w:val="a8"/>
                  <w:rFonts w:cs="Tahoma"/>
                  <w:color w:val="80BC48" w:themeColor="accent1"/>
                  <w:szCs w:val="20"/>
                </w:rPr>
                <w:t>dp-support@zyfra.com</w:t>
              </w:r>
            </w:hyperlink>
          </w:p>
        </w:tc>
      </w:tr>
    </w:tbl>
    <w:bookmarkEnd w:id="51"/>
    <w:p w14:paraId="57646150" w14:textId="0E00BC16" w:rsidR="00203933" w:rsidRDefault="00D26C53" w:rsidP="00D26C53">
      <w:pPr>
        <w:pStyle w:val="a0"/>
        <w:rPr>
          <w:rFonts w:cs="Tahoma"/>
        </w:rPr>
      </w:pPr>
      <w:r w:rsidRPr="00AB709A">
        <w:rPr>
          <w:rFonts w:cs="Tahoma"/>
        </w:rPr>
        <w:t>Регистрация запросов производится круглосуточно. Рабочее время</w:t>
      </w:r>
      <w:r w:rsidR="00F5377C" w:rsidRPr="00AB709A">
        <w:rPr>
          <w:rFonts w:cs="Tahoma"/>
        </w:rPr>
        <w:t xml:space="preserve"> —</w:t>
      </w:r>
      <w:r w:rsidRPr="00AB709A">
        <w:rPr>
          <w:rFonts w:cs="Tahoma"/>
        </w:rPr>
        <w:t xml:space="preserve"> с 8.00 до 17.00 (время московское), перерыв с 12.00 до 13.00, в рабочие дни. Запросы, поступившие в нерабочее время, обрабатываются </w:t>
      </w:r>
      <w:r w:rsidR="00FA6024" w:rsidRPr="00AB709A">
        <w:rPr>
          <w:rFonts w:cs="Tahoma"/>
        </w:rPr>
        <w:t>на</w:t>
      </w:r>
      <w:r w:rsidRPr="00AB709A">
        <w:rPr>
          <w:rFonts w:cs="Tahoma"/>
        </w:rPr>
        <w:t xml:space="preserve"> следующий рабочий день.</w:t>
      </w:r>
      <w:bookmarkEnd w:id="0"/>
    </w:p>
    <w:p w14:paraId="1B75FFCC" w14:textId="6B563A6D" w:rsidR="00DE6041" w:rsidRPr="006531B2" w:rsidRDefault="00DE6041" w:rsidP="006531B2">
      <w:pPr>
        <w:pStyle w:val="af4"/>
        <w:spacing w:before="0" w:beforeAutospacing="0"/>
        <w:rPr>
          <w:b/>
        </w:rPr>
      </w:pPr>
      <w:r w:rsidRPr="006531B2">
        <w:rPr>
          <w:b/>
        </w:rPr>
        <w:t xml:space="preserve">Таблица </w:t>
      </w:r>
      <w:r w:rsidR="00FF644A" w:rsidRPr="006531B2">
        <w:rPr>
          <w:b/>
        </w:rPr>
        <w:fldChar w:fldCharType="begin"/>
      </w:r>
      <w:r w:rsidR="00FF644A" w:rsidRPr="006531B2">
        <w:rPr>
          <w:b/>
        </w:rPr>
        <w:instrText xml:space="preserve"> STYLEREF 1 \s </w:instrText>
      </w:r>
      <w:r w:rsidR="00FF644A" w:rsidRPr="006531B2">
        <w:rPr>
          <w:b/>
        </w:rPr>
        <w:fldChar w:fldCharType="separate"/>
      </w:r>
      <w:r w:rsidR="00601EA0">
        <w:rPr>
          <w:b/>
          <w:noProof/>
        </w:rPr>
        <w:t>7</w:t>
      </w:r>
      <w:r w:rsidR="00FF644A" w:rsidRPr="006531B2">
        <w:rPr>
          <w:b/>
        </w:rPr>
        <w:fldChar w:fldCharType="end"/>
      </w:r>
      <w:r w:rsidRPr="006531B2">
        <w:rPr>
          <w:b/>
        </w:rPr>
        <w:t>.</w:t>
      </w:r>
      <w:r w:rsidR="00FF644A" w:rsidRPr="006531B2">
        <w:rPr>
          <w:b/>
        </w:rPr>
        <w:fldChar w:fldCharType="begin"/>
      </w:r>
      <w:r w:rsidR="00FF644A" w:rsidRPr="006531B2">
        <w:rPr>
          <w:b/>
        </w:rPr>
        <w:instrText xml:space="preserve"> SEQ Таблица \* ARABIC \s 1 </w:instrText>
      </w:r>
      <w:r w:rsidR="00FF644A" w:rsidRPr="006531B2">
        <w:rPr>
          <w:b/>
        </w:rPr>
        <w:fldChar w:fldCharType="separate"/>
      </w:r>
      <w:r w:rsidR="00601EA0">
        <w:rPr>
          <w:b/>
          <w:noProof/>
        </w:rPr>
        <w:t>2</w:t>
      </w:r>
      <w:r w:rsidR="00FF644A" w:rsidRPr="006531B2">
        <w:rPr>
          <w:b/>
        </w:rPr>
        <w:fldChar w:fldCharType="end"/>
      </w:r>
      <w:r w:rsidRPr="006531B2">
        <w:rPr>
          <w:b/>
        </w:rPr>
        <w:t>. Контакты технической поддержки ЦИП</w:t>
      </w:r>
    </w:p>
    <w:tbl>
      <w:tblPr>
        <w:tblStyle w:val="ae"/>
        <w:tblW w:w="0" w:type="auto"/>
        <w:jc w:val="left"/>
        <w:tblLook w:val="04A0" w:firstRow="1" w:lastRow="0" w:firstColumn="1" w:lastColumn="0" w:noHBand="0" w:noVBand="1"/>
      </w:tblPr>
      <w:tblGrid>
        <w:gridCol w:w="2305"/>
        <w:gridCol w:w="7019"/>
      </w:tblGrid>
      <w:tr w:rsidR="00DE6041" w:rsidRPr="001D0009" w14:paraId="730C2AF2" w14:textId="77777777" w:rsidTr="00E018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18E2F09B" w14:textId="77777777" w:rsidR="00DE6041" w:rsidRPr="008B4DE8" w:rsidRDefault="00DE6041" w:rsidP="009D5B52">
            <w:pPr>
              <w:jc w:val="center"/>
              <w:rPr>
                <w:rFonts w:cs="Tahoma"/>
                <w:szCs w:val="20"/>
              </w:rPr>
            </w:pPr>
            <w:r w:rsidRPr="008B4DE8">
              <w:rPr>
                <w:rFonts w:cs="Tahoma"/>
                <w:szCs w:val="20"/>
              </w:rPr>
              <w:t>Вид поддержки</w:t>
            </w:r>
          </w:p>
        </w:tc>
        <w:tc>
          <w:tcPr>
            <w:tcW w:w="7212" w:type="dxa"/>
          </w:tcPr>
          <w:p w14:paraId="55352653" w14:textId="77777777" w:rsidR="00DE6041" w:rsidRPr="008B4DE8" w:rsidRDefault="00DE6041" w:rsidP="009D5B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8B4DE8">
              <w:rPr>
                <w:rFonts w:cs="Tahoma"/>
                <w:szCs w:val="20"/>
              </w:rPr>
              <w:t>Значение</w:t>
            </w:r>
          </w:p>
        </w:tc>
      </w:tr>
      <w:tr w:rsidR="00DE6041" w:rsidRPr="001D0009" w14:paraId="78F046BB" w14:textId="77777777" w:rsidTr="00E018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34D87C3A" w14:textId="77777777" w:rsidR="00DE6041" w:rsidRPr="009D5B52" w:rsidRDefault="00DE6041" w:rsidP="009D5B52">
            <w:pPr>
              <w:rPr>
                <w:rFonts w:cs="Tahoma"/>
                <w:sz w:val="20"/>
                <w:szCs w:val="20"/>
              </w:rPr>
            </w:pPr>
            <w:r w:rsidRPr="009D5B52">
              <w:rPr>
                <w:rFonts w:cs="Tahoma"/>
                <w:sz w:val="20"/>
                <w:szCs w:val="20"/>
              </w:rPr>
              <w:t>Портал</w:t>
            </w:r>
          </w:p>
        </w:tc>
        <w:tc>
          <w:tcPr>
            <w:tcW w:w="7212" w:type="dxa"/>
          </w:tcPr>
          <w:p w14:paraId="70228FB7" w14:textId="0AC28B76" w:rsidR="00DE6041" w:rsidRPr="009D5B52" w:rsidRDefault="00C31AB0" w:rsidP="009D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8"/>
                <w:rFonts w:cs="Tahoma"/>
                <w:color w:val="80BC48" w:themeColor="accent1"/>
              </w:rPr>
            </w:pPr>
            <w:hyperlink r:id="rId111" w:history="1">
              <w:r w:rsidR="00DE6041" w:rsidRPr="009D5B52">
                <w:rPr>
                  <w:rStyle w:val="a8"/>
                  <w:rFonts w:cs="Tahoma"/>
                  <w:color w:val="80BC48" w:themeColor="accent1"/>
                  <w:sz w:val="20"/>
                  <w:szCs w:val="20"/>
                </w:rPr>
                <w:t>https://jira.zyfra.com/servicedesk/customer/portal/42</w:t>
              </w:r>
            </w:hyperlink>
          </w:p>
        </w:tc>
      </w:tr>
      <w:tr w:rsidR="00DE6041" w:rsidRPr="001D0009" w14:paraId="21283227" w14:textId="77777777" w:rsidTr="00E018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34D65976" w14:textId="0A9401C8" w:rsidR="00DE6041" w:rsidRPr="009D5B52" w:rsidRDefault="00DA3C92" w:rsidP="009D5B52">
            <w:pPr>
              <w:rPr>
                <w:rFonts w:cs="Tahoma"/>
                <w:szCs w:val="20"/>
              </w:rPr>
            </w:pPr>
            <w:r w:rsidRPr="00AB709A">
              <w:rPr>
                <w:rFonts w:cs="Tahoma"/>
                <w:szCs w:val="20"/>
                <w:lang w:val="en-US"/>
              </w:rPr>
              <w:t>Email</w:t>
            </w:r>
          </w:p>
        </w:tc>
        <w:tc>
          <w:tcPr>
            <w:tcW w:w="7212" w:type="dxa"/>
          </w:tcPr>
          <w:p w14:paraId="1E32E281" w14:textId="646CE7A3" w:rsidR="00DE6041" w:rsidRPr="009D5B52" w:rsidRDefault="00C31AB0" w:rsidP="009D5B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8"/>
                <w:rFonts w:cs="Tahoma"/>
                <w:color w:val="80BC48" w:themeColor="accent1"/>
              </w:rPr>
            </w:pPr>
            <w:hyperlink r:id="rId112" w:history="1">
              <w:r w:rsidR="00DE6041" w:rsidRPr="009D5B52">
                <w:rPr>
                  <w:rStyle w:val="a8"/>
                  <w:rFonts w:cs="Tahoma"/>
                  <w:color w:val="80BC48" w:themeColor="accent1"/>
                  <w:szCs w:val="20"/>
                </w:rPr>
                <w:t>support@idpllc.ru</w:t>
              </w:r>
            </w:hyperlink>
          </w:p>
        </w:tc>
      </w:tr>
    </w:tbl>
    <w:p w14:paraId="4D3C4027" w14:textId="35A4051D" w:rsidR="00DE6041" w:rsidRPr="009D5B52" w:rsidRDefault="00DE6041" w:rsidP="00D26C53">
      <w:pPr>
        <w:pStyle w:val="a0"/>
        <w:rPr>
          <w:rFonts w:cs="Tahoma"/>
        </w:rPr>
      </w:pPr>
      <w:r w:rsidRPr="009D5B52">
        <w:rPr>
          <w:rFonts w:cs="Tahoma"/>
        </w:rPr>
        <w:t>Регистрация запросов производится круглосуточно. Рабочее время — с 9.00 до 18.00 (время московское), перерыв с 13.00 до 14.00, в рабочие дни. Запросы, поступившие в нерабочее время, обрабатываются на следующий рабочий день.</w:t>
      </w:r>
    </w:p>
    <w:sectPr w:rsidR="00DE6041" w:rsidRPr="009D5B52" w:rsidSect="0092105A">
      <w:headerReference w:type="default" r:id="rId113"/>
      <w:footerReference w:type="default" r:id="rId114"/>
      <w:headerReference w:type="first" r:id="rId115"/>
      <w:footerReference w:type="first" r:id="rId116"/>
      <w:type w:val="continuous"/>
      <w:pgSz w:w="11906" w:h="16838"/>
      <w:pgMar w:top="1559" w:right="1276" w:bottom="1276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D0D838" w14:textId="77777777" w:rsidR="00C31AB0" w:rsidRDefault="00C31AB0">
      <w:r>
        <w:separator/>
      </w:r>
    </w:p>
  </w:endnote>
  <w:endnote w:type="continuationSeparator" w:id="0">
    <w:p w14:paraId="0A543C0B" w14:textId="77777777" w:rsidR="00C31AB0" w:rsidRDefault="00C31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Mono">
    <w:altName w:val="Calibri"/>
    <w:charset w:val="CC"/>
    <w:family w:val="modern"/>
    <w:pitch w:val="fixed"/>
    <w:sig w:usb0="E0000AFF" w:usb1="400078FF" w:usb2="00000001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B8C1C" w14:textId="5ECD13E6" w:rsidR="00363BBA" w:rsidRPr="004D5D93" w:rsidRDefault="00363BBA" w:rsidP="009F12DA">
    <w:pPr>
      <w:pStyle w:val="a5"/>
      <w:pBdr>
        <w:top w:val="single" w:sz="4" w:space="1" w:color="B9C1CF" w:themeColor="accent3" w:themeTint="40"/>
      </w:pBdr>
      <w:tabs>
        <w:tab w:val="clear" w:pos="9639"/>
        <w:tab w:val="left" w:pos="5598"/>
      </w:tabs>
      <w:rPr>
        <w:szCs w:val="22"/>
      </w:rPr>
    </w:pPr>
    <w:r>
      <w:rPr>
        <w:noProof/>
        <w:szCs w:val="22"/>
        <w:lang w:val="en-US"/>
      </w:rPr>
      <w:drawing>
        <wp:anchor distT="0" distB="0" distL="114300" distR="114300" simplePos="0" relativeHeight="251662336" behindDoc="0" locked="0" layoutInCell="1" allowOverlap="1" wp14:anchorId="5ED228A6" wp14:editId="39AF764D">
          <wp:simplePos x="0" y="0"/>
          <wp:positionH relativeFrom="margin">
            <wp:align>left</wp:align>
          </wp:positionH>
          <wp:positionV relativeFrom="paragraph">
            <wp:posOffset>218440</wp:posOffset>
          </wp:positionV>
          <wp:extent cx="533400" cy="190500"/>
          <wp:effectExtent l="0" t="0" r="0" b="0"/>
          <wp:wrapTopAndBottom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2105A">
      <w:rPr>
        <w:noProof/>
        <w:szCs w:val="22"/>
        <w:lang w:val="en-US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26677FC6" wp14:editId="28AECAFB">
              <wp:simplePos x="0" y="0"/>
              <wp:positionH relativeFrom="column">
                <wp:posOffset>682625</wp:posOffset>
              </wp:positionH>
              <wp:positionV relativeFrom="paragraph">
                <wp:posOffset>132715</wp:posOffset>
              </wp:positionV>
              <wp:extent cx="5381625" cy="385200"/>
              <wp:effectExtent l="0" t="0" r="0" b="0"/>
              <wp:wrapNone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1625" cy="385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A06B04" w14:textId="3A0F5C38" w:rsidR="00363BBA" w:rsidRPr="00360BEB" w:rsidRDefault="00363BBA" w:rsidP="00F84F24">
                          <w:pPr>
                            <w:jc w:val="right"/>
                            <w:rPr>
                              <w:sz w:val="16"/>
                              <w:szCs w:val="22"/>
                            </w:rPr>
                          </w:pPr>
                          <w:r w:rsidRPr="00360BEB">
                            <w:rPr>
                              <w:sz w:val="16"/>
                              <w:szCs w:val="22"/>
                            </w:rPr>
                            <w:t>©</w:t>
                          </w:r>
                          <w:r>
                            <w:rPr>
                              <w:sz w:val="16"/>
                              <w:szCs w:val="22"/>
                            </w:rPr>
                            <w:t>ЦИП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 xml:space="preserve">. Группа компаний </w:t>
                          </w:r>
                          <w:r>
                            <w:rPr>
                              <w:sz w:val="16"/>
                              <w:szCs w:val="22"/>
                            </w:rPr>
                            <w:t>«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>Цифра</w:t>
                          </w:r>
                          <w:r>
                            <w:rPr>
                              <w:sz w:val="16"/>
                              <w:szCs w:val="22"/>
                            </w:rPr>
                            <w:t>»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>, 202</w:t>
                          </w:r>
                          <w:r>
                            <w:rPr>
                              <w:sz w:val="16"/>
                              <w:szCs w:val="22"/>
                            </w:rPr>
                            <w:t>4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>.</w:t>
                          </w:r>
                          <w:r>
                            <w:rPr>
                              <w:sz w:val="16"/>
                              <w:szCs w:val="22"/>
                            </w:rPr>
                            <w:t xml:space="preserve"> 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>Все права защищены.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677FC6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7" type="#_x0000_t202" style="position:absolute;left:0;text-align:left;margin-left:53.75pt;margin-top:10.45pt;width:423.75pt;height:30.3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" filled="f" stroked="f">
              <v:textbox>
                <w:txbxContent>
                  <w:p w14:paraId="3FA06B04" w14:textId="3A0F5C38" w:rsidR="00363BBA" w:rsidRPr="00360BEB" w:rsidRDefault="00363BBA" w:rsidP="00F84F24">
                    <w:pPr>
                      <w:jc w:val="right"/>
                      <w:rPr>
                        <w:sz w:val="16"/>
                        <w:szCs w:val="22"/>
                      </w:rPr>
                    </w:pPr>
                    <w:r w:rsidRPr="00360BEB">
                      <w:rPr>
                        <w:sz w:val="16"/>
                        <w:szCs w:val="22"/>
                      </w:rPr>
                      <w:t>©</w:t>
                    </w:r>
                    <w:r>
                      <w:rPr>
                        <w:sz w:val="16"/>
                        <w:szCs w:val="22"/>
                      </w:rPr>
                      <w:t>ЦИП</w:t>
                    </w:r>
                    <w:r w:rsidRPr="00360BEB">
                      <w:rPr>
                        <w:sz w:val="16"/>
                        <w:szCs w:val="22"/>
                      </w:rPr>
                      <w:t xml:space="preserve">. Группа компаний </w:t>
                    </w:r>
                    <w:r>
                      <w:rPr>
                        <w:sz w:val="16"/>
                        <w:szCs w:val="22"/>
                      </w:rPr>
                      <w:t>«</w:t>
                    </w:r>
                    <w:r w:rsidRPr="00360BEB">
                      <w:rPr>
                        <w:sz w:val="16"/>
                        <w:szCs w:val="22"/>
                      </w:rPr>
                      <w:t>Цифра</w:t>
                    </w:r>
                    <w:r>
                      <w:rPr>
                        <w:sz w:val="16"/>
                        <w:szCs w:val="22"/>
                      </w:rPr>
                      <w:t>»</w:t>
                    </w:r>
                    <w:r w:rsidRPr="00360BEB">
                      <w:rPr>
                        <w:sz w:val="16"/>
                        <w:szCs w:val="22"/>
                      </w:rPr>
                      <w:t>, 202</w:t>
                    </w:r>
                    <w:r>
                      <w:rPr>
                        <w:sz w:val="16"/>
                        <w:szCs w:val="22"/>
                      </w:rPr>
                      <w:t>4</w:t>
                    </w:r>
                    <w:r w:rsidRPr="00360BEB">
                      <w:rPr>
                        <w:sz w:val="16"/>
                        <w:szCs w:val="22"/>
                      </w:rPr>
                      <w:t>.</w:t>
                    </w:r>
                    <w:r>
                      <w:rPr>
                        <w:sz w:val="16"/>
                        <w:szCs w:val="22"/>
                      </w:rPr>
                      <w:t xml:space="preserve"> </w:t>
                    </w:r>
                    <w:r w:rsidRPr="00360BEB">
                      <w:rPr>
                        <w:sz w:val="16"/>
                        <w:szCs w:val="22"/>
                      </w:rPr>
                      <w:t>Все права защищены.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6074E" w14:textId="68195981" w:rsidR="00363BBA" w:rsidRDefault="00363BBA" w:rsidP="009F12DA">
    <w:pPr>
      <w:pStyle w:val="a5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C109B6" w14:textId="77777777" w:rsidR="00C31AB0" w:rsidRDefault="00C31AB0">
      <w:r>
        <w:separator/>
      </w:r>
    </w:p>
  </w:footnote>
  <w:footnote w:type="continuationSeparator" w:id="0">
    <w:p w14:paraId="5C07DC90" w14:textId="77777777" w:rsidR="00C31AB0" w:rsidRDefault="00C31A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9E069" w14:textId="4A189440" w:rsidR="00363BBA" w:rsidRPr="00C15EE3" w:rsidRDefault="00363BBA" w:rsidP="009F12DA">
    <w:pPr>
      <w:pStyle w:val="a4"/>
      <w:pBdr>
        <w:bottom w:val="single" w:sz="4" w:space="1" w:color="B9C1CF" w:themeColor="accent3" w:themeTint="40"/>
      </w:pBdr>
      <w:spacing w:after="0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229FDA6" wp14:editId="4C903A7B">
              <wp:simplePos x="0" y="0"/>
              <wp:positionH relativeFrom="column">
                <wp:posOffset>4415253</wp:posOffset>
              </wp:positionH>
              <wp:positionV relativeFrom="paragraph">
                <wp:posOffset>-50165</wp:posOffset>
              </wp:positionV>
              <wp:extent cx="1647825" cy="4191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3F990E" w14:textId="77777777" w:rsidR="00363BBA" w:rsidRPr="00B047A9" w:rsidRDefault="00363BBA" w:rsidP="00231B9C">
                          <w:pPr>
                            <w:jc w:val="righ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B047A9">
                            <w:rPr>
                              <w:rStyle w:val="a7"/>
                              <w:rFonts w:cs="Arial"/>
                              <w:sz w:val="16"/>
                              <w:szCs w:val="16"/>
                            </w:rPr>
                            <w:t xml:space="preserve">Страница 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a7"/>
                              <w:rFonts w:cs="Arial"/>
                              <w:b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end"/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7A9">
                            <w:rPr>
                              <w:rStyle w:val="a7"/>
                              <w:rFonts w:cs="Arial"/>
                              <w:sz w:val="16"/>
                              <w:szCs w:val="16"/>
                            </w:rPr>
                            <w:t>из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a7"/>
                              <w:rFonts w:cs="Arial"/>
                              <w:b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29FDA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47.65pt;margin-top:-3.95pt;width:129.75pt;height:3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m1ftQIAALk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" filled="f" stroked="f">
              <v:textbox>
                <w:txbxContent>
                  <w:p w14:paraId="1D3F990E" w14:textId="77777777" w:rsidR="00363BBA" w:rsidRPr="00B047A9" w:rsidRDefault="00363BBA" w:rsidP="00231B9C">
                    <w:pPr>
                      <w:jc w:val="right"/>
                      <w:rPr>
                        <w:rFonts w:cs="Arial"/>
                        <w:sz w:val="16"/>
                        <w:szCs w:val="16"/>
                      </w:rPr>
                    </w:pPr>
                    <w:r w:rsidRPr="00B047A9">
                      <w:rPr>
                        <w:rStyle w:val="a7"/>
                        <w:rFonts w:cs="Arial"/>
                        <w:sz w:val="16"/>
                        <w:szCs w:val="16"/>
                      </w:rPr>
                      <w:t xml:space="preserve">Страница 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begin"/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instrText xml:space="preserve"> PAGE </w:instrTex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Style w:val="a7"/>
                        <w:rFonts w:cs="Arial"/>
                        <w:b/>
                        <w:noProof/>
                        <w:sz w:val="16"/>
                        <w:szCs w:val="16"/>
                      </w:rPr>
                      <w:t>4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end"/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t xml:space="preserve"> </w:t>
                    </w:r>
                    <w:r w:rsidRPr="00B047A9">
                      <w:rPr>
                        <w:rStyle w:val="a7"/>
                        <w:rFonts w:cs="Arial"/>
                        <w:sz w:val="16"/>
                        <w:szCs w:val="16"/>
                      </w:rPr>
                      <w:t>из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t xml:space="preserve"> 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begin"/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instrText xml:space="preserve"> NUMPAGES </w:instrTex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Style w:val="a7"/>
                        <w:rFonts w:cs="Arial"/>
                        <w:b/>
                        <w:noProof/>
                        <w:sz w:val="16"/>
                        <w:szCs w:val="16"/>
                      </w:rPr>
                      <w:t>4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rPr>
          <w:szCs w:val="16"/>
          <w:lang w:val="en-US"/>
        </w:rPr>
        <w:alias w:val="Название"/>
        <w:tag w:val=""/>
        <w:id w:val="516277451"/>
        <w:placeholder>
          <w:docPart w:val="490CC105A90241579BE1542CB194972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szCs w:val="16"/>
            <w:lang w:val="en-US"/>
          </w:rPr>
          <w:t>Release Notes</w:t>
        </w:r>
      </w:sdtContent>
    </w:sdt>
  </w:p>
  <w:p w14:paraId="66B2DBAF" w14:textId="1F0BF025" w:rsidR="00363BBA" w:rsidRPr="00303310" w:rsidRDefault="00C31AB0" w:rsidP="009F12DA">
    <w:pPr>
      <w:pStyle w:val="a4"/>
      <w:pBdr>
        <w:bottom w:val="single" w:sz="4" w:space="1" w:color="B9C1CF" w:themeColor="accent3" w:themeTint="40"/>
      </w:pBdr>
      <w:spacing w:before="0"/>
      <w:rPr>
        <w:lang w:val="en-US"/>
      </w:rPr>
    </w:pPr>
    <w:sdt>
      <w:sdtPr>
        <w:rPr>
          <w:lang w:val="en-US"/>
        </w:rPr>
        <w:alias w:val="Тема"/>
        <w:tag w:val=""/>
        <w:id w:val="1267968592"/>
        <w:placeholder>
          <w:docPart w:val="56189DA2AE3B4BB7AD0CCF5DAEC2BF94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363BBA">
          <w:rPr>
            <w:lang w:val="en-US"/>
          </w:rPr>
          <w:t>Z-SPM v.1.2</w:t>
        </w:r>
      </w:sdtContent>
    </w:sdt>
    <w:r w:rsidR="00363BBA" w:rsidRPr="005E3B30">
      <w:rPr>
        <w:lang w:val="en-US"/>
      </w:rPr>
      <w:t xml:space="preserve">, </w:t>
    </w:r>
    <w:r w:rsidR="00363BBA">
      <w:t>Версия</w:t>
    </w:r>
    <w:r w:rsidR="00363BBA" w:rsidRPr="004850E5">
      <w:rPr>
        <w:lang w:val="en-US"/>
      </w:rPr>
      <w:t xml:space="preserve"> </w:t>
    </w:r>
    <w:r w:rsidR="00363BBA">
      <w:t>документа</w:t>
    </w:r>
    <w:r w:rsidR="00363BBA" w:rsidRPr="004850E5">
      <w:rPr>
        <w:lang w:val="en-US"/>
      </w:rPr>
      <w:t xml:space="preserve"> — </w:t>
    </w:r>
    <w:r w:rsidR="00363BBA">
      <w:t>1</w:t>
    </w:r>
    <w:r w:rsidR="00363BBA" w:rsidRPr="005E3B30">
      <w:rPr>
        <w:lang w:val="en-US"/>
      </w:rPr>
      <w:t>.</w:t>
    </w:r>
    <w:r w:rsidR="00363BBA">
      <w:rPr>
        <w:lang w:val="en-US"/>
      </w:rPr>
      <w:t>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65FAA8" w14:textId="77777777" w:rsidR="00363BBA" w:rsidRDefault="00363BBA" w:rsidP="00C67854">
    <w:pPr>
      <w:pStyle w:val="a4"/>
      <w:pBdr>
        <w:bottom w:val="none" w:sz="0" w:space="0" w:color="auto"/>
      </w:pBdr>
    </w:pPr>
  </w:p>
  <w:p w14:paraId="234DD6ED" w14:textId="77777777" w:rsidR="00363BBA" w:rsidRDefault="00363BBA" w:rsidP="00C67854">
    <w:pPr>
      <w:pStyle w:val="a4"/>
      <w:pBdr>
        <w:bottom w:val="none" w:sz="0" w:space="0" w:color="auto"/>
      </w:pBdr>
    </w:pPr>
  </w:p>
  <w:p w14:paraId="7C3AF80B" w14:textId="77777777" w:rsidR="00363BBA" w:rsidRDefault="00363BBA" w:rsidP="00C67854">
    <w:pPr>
      <w:pStyle w:val="a4"/>
      <w:pBdr>
        <w:bottom w:val="none" w:sz="0" w:space="0" w:color="auto"/>
      </w:pBdr>
    </w:pPr>
  </w:p>
  <w:p w14:paraId="7D4AB5CE" w14:textId="2F8BA2B9" w:rsidR="00363BBA" w:rsidRDefault="00363BBA" w:rsidP="00C67854">
    <w:pPr>
      <w:pStyle w:val="a4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3360" behindDoc="1" locked="0" layoutInCell="1" allowOverlap="1" wp14:anchorId="7192D710" wp14:editId="016F2196">
          <wp:simplePos x="0" y="0"/>
          <wp:positionH relativeFrom="column">
            <wp:posOffset>-870759</wp:posOffset>
          </wp:positionH>
          <wp:positionV relativeFrom="paragraph">
            <wp:posOffset>1423093</wp:posOffset>
          </wp:positionV>
          <wp:extent cx="7994630" cy="9941580"/>
          <wp:effectExtent l="533400" t="0" r="1048385" b="0"/>
          <wp:wrapNone/>
          <wp:docPr id="1076055903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6055903" name="Рисунок 107605590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721685">
                    <a:off x="0" y="0"/>
                    <a:ext cx="7994630" cy="9941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C6842"/>
    <w:multiLevelType w:val="multilevel"/>
    <w:tmpl w:val="D8164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164C1A"/>
    <w:multiLevelType w:val="multilevel"/>
    <w:tmpl w:val="AD60C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881850"/>
    <w:multiLevelType w:val="multilevel"/>
    <w:tmpl w:val="C7AED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AE26B0"/>
    <w:multiLevelType w:val="hybridMultilevel"/>
    <w:tmpl w:val="D458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60AEF"/>
    <w:multiLevelType w:val="multilevel"/>
    <w:tmpl w:val="39303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294136"/>
    <w:multiLevelType w:val="multilevel"/>
    <w:tmpl w:val="AB927DEE"/>
    <w:lvl w:ilvl="0">
      <w:start w:val="1"/>
      <w:numFmt w:val="decimal"/>
      <w:pStyle w:val="1"/>
      <w:lvlText w:val="%1."/>
      <w:lvlJc w:val="left"/>
      <w:pPr>
        <w:tabs>
          <w:tab w:val="num" w:pos="539"/>
        </w:tabs>
        <w:ind w:left="539" w:hanging="39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."/>
      <w:lvlJc w:val="left"/>
      <w:pPr>
        <w:tabs>
          <w:tab w:val="num" w:pos="934"/>
        </w:tabs>
        <w:ind w:left="934" w:hanging="432"/>
      </w:pPr>
      <w:rPr>
        <w:rFonts w:ascii="Tahoma" w:hAnsi="Tahoma" w:cs="Tahom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."/>
      <w:lvlJc w:val="left"/>
      <w:pPr>
        <w:tabs>
          <w:tab w:val="num" w:pos="1288"/>
        </w:tabs>
        <w:ind w:left="1072" w:hanging="504"/>
      </w:pPr>
      <w:rPr>
        <w:rFonts w:ascii="Tahoma" w:hAnsi="Tahoma" w:cs="Tahoma" w:hint="default"/>
      </w:rPr>
    </w:lvl>
    <w:lvl w:ilvl="3">
      <w:start w:val="1"/>
      <w:numFmt w:val="decimal"/>
      <w:lvlText w:val="%1.%2.%3.%4."/>
      <w:lvlJc w:val="left"/>
      <w:pPr>
        <w:tabs>
          <w:tab w:val="num" w:pos="1942"/>
        </w:tabs>
        <w:ind w:left="1870" w:hanging="648"/>
      </w:pPr>
      <w:rPr>
        <w:rFonts w:hint="default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2662"/>
        </w:tabs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22"/>
        </w:tabs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42"/>
        </w:tabs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02"/>
        </w:tabs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22"/>
        </w:tabs>
        <w:ind w:left="4462" w:hanging="1440"/>
      </w:pPr>
      <w:rPr>
        <w:rFonts w:hint="default"/>
      </w:rPr>
    </w:lvl>
  </w:abstractNum>
  <w:abstractNum w:abstractNumId="6" w15:restartNumberingAfterBreak="0">
    <w:nsid w:val="13F55761"/>
    <w:multiLevelType w:val="multilevel"/>
    <w:tmpl w:val="DE666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2A43A6"/>
    <w:multiLevelType w:val="multilevel"/>
    <w:tmpl w:val="E320E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DA671C"/>
    <w:multiLevelType w:val="multilevel"/>
    <w:tmpl w:val="E4FE6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6002DA"/>
    <w:multiLevelType w:val="multilevel"/>
    <w:tmpl w:val="2D34A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D64380"/>
    <w:multiLevelType w:val="multilevel"/>
    <w:tmpl w:val="A0A8F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3658F9"/>
    <w:multiLevelType w:val="multilevel"/>
    <w:tmpl w:val="0A188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356113"/>
    <w:multiLevelType w:val="multilevel"/>
    <w:tmpl w:val="D6202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3A6D47"/>
    <w:multiLevelType w:val="hybridMultilevel"/>
    <w:tmpl w:val="256CF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0A7EBB"/>
    <w:multiLevelType w:val="multilevel"/>
    <w:tmpl w:val="1A6E4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C60699"/>
    <w:multiLevelType w:val="hybridMultilevel"/>
    <w:tmpl w:val="9F5AC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543FD5"/>
    <w:multiLevelType w:val="multilevel"/>
    <w:tmpl w:val="05D65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44B7668"/>
    <w:multiLevelType w:val="multilevel"/>
    <w:tmpl w:val="77543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8550AFA"/>
    <w:multiLevelType w:val="multilevel"/>
    <w:tmpl w:val="74488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F9D6291"/>
    <w:multiLevelType w:val="multilevel"/>
    <w:tmpl w:val="5DB2E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2187B91"/>
    <w:multiLevelType w:val="multilevel"/>
    <w:tmpl w:val="99C22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4457F72"/>
    <w:multiLevelType w:val="hybridMultilevel"/>
    <w:tmpl w:val="DF8EEF3A"/>
    <w:lvl w:ilvl="0" w:tplc="43B4A6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0C1AE3"/>
    <w:multiLevelType w:val="multilevel"/>
    <w:tmpl w:val="3A064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451150"/>
    <w:multiLevelType w:val="multilevel"/>
    <w:tmpl w:val="B63E1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056231"/>
    <w:multiLevelType w:val="multilevel"/>
    <w:tmpl w:val="981AC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A1C5AD3"/>
    <w:multiLevelType w:val="hybridMultilevel"/>
    <w:tmpl w:val="4694E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180A45"/>
    <w:multiLevelType w:val="multilevel"/>
    <w:tmpl w:val="372A9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C715DEA"/>
    <w:multiLevelType w:val="hybridMultilevel"/>
    <w:tmpl w:val="61742AE8"/>
    <w:lvl w:ilvl="0" w:tplc="5E0452FA">
      <w:start w:val="1"/>
      <w:numFmt w:val="decimal"/>
      <w:pStyle w:val="67"/>
      <w:lvlText w:val="1.1.1.1.1.1.%1"/>
      <w:lvlJc w:val="left"/>
      <w:pPr>
        <w:ind w:left="26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79" w:hanging="360"/>
      </w:pPr>
    </w:lvl>
    <w:lvl w:ilvl="2" w:tplc="0419001B" w:tentative="1">
      <w:start w:val="1"/>
      <w:numFmt w:val="lowerRoman"/>
      <w:lvlText w:val="%3."/>
      <w:lvlJc w:val="right"/>
      <w:pPr>
        <w:ind w:left="4099" w:hanging="180"/>
      </w:pPr>
    </w:lvl>
    <w:lvl w:ilvl="3" w:tplc="0419000F" w:tentative="1">
      <w:start w:val="1"/>
      <w:numFmt w:val="decimal"/>
      <w:lvlText w:val="%4."/>
      <w:lvlJc w:val="left"/>
      <w:pPr>
        <w:ind w:left="4819" w:hanging="360"/>
      </w:pPr>
    </w:lvl>
    <w:lvl w:ilvl="4" w:tplc="04190019" w:tentative="1">
      <w:start w:val="1"/>
      <w:numFmt w:val="lowerLetter"/>
      <w:lvlText w:val="%5."/>
      <w:lvlJc w:val="left"/>
      <w:pPr>
        <w:ind w:left="5539" w:hanging="360"/>
      </w:pPr>
    </w:lvl>
    <w:lvl w:ilvl="5" w:tplc="0419001B" w:tentative="1">
      <w:start w:val="1"/>
      <w:numFmt w:val="lowerRoman"/>
      <w:lvlText w:val="%6."/>
      <w:lvlJc w:val="right"/>
      <w:pPr>
        <w:ind w:left="6259" w:hanging="180"/>
      </w:pPr>
    </w:lvl>
    <w:lvl w:ilvl="6" w:tplc="0419000F" w:tentative="1">
      <w:start w:val="1"/>
      <w:numFmt w:val="decimal"/>
      <w:lvlText w:val="%7."/>
      <w:lvlJc w:val="left"/>
      <w:pPr>
        <w:ind w:left="6979" w:hanging="360"/>
      </w:pPr>
    </w:lvl>
    <w:lvl w:ilvl="7" w:tplc="04190019" w:tentative="1">
      <w:start w:val="1"/>
      <w:numFmt w:val="lowerLetter"/>
      <w:lvlText w:val="%8."/>
      <w:lvlJc w:val="left"/>
      <w:pPr>
        <w:ind w:left="7699" w:hanging="360"/>
      </w:pPr>
    </w:lvl>
    <w:lvl w:ilvl="8" w:tplc="0419001B" w:tentative="1">
      <w:start w:val="1"/>
      <w:numFmt w:val="lowerRoman"/>
      <w:lvlText w:val="%9."/>
      <w:lvlJc w:val="right"/>
      <w:pPr>
        <w:ind w:left="8419" w:hanging="180"/>
      </w:pPr>
    </w:lvl>
  </w:abstractNum>
  <w:num w:numId="1">
    <w:abstractNumId w:val="5"/>
  </w:num>
  <w:num w:numId="2">
    <w:abstractNumId w:val="27"/>
  </w:num>
  <w:num w:numId="3">
    <w:abstractNumId w:val="9"/>
  </w:num>
  <w:num w:numId="4">
    <w:abstractNumId w:val="22"/>
  </w:num>
  <w:num w:numId="5">
    <w:abstractNumId w:val="2"/>
  </w:num>
  <w:num w:numId="6">
    <w:abstractNumId w:val="8"/>
  </w:num>
  <w:num w:numId="7">
    <w:abstractNumId w:val="16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</w:num>
  <w:num w:numId="11">
    <w:abstractNumId w:val="5"/>
  </w:num>
  <w:num w:numId="12">
    <w:abstractNumId w:val="10"/>
  </w:num>
  <w:num w:numId="13">
    <w:abstractNumId w:val="0"/>
  </w:num>
  <w:num w:numId="14">
    <w:abstractNumId w:val="7"/>
  </w:num>
  <w:num w:numId="15">
    <w:abstractNumId w:val="24"/>
  </w:num>
  <w:num w:numId="16">
    <w:abstractNumId w:val="21"/>
  </w:num>
  <w:num w:numId="17">
    <w:abstractNumId w:val="1"/>
  </w:num>
  <w:num w:numId="18">
    <w:abstractNumId w:val="17"/>
  </w:num>
  <w:num w:numId="19">
    <w:abstractNumId w:val="23"/>
  </w:num>
  <w:num w:numId="20">
    <w:abstractNumId w:val="11"/>
  </w:num>
  <w:num w:numId="21">
    <w:abstractNumId w:val="3"/>
  </w:num>
  <w:num w:numId="22">
    <w:abstractNumId w:val="13"/>
  </w:num>
  <w:num w:numId="23">
    <w:abstractNumId w:val="4"/>
  </w:num>
  <w:num w:numId="24">
    <w:abstractNumId w:val="19"/>
  </w:num>
  <w:num w:numId="25">
    <w:abstractNumId w:val="5"/>
  </w:num>
  <w:num w:numId="26">
    <w:abstractNumId w:val="14"/>
  </w:num>
  <w:num w:numId="27">
    <w:abstractNumId w:val="26"/>
  </w:num>
  <w:num w:numId="28">
    <w:abstractNumId w:val="12"/>
  </w:num>
  <w:num w:numId="29">
    <w:abstractNumId w:val="15"/>
  </w:num>
  <w:num w:numId="30">
    <w:abstractNumId w:val="18"/>
  </w:num>
  <w:num w:numId="31">
    <w:abstractNumId w:val="6"/>
  </w:num>
  <w:num w:numId="32">
    <w:abstractNumId w:val="2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drawingGridHorizontalSpacing w:val="9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1HProject" w:val="..\Indusoft.LDS.d2h"/>
  </w:docVars>
  <w:rsids>
    <w:rsidRoot w:val="00A54709"/>
    <w:rsid w:val="000009D6"/>
    <w:rsid w:val="00000A24"/>
    <w:rsid w:val="00000C57"/>
    <w:rsid w:val="00000FF1"/>
    <w:rsid w:val="000013C5"/>
    <w:rsid w:val="00001490"/>
    <w:rsid w:val="00001CD0"/>
    <w:rsid w:val="00002625"/>
    <w:rsid w:val="000027FC"/>
    <w:rsid w:val="00002C87"/>
    <w:rsid w:val="00003464"/>
    <w:rsid w:val="000034CB"/>
    <w:rsid w:val="000035E8"/>
    <w:rsid w:val="00003BC0"/>
    <w:rsid w:val="00003C6E"/>
    <w:rsid w:val="000043F6"/>
    <w:rsid w:val="000045AE"/>
    <w:rsid w:val="0000465D"/>
    <w:rsid w:val="00004CD6"/>
    <w:rsid w:val="00004D1C"/>
    <w:rsid w:val="00005038"/>
    <w:rsid w:val="0000519C"/>
    <w:rsid w:val="000054A3"/>
    <w:rsid w:val="000065F7"/>
    <w:rsid w:val="000069BE"/>
    <w:rsid w:val="00006B29"/>
    <w:rsid w:val="00006DFF"/>
    <w:rsid w:val="00006FAF"/>
    <w:rsid w:val="00007296"/>
    <w:rsid w:val="000076BE"/>
    <w:rsid w:val="000078DF"/>
    <w:rsid w:val="00007C26"/>
    <w:rsid w:val="00007F8B"/>
    <w:rsid w:val="000104A9"/>
    <w:rsid w:val="000106E2"/>
    <w:rsid w:val="00010B82"/>
    <w:rsid w:val="00010F6A"/>
    <w:rsid w:val="00010FAA"/>
    <w:rsid w:val="000110E6"/>
    <w:rsid w:val="0001127B"/>
    <w:rsid w:val="00011C4F"/>
    <w:rsid w:val="00011C6F"/>
    <w:rsid w:val="0001204E"/>
    <w:rsid w:val="000121C5"/>
    <w:rsid w:val="00012344"/>
    <w:rsid w:val="00012B70"/>
    <w:rsid w:val="00012C93"/>
    <w:rsid w:val="0001388A"/>
    <w:rsid w:val="00013926"/>
    <w:rsid w:val="00013991"/>
    <w:rsid w:val="00013C18"/>
    <w:rsid w:val="00013CBB"/>
    <w:rsid w:val="00013EC9"/>
    <w:rsid w:val="00013F5A"/>
    <w:rsid w:val="00014016"/>
    <w:rsid w:val="000140FE"/>
    <w:rsid w:val="0001470A"/>
    <w:rsid w:val="00014AF9"/>
    <w:rsid w:val="00014BB5"/>
    <w:rsid w:val="00014E1E"/>
    <w:rsid w:val="00014E5D"/>
    <w:rsid w:val="00015113"/>
    <w:rsid w:val="000151A4"/>
    <w:rsid w:val="000151E7"/>
    <w:rsid w:val="0001534E"/>
    <w:rsid w:val="000155E9"/>
    <w:rsid w:val="000157D3"/>
    <w:rsid w:val="00015966"/>
    <w:rsid w:val="00015D1E"/>
    <w:rsid w:val="000160F8"/>
    <w:rsid w:val="0001631F"/>
    <w:rsid w:val="00016657"/>
    <w:rsid w:val="0001667D"/>
    <w:rsid w:val="0001674A"/>
    <w:rsid w:val="00016E67"/>
    <w:rsid w:val="00017230"/>
    <w:rsid w:val="000173C6"/>
    <w:rsid w:val="00017D21"/>
    <w:rsid w:val="00017D43"/>
    <w:rsid w:val="00020204"/>
    <w:rsid w:val="0002072D"/>
    <w:rsid w:val="00020823"/>
    <w:rsid w:val="000208C8"/>
    <w:rsid w:val="000209A8"/>
    <w:rsid w:val="000218B2"/>
    <w:rsid w:val="000220DC"/>
    <w:rsid w:val="00022376"/>
    <w:rsid w:val="00022685"/>
    <w:rsid w:val="000227CB"/>
    <w:rsid w:val="00022E8F"/>
    <w:rsid w:val="0002320C"/>
    <w:rsid w:val="00023508"/>
    <w:rsid w:val="0002355D"/>
    <w:rsid w:val="00023722"/>
    <w:rsid w:val="00023835"/>
    <w:rsid w:val="00024394"/>
    <w:rsid w:val="00024451"/>
    <w:rsid w:val="0002492D"/>
    <w:rsid w:val="00024A9F"/>
    <w:rsid w:val="00024D3F"/>
    <w:rsid w:val="00024E5A"/>
    <w:rsid w:val="00025685"/>
    <w:rsid w:val="00025C5D"/>
    <w:rsid w:val="000260CC"/>
    <w:rsid w:val="000266CC"/>
    <w:rsid w:val="00026839"/>
    <w:rsid w:val="00026BE3"/>
    <w:rsid w:val="00026D48"/>
    <w:rsid w:val="00026DC4"/>
    <w:rsid w:val="00027079"/>
    <w:rsid w:val="00027110"/>
    <w:rsid w:val="000271D2"/>
    <w:rsid w:val="00027559"/>
    <w:rsid w:val="000276F9"/>
    <w:rsid w:val="00027E6D"/>
    <w:rsid w:val="00027FC5"/>
    <w:rsid w:val="00030566"/>
    <w:rsid w:val="000306A8"/>
    <w:rsid w:val="00030CD5"/>
    <w:rsid w:val="00030E92"/>
    <w:rsid w:val="00030F0E"/>
    <w:rsid w:val="00030F3D"/>
    <w:rsid w:val="00031E3F"/>
    <w:rsid w:val="00031FC8"/>
    <w:rsid w:val="000320CD"/>
    <w:rsid w:val="00032393"/>
    <w:rsid w:val="000329F7"/>
    <w:rsid w:val="00032D2E"/>
    <w:rsid w:val="000330B0"/>
    <w:rsid w:val="0003340C"/>
    <w:rsid w:val="0003344C"/>
    <w:rsid w:val="000335AD"/>
    <w:rsid w:val="00033672"/>
    <w:rsid w:val="00033C9F"/>
    <w:rsid w:val="000343AC"/>
    <w:rsid w:val="00034DA8"/>
    <w:rsid w:val="00034E14"/>
    <w:rsid w:val="00034F81"/>
    <w:rsid w:val="0003593C"/>
    <w:rsid w:val="00035DD6"/>
    <w:rsid w:val="0003619A"/>
    <w:rsid w:val="000364B8"/>
    <w:rsid w:val="000365DB"/>
    <w:rsid w:val="00036B0F"/>
    <w:rsid w:val="00036ED6"/>
    <w:rsid w:val="000374AB"/>
    <w:rsid w:val="00037682"/>
    <w:rsid w:val="000402DC"/>
    <w:rsid w:val="000402FF"/>
    <w:rsid w:val="00040418"/>
    <w:rsid w:val="0004080D"/>
    <w:rsid w:val="000408C9"/>
    <w:rsid w:val="000417C0"/>
    <w:rsid w:val="00041853"/>
    <w:rsid w:val="000419C7"/>
    <w:rsid w:val="00041E93"/>
    <w:rsid w:val="000420D9"/>
    <w:rsid w:val="000425C4"/>
    <w:rsid w:val="000429CC"/>
    <w:rsid w:val="00042C30"/>
    <w:rsid w:val="000437E4"/>
    <w:rsid w:val="00043CD7"/>
    <w:rsid w:val="00044253"/>
    <w:rsid w:val="000444DC"/>
    <w:rsid w:val="0004461F"/>
    <w:rsid w:val="000452DE"/>
    <w:rsid w:val="00045373"/>
    <w:rsid w:val="0004587A"/>
    <w:rsid w:val="000461B6"/>
    <w:rsid w:val="00046D48"/>
    <w:rsid w:val="00046F9F"/>
    <w:rsid w:val="00047225"/>
    <w:rsid w:val="0004757A"/>
    <w:rsid w:val="00047989"/>
    <w:rsid w:val="00047B6C"/>
    <w:rsid w:val="0005041D"/>
    <w:rsid w:val="00050912"/>
    <w:rsid w:val="000509D6"/>
    <w:rsid w:val="00050AA5"/>
    <w:rsid w:val="00050FAA"/>
    <w:rsid w:val="0005107B"/>
    <w:rsid w:val="00051572"/>
    <w:rsid w:val="000517D8"/>
    <w:rsid w:val="00051858"/>
    <w:rsid w:val="00051DE3"/>
    <w:rsid w:val="000521FB"/>
    <w:rsid w:val="000523F6"/>
    <w:rsid w:val="0005249F"/>
    <w:rsid w:val="00052D2B"/>
    <w:rsid w:val="00052DE6"/>
    <w:rsid w:val="00053428"/>
    <w:rsid w:val="00053561"/>
    <w:rsid w:val="00053672"/>
    <w:rsid w:val="00053BA4"/>
    <w:rsid w:val="00053F25"/>
    <w:rsid w:val="0005446F"/>
    <w:rsid w:val="000544C5"/>
    <w:rsid w:val="00054750"/>
    <w:rsid w:val="00054836"/>
    <w:rsid w:val="00054844"/>
    <w:rsid w:val="00054CB5"/>
    <w:rsid w:val="0005504A"/>
    <w:rsid w:val="000557E9"/>
    <w:rsid w:val="00055E30"/>
    <w:rsid w:val="000568DC"/>
    <w:rsid w:val="00056FFB"/>
    <w:rsid w:val="00057421"/>
    <w:rsid w:val="00057BB0"/>
    <w:rsid w:val="00057FD5"/>
    <w:rsid w:val="00057FE7"/>
    <w:rsid w:val="00060107"/>
    <w:rsid w:val="000605C6"/>
    <w:rsid w:val="00060709"/>
    <w:rsid w:val="000608BE"/>
    <w:rsid w:val="0006148D"/>
    <w:rsid w:val="00061609"/>
    <w:rsid w:val="00061F84"/>
    <w:rsid w:val="000621C1"/>
    <w:rsid w:val="0006222E"/>
    <w:rsid w:val="00062410"/>
    <w:rsid w:val="00062B2D"/>
    <w:rsid w:val="00062F62"/>
    <w:rsid w:val="00063397"/>
    <w:rsid w:val="00063504"/>
    <w:rsid w:val="00063843"/>
    <w:rsid w:val="0006396C"/>
    <w:rsid w:val="00063AC5"/>
    <w:rsid w:val="00063C92"/>
    <w:rsid w:val="0006461B"/>
    <w:rsid w:val="00064756"/>
    <w:rsid w:val="00064AD0"/>
    <w:rsid w:val="00065138"/>
    <w:rsid w:val="0006563C"/>
    <w:rsid w:val="000657F9"/>
    <w:rsid w:val="00065CE0"/>
    <w:rsid w:val="00065F7D"/>
    <w:rsid w:val="00065FB9"/>
    <w:rsid w:val="00066374"/>
    <w:rsid w:val="00066398"/>
    <w:rsid w:val="0006661C"/>
    <w:rsid w:val="000667A8"/>
    <w:rsid w:val="00066A77"/>
    <w:rsid w:val="00066D77"/>
    <w:rsid w:val="0006725F"/>
    <w:rsid w:val="00067703"/>
    <w:rsid w:val="00067B70"/>
    <w:rsid w:val="00070018"/>
    <w:rsid w:val="000700D2"/>
    <w:rsid w:val="000705F4"/>
    <w:rsid w:val="00070CCD"/>
    <w:rsid w:val="000711BB"/>
    <w:rsid w:val="00071454"/>
    <w:rsid w:val="00071B6E"/>
    <w:rsid w:val="00071EC0"/>
    <w:rsid w:val="0007229F"/>
    <w:rsid w:val="0007246F"/>
    <w:rsid w:val="0007249F"/>
    <w:rsid w:val="000731BF"/>
    <w:rsid w:val="000731EC"/>
    <w:rsid w:val="00073331"/>
    <w:rsid w:val="0007366A"/>
    <w:rsid w:val="00073682"/>
    <w:rsid w:val="00073BBB"/>
    <w:rsid w:val="0007451C"/>
    <w:rsid w:val="00074A1C"/>
    <w:rsid w:val="00075099"/>
    <w:rsid w:val="0007554D"/>
    <w:rsid w:val="00075886"/>
    <w:rsid w:val="00076059"/>
    <w:rsid w:val="0007638F"/>
    <w:rsid w:val="000763EB"/>
    <w:rsid w:val="0007759C"/>
    <w:rsid w:val="000809F8"/>
    <w:rsid w:val="00080D94"/>
    <w:rsid w:val="0008136C"/>
    <w:rsid w:val="00081385"/>
    <w:rsid w:val="00081504"/>
    <w:rsid w:val="00081513"/>
    <w:rsid w:val="00081D0D"/>
    <w:rsid w:val="00081E3F"/>
    <w:rsid w:val="0008232D"/>
    <w:rsid w:val="000823A8"/>
    <w:rsid w:val="0008254A"/>
    <w:rsid w:val="000826EA"/>
    <w:rsid w:val="00082B9F"/>
    <w:rsid w:val="00082CCF"/>
    <w:rsid w:val="00082D99"/>
    <w:rsid w:val="00082FEB"/>
    <w:rsid w:val="00083154"/>
    <w:rsid w:val="00083567"/>
    <w:rsid w:val="000838BA"/>
    <w:rsid w:val="00083A3B"/>
    <w:rsid w:val="00083EBA"/>
    <w:rsid w:val="00083FF7"/>
    <w:rsid w:val="0008400B"/>
    <w:rsid w:val="0008416A"/>
    <w:rsid w:val="000843EE"/>
    <w:rsid w:val="00084508"/>
    <w:rsid w:val="00084C45"/>
    <w:rsid w:val="00084E82"/>
    <w:rsid w:val="00085000"/>
    <w:rsid w:val="00086057"/>
    <w:rsid w:val="0008655B"/>
    <w:rsid w:val="00086E41"/>
    <w:rsid w:val="00086F5C"/>
    <w:rsid w:val="000871F0"/>
    <w:rsid w:val="00087487"/>
    <w:rsid w:val="000874B1"/>
    <w:rsid w:val="0008798E"/>
    <w:rsid w:val="00087F94"/>
    <w:rsid w:val="000900B1"/>
    <w:rsid w:val="000901F3"/>
    <w:rsid w:val="00090221"/>
    <w:rsid w:val="00090447"/>
    <w:rsid w:val="0009060E"/>
    <w:rsid w:val="00090930"/>
    <w:rsid w:val="00090936"/>
    <w:rsid w:val="00090F8C"/>
    <w:rsid w:val="0009100B"/>
    <w:rsid w:val="000911AF"/>
    <w:rsid w:val="000914DC"/>
    <w:rsid w:val="00091A3E"/>
    <w:rsid w:val="00091A94"/>
    <w:rsid w:val="00092C10"/>
    <w:rsid w:val="00092C74"/>
    <w:rsid w:val="00092D9F"/>
    <w:rsid w:val="000932DD"/>
    <w:rsid w:val="0009354F"/>
    <w:rsid w:val="0009377C"/>
    <w:rsid w:val="00093B4C"/>
    <w:rsid w:val="00093B63"/>
    <w:rsid w:val="00093B7F"/>
    <w:rsid w:val="000944AF"/>
    <w:rsid w:val="00094885"/>
    <w:rsid w:val="00094949"/>
    <w:rsid w:val="00094AD8"/>
    <w:rsid w:val="00094AF9"/>
    <w:rsid w:val="00094B27"/>
    <w:rsid w:val="00094B81"/>
    <w:rsid w:val="00095625"/>
    <w:rsid w:val="00095665"/>
    <w:rsid w:val="0009598F"/>
    <w:rsid w:val="00095DC9"/>
    <w:rsid w:val="00096218"/>
    <w:rsid w:val="00096293"/>
    <w:rsid w:val="0009651F"/>
    <w:rsid w:val="00096707"/>
    <w:rsid w:val="00096749"/>
    <w:rsid w:val="00096B43"/>
    <w:rsid w:val="00096BCF"/>
    <w:rsid w:val="00097047"/>
    <w:rsid w:val="000970FE"/>
    <w:rsid w:val="0009747E"/>
    <w:rsid w:val="00097783"/>
    <w:rsid w:val="000978FB"/>
    <w:rsid w:val="00097B86"/>
    <w:rsid w:val="000A03D7"/>
    <w:rsid w:val="000A0794"/>
    <w:rsid w:val="000A0D23"/>
    <w:rsid w:val="000A101C"/>
    <w:rsid w:val="000A1382"/>
    <w:rsid w:val="000A1ACB"/>
    <w:rsid w:val="000A1C08"/>
    <w:rsid w:val="000A1D23"/>
    <w:rsid w:val="000A1EA3"/>
    <w:rsid w:val="000A1F8A"/>
    <w:rsid w:val="000A21AE"/>
    <w:rsid w:val="000A23B4"/>
    <w:rsid w:val="000A2959"/>
    <w:rsid w:val="000A2A3D"/>
    <w:rsid w:val="000A2CDE"/>
    <w:rsid w:val="000A3197"/>
    <w:rsid w:val="000A321B"/>
    <w:rsid w:val="000A32F2"/>
    <w:rsid w:val="000A3A55"/>
    <w:rsid w:val="000A4300"/>
    <w:rsid w:val="000A440E"/>
    <w:rsid w:val="000A527C"/>
    <w:rsid w:val="000A59AD"/>
    <w:rsid w:val="000A601A"/>
    <w:rsid w:val="000A605D"/>
    <w:rsid w:val="000A6208"/>
    <w:rsid w:val="000A6A66"/>
    <w:rsid w:val="000A6E77"/>
    <w:rsid w:val="000A7160"/>
    <w:rsid w:val="000A7D60"/>
    <w:rsid w:val="000B00F0"/>
    <w:rsid w:val="000B02D2"/>
    <w:rsid w:val="000B0367"/>
    <w:rsid w:val="000B04C3"/>
    <w:rsid w:val="000B075C"/>
    <w:rsid w:val="000B0B7D"/>
    <w:rsid w:val="000B0C86"/>
    <w:rsid w:val="000B0E2A"/>
    <w:rsid w:val="000B0F75"/>
    <w:rsid w:val="000B0F7A"/>
    <w:rsid w:val="000B14AD"/>
    <w:rsid w:val="000B14EB"/>
    <w:rsid w:val="000B151D"/>
    <w:rsid w:val="000B153B"/>
    <w:rsid w:val="000B1587"/>
    <w:rsid w:val="000B1CA6"/>
    <w:rsid w:val="000B1D23"/>
    <w:rsid w:val="000B2067"/>
    <w:rsid w:val="000B28F0"/>
    <w:rsid w:val="000B2E45"/>
    <w:rsid w:val="000B2EAB"/>
    <w:rsid w:val="000B3267"/>
    <w:rsid w:val="000B3681"/>
    <w:rsid w:val="000B3E65"/>
    <w:rsid w:val="000B3E9E"/>
    <w:rsid w:val="000B4312"/>
    <w:rsid w:val="000B43B4"/>
    <w:rsid w:val="000B4526"/>
    <w:rsid w:val="000B4EA2"/>
    <w:rsid w:val="000B6743"/>
    <w:rsid w:val="000B69F4"/>
    <w:rsid w:val="000B6C2B"/>
    <w:rsid w:val="000B6EE7"/>
    <w:rsid w:val="000B7993"/>
    <w:rsid w:val="000B7E3F"/>
    <w:rsid w:val="000C01E4"/>
    <w:rsid w:val="000C050C"/>
    <w:rsid w:val="000C0A5C"/>
    <w:rsid w:val="000C0AD3"/>
    <w:rsid w:val="000C0CED"/>
    <w:rsid w:val="000C0D79"/>
    <w:rsid w:val="000C12E8"/>
    <w:rsid w:val="000C1561"/>
    <w:rsid w:val="000C1588"/>
    <w:rsid w:val="000C23E7"/>
    <w:rsid w:val="000C242F"/>
    <w:rsid w:val="000C2443"/>
    <w:rsid w:val="000C2B93"/>
    <w:rsid w:val="000C3008"/>
    <w:rsid w:val="000C32C0"/>
    <w:rsid w:val="000C37B1"/>
    <w:rsid w:val="000C3B76"/>
    <w:rsid w:val="000C4362"/>
    <w:rsid w:val="000C448B"/>
    <w:rsid w:val="000C4CD0"/>
    <w:rsid w:val="000C4F1C"/>
    <w:rsid w:val="000C5370"/>
    <w:rsid w:val="000C560B"/>
    <w:rsid w:val="000C61FF"/>
    <w:rsid w:val="000C6323"/>
    <w:rsid w:val="000C6857"/>
    <w:rsid w:val="000C688E"/>
    <w:rsid w:val="000C6D44"/>
    <w:rsid w:val="000C7090"/>
    <w:rsid w:val="000C7268"/>
    <w:rsid w:val="000C72D7"/>
    <w:rsid w:val="000C747E"/>
    <w:rsid w:val="000C776C"/>
    <w:rsid w:val="000C7960"/>
    <w:rsid w:val="000C7A8B"/>
    <w:rsid w:val="000C7F5D"/>
    <w:rsid w:val="000D0004"/>
    <w:rsid w:val="000D0567"/>
    <w:rsid w:val="000D0737"/>
    <w:rsid w:val="000D0D4B"/>
    <w:rsid w:val="000D0D60"/>
    <w:rsid w:val="000D17AA"/>
    <w:rsid w:val="000D193F"/>
    <w:rsid w:val="000D196B"/>
    <w:rsid w:val="000D1A13"/>
    <w:rsid w:val="000D1D34"/>
    <w:rsid w:val="000D1FC5"/>
    <w:rsid w:val="000D204C"/>
    <w:rsid w:val="000D2144"/>
    <w:rsid w:val="000D2466"/>
    <w:rsid w:val="000D2764"/>
    <w:rsid w:val="000D3202"/>
    <w:rsid w:val="000D3210"/>
    <w:rsid w:val="000D3308"/>
    <w:rsid w:val="000D3509"/>
    <w:rsid w:val="000D3932"/>
    <w:rsid w:val="000D3AD0"/>
    <w:rsid w:val="000D3BA8"/>
    <w:rsid w:val="000D3E9B"/>
    <w:rsid w:val="000D4328"/>
    <w:rsid w:val="000D433C"/>
    <w:rsid w:val="000D445E"/>
    <w:rsid w:val="000D46D2"/>
    <w:rsid w:val="000D4DB8"/>
    <w:rsid w:val="000D4FB8"/>
    <w:rsid w:val="000D518B"/>
    <w:rsid w:val="000D51BE"/>
    <w:rsid w:val="000D5397"/>
    <w:rsid w:val="000D565C"/>
    <w:rsid w:val="000D575B"/>
    <w:rsid w:val="000D5940"/>
    <w:rsid w:val="000D5957"/>
    <w:rsid w:val="000D5E17"/>
    <w:rsid w:val="000D61E0"/>
    <w:rsid w:val="000D65D8"/>
    <w:rsid w:val="000D750F"/>
    <w:rsid w:val="000D7A4F"/>
    <w:rsid w:val="000E05C1"/>
    <w:rsid w:val="000E0709"/>
    <w:rsid w:val="000E0749"/>
    <w:rsid w:val="000E0ADF"/>
    <w:rsid w:val="000E0B3F"/>
    <w:rsid w:val="000E0CA3"/>
    <w:rsid w:val="000E0FEF"/>
    <w:rsid w:val="000E1B22"/>
    <w:rsid w:val="000E2924"/>
    <w:rsid w:val="000E2DF9"/>
    <w:rsid w:val="000E2E20"/>
    <w:rsid w:val="000E2E5B"/>
    <w:rsid w:val="000E2E74"/>
    <w:rsid w:val="000E2F77"/>
    <w:rsid w:val="000E3289"/>
    <w:rsid w:val="000E32A9"/>
    <w:rsid w:val="000E3D41"/>
    <w:rsid w:val="000E3D9A"/>
    <w:rsid w:val="000E3F4F"/>
    <w:rsid w:val="000E4058"/>
    <w:rsid w:val="000E40A2"/>
    <w:rsid w:val="000E4119"/>
    <w:rsid w:val="000E41E2"/>
    <w:rsid w:val="000E46AF"/>
    <w:rsid w:val="000E48EE"/>
    <w:rsid w:val="000E4A8C"/>
    <w:rsid w:val="000E4ACC"/>
    <w:rsid w:val="000E521A"/>
    <w:rsid w:val="000E5FB2"/>
    <w:rsid w:val="000E61DF"/>
    <w:rsid w:val="000E6457"/>
    <w:rsid w:val="000E658F"/>
    <w:rsid w:val="000E65B4"/>
    <w:rsid w:val="000E68BD"/>
    <w:rsid w:val="000E6985"/>
    <w:rsid w:val="000E6AF9"/>
    <w:rsid w:val="000E6F88"/>
    <w:rsid w:val="000E75D0"/>
    <w:rsid w:val="000E7D40"/>
    <w:rsid w:val="000E7FE4"/>
    <w:rsid w:val="000F02DA"/>
    <w:rsid w:val="000F0510"/>
    <w:rsid w:val="000F0C45"/>
    <w:rsid w:val="000F0C5A"/>
    <w:rsid w:val="000F0FE6"/>
    <w:rsid w:val="000F15A8"/>
    <w:rsid w:val="000F1912"/>
    <w:rsid w:val="000F1AE3"/>
    <w:rsid w:val="000F1E50"/>
    <w:rsid w:val="000F1E9A"/>
    <w:rsid w:val="000F1FA2"/>
    <w:rsid w:val="000F1FF8"/>
    <w:rsid w:val="000F2343"/>
    <w:rsid w:val="000F242A"/>
    <w:rsid w:val="000F254E"/>
    <w:rsid w:val="000F26A0"/>
    <w:rsid w:val="000F29A4"/>
    <w:rsid w:val="000F2C93"/>
    <w:rsid w:val="000F2CAC"/>
    <w:rsid w:val="000F30A8"/>
    <w:rsid w:val="000F314E"/>
    <w:rsid w:val="000F316C"/>
    <w:rsid w:val="000F325E"/>
    <w:rsid w:val="000F3320"/>
    <w:rsid w:val="000F3365"/>
    <w:rsid w:val="000F36C8"/>
    <w:rsid w:val="000F3717"/>
    <w:rsid w:val="000F3854"/>
    <w:rsid w:val="000F3F84"/>
    <w:rsid w:val="000F4004"/>
    <w:rsid w:val="000F42C1"/>
    <w:rsid w:val="000F4375"/>
    <w:rsid w:val="000F451B"/>
    <w:rsid w:val="000F48F3"/>
    <w:rsid w:val="000F4B04"/>
    <w:rsid w:val="000F4F5E"/>
    <w:rsid w:val="000F52AD"/>
    <w:rsid w:val="000F57B2"/>
    <w:rsid w:val="000F5914"/>
    <w:rsid w:val="000F5973"/>
    <w:rsid w:val="000F5BD2"/>
    <w:rsid w:val="000F5F9C"/>
    <w:rsid w:val="000F633B"/>
    <w:rsid w:val="000F6595"/>
    <w:rsid w:val="000F65A9"/>
    <w:rsid w:val="000F6DEF"/>
    <w:rsid w:val="000F7319"/>
    <w:rsid w:val="000F7620"/>
    <w:rsid w:val="000F79A4"/>
    <w:rsid w:val="000F7E76"/>
    <w:rsid w:val="000F7ED0"/>
    <w:rsid w:val="00100277"/>
    <w:rsid w:val="0010027C"/>
    <w:rsid w:val="001004B6"/>
    <w:rsid w:val="0010072E"/>
    <w:rsid w:val="0010072F"/>
    <w:rsid w:val="00100B46"/>
    <w:rsid w:val="00100D24"/>
    <w:rsid w:val="001014EB"/>
    <w:rsid w:val="00101BE7"/>
    <w:rsid w:val="00102188"/>
    <w:rsid w:val="001026B6"/>
    <w:rsid w:val="00102AD1"/>
    <w:rsid w:val="00102BA8"/>
    <w:rsid w:val="00102E02"/>
    <w:rsid w:val="00102EE6"/>
    <w:rsid w:val="00102F79"/>
    <w:rsid w:val="001033D8"/>
    <w:rsid w:val="001036F4"/>
    <w:rsid w:val="00103AD0"/>
    <w:rsid w:val="00103EAB"/>
    <w:rsid w:val="00103F19"/>
    <w:rsid w:val="00104135"/>
    <w:rsid w:val="00104395"/>
    <w:rsid w:val="00104428"/>
    <w:rsid w:val="00104D48"/>
    <w:rsid w:val="00104DAE"/>
    <w:rsid w:val="0010526E"/>
    <w:rsid w:val="001053DE"/>
    <w:rsid w:val="00105448"/>
    <w:rsid w:val="00105545"/>
    <w:rsid w:val="00105806"/>
    <w:rsid w:val="00105873"/>
    <w:rsid w:val="00105AC6"/>
    <w:rsid w:val="00105B9C"/>
    <w:rsid w:val="00106344"/>
    <w:rsid w:val="00106492"/>
    <w:rsid w:val="00106849"/>
    <w:rsid w:val="00106EA5"/>
    <w:rsid w:val="001076BC"/>
    <w:rsid w:val="001077C3"/>
    <w:rsid w:val="00107803"/>
    <w:rsid w:val="0010780F"/>
    <w:rsid w:val="00107964"/>
    <w:rsid w:val="0010798E"/>
    <w:rsid w:val="00107BCB"/>
    <w:rsid w:val="0011004F"/>
    <w:rsid w:val="00110319"/>
    <w:rsid w:val="001104CA"/>
    <w:rsid w:val="00110677"/>
    <w:rsid w:val="00110762"/>
    <w:rsid w:val="001107F3"/>
    <w:rsid w:val="00110C3A"/>
    <w:rsid w:val="00110FE9"/>
    <w:rsid w:val="00111203"/>
    <w:rsid w:val="0011174D"/>
    <w:rsid w:val="00111A2D"/>
    <w:rsid w:val="00112437"/>
    <w:rsid w:val="00112C22"/>
    <w:rsid w:val="00112C81"/>
    <w:rsid w:val="00112ED5"/>
    <w:rsid w:val="001130B9"/>
    <w:rsid w:val="00113238"/>
    <w:rsid w:val="0011326A"/>
    <w:rsid w:val="001132C2"/>
    <w:rsid w:val="0011361D"/>
    <w:rsid w:val="00114203"/>
    <w:rsid w:val="00114538"/>
    <w:rsid w:val="00114B28"/>
    <w:rsid w:val="00114C9C"/>
    <w:rsid w:val="00114CD5"/>
    <w:rsid w:val="00115142"/>
    <w:rsid w:val="001151F2"/>
    <w:rsid w:val="001153C8"/>
    <w:rsid w:val="00115A0F"/>
    <w:rsid w:val="00115F0B"/>
    <w:rsid w:val="0011612C"/>
    <w:rsid w:val="001163FB"/>
    <w:rsid w:val="00116546"/>
    <w:rsid w:val="00116B1E"/>
    <w:rsid w:val="00116D69"/>
    <w:rsid w:val="00117412"/>
    <w:rsid w:val="00117777"/>
    <w:rsid w:val="00117A6F"/>
    <w:rsid w:val="00117A8F"/>
    <w:rsid w:val="001204EA"/>
    <w:rsid w:val="00120C2F"/>
    <w:rsid w:val="00120CCB"/>
    <w:rsid w:val="001211F3"/>
    <w:rsid w:val="00121334"/>
    <w:rsid w:val="0012135C"/>
    <w:rsid w:val="0012140E"/>
    <w:rsid w:val="001214FC"/>
    <w:rsid w:val="00121507"/>
    <w:rsid w:val="00121882"/>
    <w:rsid w:val="00121FA6"/>
    <w:rsid w:val="00122287"/>
    <w:rsid w:val="00122351"/>
    <w:rsid w:val="00122495"/>
    <w:rsid w:val="001224E8"/>
    <w:rsid w:val="00122878"/>
    <w:rsid w:val="00123032"/>
    <w:rsid w:val="00123371"/>
    <w:rsid w:val="001237D7"/>
    <w:rsid w:val="00123811"/>
    <w:rsid w:val="00123B01"/>
    <w:rsid w:val="00123C64"/>
    <w:rsid w:val="001241DB"/>
    <w:rsid w:val="001242D5"/>
    <w:rsid w:val="0012525E"/>
    <w:rsid w:val="00125298"/>
    <w:rsid w:val="001252BB"/>
    <w:rsid w:val="001253B3"/>
    <w:rsid w:val="001255E3"/>
    <w:rsid w:val="00125D5F"/>
    <w:rsid w:val="00125DBC"/>
    <w:rsid w:val="0012662F"/>
    <w:rsid w:val="00126A92"/>
    <w:rsid w:val="00126B0E"/>
    <w:rsid w:val="00126E22"/>
    <w:rsid w:val="00126EE7"/>
    <w:rsid w:val="0012700A"/>
    <w:rsid w:val="00127225"/>
    <w:rsid w:val="00127689"/>
    <w:rsid w:val="0012769F"/>
    <w:rsid w:val="00127EAB"/>
    <w:rsid w:val="00127EFE"/>
    <w:rsid w:val="001300DA"/>
    <w:rsid w:val="0013017F"/>
    <w:rsid w:val="0013075A"/>
    <w:rsid w:val="00130883"/>
    <w:rsid w:val="00130A92"/>
    <w:rsid w:val="0013115F"/>
    <w:rsid w:val="00131A6F"/>
    <w:rsid w:val="00131B97"/>
    <w:rsid w:val="00131CF7"/>
    <w:rsid w:val="00131EAF"/>
    <w:rsid w:val="00131FBE"/>
    <w:rsid w:val="00132C0F"/>
    <w:rsid w:val="00133109"/>
    <w:rsid w:val="0013321E"/>
    <w:rsid w:val="00133412"/>
    <w:rsid w:val="00133514"/>
    <w:rsid w:val="001336B7"/>
    <w:rsid w:val="00133A14"/>
    <w:rsid w:val="00133A42"/>
    <w:rsid w:val="00133C00"/>
    <w:rsid w:val="00133F38"/>
    <w:rsid w:val="00134895"/>
    <w:rsid w:val="00134DAB"/>
    <w:rsid w:val="00134F37"/>
    <w:rsid w:val="00135059"/>
    <w:rsid w:val="001356EA"/>
    <w:rsid w:val="001357E6"/>
    <w:rsid w:val="00135ADC"/>
    <w:rsid w:val="00135B9C"/>
    <w:rsid w:val="001361CE"/>
    <w:rsid w:val="00136BB5"/>
    <w:rsid w:val="001371C9"/>
    <w:rsid w:val="00137897"/>
    <w:rsid w:val="001400E2"/>
    <w:rsid w:val="00140203"/>
    <w:rsid w:val="0014068A"/>
    <w:rsid w:val="00140780"/>
    <w:rsid w:val="00140CEB"/>
    <w:rsid w:val="00140FE7"/>
    <w:rsid w:val="001414E7"/>
    <w:rsid w:val="00141885"/>
    <w:rsid w:val="001419F2"/>
    <w:rsid w:val="00141A8C"/>
    <w:rsid w:val="00141B5B"/>
    <w:rsid w:val="00141C07"/>
    <w:rsid w:val="00142513"/>
    <w:rsid w:val="00142816"/>
    <w:rsid w:val="0014290B"/>
    <w:rsid w:val="00142A6F"/>
    <w:rsid w:val="00142C02"/>
    <w:rsid w:val="00142D9D"/>
    <w:rsid w:val="00142EC4"/>
    <w:rsid w:val="00143426"/>
    <w:rsid w:val="00143A41"/>
    <w:rsid w:val="00143D69"/>
    <w:rsid w:val="00144120"/>
    <w:rsid w:val="00144404"/>
    <w:rsid w:val="001446D4"/>
    <w:rsid w:val="00144F9D"/>
    <w:rsid w:val="0014506D"/>
    <w:rsid w:val="001450A6"/>
    <w:rsid w:val="00145201"/>
    <w:rsid w:val="001452A2"/>
    <w:rsid w:val="00145580"/>
    <w:rsid w:val="001457B6"/>
    <w:rsid w:val="00145BCF"/>
    <w:rsid w:val="00146095"/>
    <w:rsid w:val="001460CB"/>
    <w:rsid w:val="00146168"/>
    <w:rsid w:val="001461CA"/>
    <w:rsid w:val="0014628A"/>
    <w:rsid w:val="00146995"/>
    <w:rsid w:val="00146F32"/>
    <w:rsid w:val="0014733B"/>
    <w:rsid w:val="001474E0"/>
    <w:rsid w:val="00147766"/>
    <w:rsid w:val="00147D33"/>
    <w:rsid w:val="00150060"/>
    <w:rsid w:val="00150145"/>
    <w:rsid w:val="00150800"/>
    <w:rsid w:val="00150A8C"/>
    <w:rsid w:val="00150C3D"/>
    <w:rsid w:val="00150C8B"/>
    <w:rsid w:val="001512CB"/>
    <w:rsid w:val="001516A8"/>
    <w:rsid w:val="00151729"/>
    <w:rsid w:val="00151737"/>
    <w:rsid w:val="001517C3"/>
    <w:rsid w:val="0015185B"/>
    <w:rsid w:val="001519A0"/>
    <w:rsid w:val="00151BA3"/>
    <w:rsid w:val="00151CA4"/>
    <w:rsid w:val="00151CC5"/>
    <w:rsid w:val="00151F40"/>
    <w:rsid w:val="00152053"/>
    <w:rsid w:val="001527E5"/>
    <w:rsid w:val="00152A15"/>
    <w:rsid w:val="0015300B"/>
    <w:rsid w:val="001532E2"/>
    <w:rsid w:val="001532E8"/>
    <w:rsid w:val="0015381A"/>
    <w:rsid w:val="00153B8E"/>
    <w:rsid w:val="00153C46"/>
    <w:rsid w:val="00153EBA"/>
    <w:rsid w:val="0015488A"/>
    <w:rsid w:val="00154913"/>
    <w:rsid w:val="00154A03"/>
    <w:rsid w:val="00154B9B"/>
    <w:rsid w:val="001554ED"/>
    <w:rsid w:val="0015573D"/>
    <w:rsid w:val="00155B33"/>
    <w:rsid w:val="00155C81"/>
    <w:rsid w:val="00155DF6"/>
    <w:rsid w:val="00155E63"/>
    <w:rsid w:val="00156244"/>
    <w:rsid w:val="0015634A"/>
    <w:rsid w:val="00156757"/>
    <w:rsid w:val="00156869"/>
    <w:rsid w:val="00156949"/>
    <w:rsid w:val="00156CF8"/>
    <w:rsid w:val="00156FB7"/>
    <w:rsid w:val="00157217"/>
    <w:rsid w:val="00157CF3"/>
    <w:rsid w:val="00160304"/>
    <w:rsid w:val="00160325"/>
    <w:rsid w:val="001603A7"/>
    <w:rsid w:val="00160C4A"/>
    <w:rsid w:val="00160D7C"/>
    <w:rsid w:val="00160F4A"/>
    <w:rsid w:val="001613A7"/>
    <w:rsid w:val="0016152F"/>
    <w:rsid w:val="00161B83"/>
    <w:rsid w:val="00162151"/>
    <w:rsid w:val="00162210"/>
    <w:rsid w:val="0016236A"/>
    <w:rsid w:val="00162581"/>
    <w:rsid w:val="00162702"/>
    <w:rsid w:val="00162896"/>
    <w:rsid w:val="00162D06"/>
    <w:rsid w:val="00162F91"/>
    <w:rsid w:val="0016333B"/>
    <w:rsid w:val="00163568"/>
    <w:rsid w:val="0016359C"/>
    <w:rsid w:val="00163CFF"/>
    <w:rsid w:val="00163EB3"/>
    <w:rsid w:val="00164933"/>
    <w:rsid w:val="00164A1B"/>
    <w:rsid w:val="00164F65"/>
    <w:rsid w:val="0016508B"/>
    <w:rsid w:val="0016556A"/>
    <w:rsid w:val="00165613"/>
    <w:rsid w:val="001658C5"/>
    <w:rsid w:val="00165E45"/>
    <w:rsid w:val="00166307"/>
    <w:rsid w:val="00166531"/>
    <w:rsid w:val="001668B3"/>
    <w:rsid w:val="00167294"/>
    <w:rsid w:val="00167FEB"/>
    <w:rsid w:val="0017047C"/>
    <w:rsid w:val="00170721"/>
    <w:rsid w:val="00170A71"/>
    <w:rsid w:val="00170BCF"/>
    <w:rsid w:val="00171061"/>
    <w:rsid w:val="001712EA"/>
    <w:rsid w:val="0017134A"/>
    <w:rsid w:val="00172094"/>
    <w:rsid w:val="0017228D"/>
    <w:rsid w:val="0017250C"/>
    <w:rsid w:val="00172968"/>
    <w:rsid w:val="00173640"/>
    <w:rsid w:val="00173FBA"/>
    <w:rsid w:val="001747F2"/>
    <w:rsid w:val="00174B85"/>
    <w:rsid w:val="00174B93"/>
    <w:rsid w:val="00174D9E"/>
    <w:rsid w:val="0017504F"/>
    <w:rsid w:val="00175150"/>
    <w:rsid w:val="00175274"/>
    <w:rsid w:val="00175276"/>
    <w:rsid w:val="001754AC"/>
    <w:rsid w:val="0017562D"/>
    <w:rsid w:val="0017616E"/>
    <w:rsid w:val="0017633B"/>
    <w:rsid w:val="0017677A"/>
    <w:rsid w:val="001768AF"/>
    <w:rsid w:val="00176BF5"/>
    <w:rsid w:val="00176F32"/>
    <w:rsid w:val="001771C6"/>
    <w:rsid w:val="001773A7"/>
    <w:rsid w:val="0017761D"/>
    <w:rsid w:val="0017771C"/>
    <w:rsid w:val="0017791A"/>
    <w:rsid w:val="00177E69"/>
    <w:rsid w:val="00177EF6"/>
    <w:rsid w:val="00177F8C"/>
    <w:rsid w:val="0018004D"/>
    <w:rsid w:val="00180074"/>
    <w:rsid w:val="00180E7A"/>
    <w:rsid w:val="00180F81"/>
    <w:rsid w:val="00181081"/>
    <w:rsid w:val="00181215"/>
    <w:rsid w:val="001813A3"/>
    <w:rsid w:val="0018168A"/>
    <w:rsid w:val="00181F3A"/>
    <w:rsid w:val="0018200E"/>
    <w:rsid w:val="001821DB"/>
    <w:rsid w:val="001823C4"/>
    <w:rsid w:val="00182459"/>
    <w:rsid w:val="00182680"/>
    <w:rsid w:val="001833FA"/>
    <w:rsid w:val="0018343F"/>
    <w:rsid w:val="00183496"/>
    <w:rsid w:val="00183982"/>
    <w:rsid w:val="0018412E"/>
    <w:rsid w:val="00184169"/>
    <w:rsid w:val="001846CA"/>
    <w:rsid w:val="00184AD3"/>
    <w:rsid w:val="00184E53"/>
    <w:rsid w:val="00185291"/>
    <w:rsid w:val="001855FA"/>
    <w:rsid w:val="00185677"/>
    <w:rsid w:val="001859C8"/>
    <w:rsid w:val="00185F64"/>
    <w:rsid w:val="00186809"/>
    <w:rsid w:val="001869CE"/>
    <w:rsid w:val="00186B8E"/>
    <w:rsid w:val="00186FE6"/>
    <w:rsid w:val="00187456"/>
    <w:rsid w:val="00187600"/>
    <w:rsid w:val="00187D09"/>
    <w:rsid w:val="00187FC4"/>
    <w:rsid w:val="001901A2"/>
    <w:rsid w:val="0019032B"/>
    <w:rsid w:val="00190C69"/>
    <w:rsid w:val="00190D44"/>
    <w:rsid w:val="001914BA"/>
    <w:rsid w:val="00191599"/>
    <w:rsid w:val="00191727"/>
    <w:rsid w:val="0019225A"/>
    <w:rsid w:val="001922D9"/>
    <w:rsid w:val="00192349"/>
    <w:rsid w:val="0019263B"/>
    <w:rsid w:val="00192819"/>
    <w:rsid w:val="00192BD7"/>
    <w:rsid w:val="0019310F"/>
    <w:rsid w:val="0019316E"/>
    <w:rsid w:val="0019345C"/>
    <w:rsid w:val="00193841"/>
    <w:rsid w:val="0019386C"/>
    <w:rsid w:val="001938F0"/>
    <w:rsid w:val="00194710"/>
    <w:rsid w:val="00194824"/>
    <w:rsid w:val="00194FE9"/>
    <w:rsid w:val="001950A4"/>
    <w:rsid w:val="0019583F"/>
    <w:rsid w:val="001959A0"/>
    <w:rsid w:val="00196220"/>
    <w:rsid w:val="0019677A"/>
    <w:rsid w:val="00196C04"/>
    <w:rsid w:val="00196CBF"/>
    <w:rsid w:val="001973DB"/>
    <w:rsid w:val="001975C2"/>
    <w:rsid w:val="00197618"/>
    <w:rsid w:val="0019780F"/>
    <w:rsid w:val="0019781E"/>
    <w:rsid w:val="00197C2C"/>
    <w:rsid w:val="00197ECC"/>
    <w:rsid w:val="001A028D"/>
    <w:rsid w:val="001A051F"/>
    <w:rsid w:val="001A0B4F"/>
    <w:rsid w:val="001A107C"/>
    <w:rsid w:val="001A11AA"/>
    <w:rsid w:val="001A1290"/>
    <w:rsid w:val="001A12A9"/>
    <w:rsid w:val="001A1472"/>
    <w:rsid w:val="001A19BE"/>
    <w:rsid w:val="001A1A83"/>
    <w:rsid w:val="001A1B1F"/>
    <w:rsid w:val="001A2683"/>
    <w:rsid w:val="001A2809"/>
    <w:rsid w:val="001A2903"/>
    <w:rsid w:val="001A2BA4"/>
    <w:rsid w:val="001A2C2C"/>
    <w:rsid w:val="001A2C8A"/>
    <w:rsid w:val="001A34F2"/>
    <w:rsid w:val="001A3657"/>
    <w:rsid w:val="001A37AA"/>
    <w:rsid w:val="001A38F2"/>
    <w:rsid w:val="001A41D3"/>
    <w:rsid w:val="001A4280"/>
    <w:rsid w:val="001A42B0"/>
    <w:rsid w:val="001A480A"/>
    <w:rsid w:val="001A4D49"/>
    <w:rsid w:val="001A4F39"/>
    <w:rsid w:val="001A51F2"/>
    <w:rsid w:val="001A567A"/>
    <w:rsid w:val="001A591B"/>
    <w:rsid w:val="001A5952"/>
    <w:rsid w:val="001A5A2F"/>
    <w:rsid w:val="001A5AEA"/>
    <w:rsid w:val="001A65E1"/>
    <w:rsid w:val="001A677A"/>
    <w:rsid w:val="001A68EC"/>
    <w:rsid w:val="001A6CAC"/>
    <w:rsid w:val="001A73C7"/>
    <w:rsid w:val="001A74C3"/>
    <w:rsid w:val="001A7BB9"/>
    <w:rsid w:val="001A7EF9"/>
    <w:rsid w:val="001B0722"/>
    <w:rsid w:val="001B0AF8"/>
    <w:rsid w:val="001B19F8"/>
    <w:rsid w:val="001B1BFE"/>
    <w:rsid w:val="001B1D3D"/>
    <w:rsid w:val="001B25D2"/>
    <w:rsid w:val="001B2AA7"/>
    <w:rsid w:val="001B2D93"/>
    <w:rsid w:val="001B3256"/>
    <w:rsid w:val="001B32FE"/>
    <w:rsid w:val="001B33AD"/>
    <w:rsid w:val="001B33F4"/>
    <w:rsid w:val="001B3497"/>
    <w:rsid w:val="001B3C59"/>
    <w:rsid w:val="001B3C71"/>
    <w:rsid w:val="001B3CF2"/>
    <w:rsid w:val="001B3F5C"/>
    <w:rsid w:val="001B432C"/>
    <w:rsid w:val="001B44D8"/>
    <w:rsid w:val="001B4611"/>
    <w:rsid w:val="001B4635"/>
    <w:rsid w:val="001B4AA1"/>
    <w:rsid w:val="001B4C35"/>
    <w:rsid w:val="001B4CE7"/>
    <w:rsid w:val="001B4D48"/>
    <w:rsid w:val="001B5607"/>
    <w:rsid w:val="001B57C0"/>
    <w:rsid w:val="001B59D5"/>
    <w:rsid w:val="001B5CAB"/>
    <w:rsid w:val="001B5CC3"/>
    <w:rsid w:val="001B6125"/>
    <w:rsid w:val="001B6166"/>
    <w:rsid w:val="001B6437"/>
    <w:rsid w:val="001B65EB"/>
    <w:rsid w:val="001B664A"/>
    <w:rsid w:val="001B6970"/>
    <w:rsid w:val="001B6A0B"/>
    <w:rsid w:val="001B6C7E"/>
    <w:rsid w:val="001B6CF2"/>
    <w:rsid w:val="001B6CF8"/>
    <w:rsid w:val="001B6DB1"/>
    <w:rsid w:val="001B7515"/>
    <w:rsid w:val="001B7747"/>
    <w:rsid w:val="001C00F0"/>
    <w:rsid w:val="001C0182"/>
    <w:rsid w:val="001C026E"/>
    <w:rsid w:val="001C0A59"/>
    <w:rsid w:val="001C0EDE"/>
    <w:rsid w:val="001C10C4"/>
    <w:rsid w:val="001C1178"/>
    <w:rsid w:val="001C13E4"/>
    <w:rsid w:val="001C14EE"/>
    <w:rsid w:val="001C1B5B"/>
    <w:rsid w:val="001C2270"/>
    <w:rsid w:val="001C249D"/>
    <w:rsid w:val="001C307C"/>
    <w:rsid w:val="001C3200"/>
    <w:rsid w:val="001C3380"/>
    <w:rsid w:val="001C3ACD"/>
    <w:rsid w:val="001C3BBB"/>
    <w:rsid w:val="001C3DA7"/>
    <w:rsid w:val="001C3F5F"/>
    <w:rsid w:val="001C4465"/>
    <w:rsid w:val="001C4D9A"/>
    <w:rsid w:val="001C5224"/>
    <w:rsid w:val="001C558D"/>
    <w:rsid w:val="001C56B2"/>
    <w:rsid w:val="001C57B0"/>
    <w:rsid w:val="001C5831"/>
    <w:rsid w:val="001C5B08"/>
    <w:rsid w:val="001C5D22"/>
    <w:rsid w:val="001C5D29"/>
    <w:rsid w:val="001C5F38"/>
    <w:rsid w:val="001C6042"/>
    <w:rsid w:val="001C686D"/>
    <w:rsid w:val="001C6989"/>
    <w:rsid w:val="001C7005"/>
    <w:rsid w:val="001C72A9"/>
    <w:rsid w:val="001C7826"/>
    <w:rsid w:val="001C7890"/>
    <w:rsid w:val="001C7CBD"/>
    <w:rsid w:val="001C7D0C"/>
    <w:rsid w:val="001C7EEB"/>
    <w:rsid w:val="001D0512"/>
    <w:rsid w:val="001D069A"/>
    <w:rsid w:val="001D120D"/>
    <w:rsid w:val="001D169B"/>
    <w:rsid w:val="001D1808"/>
    <w:rsid w:val="001D1D0C"/>
    <w:rsid w:val="001D2530"/>
    <w:rsid w:val="001D2A91"/>
    <w:rsid w:val="001D2B0D"/>
    <w:rsid w:val="001D2C6A"/>
    <w:rsid w:val="001D302E"/>
    <w:rsid w:val="001D307A"/>
    <w:rsid w:val="001D30BE"/>
    <w:rsid w:val="001D34DB"/>
    <w:rsid w:val="001D3A83"/>
    <w:rsid w:val="001D3EC3"/>
    <w:rsid w:val="001D522E"/>
    <w:rsid w:val="001D566C"/>
    <w:rsid w:val="001D5A50"/>
    <w:rsid w:val="001D5C41"/>
    <w:rsid w:val="001D5F13"/>
    <w:rsid w:val="001D62AB"/>
    <w:rsid w:val="001D6379"/>
    <w:rsid w:val="001D64F9"/>
    <w:rsid w:val="001D677A"/>
    <w:rsid w:val="001D67A7"/>
    <w:rsid w:val="001D68BB"/>
    <w:rsid w:val="001D6C48"/>
    <w:rsid w:val="001D6E1A"/>
    <w:rsid w:val="001D6E3D"/>
    <w:rsid w:val="001D6F72"/>
    <w:rsid w:val="001D720F"/>
    <w:rsid w:val="001D78DD"/>
    <w:rsid w:val="001D7B47"/>
    <w:rsid w:val="001D7FF4"/>
    <w:rsid w:val="001E039B"/>
    <w:rsid w:val="001E12F4"/>
    <w:rsid w:val="001E2BA9"/>
    <w:rsid w:val="001E334D"/>
    <w:rsid w:val="001E3409"/>
    <w:rsid w:val="001E3C72"/>
    <w:rsid w:val="001E4611"/>
    <w:rsid w:val="001E47CF"/>
    <w:rsid w:val="001E4ED4"/>
    <w:rsid w:val="001E5D1C"/>
    <w:rsid w:val="001E61AD"/>
    <w:rsid w:val="001E6432"/>
    <w:rsid w:val="001E6909"/>
    <w:rsid w:val="001E699E"/>
    <w:rsid w:val="001E69EB"/>
    <w:rsid w:val="001E6AAE"/>
    <w:rsid w:val="001E6D0D"/>
    <w:rsid w:val="001E6EF1"/>
    <w:rsid w:val="001E7673"/>
    <w:rsid w:val="001E7903"/>
    <w:rsid w:val="001E7AC0"/>
    <w:rsid w:val="001E7DA6"/>
    <w:rsid w:val="001F0011"/>
    <w:rsid w:val="001F02CD"/>
    <w:rsid w:val="001F0CC9"/>
    <w:rsid w:val="001F0D0D"/>
    <w:rsid w:val="001F1440"/>
    <w:rsid w:val="001F1450"/>
    <w:rsid w:val="001F1B7B"/>
    <w:rsid w:val="001F202E"/>
    <w:rsid w:val="001F2119"/>
    <w:rsid w:val="001F23F8"/>
    <w:rsid w:val="001F25FD"/>
    <w:rsid w:val="001F292F"/>
    <w:rsid w:val="001F2B81"/>
    <w:rsid w:val="001F2CBA"/>
    <w:rsid w:val="001F2D6D"/>
    <w:rsid w:val="001F2EBD"/>
    <w:rsid w:val="001F3552"/>
    <w:rsid w:val="001F3617"/>
    <w:rsid w:val="001F3B2A"/>
    <w:rsid w:val="001F3C2A"/>
    <w:rsid w:val="001F3E96"/>
    <w:rsid w:val="001F3EE0"/>
    <w:rsid w:val="001F42E4"/>
    <w:rsid w:val="001F43A0"/>
    <w:rsid w:val="001F4535"/>
    <w:rsid w:val="001F4BDB"/>
    <w:rsid w:val="001F4D00"/>
    <w:rsid w:val="001F5059"/>
    <w:rsid w:val="001F5484"/>
    <w:rsid w:val="001F54FD"/>
    <w:rsid w:val="001F5917"/>
    <w:rsid w:val="001F5B41"/>
    <w:rsid w:val="001F60A8"/>
    <w:rsid w:val="001F648B"/>
    <w:rsid w:val="001F6572"/>
    <w:rsid w:val="001F67D7"/>
    <w:rsid w:val="001F6937"/>
    <w:rsid w:val="001F6987"/>
    <w:rsid w:val="001F6D34"/>
    <w:rsid w:val="001F6F03"/>
    <w:rsid w:val="001F6F32"/>
    <w:rsid w:val="001F6F99"/>
    <w:rsid w:val="001F71D8"/>
    <w:rsid w:val="001F7743"/>
    <w:rsid w:val="001F7918"/>
    <w:rsid w:val="001F7E49"/>
    <w:rsid w:val="001F7F5F"/>
    <w:rsid w:val="00200165"/>
    <w:rsid w:val="002006EC"/>
    <w:rsid w:val="0020089A"/>
    <w:rsid w:val="00200BCD"/>
    <w:rsid w:val="00201A9D"/>
    <w:rsid w:val="0020290C"/>
    <w:rsid w:val="00202A1F"/>
    <w:rsid w:val="002036AE"/>
    <w:rsid w:val="00203933"/>
    <w:rsid w:val="00203A0F"/>
    <w:rsid w:val="00203C9E"/>
    <w:rsid w:val="00203F92"/>
    <w:rsid w:val="0020447B"/>
    <w:rsid w:val="00204700"/>
    <w:rsid w:val="002056A2"/>
    <w:rsid w:val="002056AC"/>
    <w:rsid w:val="002060B8"/>
    <w:rsid w:val="00206163"/>
    <w:rsid w:val="00206335"/>
    <w:rsid w:val="0020633A"/>
    <w:rsid w:val="00206393"/>
    <w:rsid w:val="002069BA"/>
    <w:rsid w:val="00206C85"/>
    <w:rsid w:val="00206F70"/>
    <w:rsid w:val="002072B6"/>
    <w:rsid w:val="002076F4"/>
    <w:rsid w:val="00207E19"/>
    <w:rsid w:val="00207FAD"/>
    <w:rsid w:val="002102D0"/>
    <w:rsid w:val="00210339"/>
    <w:rsid w:val="0021065A"/>
    <w:rsid w:val="00210BF4"/>
    <w:rsid w:val="002114BD"/>
    <w:rsid w:val="0021187B"/>
    <w:rsid w:val="0021196A"/>
    <w:rsid w:val="00211993"/>
    <w:rsid w:val="002123A2"/>
    <w:rsid w:val="00212626"/>
    <w:rsid w:val="00212741"/>
    <w:rsid w:val="00213A91"/>
    <w:rsid w:val="00214431"/>
    <w:rsid w:val="00214B3F"/>
    <w:rsid w:val="0021590D"/>
    <w:rsid w:val="00215EC7"/>
    <w:rsid w:val="0021657E"/>
    <w:rsid w:val="002166B8"/>
    <w:rsid w:val="002169EE"/>
    <w:rsid w:val="00216D8A"/>
    <w:rsid w:val="00217408"/>
    <w:rsid w:val="002177C7"/>
    <w:rsid w:val="002177F6"/>
    <w:rsid w:val="00217A37"/>
    <w:rsid w:val="00217ACC"/>
    <w:rsid w:val="00220525"/>
    <w:rsid w:val="00221131"/>
    <w:rsid w:val="00221147"/>
    <w:rsid w:val="00221758"/>
    <w:rsid w:val="00221DF0"/>
    <w:rsid w:val="002224FC"/>
    <w:rsid w:val="00222505"/>
    <w:rsid w:val="0022260B"/>
    <w:rsid w:val="002229C8"/>
    <w:rsid w:val="00222A92"/>
    <w:rsid w:val="00222AA7"/>
    <w:rsid w:val="00222DA3"/>
    <w:rsid w:val="00222EDE"/>
    <w:rsid w:val="0022324F"/>
    <w:rsid w:val="002235E0"/>
    <w:rsid w:val="00223DDB"/>
    <w:rsid w:val="00224116"/>
    <w:rsid w:val="00224256"/>
    <w:rsid w:val="002244F7"/>
    <w:rsid w:val="002244FE"/>
    <w:rsid w:val="002252A5"/>
    <w:rsid w:val="002252D2"/>
    <w:rsid w:val="00225429"/>
    <w:rsid w:val="0022557B"/>
    <w:rsid w:val="0022581B"/>
    <w:rsid w:val="002259DE"/>
    <w:rsid w:val="00225BEE"/>
    <w:rsid w:val="00225E6B"/>
    <w:rsid w:val="002261E6"/>
    <w:rsid w:val="002266D9"/>
    <w:rsid w:val="00226E82"/>
    <w:rsid w:val="00227021"/>
    <w:rsid w:val="0022705F"/>
    <w:rsid w:val="002275F8"/>
    <w:rsid w:val="00227618"/>
    <w:rsid w:val="002277DB"/>
    <w:rsid w:val="002301BF"/>
    <w:rsid w:val="00230210"/>
    <w:rsid w:val="00230442"/>
    <w:rsid w:val="00230882"/>
    <w:rsid w:val="00230BA0"/>
    <w:rsid w:val="00230F5C"/>
    <w:rsid w:val="00230F63"/>
    <w:rsid w:val="00231693"/>
    <w:rsid w:val="00231A07"/>
    <w:rsid w:val="00231AEA"/>
    <w:rsid w:val="00231B9C"/>
    <w:rsid w:val="002322E4"/>
    <w:rsid w:val="00232417"/>
    <w:rsid w:val="002326EA"/>
    <w:rsid w:val="002328C8"/>
    <w:rsid w:val="0023294F"/>
    <w:rsid w:val="00232F50"/>
    <w:rsid w:val="002332DE"/>
    <w:rsid w:val="002335A4"/>
    <w:rsid w:val="00233764"/>
    <w:rsid w:val="0023376B"/>
    <w:rsid w:val="0023378C"/>
    <w:rsid w:val="00233A98"/>
    <w:rsid w:val="00233B98"/>
    <w:rsid w:val="00233BB5"/>
    <w:rsid w:val="002343F1"/>
    <w:rsid w:val="002343F3"/>
    <w:rsid w:val="002346B7"/>
    <w:rsid w:val="00234947"/>
    <w:rsid w:val="00234D3A"/>
    <w:rsid w:val="00234E25"/>
    <w:rsid w:val="00234E7D"/>
    <w:rsid w:val="00234EAC"/>
    <w:rsid w:val="0023544A"/>
    <w:rsid w:val="00235600"/>
    <w:rsid w:val="00235849"/>
    <w:rsid w:val="002358FD"/>
    <w:rsid w:val="0023604E"/>
    <w:rsid w:val="00236194"/>
    <w:rsid w:val="0023665F"/>
    <w:rsid w:val="00236826"/>
    <w:rsid w:val="00236AE5"/>
    <w:rsid w:val="002370C7"/>
    <w:rsid w:val="00237176"/>
    <w:rsid w:val="00237C9E"/>
    <w:rsid w:val="00237F5B"/>
    <w:rsid w:val="002401DA"/>
    <w:rsid w:val="002402A8"/>
    <w:rsid w:val="002405B6"/>
    <w:rsid w:val="00240655"/>
    <w:rsid w:val="002409F4"/>
    <w:rsid w:val="00240ABC"/>
    <w:rsid w:val="00240BC3"/>
    <w:rsid w:val="00240F02"/>
    <w:rsid w:val="00240FF8"/>
    <w:rsid w:val="002414E3"/>
    <w:rsid w:val="00241537"/>
    <w:rsid w:val="00241AD8"/>
    <w:rsid w:val="00241C67"/>
    <w:rsid w:val="00241D5D"/>
    <w:rsid w:val="00241DCD"/>
    <w:rsid w:val="002420B9"/>
    <w:rsid w:val="002425BC"/>
    <w:rsid w:val="00242A83"/>
    <w:rsid w:val="002431B9"/>
    <w:rsid w:val="00243361"/>
    <w:rsid w:val="002434DD"/>
    <w:rsid w:val="002434FD"/>
    <w:rsid w:val="00243976"/>
    <w:rsid w:val="00243ACA"/>
    <w:rsid w:val="00243D68"/>
    <w:rsid w:val="00244164"/>
    <w:rsid w:val="00244ED3"/>
    <w:rsid w:val="0024523C"/>
    <w:rsid w:val="0024571B"/>
    <w:rsid w:val="0024578A"/>
    <w:rsid w:val="00245AC3"/>
    <w:rsid w:val="00245B4A"/>
    <w:rsid w:val="00245CBF"/>
    <w:rsid w:val="00245FC5"/>
    <w:rsid w:val="00246340"/>
    <w:rsid w:val="0024644B"/>
    <w:rsid w:val="00246B4A"/>
    <w:rsid w:val="00247470"/>
    <w:rsid w:val="00247699"/>
    <w:rsid w:val="00247872"/>
    <w:rsid w:val="002479EA"/>
    <w:rsid w:val="00247B1E"/>
    <w:rsid w:val="00250731"/>
    <w:rsid w:val="0025088F"/>
    <w:rsid w:val="00250A5C"/>
    <w:rsid w:val="00250DD1"/>
    <w:rsid w:val="00250EDB"/>
    <w:rsid w:val="00250EFC"/>
    <w:rsid w:val="00251369"/>
    <w:rsid w:val="00251CAF"/>
    <w:rsid w:val="002520DE"/>
    <w:rsid w:val="002520F8"/>
    <w:rsid w:val="002523F3"/>
    <w:rsid w:val="00252547"/>
    <w:rsid w:val="002526AE"/>
    <w:rsid w:val="002528FE"/>
    <w:rsid w:val="00252B9D"/>
    <w:rsid w:val="00253875"/>
    <w:rsid w:val="00253B31"/>
    <w:rsid w:val="00253D5B"/>
    <w:rsid w:val="00254303"/>
    <w:rsid w:val="00254B6F"/>
    <w:rsid w:val="00254D7D"/>
    <w:rsid w:val="00254F23"/>
    <w:rsid w:val="00255253"/>
    <w:rsid w:val="00255504"/>
    <w:rsid w:val="002559D0"/>
    <w:rsid w:val="002562B1"/>
    <w:rsid w:val="002565B6"/>
    <w:rsid w:val="00256CF3"/>
    <w:rsid w:val="00256DF1"/>
    <w:rsid w:val="00256F15"/>
    <w:rsid w:val="002574AF"/>
    <w:rsid w:val="002575B5"/>
    <w:rsid w:val="0025764E"/>
    <w:rsid w:val="002576A7"/>
    <w:rsid w:val="002576B4"/>
    <w:rsid w:val="00257DEF"/>
    <w:rsid w:val="002603A6"/>
    <w:rsid w:val="00260A54"/>
    <w:rsid w:val="00260C84"/>
    <w:rsid w:val="00260CBF"/>
    <w:rsid w:val="002613FB"/>
    <w:rsid w:val="00261AAE"/>
    <w:rsid w:val="00261F0C"/>
    <w:rsid w:val="00262A8E"/>
    <w:rsid w:val="00262B28"/>
    <w:rsid w:val="00262B94"/>
    <w:rsid w:val="00262D58"/>
    <w:rsid w:val="00263033"/>
    <w:rsid w:val="00263ACB"/>
    <w:rsid w:val="00263ECB"/>
    <w:rsid w:val="00264341"/>
    <w:rsid w:val="0026439F"/>
    <w:rsid w:val="002647DD"/>
    <w:rsid w:val="00264908"/>
    <w:rsid w:val="00265766"/>
    <w:rsid w:val="00265865"/>
    <w:rsid w:val="00265B8B"/>
    <w:rsid w:val="002660DC"/>
    <w:rsid w:val="002660EE"/>
    <w:rsid w:val="00266106"/>
    <w:rsid w:val="002669D9"/>
    <w:rsid w:val="002671AA"/>
    <w:rsid w:val="002672CD"/>
    <w:rsid w:val="002679AE"/>
    <w:rsid w:val="0027030C"/>
    <w:rsid w:val="002703F1"/>
    <w:rsid w:val="00270770"/>
    <w:rsid w:val="00270CDC"/>
    <w:rsid w:val="00270EBA"/>
    <w:rsid w:val="0027143A"/>
    <w:rsid w:val="0027153B"/>
    <w:rsid w:val="0027193B"/>
    <w:rsid w:val="0027193E"/>
    <w:rsid w:val="00271DA9"/>
    <w:rsid w:val="00272CE8"/>
    <w:rsid w:val="0027320E"/>
    <w:rsid w:val="002733A9"/>
    <w:rsid w:val="0027361B"/>
    <w:rsid w:val="00273BA0"/>
    <w:rsid w:val="00273C87"/>
    <w:rsid w:val="0027445A"/>
    <w:rsid w:val="00274611"/>
    <w:rsid w:val="00274790"/>
    <w:rsid w:val="00274A9C"/>
    <w:rsid w:val="00274EAD"/>
    <w:rsid w:val="0027502C"/>
    <w:rsid w:val="002751A7"/>
    <w:rsid w:val="002752A2"/>
    <w:rsid w:val="002753BB"/>
    <w:rsid w:val="00275B0F"/>
    <w:rsid w:val="002761B7"/>
    <w:rsid w:val="002761FD"/>
    <w:rsid w:val="00276230"/>
    <w:rsid w:val="0027670B"/>
    <w:rsid w:val="00276BD5"/>
    <w:rsid w:val="00276CEA"/>
    <w:rsid w:val="00276DFA"/>
    <w:rsid w:val="002771A3"/>
    <w:rsid w:val="002771D7"/>
    <w:rsid w:val="002773C9"/>
    <w:rsid w:val="0027773D"/>
    <w:rsid w:val="002800AB"/>
    <w:rsid w:val="0028085D"/>
    <w:rsid w:val="0028098D"/>
    <w:rsid w:val="00280BAB"/>
    <w:rsid w:val="00280E70"/>
    <w:rsid w:val="00281015"/>
    <w:rsid w:val="002815E6"/>
    <w:rsid w:val="00281A23"/>
    <w:rsid w:val="00282465"/>
    <w:rsid w:val="002827F9"/>
    <w:rsid w:val="00282C8A"/>
    <w:rsid w:val="00282E4E"/>
    <w:rsid w:val="0028311B"/>
    <w:rsid w:val="00283346"/>
    <w:rsid w:val="002833C4"/>
    <w:rsid w:val="00283ADA"/>
    <w:rsid w:val="00283B62"/>
    <w:rsid w:val="00283EF2"/>
    <w:rsid w:val="0028454A"/>
    <w:rsid w:val="00284641"/>
    <w:rsid w:val="00284657"/>
    <w:rsid w:val="002848D5"/>
    <w:rsid w:val="00284A3A"/>
    <w:rsid w:val="00284ACE"/>
    <w:rsid w:val="00284E5E"/>
    <w:rsid w:val="002855F9"/>
    <w:rsid w:val="00285715"/>
    <w:rsid w:val="00285A4E"/>
    <w:rsid w:val="00285B75"/>
    <w:rsid w:val="00285F1E"/>
    <w:rsid w:val="0028606F"/>
    <w:rsid w:val="0028664D"/>
    <w:rsid w:val="00286CF9"/>
    <w:rsid w:val="002870BB"/>
    <w:rsid w:val="002872F3"/>
    <w:rsid w:val="00287421"/>
    <w:rsid w:val="002876C5"/>
    <w:rsid w:val="00287A71"/>
    <w:rsid w:val="00290038"/>
    <w:rsid w:val="00290109"/>
    <w:rsid w:val="00290768"/>
    <w:rsid w:val="00290BB7"/>
    <w:rsid w:val="00290BE1"/>
    <w:rsid w:val="00290CA3"/>
    <w:rsid w:val="00290D8D"/>
    <w:rsid w:val="00290F88"/>
    <w:rsid w:val="00290F96"/>
    <w:rsid w:val="00291079"/>
    <w:rsid w:val="00291231"/>
    <w:rsid w:val="00291828"/>
    <w:rsid w:val="0029197D"/>
    <w:rsid w:val="002920C1"/>
    <w:rsid w:val="002926F4"/>
    <w:rsid w:val="002931B9"/>
    <w:rsid w:val="002935D9"/>
    <w:rsid w:val="00293638"/>
    <w:rsid w:val="00293BE3"/>
    <w:rsid w:val="00293BF4"/>
    <w:rsid w:val="002940CB"/>
    <w:rsid w:val="002940E7"/>
    <w:rsid w:val="0029453D"/>
    <w:rsid w:val="00294840"/>
    <w:rsid w:val="002949D3"/>
    <w:rsid w:val="00294EBA"/>
    <w:rsid w:val="002954ED"/>
    <w:rsid w:val="002955B0"/>
    <w:rsid w:val="00295AD7"/>
    <w:rsid w:val="00295B39"/>
    <w:rsid w:val="00295BD5"/>
    <w:rsid w:val="00295D2A"/>
    <w:rsid w:val="00295D8D"/>
    <w:rsid w:val="00295E5E"/>
    <w:rsid w:val="00296486"/>
    <w:rsid w:val="0029688E"/>
    <w:rsid w:val="00296AD7"/>
    <w:rsid w:val="00296C09"/>
    <w:rsid w:val="002972D5"/>
    <w:rsid w:val="002973CB"/>
    <w:rsid w:val="002974BF"/>
    <w:rsid w:val="0029779D"/>
    <w:rsid w:val="002A015C"/>
    <w:rsid w:val="002A0570"/>
    <w:rsid w:val="002A0823"/>
    <w:rsid w:val="002A107B"/>
    <w:rsid w:val="002A11B0"/>
    <w:rsid w:val="002A200C"/>
    <w:rsid w:val="002A25E0"/>
    <w:rsid w:val="002A2953"/>
    <w:rsid w:val="002A2B74"/>
    <w:rsid w:val="002A2C3A"/>
    <w:rsid w:val="002A2C75"/>
    <w:rsid w:val="002A333D"/>
    <w:rsid w:val="002A341D"/>
    <w:rsid w:val="002A40C0"/>
    <w:rsid w:val="002A440B"/>
    <w:rsid w:val="002A451A"/>
    <w:rsid w:val="002A46DF"/>
    <w:rsid w:val="002A4729"/>
    <w:rsid w:val="002A4765"/>
    <w:rsid w:val="002A4EF8"/>
    <w:rsid w:val="002A5160"/>
    <w:rsid w:val="002A51C0"/>
    <w:rsid w:val="002A5230"/>
    <w:rsid w:val="002A535E"/>
    <w:rsid w:val="002A568C"/>
    <w:rsid w:val="002A6105"/>
    <w:rsid w:val="002A6122"/>
    <w:rsid w:val="002A6187"/>
    <w:rsid w:val="002A6367"/>
    <w:rsid w:val="002A6D31"/>
    <w:rsid w:val="002A6F3D"/>
    <w:rsid w:val="002A73D6"/>
    <w:rsid w:val="002A7755"/>
    <w:rsid w:val="002A777D"/>
    <w:rsid w:val="002A7A2E"/>
    <w:rsid w:val="002A7D65"/>
    <w:rsid w:val="002B000C"/>
    <w:rsid w:val="002B00B2"/>
    <w:rsid w:val="002B02A2"/>
    <w:rsid w:val="002B07E2"/>
    <w:rsid w:val="002B09DF"/>
    <w:rsid w:val="002B12FF"/>
    <w:rsid w:val="002B1491"/>
    <w:rsid w:val="002B1497"/>
    <w:rsid w:val="002B1562"/>
    <w:rsid w:val="002B1844"/>
    <w:rsid w:val="002B1A0C"/>
    <w:rsid w:val="002B1AFA"/>
    <w:rsid w:val="002B203E"/>
    <w:rsid w:val="002B2C1A"/>
    <w:rsid w:val="002B3236"/>
    <w:rsid w:val="002B35C9"/>
    <w:rsid w:val="002B3EB9"/>
    <w:rsid w:val="002B3FA6"/>
    <w:rsid w:val="002B4C26"/>
    <w:rsid w:val="002B5062"/>
    <w:rsid w:val="002B5390"/>
    <w:rsid w:val="002B5465"/>
    <w:rsid w:val="002B58E1"/>
    <w:rsid w:val="002B5B1C"/>
    <w:rsid w:val="002B5C03"/>
    <w:rsid w:val="002B61B2"/>
    <w:rsid w:val="002B6503"/>
    <w:rsid w:val="002B66B0"/>
    <w:rsid w:val="002B680D"/>
    <w:rsid w:val="002B6924"/>
    <w:rsid w:val="002B6D38"/>
    <w:rsid w:val="002B73E4"/>
    <w:rsid w:val="002B788B"/>
    <w:rsid w:val="002B7B38"/>
    <w:rsid w:val="002B7C52"/>
    <w:rsid w:val="002B7CC6"/>
    <w:rsid w:val="002C00EF"/>
    <w:rsid w:val="002C0170"/>
    <w:rsid w:val="002C0250"/>
    <w:rsid w:val="002C10C1"/>
    <w:rsid w:val="002C124F"/>
    <w:rsid w:val="002C182F"/>
    <w:rsid w:val="002C189A"/>
    <w:rsid w:val="002C1D0B"/>
    <w:rsid w:val="002C209F"/>
    <w:rsid w:val="002C234D"/>
    <w:rsid w:val="002C32BE"/>
    <w:rsid w:val="002C355F"/>
    <w:rsid w:val="002C3628"/>
    <w:rsid w:val="002C36D4"/>
    <w:rsid w:val="002C3D77"/>
    <w:rsid w:val="002C3E94"/>
    <w:rsid w:val="002C3F0A"/>
    <w:rsid w:val="002C4514"/>
    <w:rsid w:val="002C4B23"/>
    <w:rsid w:val="002C505A"/>
    <w:rsid w:val="002C5543"/>
    <w:rsid w:val="002C55A4"/>
    <w:rsid w:val="002C5614"/>
    <w:rsid w:val="002C5A10"/>
    <w:rsid w:val="002C5BC2"/>
    <w:rsid w:val="002C5CA3"/>
    <w:rsid w:val="002C5D03"/>
    <w:rsid w:val="002C605A"/>
    <w:rsid w:val="002C6514"/>
    <w:rsid w:val="002C6878"/>
    <w:rsid w:val="002C6B3A"/>
    <w:rsid w:val="002C7113"/>
    <w:rsid w:val="002C71A3"/>
    <w:rsid w:val="002C75C9"/>
    <w:rsid w:val="002C78D0"/>
    <w:rsid w:val="002C7CB1"/>
    <w:rsid w:val="002C7D07"/>
    <w:rsid w:val="002D01DF"/>
    <w:rsid w:val="002D02CD"/>
    <w:rsid w:val="002D051F"/>
    <w:rsid w:val="002D06F7"/>
    <w:rsid w:val="002D0733"/>
    <w:rsid w:val="002D1000"/>
    <w:rsid w:val="002D1269"/>
    <w:rsid w:val="002D12F8"/>
    <w:rsid w:val="002D1603"/>
    <w:rsid w:val="002D1AF0"/>
    <w:rsid w:val="002D1D30"/>
    <w:rsid w:val="002D1D3B"/>
    <w:rsid w:val="002D222E"/>
    <w:rsid w:val="002D2D67"/>
    <w:rsid w:val="002D2E1A"/>
    <w:rsid w:val="002D2E59"/>
    <w:rsid w:val="002D318E"/>
    <w:rsid w:val="002D35AE"/>
    <w:rsid w:val="002D36A1"/>
    <w:rsid w:val="002D4589"/>
    <w:rsid w:val="002D4726"/>
    <w:rsid w:val="002D4FE5"/>
    <w:rsid w:val="002D50AB"/>
    <w:rsid w:val="002D54A6"/>
    <w:rsid w:val="002D5786"/>
    <w:rsid w:val="002D5A45"/>
    <w:rsid w:val="002D5A63"/>
    <w:rsid w:val="002D6195"/>
    <w:rsid w:val="002D6354"/>
    <w:rsid w:val="002D6431"/>
    <w:rsid w:val="002D752B"/>
    <w:rsid w:val="002D788B"/>
    <w:rsid w:val="002D7B54"/>
    <w:rsid w:val="002E0683"/>
    <w:rsid w:val="002E0BC0"/>
    <w:rsid w:val="002E0C17"/>
    <w:rsid w:val="002E0E64"/>
    <w:rsid w:val="002E0EE9"/>
    <w:rsid w:val="002E157F"/>
    <w:rsid w:val="002E166B"/>
    <w:rsid w:val="002E251E"/>
    <w:rsid w:val="002E25F0"/>
    <w:rsid w:val="002E2900"/>
    <w:rsid w:val="002E309A"/>
    <w:rsid w:val="002E3709"/>
    <w:rsid w:val="002E4614"/>
    <w:rsid w:val="002E479B"/>
    <w:rsid w:val="002E4BBF"/>
    <w:rsid w:val="002E512A"/>
    <w:rsid w:val="002E53D0"/>
    <w:rsid w:val="002E552E"/>
    <w:rsid w:val="002E5555"/>
    <w:rsid w:val="002E563C"/>
    <w:rsid w:val="002E5747"/>
    <w:rsid w:val="002E58E8"/>
    <w:rsid w:val="002E5DFD"/>
    <w:rsid w:val="002E5F9A"/>
    <w:rsid w:val="002E621F"/>
    <w:rsid w:val="002E62FB"/>
    <w:rsid w:val="002E663B"/>
    <w:rsid w:val="002E6BFA"/>
    <w:rsid w:val="002E6C84"/>
    <w:rsid w:val="002E70C6"/>
    <w:rsid w:val="002E7520"/>
    <w:rsid w:val="002E7DDA"/>
    <w:rsid w:val="002F0582"/>
    <w:rsid w:val="002F05A5"/>
    <w:rsid w:val="002F0DD3"/>
    <w:rsid w:val="002F1088"/>
    <w:rsid w:val="002F130D"/>
    <w:rsid w:val="002F1379"/>
    <w:rsid w:val="002F137B"/>
    <w:rsid w:val="002F147A"/>
    <w:rsid w:val="002F16FD"/>
    <w:rsid w:val="002F17ED"/>
    <w:rsid w:val="002F18CD"/>
    <w:rsid w:val="002F1B15"/>
    <w:rsid w:val="002F1DBB"/>
    <w:rsid w:val="002F230E"/>
    <w:rsid w:val="002F2D4A"/>
    <w:rsid w:val="002F2E26"/>
    <w:rsid w:val="002F32EF"/>
    <w:rsid w:val="002F35F7"/>
    <w:rsid w:val="002F38A7"/>
    <w:rsid w:val="002F3926"/>
    <w:rsid w:val="002F3D4C"/>
    <w:rsid w:val="002F4747"/>
    <w:rsid w:val="002F4A84"/>
    <w:rsid w:val="002F4CE2"/>
    <w:rsid w:val="002F4D01"/>
    <w:rsid w:val="002F5073"/>
    <w:rsid w:val="002F5EEC"/>
    <w:rsid w:val="002F5FD4"/>
    <w:rsid w:val="002F6384"/>
    <w:rsid w:val="002F66D1"/>
    <w:rsid w:val="002F66FD"/>
    <w:rsid w:val="002F6C4E"/>
    <w:rsid w:val="002F6E6F"/>
    <w:rsid w:val="002F7006"/>
    <w:rsid w:val="002F7031"/>
    <w:rsid w:val="002F71CC"/>
    <w:rsid w:val="002F7364"/>
    <w:rsid w:val="002F74F6"/>
    <w:rsid w:val="002F7505"/>
    <w:rsid w:val="00300143"/>
    <w:rsid w:val="00300255"/>
    <w:rsid w:val="00300457"/>
    <w:rsid w:val="00300BCF"/>
    <w:rsid w:val="00301775"/>
    <w:rsid w:val="00301C11"/>
    <w:rsid w:val="003020F0"/>
    <w:rsid w:val="00302550"/>
    <w:rsid w:val="003025C5"/>
    <w:rsid w:val="00302F56"/>
    <w:rsid w:val="00303310"/>
    <w:rsid w:val="0030355F"/>
    <w:rsid w:val="003037F9"/>
    <w:rsid w:val="00303EE5"/>
    <w:rsid w:val="00303F24"/>
    <w:rsid w:val="003040C5"/>
    <w:rsid w:val="003043A4"/>
    <w:rsid w:val="00304652"/>
    <w:rsid w:val="003046FD"/>
    <w:rsid w:val="00304DD5"/>
    <w:rsid w:val="00304F47"/>
    <w:rsid w:val="00304FCD"/>
    <w:rsid w:val="00305C32"/>
    <w:rsid w:val="00305F71"/>
    <w:rsid w:val="0030633D"/>
    <w:rsid w:val="00306530"/>
    <w:rsid w:val="003068C1"/>
    <w:rsid w:val="00306B3D"/>
    <w:rsid w:val="00306B61"/>
    <w:rsid w:val="00306B74"/>
    <w:rsid w:val="00306DF2"/>
    <w:rsid w:val="003070E0"/>
    <w:rsid w:val="003074CD"/>
    <w:rsid w:val="00307B3D"/>
    <w:rsid w:val="00307B64"/>
    <w:rsid w:val="00307BE1"/>
    <w:rsid w:val="00307CF2"/>
    <w:rsid w:val="0031006E"/>
    <w:rsid w:val="00310299"/>
    <w:rsid w:val="0031058A"/>
    <w:rsid w:val="00310734"/>
    <w:rsid w:val="003110C3"/>
    <w:rsid w:val="00311341"/>
    <w:rsid w:val="0031136C"/>
    <w:rsid w:val="003113FC"/>
    <w:rsid w:val="003117F6"/>
    <w:rsid w:val="0031184B"/>
    <w:rsid w:val="00311DF4"/>
    <w:rsid w:val="00311F0D"/>
    <w:rsid w:val="00311FB4"/>
    <w:rsid w:val="00312382"/>
    <w:rsid w:val="003125F7"/>
    <w:rsid w:val="0031284B"/>
    <w:rsid w:val="00312AB7"/>
    <w:rsid w:val="003131BC"/>
    <w:rsid w:val="00313543"/>
    <w:rsid w:val="003138CB"/>
    <w:rsid w:val="00313A52"/>
    <w:rsid w:val="003142E3"/>
    <w:rsid w:val="0031435B"/>
    <w:rsid w:val="0031493F"/>
    <w:rsid w:val="00315816"/>
    <w:rsid w:val="003161FE"/>
    <w:rsid w:val="00316B14"/>
    <w:rsid w:val="00316BC2"/>
    <w:rsid w:val="00316E08"/>
    <w:rsid w:val="00316FDF"/>
    <w:rsid w:val="0031715D"/>
    <w:rsid w:val="003171FA"/>
    <w:rsid w:val="00317763"/>
    <w:rsid w:val="00317D5C"/>
    <w:rsid w:val="00317EB8"/>
    <w:rsid w:val="00320017"/>
    <w:rsid w:val="00320166"/>
    <w:rsid w:val="003206C6"/>
    <w:rsid w:val="0032090D"/>
    <w:rsid w:val="00320C35"/>
    <w:rsid w:val="00320CD1"/>
    <w:rsid w:val="00320D28"/>
    <w:rsid w:val="00321A64"/>
    <w:rsid w:val="00321E0B"/>
    <w:rsid w:val="00321E47"/>
    <w:rsid w:val="00321F29"/>
    <w:rsid w:val="00322138"/>
    <w:rsid w:val="00322565"/>
    <w:rsid w:val="00322A5B"/>
    <w:rsid w:val="00322BFD"/>
    <w:rsid w:val="0032322C"/>
    <w:rsid w:val="00323B1F"/>
    <w:rsid w:val="00323EC7"/>
    <w:rsid w:val="00324388"/>
    <w:rsid w:val="00324483"/>
    <w:rsid w:val="0032456F"/>
    <w:rsid w:val="00324681"/>
    <w:rsid w:val="0032474D"/>
    <w:rsid w:val="00325057"/>
    <w:rsid w:val="0032551F"/>
    <w:rsid w:val="0032562D"/>
    <w:rsid w:val="003256CB"/>
    <w:rsid w:val="0032571E"/>
    <w:rsid w:val="0032579E"/>
    <w:rsid w:val="0032581E"/>
    <w:rsid w:val="00325E84"/>
    <w:rsid w:val="00325F68"/>
    <w:rsid w:val="003261DF"/>
    <w:rsid w:val="00326656"/>
    <w:rsid w:val="00326886"/>
    <w:rsid w:val="003268DF"/>
    <w:rsid w:val="00326A6C"/>
    <w:rsid w:val="00326AC3"/>
    <w:rsid w:val="00326BAC"/>
    <w:rsid w:val="00326BD7"/>
    <w:rsid w:val="003274D0"/>
    <w:rsid w:val="00330028"/>
    <w:rsid w:val="00330A61"/>
    <w:rsid w:val="00330FFA"/>
    <w:rsid w:val="0033162F"/>
    <w:rsid w:val="00331CD7"/>
    <w:rsid w:val="00331FA0"/>
    <w:rsid w:val="0033208A"/>
    <w:rsid w:val="003323FF"/>
    <w:rsid w:val="003329BF"/>
    <w:rsid w:val="00332E4A"/>
    <w:rsid w:val="00332F54"/>
    <w:rsid w:val="00333526"/>
    <w:rsid w:val="003338E8"/>
    <w:rsid w:val="00333959"/>
    <w:rsid w:val="00334504"/>
    <w:rsid w:val="00334716"/>
    <w:rsid w:val="003347A8"/>
    <w:rsid w:val="00334B35"/>
    <w:rsid w:val="00334BA3"/>
    <w:rsid w:val="00334DE7"/>
    <w:rsid w:val="00335618"/>
    <w:rsid w:val="003356EB"/>
    <w:rsid w:val="00335A83"/>
    <w:rsid w:val="00335A90"/>
    <w:rsid w:val="00335DCD"/>
    <w:rsid w:val="00336365"/>
    <w:rsid w:val="00336AA2"/>
    <w:rsid w:val="00336B40"/>
    <w:rsid w:val="00337015"/>
    <w:rsid w:val="003371D5"/>
    <w:rsid w:val="003378FE"/>
    <w:rsid w:val="00337BEF"/>
    <w:rsid w:val="00337CB1"/>
    <w:rsid w:val="00340004"/>
    <w:rsid w:val="003409C1"/>
    <w:rsid w:val="003409E3"/>
    <w:rsid w:val="00340B73"/>
    <w:rsid w:val="00340E9C"/>
    <w:rsid w:val="00340EB5"/>
    <w:rsid w:val="003412CF"/>
    <w:rsid w:val="00341364"/>
    <w:rsid w:val="00341513"/>
    <w:rsid w:val="003416A9"/>
    <w:rsid w:val="0034180A"/>
    <w:rsid w:val="003418EE"/>
    <w:rsid w:val="00341989"/>
    <w:rsid w:val="00341EF9"/>
    <w:rsid w:val="00342142"/>
    <w:rsid w:val="00342272"/>
    <w:rsid w:val="00342829"/>
    <w:rsid w:val="003429C3"/>
    <w:rsid w:val="00342CBE"/>
    <w:rsid w:val="00342D50"/>
    <w:rsid w:val="00343818"/>
    <w:rsid w:val="003439C2"/>
    <w:rsid w:val="00343B78"/>
    <w:rsid w:val="00343DC1"/>
    <w:rsid w:val="00344123"/>
    <w:rsid w:val="00344A11"/>
    <w:rsid w:val="00344CE6"/>
    <w:rsid w:val="00345037"/>
    <w:rsid w:val="00345192"/>
    <w:rsid w:val="00345508"/>
    <w:rsid w:val="003457C3"/>
    <w:rsid w:val="00345FE2"/>
    <w:rsid w:val="0034603D"/>
    <w:rsid w:val="0034694C"/>
    <w:rsid w:val="00346DBB"/>
    <w:rsid w:val="003470C2"/>
    <w:rsid w:val="003478B6"/>
    <w:rsid w:val="003478FC"/>
    <w:rsid w:val="00347991"/>
    <w:rsid w:val="00347B22"/>
    <w:rsid w:val="00347BEA"/>
    <w:rsid w:val="00347C42"/>
    <w:rsid w:val="0035002C"/>
    <w:rsid w:val="003501DC"/>
    <w:rsid w:val="0035028E"/>
    <w:rsid w:val="003503A8"/>
    <w:rsid w:val="00350B59"/>
    <w:rsid w:val="003514E0"/>
    <w:rsid w:val="0035194F"/>
    <w:rsid w:val="00351C0F"/>
    <w:rsid w:val="00351D34"/>
    <w:rsid w:val="00351F7E"/>
    <w:rsid w:val="00352079"/>
    <w:rsid w:val="00352745"/>
    <w:rsid w:val="00352C67"/>
    <w:rsid w:val="00352C6D"/>
    <w:rsid w:val="00352D10"/>
    <w:rsid w:val="00352D24"/>
    <w:rsid w:val="00352DB8"/>
    <w:rsid w:val="00352FDD"/>
    <w:rsid w:val="00353059"/>
    <w:rsid w:val="00353074"/>
    <w:rsid w:val="0035374D"/>
    <w:rsid w:val="00353804"/>
    <w:rsid w:val="00353B28"/>
    <w:rsid w:val="003545DC"/>
    <w:rsid w:val="003549B7"/>
    <w:rsid w:val="00354A04"/>
    <w:rsid w:val="00354AE3"/>
    <w:rsid w:val="00354CC0"/>
    <w:rsid w:val="00354F80"/>
    <w:rsid w:val="003550B4"/>
    <w:rsid w:val="003551FA"/>
    <w:rsid w:val="00355217"/>
    <w:rsid w:val="00355973"/>
    <w:rsid w:val="003559D0"/>
    <w:rsid w:val="003563FA"/>
    <w:rsid w:val="003567B2"/>
    <w:rsid w:val="0035685B"/>
    <w:rsid w:val="00356D56"/>
    <w:rsid w:val="00356DBD"/>
    <w:rsid w:val="00357687"/>
    <w:rsid w:val="00357A4F"/>
    <w:rsid w:val="00357AD7"/>
    <w:rsid w:val="003602E0"/>
    <w:rsid w:val="003608C5"/>
    <w:rsid w:val="00360BEB"/>
    <w:rsid w:val="00360DBC"/>
    <w:rsid w:val="00360E07"/>
    <w:rsid w:val="003610DF"/>
    <w:rsid w:val="0036110F"/>
    <w:rsid w:val="0036114F"/>
    <w:rsid w:val="00361338"/>
    <w:rsid w:val="003614EB"/>
    <w:rsid w:val="00361975"/>
    <w:rsid w:val="00361C56"/>
    <w:rsid w:val="00361F77"/>
    <w:rsid w:val="0036275A"/>
    <w:rsid w:val="003627BC"/>
    <w:rsid w:val="00362884"/>
    <w:rsid w:val="003629BC"/>
    <w:rsid w:val="00362BED"/>
    <w:rsid w:val="00362D93"/>
    <w:rsid w:val="00362FA6"/>
    <w:rsid w:val="0036312A"/>
    <w:rsid w:val="0036333B"/>
    <w:rsid w:val="00363BBA"/>
    <w:rsid w:val="003640D9"/>
    <w:rsid w:val="00364367"/>
    <w:rsid w:val="003643C4"/>
    <w:rsid w:val="003645A5"/>
    <w:rsid w:val="0036501B"/>
    <w:rsid w:val="00365AD5"/>
    <w:rsid w:val="00365FCC"/>
    <w:rsid w:val="003660AF"/>
    <w:rsid w:val="00366542"/>
    <w:rsid w:val="003666F2"/>
    <w:rsid w:val="00366E2F"/>
    <w:rsid w:val="00367174"/>
    <w:rsid w:val="003671BE"/>
    <w:rsid w:val="00367919"/>
    <w:rsid w:val="0036799C"/>
    <w:rsid w:val="00367AE5"/>
    <w:rsid w:val="00367CC4"/>
    <w:rsid w:val="003702F1"/>
    <w:rsid w:val="00370964"/>
    <w:rsid w:val="00370B11"/>
    <w:rsid w:val="00370E4E"/>
    <w:rsid w:val="00370F19"/>
    <w:rsid w:val="0037177F"/>
    <w:rsid w:val="00371848"/>
    <w:rsid w:val="0037188C"/>
    <w:rsid w:val="00371B60"/>
    <w:rsid w:val="00371CB6"/>
    <w:rsid w:val="003720AB"/>
    <w:rsid w:val="003721C9"/>
    <w:rsid w:val="003729CE"/>
    <w:rsid w:val="00372C3A"/>
    <w:rsid w:val="00372C56"/>
    <w:rsid w:val="00372CE5"/>
    <w:rsid w:val="0037307C"/>
    <w:rsid w:val="003735B4"/>
    <w:rsid w:val="00373A79"/>
    <w:rsid w:val="00373E46"/>
    <w:rsid w:val="0037467D"/>
    <w:rsid w:val="00374A09"/>
    <w:rsid w:val="00374BC3"/>
    <w:rsid w:val="003752B4"/>
    <w:rsid w:val="003753F2"/>
    <w:rsid w:val="003756BF"/>
    <w:rsid w:val="00375C02"/>
    <w:rsid w:val="00375CF3"/>
    <w:rsid w:val="00375D83"/>
    <w:rsid w:val="0037626B"/>
    <w:rsid w:val="0037655A"/>
    <w:rsid w:val="003768C1"/>
    <w:rsid w:val="00376E5C"/>
    <w:rsid w:val="0037749D"/>
    <w:rsid w:val="003778E8"/>
    <w:rsid w:val="00377C97"/>
    <w:rsid w:val="00377DC0"/>
    <w:rsid w:val="00380025"/>
    <w:rsid w:val="0038066E"/>
    <w:rsid w:val="003807CE"/>
    <w:rsid w:val="003807F0"/>
    <w:rsid w:val="003808CE"/>
    <w:rsid w:val="0038092F"/>
    <w:rsid w:val="00380FB5"/>
    <w:rsid w:val="0038111F"/>
    <w:rsid w:val="003812BF"/>
    <w:rsid w:val="003812DB"/>
    <w:rsid w:val="00381483"/>
    <w:rsid w:val="003814C3"/>
    <w:rsid w:val="003817C8"/>
    <w:rsid w:val="00381CE8"/>
    <w:rsid w:val="00381D65"/>
    <w:rsid w:val="003820BB"/>
    <w:rsid w:val="003821FD"/>
    <w:rsid w:val="00382320"/>
    <w:rsid w:val="00382A42"/>
    <w:rsid w:val="00383197"/>
    <w:rsid w:val="00383C80"/>
    <w:rsid w:val="00383D22"/>
    <w:rsid w:val="00383FBA"/>
    <w:rsid w:val="003841CC"/>
    <w:rsid w:val="00384541"/>
    <w:rsid w:val="003845A0"/>
    <w:rsid w:val="00384A86"/>
    <w:rsid w:val="00384C54"/>
    <w:rsid w:val="00384FA0"/>
    <w:rsid w:val="003853AB"/>
    <w:rsid w:val="003854C5"/>
    <w:rsid w:val="003856D5"/>
    <w:rsid w:val="00385AD3"/>
    <w:rsid w:val="00385B85"/>
    <w:rsid w:val="00385C05"/>
    <w:rsid w:val="00386149"/>
    <w:rsid w:val="003863B4"/>
    <w:rsid w:val="0038657E"/>
    <w:rsid w:val="00386996"/>
    <w:rsid w:val="003869AC"/>
    <w:rsid w:val="00387089"/>
    <w:rsid w:val="00387126"/>
    <w:rsid w:val="0038723B"/>
    <w:rsid w:val="003879D1"/>
    <w:rsid w:val="00387AE4"/>
    <w:rsid w:val="00387CDD"/>
    <w:rsid w:val="003905C8"/>
    <w:rsid w:val="00390727"/>
    <w:rsid w:val="003908CC"/>
    <w:rsid w:val="003919F1"/>
    <w:rsid w:val="00391A1D"/>
    <w:rsid w:val="00391CDD"/>
    <w:rsid w:val="00391DA2"/>
    <w:rsid w:val="00392286"/>
    <w:rsid w:val="0039228A"/>
    <w:rsid w:val="00392653"/>
    <w:rsid w:val="00392B4F"/>
    <w:rsid w:val="00392C9C"/>
    <w:rsid w:val="00392DEB"/>
    <w:rsid w:val="00392F57"/>
    <w:rsid w:val="003938A3"/>
    <w:rsid w:val="003939A2"/>
    <w:rsid w:val="00393BEB"/>
    <w:rsid w:val="00393D91"/>
    <w:rsid w:val="00393E08"/>
    <w:rsid w:val="00393E30"/>
    <w:rsid w:val="00393F10"/>
    <w:rsid w:val="003947BA"/>
    <w:rsid w:val="003952EA"/>
    <w:rsid w:val="003955B8"/>
    <w:rsid w:val="00395804"/>
    <w:rsid w:val="00395932"/>
    <w:rsid w:val="00396057"/>
    <w:rsid w:val="00396AF4"/>
    <w:rsid w:val="003973CD"/>
    <w:rsid w:val="0039757A"/>
    <w:rsid w:val="00397642"/>
    <w:rsid w:val="003976A2"/>
    <w:rsid w:val="00397C45"/>
    <w:rsid w:val="00397D08"/>
    <w:rsid w:val="00397E4D"/>
    <w:rsid w:val="00397FEE"/>
    <w:rsid w:val="003A0038"/>
    <w:rsid w:val="003A0204"/>
    <w:rsid w:val="003A0295"/>
    <w:rsid w:val="003A0313"/>
    <w:rsid w:val="003A0452"/>
    <w:rsid w:val="003A054F"/>
    <w:rsid w:val="003A0A4A"/>
    <w:rsid w:val="003A0FA8"/>
    <w:rsid w:val="003A1E90"/>
    <w:rsid w:val="003A1F4B"/>
    <w:rsid w:val="003A26AE"/>
    <w:rsid w:val="003A2A48"/>
    <w:rsid w:val="003A3B13"/>
    <w:rsid w:val="003A3D1F"/>
    <w:rsid w:val="003A41E0"/>
    <w:rsid w:val="003A47A0"/>
    <w:rsid w:val="003A4EB9"/>
    <w:rsid w:val="003A5127"/>
    <w:rsid w:val="003A557B"/>
    <w:rsid w:val="003A55DF"/>
    <w:rsid w:val="003A590D"/>
    <w:rsid w:val="003A5D90"/>
    <w:rsid w:val="003A5FB9"/>
    <w:rsid w:val="003A6671"/>
    <w:rsid w:val="003A6740"/>
    <w:rsid w:val="003A6B7A"/>
    <w:rsid w:val="003A6E57"/>
    <w:rsid w:val="003A6F15"/>
    <w:rsid w:val="003A759C"/>
    <w:rsid w:val="003A7887"/>
    <w:rsid w:val="003A789A"/>
    <w:rsid w:val="003B0021"/>
    <w:rsid w:val="003B0093"/>
    <w:rsid w:val="003B07A6"/>
    <w:rsid w:val="003B0921"/>
    <w:rsid w:val="003B151C"/>
    <w:rsid w:val="003B1F4A"/>
    <w:rsid w:val="003B1FB9"/>
    <w:rsid w:val="003B271B"/>
    <w:rsid w:val="003B2943"/>
    <w:rsid w:val="003B2C11"/>
    <w:rsid w:val="003B2F8F"/>
    <w:rsid w:val="003B3024"/>
    <w:rsid w:val="003B384A"/>
    <w:rsid w:val="003B3A06"/>
    <w:rsid w:val="003B3BAE"/>
    <w:rsid w:val="003B3C80"/>
    <w:rsid w:val="003B3D15"/>
    <w:rsid w:val="003B46F4"/>
    <w:rsid w:val="003B4B0A"/>
    <w:rsid w:val="003B551F"/>
    <w:rsid w:val="003B5C85"/>
    <w:rsid w:val="003B5E30"/>
    <w:rsid w:val="003B5E69"/>
    <w:rsid w:val="003B61D2"/>
    <w:rsid w:val="003B696D"/>
    <w:rsid w:val="003B6B4D"/>
    <w:rsid w:val="003B6C64"/>
    <w:rsid w:val="003B6D37"/>
    <w:rsid w:val="003B6F16"/>
    <w:rsid w:val="003B6F8C"/>
    <w:rsid w:val="003B7C5E"/>
    <w:rsid w:val="003C07CB"/>
    <w:rsid w:val="003C07E8"/>
    <w:rsid w:val="003C0A13"/>
    <w:rsid w:val="003C0B65"/>
    <w:rsid w:val="003C11C5"/>
    <w:rsid w:val="003C1556"/>
    <w:rsid w:val="003C281F"/>
    <w:rsid w:val="003C2A31"/>
    <w:rsid w:val="003C2A9B"/>
    <w:rsid w:val="003C2DAC"/>
    <w:rsid w:val="003C33C9"/>
    <w:rsid w:val="003C34D5"/>
    <w:rsid w:val="003C39B9"/>
    <w:rsid w:val="003C3A5B"/>
    <w:rsid w:val="003C3BA8"/>
    <w:rsid w:val="003C4259"/>
    <w:rsid w:val="003C4358"/>
    <w:rsid w:val="003C44BD"/>
    <w:rsid w:val="003C4779"/>
    <w:rsid w:val="003C4BF8"/>
    <w:rsid w:val="003C50EA"/>
    <w:rsid w:val="003C53E9"/>
    <w:rsid w:val="003C54FA"/>
    <w:rsid w:val="003C58BC"/>
    <w:rsid w:val="003C5BCF"/>
    <w:rsid w:val="003C5C40"/>
    <w:rsid w:val="003C5F0B"/>
    <w:rsid w:val="003C6096"/>
    <w:rsid w:val="003C62A1"/>
    <w:rsid w:val="003C675E"/>
    <w:rsid w:val="003C6776"/>
    <w:rsid w:val="003C6908"/>
    <w:rsid w:val="003C6EBD"/>
    <w:rsid w:val="003C6F50"/>
    <w:rsid w:val="003C794A"/>
    <w:rsid w:val="003C7A60"/>
    <w:rsid w:val="003C7B81"/>
    <w:rsid w:val="003D0245"/>
    <w:rsid w:val="003D042C"/>
    <w:rsid w:val="003D06C5"/>
    <w:rsid w:val="003D0788"/>
    <w:rsid w:val="003D098C"/>
    <w:rsid w:val="003D0BC5"/>
    <w:rsid w:val="003D100D"/>
    <w:rsid w:val="003D14E7"/>
    <w:rsid w:val="003D1803"/>
    <w:rsid w:val="003D1A32"/>
    <w:rsid w:val="003D1EAE"/>
    <w:rsid w:val="003D21A3"/>
    <w:rsid w:val="003D2247"/>
    <w:rsid w:val="003D29EE"/>
    <w:rsid w:val="003D2A80"/>
    <w:rsid w:val="003D2A9B"/>
    <w:rsid w:val="003D2F21"/>
    <w:rsid w:val="003D3AA5"/>
    <w:rsid w:val="003D4393"/>
    <w:rsid w:val="003D4483"/>
    <w:rsid w:val="003D4771"/>
    <w:rsid w:val="003D4E82"/>
    <w:rsid w:val="003D50CD"/>
    <w:rsid w:val="003D589C"/>
    <w:rsid w:val="003D591A"/>
    <w:rsid w:val="003D5F00"/>
    <w:rsid w:val="003D60E3"/>
    <w:rsid w:val="003D6586"/>
    <w:rsid w:val="003D6C2F"/>
    <w:rsid w:val="003D6C5D"/>
    <w:rsid w:val="003D705C"/>
    <w:rsid w:val="003D7142"/>
    <w:rsid w:val="003D7B73"/>
    <w:rsid w:val="003E067F"/>
    <w:rsid w:val="003E0961"/>
    <w:rsid w:val="003E0A31"/>
    <w:rsid w:val="003E0AA1"/>
    <w:rsid w:val="003E1539"/>
    <w:rsid w:val="003E153C"/>
    <w:rsid w:val="003E171C"/>
    <w:rsid w:val="003E2069"/>
    <w:rsid w:val="003E23DB"/>
    <w:rsid w:val="003E2AD0"/>
    <w:rsid w:val="003E2BF3"/>
    <w:rsid w:val="003E2CF4"/>
    <w:rsid w:val="003E3675"/>
    <w:rsid w:val="003E3888"/>
    <w:rsid w:val="003E3A9D"/>
    <w:rsid w:val="003E3C1D"/>
    <w:rsid w:val="003E3CA5"/>
    <w:rsid w:val="003E3F94"/>
    <w:rsid w:val="003E3FC4"/>
    <w:rsid w:val="003E427C"/>
    <w:rsid w:val="003E42A4"/>
    <w:rsid w:val="003E445F"/>
    <w:rsid w:val="003E44AD"/>
    <w:rsid w:val="003E46B7"/>
    <w:rsid w:val="003E4BA1"/>
    <w:rsid w:val="003E4D4F"/>
    <w:rsid w:val="003E515F"/>
    <w:rsid w:val="003E5288"/>
    <w:rsid w:val="003E59C6"/>
    <w:rsid w:val="003E5D04"/>
    <w:rsid w:val="003E5F92"/>
    <w:rsid w:val="003E66F2"/>
    <w:rsid w:val="003E6879"/>
    <w:rsid w:val="003E6ADF"/>
    <w:rsid w:val="003E6B07"/>
    <w:rsid w:val="003E6F8A"/>
    <w:rsid w:val="003E74E7"/>
    <w:rsid w:val="003E75DE"/>
    <w:rsid w:val="003E77BC"/>
    <w:rsid w:val="003E7E7B"/>
    <w:rsid w:val="003F03A3"/>
    <w:rsid w:val="003F03A8"/>
    <w:rsid w:val="003F0559"/>
    <w:rsid w:val="003F055B"/>
    <w:rsid w:val="003F058D"/>
    <w:rsid w:val="003F0B5A"/>
    <w:rsid w:val="003F0F1B"/>
    <w:rsid w:val="003F106F"/>
    <w:rsid w:val="003F15A3"/>
    <w:rsid w:val="003F1BCE"/>
    <w:rsid w:val="003F1C0E"/>
    <w:rsid w:val="003F1D6F"/>
    <w:rsid w:val="003F1FD2"/>
    <w:rsid w:val="003F2670"/>
    <w:rsid w:val="003F29E7"/>
    <w:rsid w:val="003F2C72"/>
    <w:rsid w:val="003F341B"/>
    <w:rsid w:val="003F349F"/>
    <w:rsid w:val="003F3887"/>
    <w:rsid w:val="003F4807"/>
    <w:rsid w:val="003F4C48"/>
    <w:rsid w:val="003F4DD2"/>
    <w:rsid w:val="003F4F07"/>
    <w:rsid w:val="003F53C9"/>
    <w:rsid w:val="003F53CC"/>
    <w:rsid w:val="003F53DE"/>
    <w:rsid w:val="003F6401"/>
    <w:rsid w:val="003F6A2F"/>
    <w:rsid w:val="003F7264"/>
    <w:rsid w:val="003F7400"/>
    <w:rsid w:val="003F7907"/>
    <w:rsid w:val="00400184"/>
    <w:rsid w:val="00400CFA"/>
    <w:rsid w:val="004010B6"/>
    <w:rsid w:val="004019F7"/>
    <w:rsid w:val="00401B40"/>
    <w:rsid w:val="004026A8"/>
    <w:rsid w:val="004029D3"/>
    <w:rsid w:val="00402A72"/>
    <w:rsid w:val="00402A7A"/>
    <w:rsid w:val="00402E11"/>
    <w:rsid w:val="004034CA"/>
    <w:rsid w:val="004038F8"/>
    <w:rsid w:val="004043A5"/>
    <w:rsid w:val="0040487B"/>
    <w:rsid w:val="00404BD0"/>
    <w:rsid w:val="00404C07"/>
    <w:rsid w:val="00404D06"/>
    <w:rsid w:val="00404D20"/>
    <w:rsid w:val="00404D78"/>
    <w:rsid w:val="00404DFF"/>
    <w:rsid w:val="00405549"/>
    <w:rsid w:val="004056F6"/>
    <w:rsid w:val="0040578E"/>
    <w:rsid w:val="004057C0"/>
    <w:rsid w:val="00405B87"/>
    <w:rsid w:val="00406DE2"/>
    <w:rsid w:val="004076E6"/>
    <w:rsid w:val="00407877"/>
    <w:rsid w:val="00407BA8"/>
    <w:rsid w:val="00407C4A"/>
    <w:rsid w:val="00407C4F"/>
    <w:rsid w:val="00410616"/>
    <w:rsid w:val="00410705"/>
    <w:rsid w:val="00410753"/>
    <w:rsid w:val="00410A3C"/>
    <w:rsid w:val="00410B96"/>
    <w:rsid w:val="00411019"/>
    <w:rsid w:val="004110A2"/>
    <w:rsid w:val="0041155C"/>
    <w:rsid w:val="004119E6"/>
    <w:rsid w:val="00411B68"/>
    <w:rsid w:val="00411BB0"/>
    <w:rsid w:val="00412270"/>
    <w:rsid w:val="00412402"/>
    <w:rsid w:val="00412510"/>
    <w:rsid w:val="0041255B"/>
    <w:rsid w:val="004126FA"/>
    <w:rsid w:val="004129A9"/>
    <w:rsid w:val="004129E9"/>
    <w:rsid w:val="00412A75"/>
    <w:rsid w:val="00412C08"/>
    <w:rsid w:val="00412DAC"/>
    <w:rsid w:val="00413363"/>
    <w:rsid w:val="004134E9"/>
    <w:rsid w:val="00413511"/>
    <w:rsid w:val="00413CFF"/>
    <w:rsid w:val="00414277"/>
    <w:rsid w:val="004144B7"/>
    <w:rsid w:val="0041450D"/>
    <w:rsid w:val="00414A0D"/>
    <w:rsid w:val="00414DAD"/>
    <w:rsid w:val="00414DB3"/>
    <w:rsid w:val="00414FDA"/>
    <w:rsid w:val="004150A8"/>
    <w:rsid w:val="00415850"/>
    <w:rsid w:val="00415CBE"/>
    <w:rsid w:val="00415E4D"/>
    <w:rsid w:val="0041621E"/>
    <w:rsid w:val="004164F1"/>
    <w:rsid w:val="00416BF9"/>
    <w:rsid w:val="00416CB2"/>
    <w:rsid w:val="00417653"/>
    <w:rsid w:val="0041789C"/>
    <w:rsid w:val="004178AD"/>
    <w:rsid w:val="00417CB8"/>
    <w:rsid w:val="00417CC2"/>
    <w:rsid w:val="0042003A"/>
    <w:rsid w:val="004202A1"/>
    <w:rsid w:val="004205BA"/>
    <w:rsid w:val="004210B2"/>
    <w:rsid w:val="00421304"/>
    <w:rsid w:val="004215D7"/>
    <w:rsid w:val="00421C70"/>
    <w:rsid w:val="00421E77"/>
    <w:rsid w:val="00422019"/>
    <w:rsid w:val="00422241"/>
    <w:rsid w:val="00422807"/>
    <w:rsid w:val="00422821"/>
    <w:rsid w:val="00423832"/>
    <w:rsid w:val="00423AD3"/>
    <w:rsid w:val="0042418A"/>
    <w:rsid w:val="004242DA"/>
    <w:rsid w:val="00424ED7"/>
    <w:rsid w:val="0042505A"/>
    <w:rsid w:val="004251AF"/>
    <w:rsid w:val="004253A8"/>
    <w:rsid w:val="0042547D"/>
    <w:rsid w:val="00425A76"/>
    <w:rsid w:val="00426509"/>
    <w:rsid w:val="00426584"/>
    <w:rsid w:val="00426803"/>
    <w:rsid w:val="004268EE"/>
    <w:rsid w:val="004268FA"/>
    <w:rsid w:val="00426ABC"/>
    <w:rsid w:val="00426E79"/>
    <w:rsid w:val="00427506"/>
    <w:rsid w:val="00427977"/>
    <w:rsid w:val="004279D5"/>
    <w:rsid w:val="00427B74"/>
    <w:rsid w:val="0043039C"/>
    <w:rsid w:val="0043044E"/>
    <w:rsid w:val="00430C5D"/>
    <w:rsid w:val="004310B4"/>
    <w:rsid w:val="004312B2"/>
    <w:rsid w:val="004312C5"/>
    <w:rsid w:val="00431685"/>
    <w:rsid w:val="00431803"/>
    <w:rsid w:val="004319B9"/>
    <w:rsid w:val="00431B9A"/>
    <w:rsid w:val="00431CCE"/>
    <w:rsid w:val="00431FD7"/>
    <w:rsid w:val="004322FF"/>
    <w:rsid w:val="0043230B"/>
    <w:rsid w:val="004326AB"/>
    <w:rsid w:val="004328C6"/>
    <w:rsid w:val="00432CD4"/>
    <w:rsid w:val="00433237"/>
    <w:rsid w:val="0043350E"/>
    <w:rsid w:val="00433FCB"/>
    <w:rsid w:val="0043419D"/>
    <w:rsid w:val="004341C3"/>
    <w:rsid w:val="004342DD"/>
    <w:rsid w:val="00434890"/>
    <w:rsid w:val="00434E1C"/>
    <w:rsid w:val="00435424"/>
    <w:rsid w:val="00435490"/>
    <w:rsid w:val="00435626"/>
    <w:rsid w:val="00435BC7"/>
    <w:rsid w:val="00435C2E"/>
    <w:rsid w:val="004365AF"/>
    <w:rsid w:val="00436D87"/>
    <w:rsid w:val="0043747B"/>
    <w:rsid w:val="00437A43"/>
    <w:rsid w:val="00437B44"/>
    <w:rsid w:val="004400DE"/>
    <w:rsid w:val="004404DC"/>
    <w:rsid w:val="004406A8"/>
    <w:rsid w:val="004410C2"/>
    <w:rsid w:val="004412DC"/>
    <w:rsid w:val="004413B3"/>
    <w:rsid w:val="004418E5"/>
    <w:rsid w:val="004420A0"/>
    <w:rsid w:val="004422AB"/>
    <w:rsid w:val="0044245A"/>
    <w:rsid w:val="0044259D"/>
    <w:rsid w:val="00442813"/>
    <w:rsid w:val="00442820"/>
    <w:rsid w:val="00442874"/>
    <w:rsid w:val="00442A4E"/>
    <w:rsid w:val="00442B02"/>
    <w:rsid w:val="0044315E"/>
    <w:rsid w:val="00443280"/>
    <w:rsid w:val="004432A3"/>
    <w:rsid w:val="00443409"/>
    <w:rsid w:val="00443AF8"/>
    <w:rsid w:val="00443EB2"/>
    <w:rsid w:val="00444728"/>
    <w:rsid w:val="00444A4B"/>
    <w:rsid w:val="00444E56"/>
    <w:rsid w:val="00445195"/>
    <w:rsid w:val="00445289"/>
    <w:rsid w:val="0044544A"/>
    <w:rsid w:val="004455A0"/>
    <w:rsid w:val="004457C5"/>
    <w:rsid w:val="00445BBA"/>
    <w:rsid w:val="00445BEA"/>
    <w:rsid w:val="00445C89"/>
    <w:rsid w:val="00445DA7"/>
    <w:rsid w:val="00446105"/>
    <w:rsid w:val="0044620C"/>
    <w:rsid w:val="00446633"/>
    <w:rsid w:val="00446985"/>
    <w:rsid w:val="00446D1F"/>
    <w:rsid w:val="00446F44"/>
    <w:rsid w:val="00447781"/>
    <w:rsid w:val="004477D7"/>
    <w:rsid w:val="00447BFA"/>
    <w:rsid w:val="00447D88"/>
    <w:rsid w:val="00447E0A"/>
    <w:rsid w:val="00447F4E"/>
    <w:rsid w:val="00447F9E"/>
    <w:rsid w:val="0045020D"/>
    <w:rsid w:val="004504FC"/>
    <w:rsid w:val="00450585"/>
    <w:rsid w:val="00450A01"/>
    <w:rsid w:val="00450A62"/>
    <w:rsid w:val="00451010"/>
    <w:rsid w:val="004510B8"/>
    <w:rsid w:val="004511A0"/>
    <w:rsid w:val="004513B2"/>
    <w:rsid w:val="00451AB4"/>
    <w:rsid w:val="00451D22"/>
    <w:rsid w:val="004525A7"/>
    <w:rsid w:val="00452BDC"/>
    <w:rsid w:val="00452F85"/>
    <w:rsid w:val="004532EC"/>
    <w:rsid w:val="00453BE3"/>
    <w:rsid w:val="00453C34"/>
    <w:rsid w:val="00453E7E"/>
    <w:rsid w:val="004542DC"/>
    <w:rsid w:val="0045477D"/>
    <w:rsid w:val="0045478E"/>
    <w:rsid w:val="00454BE3"/>
    <w:rsid w:val="00454EA9"/>
    <w:rsid w:val="00454FE0"/>
    <w:rsid w:val="0045502B"/>
    <w:rsid w:val="00455456"/>
    <w:rsid w:val="0045598E"/>
    <w:rsid w:val="00455995"/>
    <w:rsid w:val="00455C78"/>
    <w:rsid w:val="00456174"/>
    <w:rsid w:val="00456255"/>
    <w:rsid w:val="004571C7"/>
    <w:rsid w:val="00457306"/>
    <w:rsid w:val="0046003F"/>
    <w:rsid w:val="00460046"/>
    <w:rsid w:val="004602A3"/>
    <w:rsid w:val="00460CBC"/>
    <w:rsid w:val="00460EC4"/>
    <w:rsid w:val="00461327"/>
    <w:rsid w:val="00461BBD"/>
    <w:rsid w:val="00461BDB"/>
    <w:rsid w:val="00461E6C"/>
    <w:rsid w:val="0046223A"/>
    <w:rsid w:val="00462311"/>
    <w:rsid w:val="00462398"/>
    <w:rsid w:val="00462721"/>
    <w:rsid w:val="00462884"/>
    <w:rsid w:val="00462F2A"/>
    <w:rsid w:val="0046324E"/>
    <w:rsid w:val="00463A24"/>
    <w:rsid w:val="00463A64"/>
    <w:rsid w:val="00463C51"/>
    <w:rsid w:val="00463FE7"/>
    <w:rsid w:val="00464091"/>
    <w:rsid w:val="00464130"/>
    <w:rsid w:val="00464210"/>
    <w:rsid w:val="00464463"/>
    <w:rsid w:val="00464758"/>
    <w:rsid w:val="00464ADD"/>
    <w:rsid w:val="00464F2B"/>
    <w:rsid w:val="00465A71"/>
    <w:rsid w:val="00465DC5"/>
    <w:rsid w:val="004663FB"/>
    <w:rsid w:val="0046697A"/>
    <w:rsid w:val="00466D9A"/>
    <w:rsid w:val="00467001"/>
    <w:rsid w:val="004673D3"/>
    <w:rsid w:val="004676DB"/>
    <w:rsid w:val="004678B3"/>
    <w:rsid w:val="00467AE6"/>
    <w:rsid w:val="00467B9F"/>
    <w:rsid w:val="00467C69"/>
    <w:rsid w:val="004703A3"/>
    <w:rsid w:val="004706BF"/>
    <w:rsid w:val="00470BD5"/>
    <w:rsid w:val="00471239"/>
    <w:rsid w:val="00471260"/>
    <w:rsid w:val="00471A15"/>
    <w:rsid w:val="00471FFC"/>
    <w:rsid w:val="0047205D"/>
    <w:rsid w:val="00472247"/>
    <w:rsid w:val="00472347"/>
    <w:rsid w:val="004725BF"/>
    <w:rsid w:val="00472874"/>
    <w:rsid w:val="00472876"/>
    <w:rsid w:val="0047288F"/>
    <w:rsid w:val="00472AF8"/>
    <w:rsid w:val="00472D66"/>
    <w:rsid w:val="00473829"/>
    <w:rsid w:val="004738BE"/>
    <w:rsid w:val="00473920"/>
    <w:rsid w:val="00473C3B"/>
    <w:rsid w:val="00473E62"/>
    <w:rsid w:val="0047447C"/>
    <w:rsid w:val="004745AA"/>
    <w:rsid w:val="0047496A"/>
    <w:rsid w:val="004749FC"/>
    <w:rsid w:val="00474A39"/>
    <w:rsid w:val="00475102"/>
    <w:rsid w:val="00475189"/>
    <w:rsid w:val="004753BF"/>
    <w:rsid w:val="004755B3"/>
    <w:rsid w:val="004758F5"/>
    <w:rsid w:val="00475ADB"/>
    <w:rsid w:val="00475CFB"/>
    <w:rsid w:val="0047621D"/>
    <w:rsid w:val="00476434"/>
    <w:rsid w:val="00476588"/>
    <w:rsid w:val="00476A48"/>
    <w:rsid w:val="004771EB"/>
    <w:rsid w:val="00477715"/>
    <w:rsid w:val="00477B76"/>
    <w:rsid w:val="00477EB1"/>
    <w:rsid w:val="00480000"/>
    <w:rsid w:val="004803D1"/>
    <w:rsid w:val="0048084B"/>
    <w:rsid w:val="00480EC1"/>
    <w:rsid w:val="004814F4"/>
    <w:rsid w:val="004818D1"/>
    <w:rsid w:val="00482095"/>
    <w:rsid w:val="004821E9"/>
    <w:rsid w:val="004821F5"/>
    <w:rsid w:val="00482289"/>
    <w:rsid w:val="004826C7"/>
    <w:rsid w:val="004828A7"/>
    <w:rsid w:val="004829D5"/>
    <w:rsid w:val="00482C2F"/>
    <w:rsid w:val="00482E4B"/>
    <w:rsid w:val="004831DD"/>
    <w:rsid w:val="0048336C"/>
    <w:rsid w:val="00483466"/>
    <w:rsid w:val="004837CB"/>
    <w:rsid w:val="00483AA6"/>
    <w:rsid w:val="00483CCC"/>
    <w:rsid w:val="00483F58"/>
    <w:rsid w:val="00483FAE"/>
    <w:rsid w:val="00484199"/>
    <w:rsid w:val="00484525"/>
    <w:rsid w:val="004845A4"/>
    <w:rsid w:val="00484AA3"/>
    <w:rsid w:val="0048507E"/>
    <w:rsid w:val="004850E5"/>
    <w:rsid w:val="0048543D"/>
    <w:rsid w:val="0048681C"/>
    <w:rsid w:val="004870D0"/>
    <w:rsid w:val="004878EE"/>
    <w:rsid w:val="00487A24"/>
    <w:rsid w:val="004901A4"/>
    <w:rsid w:val="004909A2"/>
    <w:rsid w:val="00490B17"/>
    <w:rsid w:val="00490F9C"/>
    <w:rsid w:val="00491781"/>
    <w:rsid w:val="004920DE"/>
    <w:rsid w:val="00492263"/>
    <w:rsid w:val="00492648"/>
    <w:rsid w:val="004927FC"/>
    <w:rsid w:val="00492872"/>
    <w:rsid w:val="0049290B"/>
    <w:rsid w:val="00492ABA"/>
    <w:rsid w:val="00492D59"/>
    <w:rsid w:val="00492D6E"/>
    <w:rsid w:val="00492E17"/>
    <w:rsid w:val="00493AA7"/>
    <w:rsid w:val="00493B8B"/>
    <w:rsid w:val="004941ED"/>
    <w:rsid w:val="004948C0"/>
    <w:rsid w:val="00494C29"/>
    <w:rsid w:val="0049555A"/>
    <w:rsid w:val="0049599A"/>
    <w:rsid w:val="00495FB1"/>
    <w:rsid w:val="00496287"/>
    <w:rsid w:val="004969FF"/>
    <w:rsid w:val="00496A14"/>
    <w:rsid w:val="00496B91"/>
    <w:rsid w:val="0049708B"/>
    <w:rsid w:val="004974B2"/>
    <w:rsid w:val="004974E4"/>
    <w:rsid w:val="0049783C"/>
    <w:rsid w:val="00497DB1"/>
    <w:rsid w:val="004A0A8E"/>
    <w:rsid w:val="004A0C3E"/>
    <w:rsid w:val="004A0D58"/>
    <w:rsid w:val="004A0D91"/>
    <w:rsid w:val="004A0E47"/>
    <w:rsid w:val="004A115A"/>
    <w:rsid w:val="004A1270"/>
    <w:rsid w:val="004A1753"/>
    <w:rsid w:val="004A17A6"/>
    <w:rsid w:val="004A19E9"/>
    <w:rsid w:val="004A19FD"/>
    <w:rsid w:val="004A1EC6"/>
    <w:rsid w:val="004A1ED7"/>
    <w:rsid w:val="004A28D1"/>
    <w:rsid w:val="004A2D80"/>
    <w:rsid w:val="004A2EDA"/>
    <w:rsid w:val="004A339E"/>
    <w:rsid w:val="004A38C5"/>
    <w:rsid w:val="004A3A4D"/>
    <w:rsid w:val="004A3F23"/>
    <w:rsid w:val="004A449B"/>
    <w:rsid w:val="004A44C5"/>
    <w:rsid w:val="004A56C5"/>
    <w:rsid w:val="004A56CD"/>
    <w:rsid w:val="004A5D91"/>
    <w:rsid w:val="004A6090"/>
    <w:rsid w:val="004A639F"/>
    <w:rsid w:val="004A648D"/>
    <w:rsid w:val="004A6594"/>
    <w:rsid w:val="004A67BD"/>
    <w:rsid w:val="004A712A"/>
    <w:rsid w:val="004A7671"/>
    <w:rsid w:val="004A76AB"/>
    <w:rsid w:val="004B0048"/>
    <w:rsid w:val="004B05A2"/>
    <w:rsid w:val="004B05CA"/>
    <w:rsid w:val="004B097F"/>
    <w:rsid w:val="004B0D12"/>
    <w:rsid w:val="004B1037"/>
    <w:rsid w:val="004B1C90"/>
    <w:rsid w:val="004B21D4"/>
    <w:rsid w:val="004B279B"/>
    <w:rsid w:val="004B2897"/>
    <w:rsid w:val="004B2CCE"/>
    <w:rsid w:val="004B3AEE"/>
    <w:rsid w:val="004B3B34"/>
    <w:rsid w:val="004B3C95"/>
    <w:rsid w:val="004B3FBB"/>
    <w:rsid w:val="004B40C2"/>
    <w:rsid w:val="004B4B55"/>
    <w:rsid w:val="004B4D7D"/>
    <w:rsid w:val="004B4D81"/>
    <w:rsid w:val="004B4ECF"/>
    <w:rsid w:val="004B50E6"/>
    <w:rsid w:val="004B5437"/>
    <w:rsid w:val="004B582F"/>
    <w:rsid w:val="004B5CE2"/>
    <w:rsid w:val="004B5E88"/>
    <w:rsid w:val="004B5F01"/>
    <w:rsid w:val="004B61C2"/>
    <w:rsid w:val="004B622C"/>
    <w:rsid w:val="004B64F2"/>
    <w:rsid w:val="004B662F"/>
    <w:rsid w:val="004B6D91"/>
    <w:rsid w:val="004B76D6"/>
    <w:rsid w:val="004B77CD"/>
    <w:rsid w:val="004B788F"/>
    <w:rsid w:val="004B7AC9"/>
    <w:rsid w:val="004B7B3E"/>
    <w:rsid w:val="004B7EC0"/>
    <w:rsid w:val="004C0476"/>
    <w:rsid w:val="004C0604"/>
    <w:rsid w:val="004C07AC"/>
    <w:rsid w:val="004C09F4"/>
    <w:rsid w:val="004C0EBD"/>
    <w:rsid w:val="004C0F48"/>
    <w:rsid w:val="004C1019"/>
    <w:rsid w:val="004C119D"/>
    <w:rsid w:val="004C1420"/>
    <w:rsid w:val="004C1523"/>
    <w:rsid w:val="004C1ACC"/>
    <w:rsid w:val="004C1C28"/>
    <w:rsid w:val="004C1C59"/>
    <w:rsid w:val="004C1D5C"/>
    <w:rsid w:val="004C1E8F"/>
    <w:rsid w:val="004C1FD9"/>
    <w:rsid w:val="004C2055"/>
    <w:rsid w:val="004C20AF"/>
    <w:rsid w:val="004C2EA3"/>
    <w:rsid w:val="004C30CC"/>
    <w:rsid w:val="004C312B"/>
    <w:rsid w:val="004C3423"/>
    <w:rsid w:val="004C351F"/>
    <w:rsid w:val="004C3767"/>
    <w:rsid w:val="004C4698"/>
    <w:rsid w:val="004C4745"/>
    <w:rsid w:val="004C4A59"/>
    <w:rsid w:val="004C4A9F"/>
    <w:rsid w:val="004C4C1A"/>
    <w:rsid w:val="004C4C70"/>
    <w:rsid w:val="004C5043"/>
    <w:rsid w:val="004C5A8F"/>
    <w:rsid w:val="004C5C62"/>
    <w:rsid w:val="004C605F"/>
    <w:rsid w:val="004C608D"/>
    <w:rsid w:val="004C60FC"/>
    <w:rsid w:val="004C61B3"/>
    <w:rsid w:val="004C682E"/>
    <w:rsid w:val="004C7330"/>
    <w:rsid w:val="004C73E8"/>
    <w:rsid w:val="004C7502"/>
    <w:rsid w:val="004C7638"/>
    <w:rsid w:val="004C7660"/>
    <w:rsid w:val="004C7A3A"/>
    <w:rsid w:val="004C7CB6"/>
    <w:rsid w:val="004C7D86"/>
    <w:rsid w:val="004C7F36"/>
    <w:rsid w:val="004D00C5"/>
    <w:rsid w:val="004D022C"/>
    <w:rsid w:val="004D0753"/>
    <w:rsid w:val="004D0965"/>
    <w:rsid w:val="004D0AB3"/>
    <w:rsid w:val="004D0B31"/>
    <w:rsid w:val="004D13FD"/>
    <w:rsid w:val="004D15E4"/>
    <w:rsid w:val="004D1929"/>
    <w:rsid w:val="004D1ED3"/>
    <w:rsid w:val="004D1F40"/>
    <w:rsid w:val="004D1FC0"/>
    <w:rsid w:val="004D2178"/>
    <w:rsid w:val="004D28A5"/>
    <w:rsid w:val="004D2BA1"/>
    <w:rsid w:val="004D2EBF"/>
    <w:rsid w:val="004D3183"/>
    <w:rsid w:val="004D3682"/>
    <w:rsid w:val="004D398E"/>
    <w:rsid w:val="004D39D4"/>
    <w:rsid w:val="004D39EE"/>
    <w:rsid w:val="004D408E"/>
    <w:rsid w:val="004D48B9"/>
    <w:rsid w:val="004D4A26"/>
    <w:rsid w:val="004D4D9F"/>
    <w:rsid w:val="004D4E62"/>
    <w:rsid w:val="004D4FB8"/>
    <w:rsid w:val="004D59DE"/>
    <w:rsid w:val="004D5B68"/>
    <w:rsid w:val="004D5D93"/>
    <w:rsid w:val="004D679F"/>
    <w:rsid w:val="004D6965"/>
    <w:rsid w:val="004D6A66"/>
    <w:rsid w:val="004D7135"/>
    <w:rsid w:val="004D7139"/>
    <w:rsid w:val="004D78E3"/>
    <w:rsid w:val="004D79F8"/>
    <w:rsid w:val="004E05B2"/>
    <w:rsid w:val="004E05BA"/>
    <w:rsid w:val="004E084B"/>
    <w:rsid w:val="004E0A70"/>
    <w:rsid w:val="004E1287"/>
    <w:rsid w:val="004E13A7"/>
    <w:rsid w:val="004E16A8"/>
    <w:rsid w:val="004E170E"/>
    <w:rsid w:val="004E17DA"/>
    <w:rsid w:val="004E1951"/>
    <w:rsid w:val="004E19A4"/>
    <w:rsid w:val="004E1BE7"/>
    <w:rsid w:val="004E22CA"/>
    <w:rsid w:val="004E2AA0"/>
    <w:rsid w:val="004E2FB4"/>
    <w:rsid w:val="004E343D"/>
    <w:rsid w:val="004E345D"/>
    <w:rsid w:val="004E34A1"/>
    <w:rsid w:val="004E38D4"/>
    <w:rsid w:val="004E39D0"/>
    <w:rsid w:val="004E3A46"/>
    <w:rsid w:val="004E4B8A"/>
    <w:rsid w:val="004E527E"/>
    <w:rsid w:val="004E5366"/>
    <w:rsid w:val="004E561A"/>
    <w:rsid w:val="004E5654"/>
    <w:rsid w:val="004E5854"/>
    <w:rsid w:val="004E5D7A"/>
    <w:rsid w:val="004E5DBC"/>
    <w:rsid w:val="004E64E0"/>
    <w:rsid w:val="004E69C5"/>
    <w:rsid w:val="004E6AA2"/>
    <w:rsid w:val="004E6EE3"/>
    <w:rsid w:val="004E786E"/>
    <w:rsid w:val="004E79E1"/>
    <w:rsid w:val="004E7C97"/>
    <w:rsid w:val="004E7ECE"/>
    <w:rsid w:val="004E7ED6"/>
    <w:rsid w:val="004F01AE"/>
    <w:rsid w:val="004F07D4"/>
    <w:rsid w:val="004F0823"/>
    <w:rsid w:val="004F0887"/>
    <w:rsid w:val="004F134E"/>
    <w:rsid w:val="004F1452"/>
    <w:rsid w:val="004F1A86"/>
    <w:rsid w:val="004F1D43"/>
    <w:rsid w:val="004F230F"/>
    <w:rsid w:val="004F2426"/>
    <w:rsid w:val="004F243D"/>
    <w:rsid w:val="004F2630"/>
    <w:rsid w:val="004F304B"/>
    <w:rsid w:val="004F3576"/>
    <w:rsid w:val="004F38E7"/>
    <w:rsid w:val="004F39E2"/>
    <w:rsid w:val="004F3FF7"/>
    <w:rsid w:val="004F48E7"/>
    <w:rsid w:val="004F5091"/>
    <w:rsid w:val="004F5B86"/>
    <w:rsid w:val="004F64B2"/>
    <w:rsid w:val="004F6A9F"/>
    <w:rsid w:val="004F6C7A"/>
    <w:rsid w:val="004F6D05"/>
    <w:rsid w:val="004F7401"/>
    <w:rsid w:val="004F771D"/>
    <w:rsid w:val="004F7926"/>
    <w:rsid w:val="004F7C33"/>
    <w:rsid w:val="0050007D"/>
    <w:rsid w:val="005007E7"/>
    <w:rsid w:val="0050091F"/>
    <w:rsid w:val="005009AD"/>
    <w:rsid w:val="005009DC"/>
    <w:rsid w:val="00500F21"/>
    <w:rsid w:val="00501C48"/>
    <w:rsid w:val="00502003"/>
    <w:rsid w:val="005027E8"/>
    <w:rsid w:val="00502C15"/>
    <w:rsid w:val="00502F6D"/>
    <w:rsid w:val="005036F5"/>
    <w:rsid w:val="00503971"/>
    <w:rsid w:val="005039C7"/>
    <w:rsid w:val="00503A15"/>
    <w:rsid w:val="00504F13"/>
    <w:rsid w:val="0050550A"/>
    <w:rsid w:val="0050569E"/>
    <w:rsid w:val="00505CBD"/>
    <w:rsid w:val="00505E98"/>
    <w:rsid w:val="00505EBB"/>
    <w:rsid w:val="00505FBD"/>
    <w:rsid w:val="0050605F"/>
    <w:rsid w:val="00506626"/>
    <w:rsid w:val="005066A7"/>
    <w:rsid w:val="00506AB9"/>
    <w:rsid w:val="00507150"/>
    <w:rsid w:val="005073FF"/>
    <w:rsid w:val="0050750B"/>
    <w:rsid w:val="00507B15"/>
    <w:rsid w:val="00507C0F"/>
    <w:rsid w:val="00507E47"/>
    <w:rsid w:val="00510231"/>
    <w:rsid w:val="00510458"/>
    <w:rsid w:val="00510502"/>
    <w:rsid w:val="0051131B"/>
    <w:rsid w:val="005113AD"/>
    <w:rsid w:val="005113B2"/>
    <w:rsid w:val="005114ED"/>
    <w:rsid w:val="0051192B"/>
    <w:rsid w:val="00511AD1"/>
    <w:rsid w:val="005122BB"/>
    <w:rsid w:val="00512A07"/>
    <w:rsid w:val="0051333D"/>
    <w:rsid w:val="00513974"/>
    <w:rsid w:val="005141B8"/>
    <w:rsid w:val="0051429A"/>
    <w:rsid w:val="00514D10"/>
    <w:rsid w:val="00514E7C"/>
    <w:rsid w:val="0051506B"/>
    <w:rsid w:val="00515255"/>
    <w:rsid w:val="00515296"/>
    <w:rsid w:val="005154BD"/>
    <w:rsid w:val="00515789"/>
    <w:rsid w:val="00515C2D"/>
    <w:rsid w:val="00516088"/>
    <w:rsid w:val="005165C2"/>
    <w:rsid w:val="005167DE"/>
    <w:rsid w:val="005171B5"/>
    <w:rsid w:val="0051730B"/>
    <w:rsid w:val="0051782B"/>
    <w:rsid w:val="00517C08"/>
    <w:rsid w:val="00520281"/>
    <w:rsid w:val="005203E6"/>
    <w:rsid w:val="005205E6"/>
    <w:rsid w:val="005207BA"/>
    <w:rsid w:val="005210E3"/>
    <w:rsid w:val="0052120D"/>
    <w:rsid w:val="00521692"/>
    <w:rsid w:val="005217A6"/>
    <w:rsid w:val="00521851"/>
    <w:rsid w:val="00521DC4"/>
    <w:rsid w:val="005224A7"/>
    <w:rsid w:val="005228A0"/>
    <w:rsid w:val="00522B89"/>
    <w:rsid w:val="00522BE4"/>
    <w:rsid w:val="00522F6B"/>
    <w:rsid w:val="0052314B"/>
    <w:rsid w:val="00523391"/>
    <w:rsid w:val="005235E8"/>
    <w:rsid w:val="00523783"/>
    <w:rsid w:val="00523F1C"/>
    <w:rsid w:val="00525177"/>
    <w:rsid w:val="005251E6"/>
    <w:rsid w:val="005254EB"/>
    <w:rsid w:val="00525A70"/>
    <w:rsid w:val="00525B97"/>
    <w:rsid w:val="00525C97"/>
    <w:rsid w:val="00526A20"/>
    <w:rsid w:val="00526CD0"/>
    <w:rsid w:val="00526FA8"/>
    <w:rsid w:val="00527014"/>
    <w:rsid w:val="0052747F"/>
    <w:rsid w:val="00527614"/>
    <w:rsid w:val="00527BF3"/>
    <w:rsid w:val="00527D0B"/>
    <w:rsid w:val="005301BA"/>
    <w:rsid w:val="0053050B"/>
    <w:rsid w:val="00530DB9"/>
    <w:rsid w:val="0053123D"/>
    <w:rsid w:val="005314E3"/>
    <w:rsid w:val="0053154D"/>
    <w:rsid w:val="00531B91"/>
    <w:rsid w:val="0053210E"/>
    <w:rsid w:val="005325DF"/>
    <w:rsid w:val="0053270B"/>
    <w:rsid w:val="00532C85"/>
    <w:rsid w:val="00532EE0"/>
    <w:rsid w:val="005330C7"/>
    <w:rsid w:val="00533365"/>
    <w:rsid w:val="00533397"/>
    <w:rsid w:val="005333B0"/>
    <w:rsid w:val="005334B3"/>
    <w:rsid w:val="005335BF"/>
    <w:rsid w:val="005335FB"/>
    <w:rsid w:val="00533604"/>
    <w:rsid w:val="00533786"/>
    <w:rsid w:val="00533900"/>
    <w:rsid w:val="0053394F"/>
    <w:rsid w:val="00533D0B"/>
    <w:rsid w:val="0053403B"/>
    <w:rsid w:val="0053420C"/>
    <w:rsid w:val="005344C9"/>
    <w:rsid w:val="00534858"/>
    <w:rsid w:val="005348D1"/>
    <w:rsid w:val="005349C0"/>
    <w:rsid w:val="00534BC5"/>
    <w:rsid w:val="00534F03"/>
    <w:rsid w:val="00536673"/>
    <w:rsid w:val="00536AF9"/>
    <w:rsid w:val="005372BC"/>
    <w:rsid w:val="00537A69"/>
    <w:rsid w:val="00537B3C"/>
    <w:rsid w:val="00537D41"/>
    <w:rsid w:val="00540352"/>
    <w:rsid w:val="005404DE"/>
    <w:rsid w:val="005407C8"/>
    <w:rsid w:val="00540B82"/>
    <w:rsid w:val="00541482"/>
    <w:rsid w:val="0054181E"/>
    <w:rsid w:val="00541AE5"/>
    <w:rsid w:val="00541B56"/>
    <w:rsid w:val="00541ED9"/>
    <w:rsid w:val="0054226F"/>
    <w:rsid w:val="00542452"/>
    <w:rsid w:val="0054249C"/>
    <w:rsid w:val="00542A9C"/>
    <w:rsid w:val="00542C08"/>
    <w:rsid w:val="00542EC8"/>
    <w:rsid w:val="00542F3A"/>
    <w:rsid w:val="005436AD"/>
    <w:rsid w:val="005438A8"/>
    <w:rsid w:val="00543947"/>
    <w:rsid w:val="005439BD"/>
    <w:rsid w:val="00543C94"/>
    <w:rsid w:val="00543D41"/>
    <w:rsid w:val="00543F70"/>
    <w:rsid w:val="00544324"/>
    <w:rsid w:val="005443FC"/>
    <w:rsid w:val="0054462C"/>
    <w:rsid w:val="005446D8"/>
    <w:rsid w:val="005447DB"/>
    <w:rsid w:val="00544EA7"/>
    <w:rsid w:val="00544EB7"/>
    <w:rsid w:val="005453C8"/>
    <w:rsid w:val="00545462"/>
    <w:rsid w:val="0054563C"/>
    <w:rsid w:val="00545B19"/>
    <w:rsid w:val="00545DFF"/>
    <w:rsid w:val="00545EF9"/>
    <w:rsid w:val="00546179"/>
    <w:rsid w:val="00546482"/>
    <w:rsid w:val="00546F74"/>
    <w:rsid w:val="00547918"/>
    <w:rsid w:val="00547A23"/>
    <w:rsid w:val="00547C83"/>
    <w:rsid w:val="00547F7A"/>
    <w:rsid w:val="00550463"/>
    <w:rsid w:val="00551364"/>
    <w:rsid w:val="0055195D"/>
    <w:rsid w:val="0055219D"/>
    <w:rsid w:val="00552700"/>
    <w:rsid w:val="0055301B"/>
    <w:rsid w:val="005533AB"/>
    <w:rsid w:val="00553B08"/>
    <w:rsid w:val="00553B1E"/>
    <w:rsid w:val="00553C54"/>
    <w:rsid w:val="00553D6C"/>
    <w:rsid w:val="005541B4"/>
    <w:rsid w:val="0055438A"/>
    <w:rsid w:val="005544E2"/>
    <w:rsid w:val="00554602"/>
    <w:rsid w:val="00554657"/>
    <w:rsid w:val="00554BA4"/>
    <w:rsid w:val="00554FAD"/>
    <w:rsid w:val="00555302"/>
    <w:rsid w:val="00555366"/>
    <w:rsid w:val="00555527"/>
    <w:rsid w:val="005556AB"/>
    <w:rsid w:val="00555A65"/>
    <w:rsid w:val="00555A81"/>
    <w:rsid w:val="00555BB9"/>
    <w:rsid w:val="00555C9E"/>
    <w:rsid w:val="00555D1D"/>
    <w:rsid w:val="00555FF0"/>
    <w:rsid w:val="005560EB"/>
    <w:rsid w:val="00556547"/>
    <w:rsid w:val="00556C58"/>
    <w:rsid w:val="00556DC6"/>
    <w:rsid w:val="00556E0F"/>
    <w:rsid w:val="005576B6"/>
    <w:rsid w:val="0055792B"/>
    <w:rsid w:val="00557B2C"/>
    <w:rsid w:val="00557B87"/>
    <w:rsid w:val="00557BCE"/>
    <w:rsid w:val="005600BF"/>
    <w:rsid w:val="00560121"/>
    <w:rsid w:val="0056041D"/>
    <w:rsid w:val="00560D32"/>
    <w:rsid w:val="00560D4E"/>
    <w:rsid w:val="0056111A"/>
    <w:rsid w:val="005612D4"/>
    <w:rsid w:val="00561767"/>
    <w:rsid w:val="0056198D"/>
    <w:rsid w:val="0056203C"/>
    <w:rsid w:val="00562D65"/>
    <w:rsid w:val="0056336D"/>
    <w:rsid w:val="0056353F"/>
    <w:rsid w:val="0056369E"/>
    <w:rsid w:val="00563840"/>
    <w:rsid w:val="00563BE2"/>
    <w:rsid w:val="00563FDA"/>
    <w:rsid w:val="005640FB"/>
    <w:rsid w:val="005641AB"/>
    <w:rsid w:val="005646AD"/>
    <w:rsid w:val="005648FD"/>
    <w:rsid w:val="0056496A"/>
    <w:rsid w:val="00564ACB"/>
    <w:rsid w:val="00565714"/>
    <w:rsid w:val="00565C0E"/>
    <w:rsid w:val="00565E8E"/>
    <w:rsid w:val="0056676D"/>
    <w:rsid w:val="0056683A"/>
    <w:rsid w:val="00566D07"/>
    <w:rsid w:val="00567041"/>
    <w:rsid w:val="005706C0"/>
    <w:rsid w:val="00570C5E"/>
    <w:rsid w:val="00570C86"/>
    <w:rsid w:val="00570DE8"/>
    <w:rsid w:val="0057154E"/>
    <w:rsid w:val="005717C1"/>
    <w:rsid w:val="00571985"/>
    <w:rsid w:val="005719DA"/>
    <w:rsid w:val="005720D8"/>
    <w:rsid w:val="0057333E"/>
    <w:rsid w:val="00573885"/>
    <w:rsid w:val="005739AD"/>
    <w:rsid w:val="00573C67"/>
    <w:rsid w:val="00573DFA"/>
    <w:rsid w:val="00574B96"/>
    <w:rsid w:val="00574EBD"/>
    <w:rsid w:val="0057510B"/>
    <w:rsid w:val="0057572D"/>
    <w:rsid w:val="005757DA"/>
    <w:rsid w:val="0057581E"/>
    <w:rsid w:val="00575D34"/>
    <w:rsid w:val="0057617D"/>
    <w:rsid w:val="005761D1"/>
    <w:rsid w:val="00576254"/>
    <w:rsid w:val="005762DF"/>
    <w:rsid w:val="00576371"/>
    <w:rsid w:val="00576EDC"/>
    <w:rsid w:val="00577300"/>
    <w:rsid w:val="00577783"/>
    <w:rsid w:val="005777F9"/>
    <w:rsid w:val="00577C39"/>
    <w:rsid w:val="00577C55"/>
    <w:rsid w:val="00577DD7"/>
    <w:rsid w:val="00580074"/>
    <w:rsid w:val="005801A4"/>
    <w:rsid w:val="00580656"/>
    <w:rsid w:val="00580775"/>
    <w:rsid w:val="00580796"/>
    <w:rsid w:val="005807DA"/>
    <w:rsid w:val="00580845"/>
    <w:rsid w:val="005808ED"/>
    <w:rsid w:val="00580959"/>
    <w:rsid w:val="00580D26"/>
    <w:rsid w:val="0058107A"/>
    <w:rsid w:val="0058132E"/>
    <w:rsid w:val="0058135F"/>
    <w:rsid w:val="0058144D"/>
    <w:rsid w:val="00581618"/>
    <w:rsid w:val="00581BD7"/>
    <w:rsid w:val="00581E99"/>
    <w:rsid w:val="005820E9"/>
    <w:rsid w:val="005825FB"/>
    <w:rsid w:val="00582628"/>
    <w:rsid w:val="00582815"/>
    <w:rsid w:val="00582846"/>
    <w:rsid w:val="00582E2F"/>
    <w:rsid w:val="0058314C"/>
    <w:rsid w:val="00583580"/>
    <w:rsid w:val="00583632"/>
    <w:rsid w:val="00583685"/>
    <w:rsid w:val="00583747"/>
    <w:rsid w:val="00583B93"/>
    <w:rsid w:val="00583BCE"/>
    <w:rsid w:val="00583E0B"/>
    <w:rsid w:val="00584078"/>
    <w:rsid w:val="00584803"/>
    <w:rsid w:val="00584822"/>
    <w:rsid w:val="0058482E"/>
    <w:rsid w:val="00584861"/>
    <w:rsid w:val="00584A04"/>
    <w:rsid w:val="00585499"/>
    <w:rsid w:val="005855A4"/>
    <w:rsid w:val="00585AD2"/>
    <w:rsid w:val="00585B61"/>
    <w:rsid w:val="00586073"/>
    <w:rsid w:val="00586362"/>
    <w:rsid w:val="005865E3"/>
    <w:rsid w:val="00586610"/>
    <w:rsid w:val="00586767"/>
    <w:rsid w:val="005872E2"/>
    <w:rsid w:val="0058775E"/>
    <w:rsid w:val="00587914"/>
    <w:rsid w:val="00587A96"/>
    <w:rsid w:val="00587FDE"/>
    <w:rsid w:val="005900EF"/>
    <w:rsid w:val="00590575"/>
    <w:rsid w:val="005905D0"/>
    <w:rsid w:val="00590612"/>
    <w:rsid w:val="0059072F"/>
    <w:rsid w:val="00590766"/>
    <w:rsid w:val="00590DA9"/>
    <w:rsid w:val="005911B4"/>
    <w:rsid w:val="0059178D"/>
    <w:rsid w:val="00591D05"/>
    <w:rsid w:val="00592079"/>
    <w:rsid w:val="00592357"/>
    <w:rsid w:val="005923E3"/>
    <w:rsid w:val="00592456"/>
    <w:rsid w:val="005924FF"/>
    <w:rsid w:val="00592613"/>
    <w:rsid w:val="00592B25"/>
    <w:rsid w:val="0059330A"/>
    <w:rsid w:val="0059337E"/>
    <w:rsid w:val="005935B8"/>
    <w:rsid w:val="005936AB"/>
    <w:rsid w:val="00593C28"/>
    <w:rsid w:val="00594152"/>
    <w:rsid w:val="00594183"/>
    <w:rsid w:val="0059430B"/>
    <w:rsid w:val="0059460A"/>
    <w:rsid w:val="00594624"/>
    <w:rsid w:val="00594B7B"/>
    <w:rsid w:val="00594C9B"/>
    <w:rsid w:val="005955AC"/>
    <w:rsid w:val="0059594B"/>
    <w:rsid w:val="005960F0"/>
    <w:rsid w:val="00596223"/>
    <w:rsid w:val="005967C7"/>
    <w:rsid w:val="00596ACC"/>
    <w:rsid w:val="00596D1C"/>
    <w:rsid w:val="00596E9E"/>
    <w:rsid w:val="00597113"/>
    <w:rsid w:val="005971D0"/>
    <w:rsid w:val="005975E0"/>
    <w:rsid w:val="0059798C"/>
    <w:rsid w:val="005979EC"/>
    <w:rsid w:val="00597A79"/>
    <w:rsid w:val="00597B5C"/>
    <w:rsid w:val="00597BEF"/>
    <w:rsid w:val="00597D9D"/>
    <w:rsid w:val="00597F08"/>
    <w:rsid w:val="005A020D"/>
    <w:rsid w:val="005A030D"/>
    <w:rsid w:val="005A03A8"/>
    <w:rsid w:val="005A0EEA"/>
    <w:rsid w:val="005A0FA6"/>
    <w:rsid w:val="005A11B1"/>
    <w:rsid w:val="005A1385"/>
    <w:rsid w:val="005A1560"/>
    <w:rsid w:val="005A163B"/>
    <w:rsid w:val="005A1856"/>
    <w:rsid w:val="005A1D2D"/>
    <w:rsid w:val="005A2109"/>
    <w:rsid w:val="005A2627"/>
    <w:rsid w:val="005A2AD4"/>
    <w:rsid w:val="005A3195"/>
    <w:rsid w:val="005A3A25"/>
    <w:rsid w:val="005A3C2D"/>
    <w:rsid w:val="005A3EC4"/>
    <w:rsid w:val="005A4058"/>
    <w:rsid w:val="005A421C"/>
    <w:rsid w:val="005A4F38"/>
    <w:rsid w:val="005A539B"/>
    <w:rsid w:val="005A5514"/>
    <w:rsid w:val="005A5BC1"/>
    <w:rsid w:val="005A5F09"/>
    <w:rsid w:val="005A604C"/>
    <w:rsid w:val="005A6261"/>
    <w:rsid w:val="005A635B"/>
    <w:rsid w:val="005A6B1F"/>
    <w:rsid w:val="005A6C4B"/>
    <w:rsid w:val="005A7564"/>
    <w:rsid w:val="005A7E3E"/>
    <w:rsid w:val="005B0011"/>
    <w:rsid w:val="005B039A"/>
    <w:rsid w:val="005B0B81"/>
    <w:rsid w:val="005B0F25"/>
    <w:rsid w:val="005B1246"/>
    <w:rsid w:val="005B1305"/>
    <w:rsid w:val="005B16C1"/>
    <w:rsid w:val="005B1AD2"/>
    <w:rsid w:val="005B2170"/>
    <w:rsid w:val="005B24E6"/>
    <w:rsid w:val="005B2568"/>
    <w:rsid w:val="005B2632"/>
    <w:rsid w:val="005B271F"/>
    <w:rsid w:val="005B294D"/>
    <w:rsid w:val="005B31B5"/>
    <w:rsid w:val="005B37D4"/>
    <w:rsid w:val="005B3932"/>
    <w:rsid w:val="005B3C06"/>
    <w:rsid w:val="005B4004"/>
    <w:rsid w:val="005B43DB"/>
    <w:rsid w:val="005B485D"/>
    <w:rsid w:val="005B48AD"/>
    <w:rsid w:val="005B4A8B"/>
    <w:rsid w:val="005B4CB9"/>
    <w:rsid w:val="005B4D44"/>
    <w:rsid w:val="005B4E0E"/>
    <w:rsid w:val="005B500A"/>
    <w:rsid w:val="005B5030"/>
    <w:rsid w:val="005B557C"/>
    <w:rsid w:val="005B57A2"/>
    <w:rsid w:val="005B5A11"/>
    <w:rsid w:val="005B5A73"/>
    <w:rsid w:val="005B5BA7"/>
    <w:rsid w:val="005B5C7B"/>
    <w:rsid w:val="005B5D9E"/>
    <w:rsid w:val="005B61A2"/>
    <w:rsid w:val="005B62F5"/>
    <w:rsid w:val="005B6303"/>
    <w:rsid w:val="005B63C9"/>
    <w:rsid w:val="005B6550"/>
    <w:rsid w:val="005B6566"/>
    <w:rsid w:val="005B679E"/>
    <w:rsid w:val="005B6913"/>
    <w:rsid w:val="005B6D04"/>
    <w:rsid w:val="005B702C"/>
    <w:rsid w:val="005B7262"/>
    <w:rsid w:val="005B78DE"/>
    <w:rsid w:val="005B7A07"/>
    <w:rsid w:val="005B7D2B"/>
    <w:rsid w:val="005C019C"/>
    <w:rsid w:val="005C031F"/>
    <w:rsid w:val="005C0495"/>
    <w:rsid w:val="005C04C2"/>
    <w:rsid w:val="005C100F"/>
    <w:rsid w:val="005C1351"/>
    <w:rsid w:val="005C1459"/>
    <w:rsid w:val="005C1C73"/>
    <w:rsid w:val="005C1FA3"/>
    <w:rsid w:val="005C1FC6"/>
    <w:rsid w:val="005C258C"/>
    <w:rsid w:val="005C266D"/>
    <w:rsid w:val="005C32E0"/>
    <w:rsid w:val="005C3546"/>
    <w:rsid w:val="005C36BB"/>
    <w:rsid w:val="005C3867"/>
    <w:rsid w:val="005C3F7F"/>
    <w:rsid w:val="005C4373"/>
    <w:rsid w:val="005C4B98"/>
    <w:rsid w:val="005C4BB3"/>
    <w:rsid w:val="005C4CFF"/>
    <w:rsid w:val="005C4E51"/>
    <w:rsid w:val="005C527F"/>
    <w:rsid w:val="005C54BF"/>
    <w:rsid w:val="005C54CE"/>
    <w:rsid w:val="005C5CD4"/>
    <w:rsid w:val="005C5E16"/>
    <w:rsid w:val="005C620E"/>
    <w:rsid w:val="005C67B1"/>
    <w:rsid w:val="005C6993"/>
    <w:rsid w:val="005C6BC0"/>
    <w:rsid w:val="005C6EA2"/>
    <w:rsid w:val="005C71DF"/>
    <w:rsid w:val="005C744B"/>
    <w:rsid w:val="005C7453"/>
    <w:rsid w:val="005C7784"/>
    <w:rsid w:val="005C7795"/>
    <w:rsid w:val="005C7E3D"/>
    <w:rsid w:val="005D0D6A"/>
    <w:rsid w:val="005D1029"/>
    <w:rsid w:val="005D10EE"/>
    <w:rsid w:val="005D10F8"/>
    <w:rsid w:val="005D11CA"/>
    <w:rsid w:val="005D1452"/>
    <w:rsid w:val="005D2987"/>
    <w:rsid w:val="005D2EA6"/>
    <w:rsid w:val="005D2F81"/>
    <w:rsid w:val="005D32F4"/>
    <w:rsid w:val="005D345A"/>
    <w:rsid w:val="005D355B"/>
    <w:rsid w:val="005D3D37"/>
    <w:rsid w:val="005D4078"/>
    <w:rsid w:val="005D450C"/>
    <w:rsid w:val="005D4C39"/>
    <w:rsid w:val="005D529B"/>
    <w:rsid w:val="005D540F"/>
    <w:rsid w:val="005D551E"/>
    <w:rsid w:val="005D571E"/>
    <w:rsid w:val="005D59D7"/>
    <w:rsid w:val="005D5C9B"/>
    <w:rsid w:val="005D5D76"/>
    <w:rsid w:val="005D607F"/>
    <w:rsid w:val="005D67C4"/>
    <w:rsid w:val="005D6BA1"/>
    <w:rsid w:val="005D6D36"/>
    <w:rsid w:val="005D6DC7"/>
    <w:rsid w:val="005D6F28"/>
    <w:rsid w:val="005D737F"/>
    <w:rsid w:val="005D76E1"/>
    <w:rsid w:val="005D781D"/>
    <w:rsid w:val="005D7876"/>
    <w:rsid w:val="005E075B"/>
    <w:rsid w:val="005E0B74"/>
    <w:rsid w:val="005E0C33"/>
    <w:rsid w:val="005E0CCF"/>
    <w:rsid w:val="005E0D41"/>
    <w:rsid w:val="005E117F"/>
    <w:rsid w:val="005E1417"/>
    <w:rsid w:val="005E15AC"/>
    <w:rsid w:val="005E174B"/>
    <w:rsid w:val="005E1883"/>
    <w:rsid w:val="005E1A50"/>
    <w:rsid w:val="005E1BA6"/>
    <w:rsid w:val="005E218C"/>
    <w:rsid w:val="005E22E2"/>
    <w:rsid w:val="005E255F"/>
    <w:rsid w:val="005E279A"/>
    <w:rsid w:val="005E2A49"/>
    <w:rsid w:val="005E2C63"/>
    <w:rsid w:val="005E2FDE"/>
    <w:rsid w:val="005E3151"/>
    <w:rsid w:val="005E3176"/>
    <w:rsid w:val="005E327E"/>
    <w:rsid w:val="005E3283"/>
    <w:rsid w:val="005E3671"/>
    <w:rsid w:val="005E3B30"/>
    <w:rsid w:val="005E3F18"/>
    <w:rsid w:val="005E4179"/>
    <w:rsid w:val="005E41AE"/>
    <w:rsid w:val="005E487B"/>
    <w:rsid w:val="005E49CA"/>
    <w:rsid w:val="005E4B08"/>
    <w:rsid w:val="005E4D5F"/>
    <w:rsid w:val="005E4EA2"/>
    <w:rsid w:val="005E549F"/>
    <w:rsid w:val="005E56F1"/>
    <w:rsid w:val="005E5712"/>
    <w:rsid w:val="005E5768"/>
    <w:rsid w:val="005E59ED"/>
    <w:rsid w:val="005E6350"/>
    <w:rsid w:val="005E6509"/>
    <w:rsid w:val="005E75C9"/>
    <w:rsid w:val="005E7756"/>
    <w:rsid w:val="005E784C"/>
    <w:rsid w:val="005E7B25"/>
    <w:rsid w:val="005F0056"/>
    <w:rsid w:val="005F03C9"/>
    <w:rsid w:val="005F0C8A"/>
    <w:rsid w:val="005F0CE5"/>
    <w:rsid w:val="005F191E"/>
    <w:rsid w:val="005F1945"/>
    <w:rsid w:val="005F1B76"/>
    <w:rsid w:val="005F21A1"/>
    <w:rsid w:val="005F238F"/>
    <w:rsid w:val="005F2561"/>
    <w:rsid w:val="005F2BE5"/>
    <w:rsid w:val="005F30F2"/>
    <w:rsid w:val="005F32A4"/>
    <w:rsid w:val="005F35D0"/>
    <w:rsid w:val="005F3E65"/>
    <w:rsid w:val="005F3F20"/>
    <w:rsid w:val="005F428C"/>
    <w:rsid w:val="005F4512"/>
    <w:rsid w:val="005F45BD"/>
    <w:rsid w:val="005F4751"/>
    <w:rsid w:val="005F4762"/>
    <w:rsid w:val="005F4B32"/>
    <w:rsid w:val="005F4C88"/>
    <w:rsid w:val="005F4D2A"/>
    <w:rsid w:val="005F501F"/>
    <w:rsid w:val="005F51F3"/>
    <w:rsid w:val="005F529D"/>
    <w:rsid w:val="005F6565"/>
    <w:rsid w:val="005F65F8"/>
    <w:rsid w:val="005F6611"/>
    <w:rsid w:val="005F6767"/>
    <w:rsid w:val="005F6BDA"/>
    <w:rsid w:val="005F744B"/>
    <w:rsid w:val="005F751E"/>
    <w:rsid w:val="005F782D"/>
    <w:rsid w:val="005F7D4B"/>
    <w:rsid w:val="006007EE"/>
    <w:rsid w:val="00600C1A"/>
    <w:rsid w:val="0060133A"/>
    <w:rsid w:val="00601EA0"/>
    <w:rsid w:val="0060215E"/>
    <w:rsid w:val="0060223D"/>
    <w:rsid w:val="006024A5"/>
    <w:rsid w:val="00602A85"/>
    <w:rsid w:val="006035E0"/>
    <w:rsid w:val="006036B9"/>
    <w:rsid w:val="006037F2"/>
    <w:rsid w:val="00603BB2"/>
    <w:rsid w:val="00603D5A"/>
    <w:rsid w:val="00603DB3"/>
    <w:rsid w:val="0060403B"/>
    <w:rsid w:val="006042A1"/>
    <w:rsid w:val="00604A76"/>
    <w:rsid w:val="00604FFB"/>
    <w:rsid w:val="00605674"/>
    <w:rsid w:val="00605728"/>
    <w:rsid w:val="0060586B"/>
    <w:rsid w:val="00605931"/>
    <w:rsid w:val="00605AC2"/>
    <w:rsid w:val="00605BEF"/>
    <w:rsid w:val="006060AC"/>
    <w:rsid w:val="00606261"/>
    <w:rsid w:val="006069F0"/>
    <w:rsid w:val="00606B56"/>
    <w:rsid w:val="006075CB"/>
    <w:rsid w:val="00607730"/>
    <w:rsid w:val="00607757"/>
    <w:rsid w:val="00607A2C"/>
    <w:rsid w:val="00607E80"/>
    <w:rsid w:val="00607F3A"/>
    <w:rsid w:val="00610A3C"/>
    <w:rsid w:val="00610BD5"/>
    <w:rsid w:val="00610D63"/>
    <w:rsid w:val="00611469"/>
    <w:rsid w:val="00611485"/>
    <w:rsid w:val="00611797"/>
    <w:rsid w:val="00611ABA"/>
    <w:rsid w:val="00611F3A"/>
    <w:rsid w:val="00612058"/>
    <w:rsid w:val="00612AF9"/>
    <w:rsid w:val="00612EBC"/>
    <w:rsid w:val="0061322D"/>
    <w:rsid w:val="00613595"/>
    <w:rsid w:val="006137E7"/>
    <w:rsid w:val="00613E30"/>
    <w:rsid w:val="00613E67"/>
    <w:rsid w:val="00613FB5"/>
    <w:rsid w:val="0061414F"/>
    <w:rsid w:val="00614EE3"/>
    <w:rsid w:val="00615609"/>
    <w:rsid w:val="0061589B"/>
    <w:rsid w:val="00615976"/>
    <w:rsid w:val="006159ED"/>
    <w:rsid w:val="00616146"/>
    <w:rsid w:val="006161E1"/>
    <w:rsid w:val="00616408"/>
    <w:rsid w:val="00616624"/>
    <w:rsid w:val="006166DC"/>
    <w:rsid w:val="00616995"/>
    <w:rsid w:val="006169A1"/>
    <w:rsid w:val="00616F0A"/>
    <w:rsid w:val="006171B3"/>
    <w:rsid w:val="00617339"/>
    <w:rsid w:val="006177CD"/>
    <w:rsid w:val="006177D4"/>
    <w:rsid w:val="00617A28"/>
    <w:rsid w:val="00617D41"/>
    <w:rsid w:val="00620047"/>
    <w:rsid w:val="00620883"/>
    <w:rsid w:val="006211B8"/>
    <w:rsid w:val="006212B1"/>
    <w:rsid w:val="00621633"/>
    <w:rsid w:val="00621F53"/>
    <w:rsid w:val="0062253D"/>
    <w:rsid w:val="00622549"/>
    <w:rsid w:val="006227B5"/>
    <w:rsid w:val="006228CB"/>
    <w:rsid w:val="00622958"/>
    <w:rsid w:val="006235AF"/>
    <w:rsid w:val="006238D6"/>
    <w:rsid w:val="00623DEE"/>
    <w:rsid w:val="00623EA2"/>
    <w:rsid w:val="006245ED"/>
    <w:rsid w:val="00624DBE"/>
    <w:rsid w:val="0062519E"/>
    <w:rsid w:val="00625D66"/>
    <w:rsid w:val="00625F56"/>
    <w:rsid w:val="00625FA0"/>
    <w:rsid w:val="00626822"/>
    <w:rsid w:val="00626F86"/>
    <w:rsid w:val="006275D2"/>
    <w:rsid w:val="006275FB"/>
    <w:rsid w:val="0063028F"/>
    <w:rsid w:val="0063041A"/>
    <w:rsid w:val="0063057A"/>
    <w:rsid w:val="00630650"/>
    <w:rsid w:val="006307B5"/>
    <w:rsid w:val="00630D4E"/>
    <w:rsid w:val="00630D77"/>
    <w:rsid w:val="00630DAC"/>
    <w:rsid w:val="00630FA3"/>
    <w:rsid w:val="006315E0"/>
    <w:rsid w:val="00631BA5"/>
    <w:rsid w:val="0063204D"/>
    <w:rsid w:val="006328BD"/>
    <w:rsid w:val="00632901"/>
    <w:rsid w:val="006329B4"/>
    <w:rsid w:val="00632EEB"/>
    <w:rsid w:val="00632FE4"/>
    <w:rsid w:val="00633139"/>
    <w:rsid w:val="00633214"/>
    <w:rsid w:val="00633359"/>
    <w:rsid w:val="00633519"/>
    <w:rsid w:val="006336AF"/>
    <w:rsid w:val="00633EB4"/>
    <w:rsid w:val="00634302"/>
    <w:rsid w:val="006346C4"/>
    <w:rsid w:val="006346E4"/>
    <w:rsid w:val="006349B0"/>
    <w:rsid w:val="006349DF"/>
    <w:rsid w:val="00634B22"/>
    <w:rsid w:val="00634D97"/>
    <w:rsid w:val="00634E99"/>
    <w:rsid w:val="006359E6"/>
    <w:rsid w:val="0063620A"/>
    <w:rsid w:val="00636419"/>
    <w:rsid w:val="00636602"/>
    <w:rsid w:val="00636709"/>
    <w:rsid w:val="0063670C"/>
    <w:rsid w:val="006368D6"/>
    <w:rsid w:val="00636A09"/>
    <w:rsid w:val="00636AD5"/>
    <w:rsid w:val="00636BCC"/>
    <w:rsid w:val="00636BD9"/>
    <w:rsid w:val="00636D1D"/>
    <w:rsid w:val="00636DF8"/>
    <w:rsid w:val="00636E56"/>
    <w:rsid w:val="006370CC"/>
    <w:rsid w:val="0063723B"/>
    <w:rsid w:val="0063741C"/>
    <w:rsid w:val="0063783C"/>
    <w:rsid w:val="00637B5A"/>
    <w:rsid w:val="00637D98"/>
    <w:rsid w:val="00637ED8"/>
    <w:rsid w:val="006401A6"/>
    <w:rsid w:val="006407E3"/>
    <w:rsid w:val="00640E34"/>
    <w:rsid w:val="00641004"/>
    <w:rsid w:val="0064105A"/>
    <w:rsid w:val="006415CB"/>
    <w:rsid w:val="006417D9"/>
    <w:rsid w:val="00641C62"/>
    <w:rsid w:val="00642196"/>
    <w:rsid w:val="006422DE"/>
    <w:rsid w:val="006429A8"/>
    <w:rsid w:val="00642C8E"/>
    <w:rsid w:val="00643147"/>
    <w:rsid w:val="00643450"/>
    <w:rsid w:val="006443A4"/>
    <w:rsid w:val="006443E9"/>
    <w:rsid w:val="006448D3"/>
    <w:rsid w:val="00644DB4"/>
    <w:rsid w:val="00644F29"/>
    <w:rsid w:val="00645CD0"/>
    <w:rsid w:val="00645EF3"/>
    <w:rsid w:val="00646368"/>
    <w:rsid w:val="0064699E"/>
    <w:rsid w:val="00646DF3"/>
    <w:rsid w:val="00646EC9"/>
    <w:rsid w:val="0064726C"/>
    <w:rsid w:val="006472BA"/>
    <w:rsid w:val="0064730B"/>
    <w:rsid w:val="006477C5"/>
    <w:rsid w:val="00647F5B"/>
    <w:rsid w:val="00650641"/>
    <w:rsid w:val="00650E63"/>
    <w:rsid w:val="006512A5"/>
    <w:rsid w:val="006513C8"/>
    <w:rsid w:val="00651963"/>
    <w:rsid w:val="00651B0B"/>
    <w:rsid w:val="00652393"/>
    <w:rsid w:val="006524B1"/>
    <w:rsid w:val="00652A1B"/>
    <w:rsid w:val="006531B2"/>
    <w:rsid w:val="00653235"/>
    <w:rsid w:val="00653450"/>
    <w:rsid w:val="006534D5"/>
    <w:rsid w:val="0065368A"/>
    <w:rsid w:val="006536B2"/>
    <w:rsid w:val="00653E6D"/>
    <w:rsid w:val="00653E7E"/>
    <w:rsid w:val="006546E2"/>
    <w:rsid w:val="00654B58"/>
    <w:rsid w:val="00654E8E"/>
    <w:rsid w:val="00655098"/>
    <w:rsid w:val="006555FE"/>
    <w:rsid w:val="00655666"/>
    <w:rsid w:val="00655A39"/>
    <w:rsid w:val="00655A76"/>
    <w:rsid w:val="00655B44"/>
    <w:rsid w:val="00655C35"/>
    <w:rsid w:val="006566CA"/>
    <w:rsid w:val="00656A19"/>
    <w:rsid w:val="00656BF5"/>
    <w:rsid w:val="00657478"/>
    <w:rsid w:val="0065765A"/>
    <w:rsid w:val="00657722"/>
    <w:rsid w:val="00657DBF"/>
    <w:rsid w:val="00657F42"/>
    <w:rsid w:val="00660055"/>
    <w:rsid w:val="006604E9"/>
    <w:rsid w:val="006607A0"/>
    <w:rsid w:val="00660832"/>
    <w:rsid w:val="00660C42"/>
    <w:rsid w:val="00660D5D"/>
    <w:rsid w:val="00660F2E"/>
    <w:rsid w:val="00661033"/>
    <w:rsid w:val="0066134C"/>
    <w:rsid w:val="00661556"/>
    <w:rsid w:val="0066167C"/>
    <w:rsid w:val="0066178D"/>
    <w:rsid w:val="00661947"/>
    <w:rsid w:val="00661CFB"/>
    <w:rsid w:val="00661DA5"/>
    <w:rsid w:val="00661FC0"/>
    <w:rsid w:val="0066206A"/>
    <w:rsid w:val="006620F2"/>
    <w:rsid w:val="006622C8"/>
    <w:rsid w:val="00662977"/>
    <w:rsid w:val="0066333A"/>
    <w:rsid w:val="006633F9"/>
    <w:rsid w:val="00663AC0"/>
    <w:rsid w:val="00663CB0"/>
    <w:rsid w:val="006642D7"/>
    <w:rsid w:val="00664315"/>
    <w:rsid w:val="006648AB"/>
    <w:rsid w:val="00664B5B"/>
    <w:rsid w:val="00664F83"/>
    <w:rsid w:val="0066500F"/>
    <w:rsid w:val="006653B3"/>
    <w:rsid w:val="00665908"/>
    <w:rsid w:val="00665A9E"/>
    <w:rsid w:val="00665B1D"/>
    <w:rsid w:val="0066638F"/>
    <w:rsid w:val="006664C9"/>
    <w:rsid w:val="00666545"/>
    <w:rsid w:val="00666666"/>
    <w:rsid w:val="00666869"/>
    <w:rsid w:val="00666BFB"/>
    <w:rsid w:val="00666DA6"/>
    <w:rsid w:val="00667A0A"/>
    <w:rsid w:val="00667F8B"/>
    <w:rsid w:val="00667F9A"/>
    <w:rsid w:val="00670757"/>
    <w:rsid w:val="006707B9"/>
    <w:rsid w:val="00670CE9"/>
    <w:rsid w:val="006712FD"/>
    <w:rsid w:val="00671B41"/>
    <w:rsid w:val="00671F23"/>
    <w:rsid w:val="00672099"/>
    <w:rsid w:val="006725DF"/>
    <w:rsid w:val="00672604"/>
    <w:rsid w:val="00672761"/>
    <w:rsid w:val="00672860"/>
    <w:rsid w:val="006728AA"/>
    <w:rsid w:val="00672D83"/>
    <w:rsid w:val="00673756"/>
    <w:rsid w:val="006738B4"/>
    <w:rsid w:val="00673E7B"/>
    <w:rsid w:val="0067425D"/>
    <w:rsid w:val="0067428F"/>
    <w:rsid w:val="00674D92"/>
    <w:rsid w:val="0067509D"/>
    <w:rsid w:val="0067512D"/>
    <w:rsid w:val="0067561D"/>
    <w:rsid w:val="00676002"/>
    <w:rsid w:val="00676125"/>
    <w:rsid w:val="006761B7"/>
    <w:rsid w:val="006763C1"/>
    <w:rsid w:val="0067685B"/>
    <w:rsid w:val="00676C0B"/>
    <w:rsid w:val="00676E58"/>
    <w:rsid w:val="006770D1"/>
    <w:rsid w:val="0067725F"/>
    <w:rsid w:val="006775D6"/>
    <w:rsid w:val="0067764F"/>
    <w:rsid w:val="0068077C"/>
    <w:rsid w:val="0068094B"/>
    <w:rsid w:val="00680DF6"/>
    <w:rsid w:val="00680F26"/>
    <w:rsid w:val="00680F41"/>
    <w:rsid w:val="00680F97"/>
    <w:rsid w:val="00680FD5"/>
    <w:rsid w:val="0068119C"/>
    <w:rsid w:val="00681424"/>
    <w:rsid w:val="00681C6F"/>
    <w:rsid w:val="006829D2"/>
    <w:rsid w:val="00682E76"/>
    <w:rsid w:val="00682EF8"/>
    <w:rsid w:val="0068315E"/>
    <w:rsid w:val="00683178"/>
    <w:rsid w:val="006831DB"/>
    <w:rsid w:val="006832AA"/>
    <w:rsid w:val="00683339"/>
    <w:rsid w:val="006833B8"/>
    <w:rsid w:val="006833DB"/>
    <w:rsid w:val="00683A46"/>
    <w:rsid w:val="00683E3A"/>
    <w:rsid w:val="006840D2"/>
    <w:rsid w:val="00684688"/>
    <w:rsid w:val="006846C9"/>
    <w:rsid w:val="0068475D"/>
    <w:rsid w:val="00684807"/>
    <w:rsid w:val="00684BAD"/>
    <w:rsid w:val="0068532A"/>
    <w:rsid w:val="006854F9"/>
    <w:rsid w:val="0068553D"/>
    <w:rsid w:val="006858BD"/>
    <w:rsid w:val="00685B21"/>
    <w:rsid w:val="00685C2A"/>
    <w:rsid w:val="006861B9"/>
    <w:rsid w:val="00686455"/>
    <w:rsid w:val="00686506"/>
    <w:rsid w:val="00686851"/>
    <w:rsid w:val="00686E5E"/>
    <w:rsid w:val="00686E61"/>
    <w:rsid w:val="00686FB2"/>
    <w:rsid w:val="00687068"/>
    <w:rsid w:val="006871DC"/>
    <w:rsid w:val="0068749B"/>
    <w:rsid w:val="00687728"/>
    <w:rsid w:val="0068777A"/>
    <w:rsid w:val="00687ACD"/>
    <w:rsid w:val="00687BC3"/>
    <w:rsid w:val="00687F40"/>
    <w:rsid w:val="00690002"/>
    <w:rsid w:val="0069002E"/>
    <w:rsid w:val="006903BE"/>
    <w:rsid w:val="00690F0C"/>
    <w:rsid w:val="0069190E"/>
    <w:rsid w:val="006923EE"/>
    <w:rsid w:val="00692F7E"/>
    <w:rsid w:val="0069377D"/>
    <w:rsid w:val="00694727"/>
    <w:rsid w:val="00694B33"/>
    <w:rsid w:val="00694DA7"/>
    <w:rsid w:val="00694DA9"/>
    <w:rsid w:val="00694EAD"/>
    <w:rsid w:val="006952A1"/>
    <w:rsid w:val="006955D2"/>
    <w:rsid w:val="00695A03"/>
    <w:rsid w:val="00695E85"/>
    <w:rsid w:val="00696507"/>
    <w:rsid w:val="0069654E"/>
    <w:rsid w:val="0069656B"/>
    <w:rsid w:val="00696805"/>
    <w:rsid w:val="00696E20"/>
    <w:rsid w:val="006971C6"/>
    <w:rsid w:val="0069746A"/>
    <w:rsid w:val="00697C02"/>
    <w:rsid w:val="00697C3A"/>
    <w:rsid w:val="00697F11"/>
    <w:rsid w:val="00697FC4"/>
    <w:rsid w:val="006A0506"/>
    <w:rsid w:val="006A0722"/>
    <w:rsid w:val="006A0A72"/>
    <w:rsid w:val="006A0C8B"/>
    <w:rsid w:val="006A0EE6"/>
    <w:rsid w:val="006A1133"/>
    <w:rsid w:val="006A157F"/>
    <w:rsid w:val="006A2B33"/>
    <w:rsid w:val="006A3284"/>
    <w:rsid w:val="006A3721"/>
    <w:rsid w:val="006A38A6"/>
    <w:rsid w:val="006A38B6"/>
    <w:rsid w:val="006A3A0E"/>
    <w:rsid w:val="006A3CB8"/>
    <w:rsid w:val="006A41DE"/>
    <w:rsid w:val="006A4667"/>
    <w:rsid w:val="006A485F"/>
    <w:rsid w:val="006A48F0"/>
    <w:rsid w:val="006A4DD4"/>
    <w:rsid w:val="006A4F43"/>
    <w:rsid w:val="006A51AF"/>
    <w:rsid w:val="006A611C"/>
    <w:rsid w:val="006A6946"/>
    <w:rsid w:val="006A6AA5"/>
    <w:rsid w:val="006A6D8A"/>
    <w:rsid w:val="006A6FEC"/>
    <w:rsid w:val="006A72DC"/>
    <w:rsid w:val="006A73B6"/>
    <w:rsid w:val="006A76A9"/>
    <w:rsid w:val="006A7A31"/>
    <w:rsid w:val="006A7AB2"/>
    <w:rsid w:val="006A7E70"/>
    <w:rsid w:val="006B0511"/>
    <w:rsid w:val="006B05E1"/>
    <w:rsid w:val="006B06A3"/>
    <w:rsid w:val="006B0A6C"/>
    <w:rsid w:val="006B0AC7"/>
    <w:rsid w:val="006B0AEF"/>
    <w:rsid w:val="006B0B84"/>
    <w:rsid w:val="006B0C87"/>
    <w:rsid w:val="006B0C94"/>
    <w:rsid w:val="006B0FD8"/>
    <w:rsid w:val="006B1865"/>
    <w:rsid w:val="006B1F40"/>
    <w:rsid w:val="006B1F54"/>
    <w:rsid w:val="006B22FC"/>
    <w:rsid w:val="006B2350"/>
    <w:rsid w:val="006B238F"/>
    <w:rsid w:val="006B2392"/>
    <w:rsid w:val="006B2469"/>
    <w:rsid w:val="006B2709"/>
    <w:rsid w:val="006B2767"/>
    <w:rsid w:val="006B282A"/>
    <w:rsid w:val="006B28F8"/>
    <w:rsid w:val="006B2F74"/>
    <w:rsid w:val="006B3055"/>
    <w:rsid w:val="006B3A9F"/>
    <w:rsid w:val="006B3B87"/>
    <w:rsid w:val="006B3E1D"/>
    <w:rsid w:val="006B3EF6"/>
    <w:rsid w:val="006B41BF"/>
    <w:rsid w:val="006B4203"/>
    <w:rsid w:val="006B477B"/>
    <w:rsid w:val="006B4A95"/>
    <w:rsid w:val="006B4AFA"/>
    <w:rsid w:val="006B4C06"/>
    <w:rsid w:val="006B50DD"/>
    <w:rsid w:val="006B54F0"/>
    <w:rsid w:val="006B5655"/>
    <w:rsid w:val="006B589B"/>
    <w:rsid w:val="006B591D"/>
    <w:rsid w:val="006B599C"/>
    <w:rsid w:val="006B67EE"/>
    <w:rsid w:val="006B686D"/>
    <w:rsid w:val="006B6B4D"/>
    <w:rsid w:val="006B6EFD"/>
    <w:rsid w:val="006B6FD9"/>
    <w:rsid w:val="006B7091"/>
    <w:rsid w:val="006B7096"/>
    <w:rsid w:val="006B7320"/>
    <w:rsid w:val="006B73DF"/>
    <w:rsid w:val="006B7659"/>
    <w:rsid w:val="006B79CF"/>
    <w:rsid w:val="006B7C07"/>
    <w:rsid w:val="006C01DD"/>
    <w:rsid w:val="006C0707"/>
    <w:rsid w:val="006C0ACF"/>
    <w:rsid w:val="006C0E16"/>
    <w:rsid w:val="006C10E0"/>
    <w:rsid w:val="006C17E5"/>
    <w:rsid w:val="006C298D"/>
    <w:rsid w:val="006C2C33"/>
    <w:rsid w:val="006C2E7C"/>
    <w:rsid w:val="006C33F1"/>
    <w:rsid w:val="006C340D"/>
    <w:rsid w:val="006C37FB"/>
    <w:rsid w:val="006C3B37"/>
    <w:rsid w:val="006C3C9F"/>
    <w:rsid w:val="006C3CAD"/>
    <w:rsid w:val="006C4008"/>
    <w:rsid w:val="006C4288"/>
    <w:rsid w:val="006C4B3C"/>
    <w:rsid w:val="006C4FC7"/>
    <w:rsid w:val="006C53DE"/>
    <w:rsid w:val="006C54B4"/>
    <w:rsid w:val="006C5706"/>
    <w:rsid w:val="006C5C11"/>
    <w:rsid w:val="006C610B"/>
    <w:rsid w:val="006C6301"/>
    <w:rsid w:val="006C66C8"/>
    <w:rsid w:val="006C69D7"/>
    <w:rsid w:val="006C7184"/>
    <w:rsid w:val="006C7AA1"/>
    <w:rsid w:val="006C7CB6"/>
    <w:rsid w:val="006C7D3E"/>
    <w:rsid w:val="006C7E04"/>
    <w:rsid w:val="006D06D1"/>
    <w:rsid w:val="006D06F1"/>
    <w:rsid w:val="006D0760"/>
    <w:rsid w:val="006D09A0"/>
    <w:rsid w:val="006D0C79"/>
    <w:rsid w:val="006D1426"/>
    <w:rsid w:val="006D16A3"/>
    <w:rsid w:val="006D1869"/>
    <w:rsid w:val="006D1986"/>
    <w:rsid w:val="006D1C7B"/>
    <w:rsid w:val="006D1FE2"/>
    <w:rsid w:val="006D2695"/>
    <w:rsid w:val="006D3543"/>
    <w:rsid w:val="006D35CD"/>
    <w:rsid w:val="006D3670"/>
    <w:rsid w:val="006D3789"/>
    <w:rsid w:val="006D3B94"/>
    <w:rsid w:val="006D3FDF"/>
    <w:rsid w:val="006D421E"/>
    <w:rsid w:val="006D45B9"/>
    <w:rsid w:val="006D483D"/>
    <w:rsid w:val="006D48F0"/>
    <w:rsid w:val="006D4946"/>
    <w:rsid w:val="006D49DB"/>
    <w:rsid w:val="006D4D11"/>
    <w:rsid w:val="006D52A1"/>
    <w:rsid w:val="006D52F9"/>
    <w:rsid w:val="006D5AC8"/>
    <w:rsid w:val="006D5B93"/>
    <w:rsid w:val="006D5BCB"/>
    <w:rsid w:val="006D5D9D"/>
    <w:rsid w:val="006D5E91"/>
    <w:rsid w:val="006D638A"/>
    <w:rsid w:val="006D6433"/>
    <w:rsid w:val="006D6BC4"/>
    <w:rsid w:val="006D7120"/>
    <w:rsid w:val="006D7563"/>
    <w:rsid w:val="006D76CF"/>
    <w:rsid w:val="006E0486"/>
    <w:rsid w:val="006E0756"/>
    <w:rsid w:val="006E0A3C"/>
    <w:rsid w:val="006E0C90"/>
    <w:rsid w:val="006E0E59"/>
    <w:rsid w:val="006E0E82"/>
    <w:rsid w:val="006E1322"/>
    <w:rsid w:val="006E141F"/>
    <w:rsid w:val="006E16B5"/>
    <w:rsid w:val="006E16FD"/>
    <w:rsid w:val="006E1A59"/>
    <w:rsid w:val="006E1B76"/>
    <w:rsid w:val="006E1BEF"/>
    <w:rsid w:val="006E1C04"/>
    <w:rsid w:val="006E2455"/>
    <w:rsid w:val="006E2D4F"/>
    <w:rsid w:val="006E2F9C"/>
    <w:rsid w:val="006E3346"/>
    <w:rsid w:val="006E3906"/>
    <w:rsid w:val="006E41EF"/>
    <w:rsid w:val="006E420E"/>
    <w:rsid w:val="006E4850"/>
    <w:rsid w:val="006E48A2"/>
    <w:rsid w:val="006E48AD"/>
    <w:rsid w:val="006E49DD"/>
    <w:rsid w:val="006E4A13"/>
    <w:rsid w:val="006E4AF0"/>
    <w:rsid w:val="006E4B95"/>
    <w:rsid w:val="006E4D73"/>
    <w:rsid w:val="006E50BB"/>
    <w:rsid w:val="006E56E7"/>
    <w:rsid w:val="006E5762"/>
    <w:rsid w:val="006E5800"/>
    <w:rsid w:val="006E5D61"/>
    <w:rsid w:val="006E5E1C"/>
    <w:rsid w:val="006E5F8E"/>
    <w:rsid w:val="006E6073"/>
    <w:rsid w:val="006E6714"/>
    <w:rsid w:val="006E671E"/>
    <w:rsid w:val="006E676B"/>
    <w:rsid w:val="006E6E3B"/>
    <w:rsid w:val="006E70B7"/>
    <w:rsid w:val="006E77F0"/>
    <w:rsid w:val="006E7828"/>
    <w:rsid w:val="006E795E"/>
    <w:rsid w:val="006E7B1E"/>
    <w:rsid w:val="006F00D0"/>
    <w:rsid w:val="006F054F"/>
    <w:rsid w:val="006F0A84"/>
    <w:rsid w:val="006F0BA2"/>
    <w:rsid w:val="006F0C46"/>
    <w:rsid w:val="006F104C"/>
    <w:rsid w:val="006F1339"/>
    <w:rsid w:val="006F1541"/>
    <w:rsid w:val="006F158C"/>
    <w:rsid w:val="006F179A"/>
    <w:rsid w:val="006F1899"/>
    <w:rsid w:val="006F1ADC"/>
    <w:rsid w:val="006F1E78"/>
    <w:rsid w:val="006F219D"/>
    <w:rsid w:val="006F2280"/>
    <w:rsid w:val="006F2671"/>
    <w:rsid w:val="006F26A6"/>
    <w:rsid w:val="006F27B1"/>
    <w:rsid w:val="006F285E"/>
    <w:rsid w:val="006F2CEB"/>
    <w:rsid w:val="006F2ED3"/>
    <w:rsid w:val="006F3CEE"/>
    <w:rsid w:val="006F3EBA"/>
    <w:rsid w:val="006F43A7"/>
    <w:rsid w:val="006F5243"/>
    <w:rsid w:val="006F52F6"/>
    <w:rsid w:val="006F594A"/>
    <w:rsid w:val="006F5976"/>
    <w:rsid w:val="006F5A74"/>
    <w:rsid w:val="006F5CC3"/>
    <w:rsid w:val="006F625E"/>
    <w:rsid w:val="006F66C6"/>
    <w:rsid w:val="006F6A32"/>
    <w:rsid w:val="006F6A65"/>
    <w:rsid w:val="006F6EE5"/>
    <w:rsid w:val="006F6F05"/>
    <w:rsid w:val="006F6F35"/>
    <w:rsid w:val="006F708F"/>
    <w:rsid w:val="006F70F5"/>
    <w:rsid w:val="006F72D5"/>
    <w:rsid w:val="006F74E9"/>
    <w:rsid w:val="006F7884"/>
    <w:rsid w:val="006F7C97"/>
    <w:rsid w:val="006F7ECF"/>
    <w:rsid w:val="00700291"/>
    <w:rsid w:val="007002AB"/>
    <w:rsid w:val="00700362"/>
    <w:rsid w:val="007008AA"/>
    <w:rsid w:val="00701A5A"/>
    <w:rsid w:val="00701A95"/>
    <w:rsid w:val="00701C7E"/>
    <w:rsid w:val="00702146"/>
    <w:rsid w:val="007021E4"/>
    <w:rsid w:val="00702455"/>
    <w:rsid w:val="007026B1"/>
    <w:rsid w:val="00703170"/>
    <w:rsid w:val="007032C3"/>
    <w:rsid w:val="00703792"/>
    <w:rsid w:val="0070392D"/>
    <w:rsid w:val="00703A78"/>
    <w:rsid w:val="00703AC1"/>
    <w:rsid w:val="00703DE8"/>
    <w:rsid w:val="00704381"/>
    <w:rsid w:val="00704825"/>
    <w:rsid w:val="0070546E"/>
    <w:rsid w:val="0070583B"/>
    <w:rsid w:val="00706A49"/>
    <w:rsid w:val="00706AA2"/>
    <w:rsid w:val="00706B97"/>
    <w:rsid w:val="00706D6A"/>
    <w:rsid w:val="00706FC5"/>
    <w:rsid w:val="007071AD"/>
    <w:rsid w:val="007074AF"/>
    <w:rsid w:val="00707820"/>
    <w:rsid w:val="007078C2"/>
    <w:rsid w:val="00707D08"/>
    <w:rsid w:val="00707D22"/>
    <w:rsid w:val="00707D45"/>
    <w:rsid w:val="00710538"/>
    <w:rsid w:val="007105C9"/>
    <w:rsid w:val="00710A09"/>
    <w:rsid w:val="00710A1A"/>
    <w:rsid w:val="00710B0D"/>
    <w:rsid w:val="0071106E"/>
    <w:rsid w:val="00711286"/>
    <w:rsid w:val="00711558"/>
    <w:rsid w:val="007118FE"/>
    <w:rsid w:val="00711B60"/>
    <w:rsid w:val="00712149"/>
    <w:rsid w:val="0071259C"/>
    <w:rsid w:val="00712618"/>
    <w:rsid w:val="00712792"/>
    <w:rsid w:val="00712B87"/>
    <w:rsid w:val="00712D3B"/>
    <w:rsid w:val="00712DE3"/>
    <w:rsid w:val="00712E7C"/>
    <w:rsid w:val="0071303A"/>
    <w:rsid w:val="00713584"/>
    <w:rsid w:val="007137AA"/>
    <w:rsid w:val="00713BA8"/>
    <w:rsid w:val="00713CB2"/>
    <w:rsid w:val="00713E20"/>
    <w:rsid w:val="00714767"/>
    <w:rsid w:val="007147B5"/>
    <w:rsid w:val="007148FD"/>
    <w:rsid w:val="00714E3A"/>
    <w:rsid w:val="00715AA3"/>
    <w:rsid w:val="00715C20"/>
    <w:rsid w:val="00715E5A"/>
    <w:rsid w:val="00715E63"/>
    <w:rsid w:val="0071654A"/>
    <w:rsid w:val="0071676B"/>
    <w:rsid w:val="00716C42"/>
    <w:rsid w:val="00716D2D"/>
    <w:rsid w:val="00716FF3"/>
    <w:rsid w:val="0071723B"/>
    <w:rsid w:val="0071727A"/>
    <w:rsid w:val="007173DF"/>
    <w:rsid w:val="00717413"/>
    <w:rsid w:val="00717514"/>
    <w:rsid w:val="0071770D"/>
    <w:rsid w:val="007178D5"/>
    <w:rsid w:val="007179B9"/>
    <w:rsid w:val="00717DEA"/>
    <w:rsid w:val="007200CA"/>
    <w:rsid w:val="00720814"/>
    <w:rsid w:val="00720851"/>
    <w:rsid w:val="0072094E"/>
    <w:rsid w:val="00720E7F"/>
    <w:rsid w:val="007212D0"/>
    <w:rsid w:val="00721949"/>
    <w:rsid w:val="00721D8C"/>
    <w:rsid w:val="0072282C"/>
    <w:rsid w:val="0072297D"/>
    <w:rsid w:val="007229B4"/>
    <w:rsid w:val="0072328B"/>
    <w:rsid w:val="007236C1"/>
    <w:rsid w:val="00723800"/>
    <w:rsid w:val="00723A4E"/>
    <w:rsid w:val="00723DAF"/>
    <w:rsid w:val="00724073"/>
    <w:rsid w:val="007241FF"/>
    <w:rsid w:val="00724868"/>
    <w:rsid w:val="007252F5"/>
    <w:rsid w:val="007253AD"/>
    <w:rsid w:val="0072559F"/>
    <w:rsid w:val="007258B7"/>
    <w:rsid w:val="00726190"/>
    <w:rsid w:val="00726233"/>
    <w:rsid w:val="007265C8"/>
    <w:rsid w:val="00726BB2"/>
    <w:rsid w:val="00726C3F"/>
    <w:rsid w:val="00726FB3"/>
    <w:rsid w:val="0072781C"/>
    <w:rsid w:val="00727D8A"/>
    <w:rsid w:val="00727F3D"/>
    <w:rsid w:val="007301DB"/>
    <w:rsid w:val="007307CB"/>
    <w:rsid w:val="00730B0A"/>
    <w:rsid w:val="00730C0F"/>
    <w:rsid w:val="00730D64"/>
    <w:rsid w:val="00730DAE"/>
    <w:rsid w:val="0073188C"/>
    <w:rsid w:val="00731921"/>
    <w:rsid w:val="00731E0A"/>
    <w:rsid w:val="00732027"/>
    <w:rsid w:val="007320F2"/>
    <w:rsid w:val="00732847"/>
    <w:rsid w:val="00732CE8"/>
    <w:rsid w:val="00733050"/>
    <w:rsid w:val="00733247"/>
    <w:rsid w:val="00733E09"/>
    <w:rsid w:val="0073446A"/>
    <w:rsid w:val="00734EC3"/>
    <w:rsid w:val="00734F71"/>
    <w:rsid w:val="00734FEB"/>
    <w:rsid w:val="0073524E"/>
    <w:rsid w:val="00735B07"/>
    <w:rsid w:val="00735B95"/>
    <w:rsid w:val="00735CEF"/>
    <w:rsid w:val="00735EC0"/>
    <w:rsid w:val="00735F19"/>
    <w:rsid w:val="00736242"/>
    <w:rsid w:val="00736578"/>
    <w:rsid w:val="00736676"/>
    <w:rsid w:val="007366AC"/>
    <w:rsid w:val="00736DF4"/>
    <w:rsid w:val="00736F8A"/>
    <w:rsid w:val="007370CB"/>
    <w:rsid w:val="00737358"/>
    <w:rsid w:val="007374A3"/>
    <w:rsid w:val="00737905"/>
    <w:rsid w:val="00737CD4"/>
    <w:rsid w:val="00737EC3"/>
    <w:rsid w:val="00740025"/>
    <w:rsid w:val="0074004B"/>
    <w:rsid w:val="0074034C"/>
    <w:rsid w:val="00740FB7"/>
    <w:rsid w:val="0074128E"/>
    <w:rsid w:val="0074154A"/>
    <w:rsid w:val="00741663"/>
    <w:rsid w:val="00741D79"/>
    <w:rsid w:val="00741F32"/>
    <w:rsid w:val="00741F37"/>
    <w:rsid w:val="00741F9F"/>
    <w:rsid w:val="00742364"/>
    <w:rsid w:val="00742461"/>
    <w:rsid w:val="007430A0"/>
    <w:rsid w:val="007433DC"/>
    <w:rsid w:val="007434BD"/>
    <w:rsid w:val="00743986"/>
    <w:rsid w:val="00743B39"/>
    <w:rsid w:val="00743BEB"/>
    <w:rsid w:val="00743F24"/>
    <w:rsid w:val="00744301"/>
    <w:rsid w:val="007445B5"/>
    <w:rsid w:val="00744736"/>
    <w:rsid w:val="007447D1"/>
    <w:rsid w:val="00744937"/>
    <w:rsid w:val="0074556E"/>
    <w:rsid w:val="00745C1E"/>
    <w:rsid w:val="00745D6B"/>
    <w:rsid w:val="00746375"/>
    <w:rsid w:val="0074668D"/>
    <w:rsid w:val="00746A93"/>
    <w:rsid w:val="00746C2B"/>
    <w:rsid w:val="00746C74"/>
    <w:rsid w:val="00746FD5"/>
    <w:rsid w:val="0074745C"/>
    <w:rsid w:val="007475AD"/>
    <w:rsid w:val="00747FAB"/>
    <w:rsid w:val="00750512"/>
    <w:rsid w:val="007505A9"/>
    <w:rsid w:val="00750698"/>
    <w:rsid w:val="00750B8E"/>
    <w:rsid w:val="00751327"/>
    <w:rsid w:val="00751760"/>
    <w:rsid w:val="0075198F"/>
    <w:rsid w:val="00751D03"/>
    <w:rsid w:val="007520CF"/>
    <w:rsid w:val="007521AA"/>
    <w:rsid w:val="00752350"/>
    <w:rsid w:val="00753475"/>
    <w:rsid w:val="00753863"/>
    <w:rsid w:val="00753B49"/>
    <w:rsid w:val="00754EAF"/>
    <w:rsid w:val="00754EB5"/>
    <w:rsid w:val="007550FD"/>
    <w:rsid w:val="007551BE"/>
    <w:rsid w:val="00755224"/>
    <w:rsid w:val="00755346"/>
    <w:rsid w:val="00755354"/>
    <w:rsid w:val="00755941"/>
    <w:rsid w:val="00755A7D"/>
    <w:rsid w:val="00755FF7"/>
    <w:rsid w:val="0075652D"/>
    <w:rsid w:val="007567B4"/>
    <w:rsid w:val="00756D5C"/>
    <w:rsid w:val="00756F83"/>
    <w:rsid w:val="0075779D"/>
    <w:rsid w:val="007579F4"/>
    <w:rsid w:val="00757C94"/>
    <w:rsid w:val="007603D0"/>
    <w:rsid w:val="00760948"/>
    <w:rsid w:val="007610DB"/>
    <w:rsid w:val="007614D3"/>
    <w:rsid w:val="00761A75"/>
    <w:rsid w:val="00761BAC"/>
    <w:rsid w:val="00761FEE"/>
    <w:rsid w:val="007620D9"/>
    <w:rsid w:val="00762967"/>
    <w:rsid w:val="007630B2"/>
    <w:rsid w:val="00763303"/>
    <w:rsid w:val="00763595"/>
    <w:rsid w:val="007636FB"/>
    <w:rsid w:val="00763703"/>
    <w:rsid w:val="00763724"/>
    <w:rsid w:val="007638D1"/>
    <w:rsid w:val="00763C1C"/>
    <w:rsid w:val="00763EEF"/>
    <w:rsid w:val="00763F47"/>
    <w:rsid w:val="00763FD6"/>
    <w:rsid w:val="00765A39"/>
    <w:rsid w:val="00765CE9"/>
    <w:rsid w:val="007666E3"/>
    <w:rsid w:val="007667F4"/>
    <w:rsid w:val="0076687D"/>
    <w:rsid w:val="00766924"/>
    <w:rsid w:val="00766D0B"/>
    <w:rsid w:val="007673E0"/>
    <w:rsid w:val="00767490"/>
    <w:rsid w:val="00767654"/>
    <w:rsid w:val="00767850"/>
    <w:rsid w:val="00767B56"/>
    <w:rsid w:val="00767FFD"/>
    <w:rsid w:val="007707A2"/>
    <w:rsid w:val="007707D2"/>
    <w:rsid w:val="00770845"/>
    <w:rsid w:val="00770991"/>
    <w:rsid w:val="00770A61"/>
    <w:rsid w:val="00770B47"/>
    <w:rsid w:val="00770D88"/>
    <w:rsid w:val="00770DA1"/>
    <w:rsid w:val="00771639"/>
    <w:rsid w:val="00771A43"/>
    <w:rsid w:val="0077217C"/>
    <w:rsid w:val="00772503"/>
    <w:rsid w:val="0077262C"/>
    <w:rsid w:val="00772978"/>
    <w:rsid w:val="007731C3"/>
    <w:rsid w:val="00773383"/>
    <w:rsid w:val="0077356E"/>
    <w:rsid w:val="00773809"/>
    <w:rsid w:val="00773F96"/>
    <w:rsid w:val="00774042"/>
    <w:rsid w:val="00774B5A"/>
    <w:rsid w:val="00774EF1"/>
    <w:rsid w:val="007754BC"/>
    <w:rsid w:val="00775615"/>
    <w:rsid w:val="007756C2"/>
    <w:rsid w:val="007756D6"/>
    <w:rsid w:val="0077581E"/>
    <w:rsid w:val="00775B5E"/>
    <w:rsid w:val="00775BC8"/>
    <w:rsid w:val="00775EF3"/>
    <w:rsid w:val="007762D5"/>
    <w:rsid w:val="00776321"/>
    <w:rsid w:val="0077666B"/>
    <w:rsid w:val="00776742"/>
    <w:rsid w:val="0077676D"/>
    <w:rsid w:val="007802EE"/>
    <w:rsid w:val="00780464"/>
    <w:rsid w:val="007804DA"/>
    <w:rsid w:val="00780993"/>
    <w:rsid w:val="00781368"/>
    <w:rsid w:val="0078186C"/>
    <w:rsid w:val="00781A5D"/>
    <w:rsid w:val="00782BC1"/>
    <w:rsid w:val="00782CA5"/>
    <w:rsid w:val="00782D9F"/>
    <w:rsid w:val="00783034"/>
    <w:rsid w:val="0078334E"/>
    <w:rsid w:val="00783590"/>
    <w:rsid w:val="00783C43"/>
    <w:rsid w:val="00783C88"/>
    <w:rsid w:val="00783E8C"/>
    <w:rsid w:val="00783F6D"/>
    <w:rsid w:val="0078434B"/>
    <w:rsid w:val="007848C8"/>
    <w:rsid w:val="00784D21"/>
    <w:rsid w:val="00784F17"/>
    <w:rsid w:val="007853D7"/>
    <w:rsid w:val="007854BA"/>
    <w:rsid w:val="007854FE"/>
    <w:rsid w:val="0078562E"/>
    <w:rsid w:val="00785666"/>
    <w:rsid w:val="00785A4E"/>
    <w:rsid w:val="00785CAE"/>
    <w:rsid w:val="00785FD4"/>
    <w:rsid w:val="00786C64"/>
    <w:rsid w:val="00786FFA"/>
    <w:rsid w:val="007870F1"/>
    <w:rsid w:val="00787743"/>
    <w:rsid w:val="007877E4"/>
    <w:rsid w:val="007878A3"/>
    <w:rsid w:val="00787947"/>
    <w:rsid w:val="00787D99"/>
    <w:rsid w:val="007902ED"/>
    <w:rsid w:val="00790702"/>
    <w:rsid w:val="0079076C"/>
    <w:rsid w:val="007907B3"/>
    <w:rsid w:val="00790DA6"/>
    <w:rsid w:val="007915DE"/>
    <w:rsid w:val="00791849"/>
    <w:rsid w:val="00791AE3"/>
    <w:rsid w:val="00791CEC"/>
    <w:rsid w:val="00791F3E"/>
    <w:rsid w:val="00791FD0"/>
    <w:rsid w:val="007920EA"/>
    <w:rsid w:val="00792287"/>
    <w:rsid w:val="007923C5"/>
    <w:rsid w:val="0079280A"/>
    <w:rsid w:val="00792E41"/>
    <w:rsid w:val="007930D4"/>
    <w:rsid w:val="0079315E"/>
    <w:rsid w:val="007931BD"/>
    <w:rsid w:val="00793209"/>
    <w:rsid w:val="00793311"/>
    <w:rsid w:val="00793358"/>
    <w:rsid w:val="00793780"/>
    <w:rsid w:val="007941EA"/>
    <w:rsid w:val="007943E5"/>
    <w:rsid w:val="00794534"/>
    <w:rsid w:val="00794657"/>
    <w:rsid w:val="007949EE"/>
    <w:rsid w:val="00794CDD"/>
    <w:rsid w:val="00794FE4"/>
    <w:rsid w:val="00795F21"/>
    <w:rsid w:val="00796254"/>
    <w:rsid w:val="0079648E"/>
    <w:rsid w:val="00796F1A"/>
    <w:rsid w:val="00796F96"/>
    <w:rsid w:val="00797303"/>
    <w:rsid w:val="00797B31"/>
    <w:rsid w:val="00797C8C"/>
    <w:rsid w:val="007A001A"/>
    <w:rsid w:val="007A019B"/>
    <w:rsid w:val="007A033B"/>
    <w:rsid w:val="007A0548"/>
    <w:rsid w:val="007A0825"/>
    <w:rsid w:val="007A0BF9"/>
    <w:rsid w:val="007A1592"/>
    <w:rsid w:val="007A1C0E"/>
    <w:rsid w:val="007A2C3A"/>
    <w:rsid w:val="007A3565"/>
    <w:rsid w:val="007A390D"/>
    <w:rsid w:val="007A3D45"/>
    <w:rsid w:val="007A3E39"/>
    <w:rsid w:val="007A4351"/>
    <w:rsid w:val="007A4417"/>
    <w:rsid w:val="007A4935"/>
    <w:rsid w:val="007A4ED7"/>
    <w:rsid w:val="007A4F66"/>
    <w:rsid w:val="007A50BD"/>
    <w:rsid w:val="007A548F"/>
    <w:rsid w:val="007A58EC"/>
    <w:rsid w:val="007A59A6"/>
    <w:rsid w:val="007A5D3E"/>
    <w:rsid w:val="007A5F4E"/>
    <w:rsid w:val="007A6608"/>
    <w:rsid w:val="007A6733"/>
    <w:rsid w:val="007A67D9"/>
    <w:rsid w:val="007A6C0F"/>
    <w:rsid w:val="007A72D4"/>
    <w:rsid w:val="007A750A"/>
    <w:rsid w:val="007A7836"/>
    <w:rsid w:val="007A7CAB"/>
    <w:rsid w:val="007A7CE2"/>
    <w:rsid w:val="007B0034"/>
    <w:rsid w:val="007B03E7"/>
    <w:rsid w:val="007B04CD"/>
    <w:rsid w:val="007B0657"/>
    <w:rsid w:val="007B06E4"/>
    <w:rsid w:val="007B074C"/>
    <w:rsid w:val="007B14A4"/>
    <w:rsid w:val="007B17B8"/>
    <w:rsid w:val="007B17F1"/>
    <w:rsid w:val="007B18B1"/>
    <w:rsid w:val="007B24F4"/>
    <w:rsid w:val="007B2625"/>
    <w:rsid w:val="007B2668"/>
    <w:rsid w:val="007B29AB"/>
    <w:rsid w:val="007B2B1D"/>
    <w:rsid w:val="007B2F98"/>
    <w:rsid w:val="007B3056"/>
    <w:rsid w:val="007B3170"/>
    <w:rsid w:val="007B337D"/>
    <w:rsid w:val="007B34B4"/>
    <w:rsid w:val="007B37F6"/>
    <w:rsid w:val="007B3B82"/>
    <w:rsid w:val="007B3CBD"/>
    <w:rsid w:val="007B3E2B"/>
    <w:rsid w:val="007B3FBB"/>
    <w:rsid w:val="007B4795"/>
    <w:rsid w:val="007B4C76"/>
    <w:rsid w:val="007B4E1C"/>
    <w:rsid w:val="007B552F"/>
    <w:rsid w:val="007B57FD"/>
    <w:rsid w:val="007B591B"/>
    <w:rsid w:val="007B615D"/>
    <w:rsid w:val="007B6693"/>
    <w:rsid w:val="007B694A"/>
    <w:rsid w:val="007B6A35"/>
    <w:rsid w:val="007B6E7C"/>
    <w:rsid w:val="007B7188"/>
    <w:rsid w:val="007B769A"/>
    <w:rsid w:val="007B7A7D"/>
    <w:rsid w:val="007C030F"/>
    <w:rsid w:val="007C092D"/>
    <w:rsid w:val="007C0A83"/>
    <w:rsid w:val="007C0B86"/>
    <w:rsid w:val="007C0CA5"/>
    <w:rsid w:val="007C0D57"/>
    <w:rsid w:val="007C0DFB"/>
    <w:rsid w:val="007C1555"/>
    <w:rsid w:val="007C1665"/>
    <w:rsid w:val="007C18CB"/>
    <w:rsid w:val="007C1CB7"/>
    <w:rsid w:val="007C1EFA"/>
    <w:rsid w:val="007C21A8"/>
    <w:rsid w:val="007C2364"/>
    <w:rsid w:val="007C2448"/>
    <w:rsid w:val="007C2459"/>
    <w:rsid w:val="007C2485"/>
    <w:rsid w:val="007C29F1"/>
    <w:rsid w:val="007C2F57"/>
    <w:rsid w:val="007C3130"/>
    <w:rsid w:val="007C39DF"/>
    <w:rsid w:val="007C3BB3"/>
    <w:rsid w:val="007C3E26"/>
    <w:rsid w:val="007C44CD"/>
    <w:rsid w:val="007C44DA"/>
    <w:rsid w:val="007C46ED"/>
    <w:rsid w:val="007C4802"/>
    <w:rsid w:val="007C4963"/>
    <w:rsid w:val="007C5B14"/>
    <w:rsid w:val="007C5FA8"/>
    <w:rsid w:val="007C717E"/>
    <w:rsid w:val="007C74CE"/>
    <w:rsid w:val="007C7558"/>
    <w:rsid w:val="007C7821"/>
    <w:rsid w:val="007C7934"/>
    <w:rsid w:val="007C79D2"/>
    <w:rsid w:val="007C7C84"/>
    <w:rsid w:val="007D04BF"/>
    <w:rsid w:val="007D06DD"/>
    <w:rsid w:val="007D098A"/>
    <w:rsid w:val="007D0E74"/>
    <w:rsid w:val="007D0EA6"/>
    <w:rsid w:val="007D0EDC"/>
    <w:rsid w:val="007D1742"/>
    <w:rsid w:val="007D1C22"/>
    <w:rsid w:val="007D200F"/>
    <w:rsid w:val="007D29E9"/>
    <w:rsid w:val="007D2C9D"/>
    <w:rsid w:val="007D309F"/>
    <w:rsid w:val="007D3250"/>
    <w:rsid w:val="007D3394"/>
    <w:rsid w:val="007D3472"/>
    <w:rsid w:val="007D353E"/>
    <w:rsid w:val="007D359A"/>
    <w:rsid w:val="007D3874"/>
    <w:rsid w:val="007D3905"/>
    <w:rsid w:val="007D3973"/>
    <w:rsid w:val="007D3DE7"/>
    <w:rsid w:val="007D4085"/>
    <w:rsid w:val="007D4310"/>
    <w:rsid w:val="007D4A21"/>
    <w:rsid w:val="007D52E2"/>
    <w:rsid w:val="007D58B8"/>
    <w:rsid w:val="007D59CF"/>
    <w:rsid w:val="007D5B72"/>
    <w:rsid w:val="007D5DDB"/>
    <w:rsid w:val="007D6124"/>
    <w:rsid w:val="007D6275"/>
    <w:rsid w:val="007D62FF"/>
    <w:rsid w:val="007D6A1B"/>
    <w:rsid w:val="007D6A21"/>
    <w:rsid w:val="007D6A9D"/>
    <w:rsid w:val="007D700B"/>
    <w:rsid w:val="007D75FA"/>
    <w:rsid w:val="007D76D6"/>
    <w:rsid w:val="007D786E"/>
    <w:rsid w:val="007D79BC"/>
    <w:rsid w:val="007D7C32"/>
    <w:rsid w:val="007D7F53"/>
    <w:rsid w:val="007E0944"/>
    <w:rsid w:val="007E0D42"/>
    <w:rsid w:val="007E1181"/>
    <w:rsid w:val="007E1517"/>
    <w:rsid w:val="007E18A1"/>
    <w:rsid w:val="007E1BAD"/>
    <w:rsid w:val="007E1FAD"/>
    <w:rsid w:val="007E203E"/>
    <w:rsid w:val="007E2283"/>
    <w:rsid w:val="007E269D"/>
    <w:rsid w:val="007E27A8"/>
    <w:rsid w:val="007E2913"/>
    <w:rsid w:val="007E2926"/>
    <w:rsid w:val="007E2BBE"/>
    <w:rsid w:val="007E2C02"/>
    <w:rsid w:val="007E2DC5"/>
    <w:rsid w:val="007E323C"/>
    <w:rsid w:val="007E3515"/>
    <w:rsid w:val="007E35F1"/>
    <w:rsid w:val="007E3BFF"/>
    <w:rsid w:val="007E3DA4"/>
    <w:rsid w:val="007E3EE6"/>
    <w:rsid w:val="007E419F"/>
    <w:rsid w:val="007E44E7"/>
    <w:rsid w:val="007E4B12"/>
    <w:rsid w:val="007E4F87"/>
    <w:rsid w:val="007E4FD9"/>
    <w:rsid w:val="007E536E"/>
    <w:rsid w:val="007E61F0"/>
    <w:rsid w:val="007E6262"/>
    <w:rsid w:val="007E6859"/>
    <w:rsid w:val="007E68B2"/>
    <w:rsid w:val="007E6FB6"/>
    <w:rsid w:val="007E70BE"/>
    <w:rsid w:val="007E726E"/>
    <w:rsid w:val="007E7B79"/>
    <w:rsid w:val="007E7EAF"/>
    <w:rsid w:val="007E7F42"/>
    <w:rsid w:val="007F0285"/>
    <w:rsid w:val="007F0334"/>
    <w:rsid w:val="007F060E"/>
    <w:rsid w:val="007F0674"/>
    <w:rsid w:val="007F0831"/>
    <w:rsid w:val="007F09EF"/>
    <w:rsid w:val="007F0A48"/>
    <w:rsid w:val="007F0DE4"/>
    <w:rsid w:val="007F0F94"/>
    <w:rsid w:val="007F167E"/>
    <w:rsid w:val="007F1B65"/>
    <w:rsid w:val="007F1C68"/>
    <w:rsid w:val="007F1F4E"/>
    <w:rsid w:val="007F2068"/>
    <w:rsid w:val="007F2222"/>
    <w:rsid w:val="007F23F8"/>
    <w:rsid w:val="007F271C"/>
    <w:rsid w:val="007F2ABD"/>
    <w:rsid w:val="007F2B20"/>
    <w:rsid w:val="007F2C47"/>
    <w:rsid w:val="007F2FDE"/>
    <w:rsid w:val="007F30D8"/>
    <w:rsid w:val="007F33CC"/>
    <w:rsid w:val="007F3562"/>
    <w:rsid w:val="007F3740"/>
    <w:rsid w:val="007F38B3"/>
    <w:rsid w:val="007F38D5"/>
    <w:rsid w:val="007F3AD3"/>
    <w:rsid w:val="007F3CA4"/>
    <w:rsid w:val="007F3DB2"/>
    <w:rsid w:val="007F3EF8"/>
    <w:rsid w:val="007F40A6"/>
    <w:rsid w:val="007F41BF"/>
    <w:rsid w:val="007F423C"/>
    <w:rsid w:val="007F4302"/>
    <w:rsid w:val="007F4311"/>
    <w:rsid w:val="007F48DB"/>
    <w:rsid w:val="007F4BDC"/>
    <w:rsid w:val="007F4CD9"/>
    <w:rsid w:val="007F4D53"/>
    <w:rsid w:val="007F51D1"/>
    <w:rsid w:val="007F542B"/>
    <w:rsid w:val="007F5758"/>
    <w:rsid w:val="007F57FE"/>
    <w:rsid w:val="007F5A94"/>
    <w:rsid w:val="007F5B2E"/>
    <w:rsid w:val="007F5B3A"/>
    <w:rsid w:val="007F5F19"/>
    <w:rsid w:val="007F657E"/>
    <w:rsid w:val="007F665E"/>
    <w:rsid w:val="007F6694"/>
    <w:rsid w:val="007F6ACD"/>
    <w:rsid w:val="007F6B38"/>
    <w:rsid w:val="007F6C8F"/>
    <w:rsid w:val="007F756C"/>
    <w:rsid w:val="007F7770"/>
    <w:rsid w:val="007F7867"/>
    <w:rsid w:val="007F7AAF"/>
    <w:rsid w:val="007F7CCE"/>
    <w:rsid w:val="00800057"/>
    <w:rsid w:val="008003EE"/>
    <w:rsid w:val="00800499"/>
    <w:rsid w:val="00800528"/>
    <w:rsid w:val="00800562"/>
    <w:rsid w:val="0080083E"/>
    <w:rsid w:val="008009C8"/>
    <w:rsid w:val="00800B96"/>
    <w:rsid w:val="00800CDE"/>
    <w:rsid w:val="00800D2B"/>
    <w:rsid w:val="00801010"/>
    <w:rsid w:val="00801391"/>
    <w:rsid w:val="00801D74"/>
    <w:rsid w:val="00801E26"/>
    <w:rsid w:val="00801E47"/>
    <w:rsid w:val="00801FEB"/>
    <w:rsid w:val="00801FFE"/>
    <w:rsid w:val="008020BF"/>
    <w:rsid w:val="008029C6"/>
    <w:rsid w:val="00802D6B"/>
    <w:rsid w:val="008030D6"/>
    <w:rsid w:val="0080348E"/>
    <w:rsid w:val="008034D4"/>
    <w:rsid w:val="00803A49"/>
    <w:rsid w:val="00803C03"/>
    <w:rsid w:val="00803E3F"/>
    <w:rsid w:val="00804368"/>
    <w:rsid w:val="00804666"/>
    <w:rsid w:val="00804D7D"/>
    <w:rsid w:val="00804DA5"/>
    <w:rsid w:val="0080538E"/>
    <w:rsid w:val="008053C7"/>
    <w:rsid w:val="0080586F"/>
    <w:rsid w:val="008065A9"/>
    <w:rsid w:val="008065BB"/>
    <w:rsid w:val="00806717"/>
    <w:rsid w:val="00806830"/>
    <w:rsid w:val="00806B7E"/>
    <w:rsid w:val="00806BA3"/>
    <w:rsid w:val="00806D55"/>
    <w:rsid w:val="008073DD"/>
    <w:rsid w:val="008079A6"/>
    <w:rsid w:val="00807F8F"/>
    <w:rsid w:val="00807FFA"/>
    <w:rsid w:val="00810D9A"/>
    <w:rsid w:val="00810ECD"/>
    <w:rsid w:val="00811B67"/>
    <w:rsid w:val="00811C45"/>
    <w:rsid w:val="00811C9C"/>
    <w:rsid w:val="00811FB0"/>
    <w:rsid w:val="00812135"/>
    <w:rsid w:val="008122F3"/>
    <w:rsid w:val="00812A3C"/>
    <w:rsid w:val="00812B03"/>
    <w:rsid w:val="00812BE8"/>
    <w:rsid w:val="00812CD4"/>
    <w:rsid w:val="00812E2C"/>
    <w:rsid w:val="00812F4A"/>
    <w:rsid w:val="00812F80"/>
    <w:rsid w:val="008130D2"/>
    <w:rsid w:val="008133B6"/>
    <w:rsid w:val="00813706"/>
    <w:rsid w:val="00813978"/>
    <w:rsid w:val="00813CD7"/>
    <w:rsid w:val="00813D04"/>
    <w:rsid w:val="00814103"/>
    <w:rsid w:val="008143F4"/>
    <w:rsid w:val="00814C33"/>
    <w:rsid w:val="0081507D"/>
    <w:rsid w:val="008159CA"/>
    <w:rsid w:val="00815A42"/>
    <w:rsid w:val="00815C99"/>
    <w:rsid w:val="00816101"/>
    <w:rsid w:val="008164FF"/>
    <w:rsid w:val="0081688E"/>
    <w:rsid w:val="008173FB"/>
    <w:rsid w:val="008175CA"/>
    <w:rsid w:val="00817634"/>
    <w:rsid w:val="00817C64"/>
    <w:rsid w:val="0082023C"/>
    <w:rsid w:val="008207ED"/>
    <w:rsid w:val="008208D5"/>
    <w:rsid w:val="00820B7B"/>
    <w:rsid w:val="00820FBD"/>
    <w:rsid w:val="008211E8"/>
    <w:rsid w:val="00821E43"/>
    <w:rsid w:val="008221F9"/>
    <w:rsid w:val="008224CB"/>
    <w:rsid w:val="00822BD7"/>
    <w:rsid w:val="00822C70"/>
    <w:rsid w:val="00822C8D"/>
    <w:rsid w:val="00822E7C"/>
    <w:rsid w:val="00822E82"/>
    <w:rsid w:val="008232ED"/>
    <w:rsid w:val="00823576"/>
    <w:rsid w:val="0082380E"/>
    <w:rsid w:val="008247B5"/>
    <w:rsid w:val="00824978"/>
    <w:rsid w:val="00825088"/>
    <w:rsid w:val="008253E1"/>
    <w:rsid w:val="008259FE"/>
    <w:rsid w:val="00825DEE"/>
    <w:rsid w:val="008262FB"/>
    <w:rsid w:val="00826643"/>
    <w:rsid w:val="00826644"/>
    <w:rsid w:val="008266F7"/>
    <w:rsid w:val="0082689B"/>
    <w:rsid w:val="008269EC"/>
    <w:rsid w:val="00826BCA"/>
    <w:rsid w:val="00826D47"/>
    <w:rsid w:val="00826DC4"/>
    <w:rsid w:val="00826F40"/>
    <w:rsid w:val="008274C9"/>
    <w:rsid w:val="00827E35"/>
    <w:rsid w:val="00827F43"/>
    <w:rsid w:val="008301A5"/>
    <w:rsid w:val="00830714"/>
    <w:rsid w:val="008308DB"/>
    <w:rsid w:val="00830BCB"/>
    <w:rsid w:val="00830D11"/>
    <w:rsid w:val="00830ECE"/>
    <w:rsid w:val="00831200"/>
    <w:rsid w:val="00831204"/>
    <w:rsid w:val="00831AC4"/>
    <w:rsid w:val="0083233E"/>
    <w:rsid w:val="0083241F"/>
    <w:rsid w:val="00832595"/>
    <w:rsid w:val="00832CC7"/>
    <w:rsid w:val="00833060"/>
    <w:rsid w:val="008332A3"/>
    <w:rsid w:val="00833916"/>
    <w:rsid w:val="008339A1"/>
    <w:rsid w:val="00833A6F"/>
    <w:rsid w:val="00833DEA"/>
    <w:rsid w:val="00834534"/>
    <w:rsid w:val="00834D23"/>
    <w:rsid w:val="00834E39"/>
    <w:rsid w:val="00834FB4"/>
    <w:rsid w:val="00835A4D"/>
    <w:rsid w:val="00835B17"/>
    <w:rsid w:val="0083610F"/>
    <w:rsid w:val="00836156"/>
    <w:rsid w:val="008362B7"/>
    <w:rsid w:val="00836376"/>
    <w:rsid w:val="008366D6"/>
    <w:rsid w:val="00836ACF"/>
    <w:rsid w:val="00836E9B"/>
    <w:rsid w:val="008373EC"/>
    <w:rsid w:val="008374AA"/>
    <w:rsid w:val="008375FF"/>
    <w:rsid w:val="00837BC6"/>
    <w:rsid w:val="0084075C"/>
    <w:rsid w:val="00840D99"/>
    <w:rsid w:val="00840E89"/>
    <w:rsid w:val="0084165E"/>
    <w:rsid w:val="00841FD8"/>
    <w:rsid w:val="0084203E"/>
    <w:rsid w:val="008422F6"/>
    <w:rsid w:val="00842B71"/>
    <w:rsid w:val="00842E02"/>
    <w:rsid w:val="0084300C"/>
    <w:rsid w:val="008431AF"/>
    <w:rsid w:val="0084355B"/>
    <w:rsid w:val="00843773"/>
    <w:rsid w:val="00843AE3"/>
    <w:rsid w:val="00843B2A"/>
    <w:rsid w:val="00843F3B"/>
    <w:rsid w:val="00843F86"/>
    <w:rsid w:val="0084438B"/>
    <w:rsid w:val="0084451A"/>
    <w:rsid w:val="008446D0"/>
    <w:rsid w:val="008451D0"/>
    <w:rsid w:val="00845CD7"/>
    <w:rsid w:val="00845CDA"/>
    <w:rsid w:val="00845D52"/>
    <w:rsid w:val="00845F9D"/>
    <w:rsid w:val="00846334"/>
    <w:rsid w:val="0084637A"/>
    <w:rsid w:val="00846422"/>
    <w:rsid w:val="008465D5"/>
    <w:rsid w:val="00846660"/>
    <w:rsid w:val="008466C0"/>
    <w:rsid w:val="0084670A"/>
    <w:rsid w:val="00846733"/>
    <w:rsid w:val="008468A5"/>
    <w:rsid w:val="00846E72"/>
    <w:rsid w:val="008474A0"/>
    <w:rsid w:val="00847644"/>
    <w:rsid w:val="00847CE0"/>
    <w:rsid w:val="00850616"/>
    <w:rsid w:val="00850C32"/>
    <w:rsid w:val="00850E68"/>
    <w:rsid w:val="0085121A"/>
    <w:rsid w:val="008513FB"/>
    <w:rsid w:val="00851BF5"/>
    <w:rsid w:val="00851C60"/>
    <w:rsid w:val="00852302"/>
    <w:rsid w:val="0085239B"/>
    <w:rsid w:val="00852734"/>
    <w:rsid w:val="00852E8D"/>
    <w:rsid w:val="008536FA"/>
    <w:rsid w:val="00853716"/>
    <w:rsid w:val="008541E5"/>
    <w:rsid w:val="00854358"/>
    <w:rsid w:val="00854483"/>
    <w:rsid w:val="008544EA"/>
    <w:rsid w:val="008548E3"/>
    <w:rsid w:val="00854E93"/>
    <w:rsid w:val="00854EFB"/>
    <w:rsid w:val="00854F49"/>
    <w:rsid w:val="00855A52"/>
    <w:rsid w:val="00855AC7"/>
    <w:rsid w:val="00856A95"/>
    <w:rsid w:val="00856B6F"/>
    <w:rsid w:val="00856BDB"/>
    <w:rsid w:val="00856DB1"/>
    <w:rsid w:val="00857375"/>
    <w:rsid w:val="00857BD1"/>
    <w:rsid w:val="00857CDE"/>
    <w:rsid w:val="008603AE"/>
    <w:rsid w:val="0086045B"/>
    <w:rsid w:val="008604E9"/>
    <w:rsid w:val="00860886"/>
    <w:rsid w:val="00860ACF"/>
    <w:rsid w:val="00860D16"/>
    <w:rsid w:val="00860D99"/>
    <w:rsid w:val="008610EC"/>
    <w:rsid w:val="0086167E"/>
    <w:rsid w:val="008618FC"/>
    <w:rsid w:val="00861DE8"/>
    <w:rsid w:val="00862C90"/>
    <w:rsid w:val="00862D06"/>
    <w:rsid w:val="00862D55"/>
    <w:rsid w:val="00862F4D"/>
    <w:rsid w:val="00862FB7"/>
    <w:rsid w:val="00863068"/>
    <w:rsid w:val="00863290"/>
    <w:rsid w:val="00863658"/>
    <w:rsid w:val="00863B97"/>
    <w:rsid w:val="00863CB9"/>
    <w:rsid w:val="00863F6B"/>
    <w:rsid w:val="00863FD8"/>
    <w:rsid w:val="008644B8"/>
    <w:rsid w:val="00864EB6"/>
    <w:rsid w:val="00865287"/>
    <w:rsid w:val="00865A99"/>
    <w:rsid w:val="00865E3E"/>
    <w:rsid w:val="00866305"/>
    <w:rsid w:val="0086661E"/>
    <w:rsid w:val="00866B05"/>
    <w:rsid w:val="00866D10"/>
    <w:rsid w:val="00867044"/>
    <w:rsid w:val="0086724E"/>
    <w:rsid w:val="008675EF"/>
    <w:rsid w:val="00867AD6"/>
    <w:rsid w:val="00867BC1"/>
    <w:rsid w:val="00867E1A"/>
    <w:rsid w:val="00867E3A"/>
    <w:rsid w:val="00867EB9"/>
    <w:rsid w:val="008703CD"/>
    <w:rsid w:val="00870E1B"/>
    <w:rsid w:val="00871067"/>
    <w:rsid w:val="008710F8"/>
    <w:rsid w:val="00871529"/>
    <w:rsid w:val="008715C1"/>
    <w:rsid w:val="00871A8D"/>
    <w:rsid w:val="00871D97"/>
    <w:rsid w:val="00871FFE"/>
    <w:rsid w:val="00872760"/>
    <w:rsid w:val="00872F37"/>
    <w:rsid w:val="008735C2"/>
    <w:rsid w:val="008735E5"/>
    <w:rsid w:val="008738FD"/>
    <w:rsid w:val="00873D3A"/>
    <w:rsid w:val="0087464B"/>
    <w:rsid w:val="00874694"/>
    <w:rsid w:val="008746FA"/>
    <w:rsid w:val="00875265"/>
    <w:rsid w:val="00875371"/>
    <w:rsid w:val="0087552F"/>
    <w:rsid w:val="00875A0F"/>
    <w:rsid w:val="008761AD"/>
    <w:rsid w:val="0087676A"/>
    <w:rsid w:val="008767F9"/>
    <w:rsid w:val="00876FAF"/>
    <w:rsid w:val="00877080"/>
    <w:rsid w:val="008771B3"/>
    <w:rsid w:val="0088034D"/>
    <w:rsid w:val="008807BB"/>
    <w:rsid w:val="00880B60"/>
    <w:rsid w:val="00880CD1"/>
    <w:rsid w:val="0088124A"/>
    <w:rsid w:val="0088142F"/>
    <w:rsid w:val="00881C4A"/>
    <w:rsid w:val="00881FE5"/>
    <w:rsid w:val="00882A2C"/>
    <w:rsid w:val="00882D31"/>
    <w:rsid w:val="00882F0E"/>
    <w:rsid w:val="00883025"/>
    <w:rsid w:val="008830B8"/>
    <w:rsid w:val="0088318E"/>
    <w:rsid w:val="0088359C"/>
    <w:rsid w:val="00883711"/>
    <w:rsid w:val="00883C82"/>
    <w:rsid w:val="00883CE1"/>
    <w:rsid w:val="0088442D"/>
    <w:rsid w:val="008845DE"/>
    <w:rsid w:val="00884BBF"/>
    <w:rsid w:val="00884C36"/>
    <w:rsid w:val="0088519E"/>
    <w:rsid w:val="008858F7"/>
    <w:rsid w:val="00885971"/>
    <w:rsid w:val="00885989"/>
    <w:rsid w:val="00885ACE"/>
    <w:rsid w:val="00885FFC"/>
    <w:rsid w:val="0088606B"/>
    <w:rsid w:val="008867D4"/>
    <w:rsid w:val="00886AFA"/>
    <w:rsid w:val="00886EA3"/>
    <w:rsid w:val="008872DE"/>
    <w:rsid w:val="00887354"/>
    <w:rsid w:val="00887501"/>
    <w:rsid w:val="00887828"/>
    <w:rsid w:val="00887D51"/>
    <w:rsid w:val="00887DE2"/>
    <w:rsid w:val="00890B07"/>
    <w:rsid w:val="00890F2E"/>
    <w:rsid w:val="008913ED"/>
    <w:rsid w:val="008915F1"/>
    <w:rsid w:val="00891865"/>
    <w:rsid w:val="00891D44"/>
    <w:rsid w:val="00892168"/>
    <w:rsid w:val="0089241B"/>
    <w:rsid w:val="008924BD"/>
    <w:rsid w:val="008936DE"/>
    <w:rsid w:val="008937FF"/>
    <w:rsid w:val="008942A2"/>
    <w:rsid w:val="008945E9"/>
    <w:rsid w:val="0089476F"/>
    <w:rsid w:val="00894799"/>
    <w:rsid w:val="0089487C"/>
    <w:rsid w:val="00895243"/>
    <w:rsid w:val="00895848"/>
    <w:rsid w:val="00895971"/>
    <w:rsid w:val="00896135"/>
    <w:rsid w:val="008969F1"/>
    <w:rsid w:val="00896E2F"/>
    <w:rsid w:val="00896F38"/>
    <w:rsid w:val="0089702E"/>
    <w:rsid w:val="0089738D"/>
    <w:rsid w:val="008978A6"/>
    <w:rsid w:val="00897D5B"/>
    <w:rsid w:val="008A004C"/>
    <w:rsid w:val="008A0301"/>
    <w:rsid w:val="008A053F"/>
    <w:rsid w:val="008A0B6A"/>
    <w:rsid w:val="008A0D1B"/>
    <w:rsid w:val="008A0EB4"/>
    <w:rsid w:val="008A1148"/>
    <w:rsid w:val="008A12F6"/>
    <w:rsid w:val="008A14C8"/>
    <w:rsid w:val="008A165E"/>
    <w:rsid w:val="008A1B79"/>
    <w:rsid w:val="008A2239"/>
    <w:rsid w:val="008A2329"/>
    <w:rsid w:val="008A24FB"/>
    <w:rsid w:val="008A30AC"/>
    <w:rsid w:val="008A330D"/>
    <w:rsid w:val="008A3856"/>
    <w:rsid w:val="008A3C59"/>
    <w:rsid w:val="008A3EB4"/>
    <w:rsid w:val="008A3EE5"/>
    <w:rsid w:val="008A3FE7"/>
    <w:rsid w:val="008A4506"/>
    <w:rsid w:val="008A4637"/>
    <w:rsid w:val="008A4BD8"/>
    <w:rsid w:val="008A4D34"/>
    <w:rsid w:val="008A4E16"/>
    <w:rsid w:val="008A4EA4"/>
    <w:rsid w:val="008A4F51"/>
    <w:rsid w:val="008A51F6"/>
    <w:rsid w:val="008A5562"/>
    <w:rsid w:val="008A5878"/>
    <w:rsid w:val="008A5CEF"/>
    <w:rsid w:val="008A5F2D"/>
    <w:rsid w:val="008A5F79"/>
    <w:rsid w:val="008A618A"/>
    <w:rsid w:val="008A63E9"/>
    <w:rsid w:val="008A645D"/>
    <w:rsid w:val="008A6FAB"/>
    <w:rsid w:val="008A7038"/>
    <w:rsid w:val="008A753A"/>
    <w:rsid w:val="008A771A"/>
    <w:rsid w:val="008B035B"/>
    <w:rsid w:val="008B0385"/>
    <w:rsid w:val="008B05CD"/>
    <w:rsid w:val="008B0671"/>
    <w:rsid w:val="008B0694"/>
    <w:rsid w:val="008B0B2D"/>
    <w:rsid w:val="008B0D7A"/>
    <w:rsid w:val="008B0EFC"/>
    <w:rsid w:val="008B120D"/>
    <w:rsid w:val="008B132D"/>
    <w:rsid w:val="008B14B7"/>
    <w:rsid w:val="008B1C4D"/>
    <w:rsid w:val="008B1DC3"/>
    <w:rsid w:val="008B1F15"/>
    <w:rsid w:val="008B219E"/>
    <w:rsid w:val="008B225E"/>
    <w:rsid w:val="008B2269"/>
    <w:rsid w:val="008B2459"/>
    <w:rsid w:val="008B25CD"/>
    <w:rsid w:val="008B2730"/>
    <w:rsid w:val="008B3532"/>
    <w:rsid w:val="008B3771"/>
    <w:rsid w:val="008B421C"/>
    <w:rsid w:val="008B42E6"/>
    <w:rsid w:val="008B4522"/>
    <w:rsid w:val="008B45E7"/>
    <w:rsid w:val="008B4A25"/>
    <w:rsid w:val="008B4DE8"/>
    <w:rsid w:val="008B51DF"/>
    <w:rsid w:val="008B536D"/>
    <w:rsid w:val="008B53CD"/>
    <w:rsid w:val="008B54CE"/>
    <w:rsid w:val="008B590F"/>
    <w:rsid w:val="008B595A"/>
    <w:rsid w:val="008B596F"/>
    <w:rsid w:val="008B5998"/>
    <w:rsid w:val="008B5CD0"/>
    <w:rsid w:val="008B5FF7"/>
    <w:rsid w:val="008B6422"/>
    <w:rsid w:val="008B6448"/>
    <w:rsid w:val="008B6B16"/>
    <w:rsid w:val="008B7093"/>
    <w:rsid w:val="008B714F"/>
    <w:rsid w:val="008B732F"/>
    <w:rsid w:val="008B743C"/>
    <w:rsid w:val="008B76ED"/>
    <w:rsid w:val="008B79B4"/>
    <w:rsid w:val="008B7A0D"/>
    <w:rsid w:val="008B7D1C"/>
    <w:rsid w:val="008B7FBC"/>
    <w:rsid w:val="008C0013"/>
    <w:rsid w:val="008C01F6"/>
    <w:rsid w:val="008C02E0"/>
    <w:rsid w:val="008C05FD"/>
    <w:rsid w:val="008C0635"/>
    <w:rsid w:val="008C0909"/>
    <w:rsid w:val="008C11F7"/>
    <w:rsid w:val="008C1207"/>
    <w:rsid w:val="008C13DA"/>
    <w:rsid w:val="008C1991"/>
    <w:rsid w:val="008C1B08"/>
    <w:rsid w:val="008C1B5D"/>
    <w:rsid w:val="008C1C5F"/>
    <w:rsid w:val="008C1DF8"/>
    <w:rsid w:val="008C201E"/>
    <w:rsid w:val="008C2794"/>
    <w:rsid w:val="008C28DB"/>
    <w:rsid w:val="008C29A6"/>
    <w:rsid w:val="008C2E07"/>
    <w:rsid w:val="008C3284"/>
    <w:rsid w:val="008C3322"/>
    <w:rsid w:val="008C3AAF"/>
    <w:rsid w:val="008C3B8F"/>
    <w:rsid w:val="008C3C60"/>
    <w:rsid w:val="008C3FC1"/>
    <w:rsid w:val="008C4258"/>
    <w:rsid w:val="008C436A"/>
    <w:rsid w:val="008C49BC"/>
    <w:rsid w:val="008C4F27"/>
    <w:rsid w:val="008C5277"/>
    <w:rsid w:val="008C5281"/>
    <w:rsid w:val="008C56AB"/>
    <w:rsid w:val="008C56D6"/>
    <w:rsid w:val="008C58EF"/>
    <w:rsid w:val="008C5B20"/>
    <w:rsid w:val="008C5CF5"/>
    <w:rsid w:val="008C5E91"/>
    <w:rsid w:val="008C609D"/>
    <w:rsid w:val="008C60F4"/>
    <w:rsid w:val="008C6B77"/>
    <w:rsid w:val="008C6EFF"/>
    <w:rsid w:val="008C7514"/>
    <w:rsid w:val="008D03C1"/>
    <w:rsid w:val="008D0578"/>
    <w:rsid w:val="008D0817"/>
    <w:rsid w:val="008D129A"/>
    <w:rsid w:val="008D1997"/>
    <w:rsid w:val="008D1A51"/>
    <w:rsid w:val="008D1C85"/>
    <w:rsid w:val="008D1CC8"/>
    <w:rsid w:val="008D2109"/>
    <w:rsid w:val="008D29B0"/>
    <w:rsid w:val="008D2BD7"/>
    <w:rsid w:val="008D2E62"/>
    <w:rsid w:val="008D30E3"/>
    <w:rsid w:val="008D31D7"/>
    <w:rsid w:val="008D32C2"/>
    <w:rsid w:val="008D32C9"/>
    <w:rsid w:val="008D33EF"/>
    <w:rsid w:val="008D3805"/>
    <w:rsid w:val="008D38B2"/>
    <w:rsid w:val="008D3FDF"/>
    <w:rsid w:val="008D40D2"/>
    <w:rsid w:val="008D4C98"/>
    <w:rsid w:val="008D4D63"/>
    <w:rsid w:val="008D5251"/>
    <w:rsid w:val="008D536D"/>
    <w:rsid w:val="008D5A6E"/>
    <w:rsid w:val="008D62D0"/>
    <w:rsid w:val="008D6757"/>
    <w:rsid w:val="008D6A50"/>
    <w:rsid w:val="008D6C9A"/>
    <w:rsid w:val="008D7253"/>
    <w:rsid w:val="008D7806"/>
    <w:rsid w:val="008D7C09"/>
    <w:rsid w:val="008D7CA1"/>
    <w:rsid w:val="008D7D69"/>
    <w:rsid w:val="008D7F8B"/>
    <w:rsid w:val="008E0358"/>
    <w:rsid w:val="008E0387"/>
    <w:rsid w:val="008E03D4"/>
    <w:rsid w:val="008E0A98"/>
    <w:rsid w:val="008E0DCD"/>
    <w:rsid w:val="008E0FE5"/>
    <w:rsid w:val="008E10E3"/>
    <w:rsid w:val="008E1280"/>
    <w:rsid w:val="008E17AC"/>
    <w:rsid w:val="008E2352"/>
    <w:rsid w:val="008E2465"/>
    <w:rsid w:val="008E27F0"/>
    <w:rsid w:val="008E2D1B"/>
    <w:rsid w:val="008E2EFF"/>
    <w:rsid w:val="008E30B1"/>
    <w:rsid w:val="008E3271"/>
    <w:rsid w:val="008E3375"/>
    <w:rsid w:val="008E35CD"/>
    <w:rsid w:val="008E3898"/>
    <w:rsid w:val="008E3944"/>
    <w:rsid w:val="008E3B71"/>
    <w:rsid w:val="008E3D9B"/>
    <w:rsid w:val="008E400C"/>
    <w:rsid w:val="008E40F0"/>
    <w:rsid w:val="008E4328"/>
    <w:rsid w:val="008E49B3"/>
    <w:rsid w:val="008E4ED4"/>
    <w:rsid w:val="008E511B"/>
    <w:rsid w:val="008E519F"/>
    <w:rsid w:val="008E52BD"/>
    <w:rsid w:val="008E53AE"/>
    <w:rsid w:val="008E549E"/>
    <w:rsid w:val="008E55DE"/>
    <w:rsid w:val="008E595F"/>
    <w:rsid w:val="008E5B3D"/>
    <w:rsid w:val="008E67F1"/>
    <w:rsid w:val="008E680D"/>
    <w:rsid w:val="008E6A45"/>
    <w:rsid w:val="008E74DE"/>
    <w:rsid w:val="008E75C6"/>
    <w:rsid w:val="008E7699"/>
    <w:rsid w:val="008E79C4"/>
    <w:rsid w:val="008F00C2"/>
    <w:rsid w:val="008F042C"/>
    <w:rsid w:val="008F05EE"/>
    <w:rsid w:val="008F0653"/>
    <w:rsid w:val="008F066E"/>
    <w:rsid w:val="008F0889"/>
    <w:rsid w:val="008F0A53"/>
    <w:rsid w:val="008F0A75"/>
    <w:rsid w:val="008F0F4D"/>
    <w:rsid w:val="008F1033"/>
    <w:rsid w:val="008F17C2"/>
    <w:rsid w:val="008F18F3"/>
    <w:rsid w:val="008F19CB"/>
    <w:rsid w:val="008F1EB5"/>
    <w:rsid w:val="008F1FA5"/>
    <w:rsid w:val="008F2148"/>
    <w:rsid w:val="008F2208"/>
    <w:rsid w:val="008F224B"/>
    <w:rsid w:val="008F2811"/>
    <w:rsid w:val="008F282E"/>
    <w:rsid w:val="008F2887"/>
    <w:rsid w:val="008F298B"/>
    <w:rsid w:val="008F29D1"/>
    <w:rsid w:val="008F2A32"/>
    <w:rsid w:val="008F2EB6"/>
    <w:rsid w:val="008F2FAA"/>
    <w:rsid w:val="008F311F"/>
    <w:rsid w:val="008F3A13"/>
    <w:rsid w:val="008F3D5C"/>
    <w:rsid w:val="008F3D96"/>
    <w:rsid w:val="008F3EA3"/>
    <w:rsid w:val="008F40E5"/>
    <w:rsid w:val="008F415E"/>
    <w:rsid w:val="008F47F3"/>
    <w:rsid w:val="008F480C"/>
    <w:rsid w:val="008F49F0"/>
    <w:rsid w:val="008F4D1C"/>
    <w:rsid w:val="008F4D4E"/>
    <w:rsid w:val="008F5124"/>
    <w:rsid w:val="008F5428"/>
    <w:rsid w:val="008F549A"/>
    <w:rsid w:val="008F54C0"/>
    <w:rsid w:val="008F6056"/>
    <w:rsid w:val="008F610F"/>
    <w:rsid w:val="008F6141"/>
    <w:rsid w:val="008F61B8"/>
    <w:rsid w:val="008F65D5"/>
    <w:rsid w:val="008F6847"/>
    <w:rsid w:val="008F68DF"/>
    <w:rsid w:val="008F6AEC"/>
    <w:rsid w:val="008F6E3A"/>
    <w:rsid w:val="008F784E"/>
    <w:rsid w:val="008F7EE3"/>
    <w:rsid w:val="009001A5"/>
    <w:rsid w:val="00900F40"/>
    <w:rsid w:val="00901D3E"/>
    <w:rsid w:val="00901E1C"/>
    <w:rsid w:val="00901FE3"/>
    <w:rsid w:val="009021C1"/>
    <w:rsid w:val="009022DF"/>
    <w:rsid w:val="0090244A"/>
    <w:rsid w:val="0090251A"/>
    <w:rsid w:val="009027D5"/>
    <w:rsid w:val="0090287B"/>
    <w:rsid w:val="00902E7E"/>
    <w:rsid w:val="0090305B"/>
    <w:rsid w:val="009030EA"/>
    <w:rsid w:val="00903919"/>
    <w:rsid w:val="00903E1F"/>
    <w:rsid w:val="00903EA6"/>
    <w:rsid w:val="009043CB"/>
    <w:rsid w:val="0090485C"/>
    <w:rsid w:val="00904AAE"/>
    <w:rsid w:val="00905556"/>
    <w:rsid w:val="0090570D"/>
    <w:rsid w:val="00905988"/>
    <w:rsid w:val="00905B2A"/>
    <w:rsid w:val="009063EF"/>
    <w:rsid w:val="00906763"/>
    <w:rsid w:val="00906BF8"/>
    <w:rsid w:val="00906F66"/>
    <w:rsid w:val="00907134"/>
    <w:rsid w:val="00907330"/>
    <w:rsid w:val="00910205"/>
    <w:rsid w:val="00910736"/>
    <w:rsid w:val="00910BEE"/>
    <w:rsid w:val="009111CA"/>
    <w:rsid w:val="00911947"/>
    <w:rsid w:val="00911FDD"/>
    <w:rsid w:val="0091207A"/>
    <w:rsid w:val="009120D9"/>
    <w:rsid w:val="00912500"/>
    <w:rsid w:val="00912758"/>
    <w:rsid w:val="009127E2"/>
    <w:rsid w:val="00912CF3"/>
    <w:rsid w:val="00912E71"/>
    <w:rsid w:val="009134F4"/>
    <w:rsid w:val="0091373D"/>
    <w:rsid w:val="0091384B"/>
    <w:rsid w:val="009141CF"/>
    <w:rsid w:val="009145E6"/>
    <w:rsid w:val="00914A23"/>
    <w:rsid w:val="00914BC0"/>
    <w:rsid w:val="00914F19"/>
    <w:rsid w:val="009157BD"/>
    <w:rsid w:val="0091583E"/>
    <w:rsid w:val="00915E0E"/>
    <w:rsid w:val="00915F30"/>
    <w:rsid w:val="0091617F"/>
    <w:rsid w:val="009168AA"/>
    <w:rsid w:val="00916903"/>
    <w:rsid w:val="00916A58"/>
    <w:rsid w:val="00916BA6"/>
    <w:rsid w:val="00916D40"/>
    <w:rsid w:val="009170CE"/>
    <w:rsid w:val="0091713B"/>
    <w:rsid w:val="009172B0"/>
    <w:rsid w:val="00917DD3"/>
    <w:rsid w:val="009205D9"/>
    <w:rsid w:val="00920AC0"/>
    <w:rsid w:val="00920CA8"/>
    <w:rsid w:val="00920F4A"/>
    <w:rsid w:val="0092105A"/>
    <w:rsid w:val="0092106D"/>
    <w:rsid w:val="009212D4"/>
    <w:rsid w:val="0092134C"/>
    <w:rsid w:val="00921663"/>
    <w:rsid w:val="0092298F"/>
    <w:rsid w:val="00922BF3"/>
    <w:rsid w:val="0092332B"/>
    <w:rsid w:val="0092395B"/>
    <w:rsid w:val="009239B9"/>
    <w:rsid w:val="00923B8C"/>
    <w:rsid w:val="00923BE7"/>
    <w:rsid w:val="0092418E"/>
    <w:rsid w:val="009242BB"/>
    <w:rsid w:val="00924394"/>
    <w:rsid w:val="009249F3"/>
    <w:rsid w:val="00924A79"/>
    <w:rsid w:val="00924DD1"/>
    <w:rsid w:val="00925242"/>
    <w:rsid w:val="00925FC0"/>
    <w:rsid w:val="009260D9"/>
    <w:rsid w:val="009267DC"/>
    <w:rsid w:val="00926841"/>
    <w:rsid w:val="0092690D"/>
    <w:rsid w:val="00927008"/>
    <w:rsid w:val="00927181"/>
    <w:rsid w:val="00927504"/>
    <w:rsid w:val="009278FE"/>
    <w:rsid w:val="00927C79"/>
    <w:rsid w:val="00927CBA"/>
    <w:rsid w:val="00927DDD"/>
    <w:rsid w:val="009302FD"/>
    <w:rsid w:val="00930345"/>
    <w:rsid w:val="00930559"/>
    <w:rsid w:val="009306F0"/>
    <w:rsid w:val="009308A4"/>
    <w:rsid w:val="00930A2C"/>
    <w:rsid w:val="00930D95"/>
    <w:rsid w:val="0093169B"/>
    <w:rsid w:val="00932177"/>
    <w:rsid w:val="009325D5"/>
    <w:rsid w:val="00932905"/>
    <w:rsid w:val="00932AFC"/>
    <w:rsid w:val="00933016"/>
    <w:rsid w:val="009331E4"/>
    <w:rsid w:val="00933A88"/>
    <w:rsid w:val="00933B0E"/>
    <w:rsid w:val="00933B0F"/>
    <w:rsid w:val="00933FDF"/>
    <w:rsid w:val="00933FE3"/>
    <w:rsid w:val="0093401F"/>
    <w:rsid w:val="00934AAC"/>
    <w:rsid w:val="00934B8A"/>
    <w:rsid w:val="00934B90"/>
    <w:rsid w:val="00934E62"/>
    <w:rsid w:val="00934F1B"/>
    <w:rsid w:val="00935132"/>
    <w:rsid w:val="0093521E"/>
    <w:rsid w:val="0093546B"/>
    <w:rsid w:val="0093557B"/>
    <w:rsid w:val="0093583B"/>
    <w:rsid w:val="00935943"/>
    <w:rsid w:val="00935C30"/>
    <w:rsid w:val="00935C3E"/>
    <w:rsid w:val="0093631A"/>
    <w:rsid w:val="009364CC"/>
    <w:rsid w:val="009366C3"/>
    <w:rsid w:val="00936BB2"/>
    <w:rsid w:val="009370D6"/>
    <w:rsid w:val="00937485"/>
    <w:rsid w:val="00937945"/>
    <w:rsid w:val="00937C37"/>
    <w:rsid w:val="0094005B"/>
    <w:rsid w:val="009409DC"/>
    <w:rsid w:val="00940B9D"/>
    <w:rsid w:val="00940CCC"/>
    <w:rsid w:val="009412F5"/>
    <w:rsid w:val="009413C6"/>
    <w:rsid w:val="00941E13"/>
    <w:rsid w:val="0094202A"/>
    <w:rsid w:val="00942279"/>
    <w:rsid w:val="00942979"/>
    <w:rsid w:val="00942B92"/>
    <w:rsid w:val="009432AC"/>
    <w:rsid w:val="009435B4"/>
    <w:rsid w:val="009435CA"/>
    <w:rsid w:val="009435DD"/>
    <w:rsid w:val="00943B8D"/>
    <w:rsid w:val="009440E7"/>
    <w:rsid w:val="00944281"/>
    <w:rsid w:val="009442C0"/>
    <w:rsid w:val="00944437"/>
    <w:rsid w:val="00944463"/>
    <w:rsid w:val="00944782"/>
    <w:rsid w:val="00944A12"/>
    <w:rsid w:val="00944CC1"/>
    <w:rsid w:val="009451F9"/>
    <w:rsid w:val="00945C34"/>
    <w:rsid w:val="009460CA"/>
    <w:rsid w:val="0094626E"/>
    <w:rsid w:val="00946285"/>
    <w:rsid w:val="009463F4"/>
    <w:rsid w:val="00946924"/>
    <w:rsid w:val="00946A8A"/>
    <w:rsid w:val="00946C10"/>
    <w:rsid w:val="00946C30"/>
    <w:rsid w:val="00946EB1"/>
    <w:rsid w:val="009475E4"/>
    <w:rsid w:val="00947703"/>
    <w:rsid w:val="0094788C"/>
    <w:rsid w:val="009479C3"/>
    <w:rsid w:val="009479D3"/>
    <w:rsid w:val="00947AB4"/>
    <w:rsid w:val="00947B68"/>
    <w:rsid w:val="00947D90"/>
    <w:rsid w:val="00950133"/>
    <w:rsid w:val="0095063A"/>
    <w:rsid w:val="00950C3A"/>
    <w:rsid w:val="00950E14"/>
    <w:rsid w:val="0095120E"/>
    <w:rsid w:val="009515C2"/>
    <w:rsid w:val="0095176E"/>
    <w:rsid w:val="00951A7E"/>
    <w:rsid w:val="00951AAD"/>
    <w:rsid w:val="00951FF1"/>
    <w:rsid w:val="00952022"/>
    <w:rsid w:val="0095259E"/>
    <w:rsid w:val="009527E4"/>
    <w:rsid w:val="00952977"/>
    <w:rsid w:val="00952986"/>
    <w:rsid w:val="00952B3A"/>
    <w:rsid w:val="0095345F"/>
    <w:rsid w:val="00953A79"/>
    <w:rsid w:val="0095428E"/>
    <w:rsid w:val="009543B9"/>
    <w:rsid w:val="0095443D"/>
    <w:rsid w:val="009545D5"/>
    <w:rsid w:val="00954DC4"/>
    <w:rsid w:val="009550FA"/>
    <w:rsid w:val="009552DB"/>
    <w:rsid w:val="00955D8C"/>
    <w:rsid w:val="00955ECA"/>
    <w:rsid w:val="00956346"/>
    <w:rsid w:val="0095637B"/>
    <w:rsid w:val="009564B0"/>
    <w:rsid w:val="00956546"/>
    <w:rsid w:val="009568A7"/>
    <w:rsid w:val="009573CE"/>
    <w:rsid w:val="00957400"/>
    <w:rsid w:val="0095757A"/>
    <w:rsid w:val="00957647"/>
    <w:rsid w:val="0096040C"/>
    <w:rsid w:val="009608EE"/>
    <w:rsid w:val="009609E6"/>
    <w:rsid w:val="00960DD0"/>
    <w:rsid w:val="009613BC"/>
    <w:rsid w:val="0096163F"/>
    <w:rsid w:val="0096177F"/>
    <w:rsid w:val="009618E0"/>
    <w:rsid w:val="00961D72"/>
    <w:rsid w:val="009620F0"/>
    <w:rsid w:val="009622F6"/>
    <w:rsid w:val="00962713"/>
    <w:rsid w:val="0096287E"/>
    <w:rsid w:val="00962A25"/>
    <w:rsid w:val="00962C40"/>
    <w:rsid w:val="0096351F"/>
    <w:rsid w:val="009638C6"/>
    <w:rsid w:val="00963FAB"/>
    <w:rsid w:val="00964315"/>
    <w:rsid w:val="00964577"/>
    <w:rsid w:val="00964FCB"/>
    <w:rsid w:val="009654C5"/>
    <w:rsid w:val="009658F5"/>
    <w:rsid w:val="00965D87"/>
    <w:rsid w:val="009660EF"/>
    <w:rsid w:val="0096625D"/>
    <w:rsid w:val="00966382"/>
    <w:rsid w:val="0096689F"/>
    <w:rsid w:val="0096692D"/>
    <w:rsid w:val="009669A8"/>
    <w:rsid w:val="00966D6D"/>
    <w:rsid w:val="00966E11"/>
    <w:rsid w:val="00966F13"/>
    <w:rsid w:val="009670FB"/>
    <w:rsid w:val="00967180"/>
    <w:rsid w:val="009678B2"/>
    <w:rsid w:val="00967B77"/>
    <w:rsid w:val="00967BA0"/>
    <w:rsid w:val="00967D02"/>
    <w:rsid w:val="00967EF8"/>
    <w:rsid w:val="00970089"/>
    <w:rsid w:val="00970098"/>
    <w:rsid w:val="00970798"/>
    <w:rsid w:val="00970927"/>
    <w:rsid w:val="0097099A"/>
    <w:rsid w:val="00970A5E"/>
    <w:rsid w:val="00970BF2"/>
    <w:rsid w:val="00970D10"/>
    <w:rsid w:val="00970D2B"/>
    <w:rsid w:val="00970EA3"/>
    <w:rsid w:val="00970F7C"/>
    <w:rsid w:val="009719CA"/>
    <w:rsid w:val="00971B38"/>
    <w:rsid w:val="00971CE3"/>
    <w:rsid w:val="00971F84"/>
    <w:rsid w:val="009720D8"/>
    <w:rsid w:val="00972E96"/>
    <w:rsid w:val="00972F7F"/>
    <w:rsid w:val="00973135"/>
    <w:rsid w:val="009731AF"/>
    <w:rsid w:val="00973293"/>
    <w:rsid w:val="00973315"/>
    <w:rsid w:val="0097355D"/>
    <w:rsid w:val="00973EE7"/>
    <w:rsid w:val="00974947"/>
    <w:rsid w:val="00974B92"/>
    <w:rsid w:val="00974F15"/>
    <w:rsid w:val="00974F6F"/>
    <w:rsid w:val="0097529D"/>
    <w:rsid w:val="009753FF"/>
    <w:rsid w:val="00975705"/>
    <w:rsid w:val="00975AD7"/>
    <w:rsid w:val="00976450"/>
    <w:rsid w:val="0097661D"/>
    <w:rsid w:val="009766B4"/>
    <w:rsid w:val="00976BA2"/>
    <w:rsid w:val="00977080"/>
    <w:rsid w:val="009770BB"/>
    <w:rsid w:val="00977456"/>
    <w:rsid w:val="00977485"/>
    <w:rsid w:val="0097748F"/>
    <w:rsid w:val="0097765E"/>
    <w:rsid w:val="009776A5"/>
    <w:rsid w:val="0097794B"/>
    <w:rsid w:val="00977B0A"/>
    <w:rsid w:val="00977CFC"/>
    <w:rsid w:val="00977F36"/>
    <w:rsid w:val="0098002C"/>
    <w:rsid w:val="00980047"/>
    <w:rsid w:val="009808EF"/>
    <w:rsid w:val="00980A23"/>
    <w:rsid w:val="00980D9E"/>
    <w:rsid w:val="00981ADD"/>
    <w:rsid w:val="00981BD5"/>
    <w:rsid w:val="00981C9A"/>
    <w:rsid w:val="00982A02"/>
    <w:rsid w:val="00982B68"/>
    <w:rsid w:val="00982DF9"/>
    <w:rsid w:val="0098307B"/>
    <w:rsid w:val="0098316B"/>
    <w:rsid w:val="00983307"/>
    <w:rsid w:val="00983936"/>
    <w:rsid w:val="00983A21"/>
    <w:rsid w:val="00983B05"/>
    <w:rsid w:val="00983B7B"/>
    <w:rsid w:val="00983B82"/>
    <w:rsid w:val="00983BC1"/>
    <w:rsid w:val="00983D21"/>
    <w:rsid w:val="00983E4E"/>
    <w:rsid w:val="009857FC"/>
    <w:rsid w:val="009859CC"/>
    <w:rsid w:val="00985E58"/>
    <w:rsid w:val="009864F9"/>
    <w:rsid w:val="00986530"/>
    <w:rsid w:val="009865EF"/>
    <w:rsid w:val="00986F37"/>
    <w:rsid w:val="00987109"/>
    <w:rsid w:val="0098721F"/>
    <w:rsid w:val="00987D82"/>
    <w:rsid w:val="009907BC"/>
    <w:rsid w:val="00990923"/>
    <w:rsid w:val="00990D4F"/>
    <w:rsid w:val="00991FF0"/>
    <w:rsid w:val="009922A9"/>
    <w:rsid w:val="00992482"/>
    <w:rsid w:val="00992BD6"/>
    <w:rsid w:val="00992EA0"/>
    <w:rsid w:val="00993315"/>
    <w:rsid w:val="009934E3"/>
    <w:rsid w:val="00993A99"/>
    <w:rsid w:val="00993CD3"/>
    <w:rsid w:val="00994008"/>
    <w:rsid w:val="009940D2"/>
    <w:rsid w:val="0099423B"/>
    <w:rsid w:val="00994622"/>
    <w:rsid w:val="00994723"/>
    <w:rsid w:val="009949E0"/>
    <w:rsid w:val="00994E59"/>
    <w:rsid w:val="009950DF"/>
    <w:rsid w:val="00995293"/>
    <w:rsid w:val="009952E8"/>
    <w:rsid w:val="0099559F"/>
    <w:rsid w:val="00995A4F"/>
    <w:rsid w:val="00995D31"/>
    <w:rsid w:val="00995DD7"/>
    <w:rsid w:val="00995E72"/>
    <w:rsid w:val="009961F2"/>
    <w:rsid w:val="00996857"/>
    <w:rsid w:val="00996D4F"/>
    <w:rsid w:val="00996F76"/>
    <w:rsid w:val="00996FB5"/>
    <w:rsid w:val="00997005"/>
    <w:rsid w:val="0099707A"/>
    <w:rsid w:val="0099718E"/>
    <w:rsid w:val="009972A5"/>
    <w:rsid w:val="00997365"/>
    <w:rsid w:val="0099741F"/>
    <w:rsid w:val="00997603"/>
    <w:rsid w:val="009976FE"/>
    <w:rsid w:val="00997702"/>
    <w:rsid w:val="00997BE5"/>
    <w:rsid w:val="009A0856"/>
    <w:rsid w:val="009A0981"/>
    <w:rsid w:val="009A102A"/>
    <w:rsid w:val="009A1054"/>
    <w:rsid w:val="009A1180"/>
    <w:rsid w:val="009A1228"/>
    <w:rsid w:val="009A1229"/>
    <w:rsid w:val="009A1B49"/>
    <w:rsid w:val="009A1E1A"/>
    <w:rsid w:val="009A1E69"/>
    <w:rsid w:val="009A2FC7"/>
    <w:rsid w:val="009A32CC"/>
    <w:rsid w:val="009A3703"/>
    <w:rsid w:val="009A3B65"/>
    <w:rsid w:val="009A3D2B"/>
    <w:rsid w:val="009A4016"/>
    <w:rsid w:val="009A4628"/>
    <w:rsid w:val="009A466A"/>
    <w:rsid w:val="009A4A2B"/>
    <w:rsid w:val="009A5002"/>
    <w:rsid w:val="009A574A"/>
    <w:rsid w:val="009A5BFD"/>
    <w:rsid w:val="009A5C36"/>
    <w:rsid w:val="009A5EF2"/>
    <w:rsid w:val="009A6072"/>
    <w:rsid w:val="009A607B"/>
    <w:rsid w:val="009A6244"/>
    <w:rsid w:val="009A687C"/>
    <w:rsid w:val="009A6962"/>
    <w:rsid w:val="009A6B0D"/>
    <w:rsid w:val="009A6E8D"/>
    <w:rsid w:val="009A7B76"/>
    <w:rsid w:val="009B0015"/>
    <w:rsid w:val="009B036C"/>
    <w:rsid w:val="009B0420"/>
    <w:rsid w:val="009B0989"/>
    <w:rsid w:val="009B09B1"/>
    <w:rsid w:val="009B0AB8"/>
    <w:rsid w:val="009B0B37"/>
    <w:rsid w:val="009B0C94"/>
    <w:rsid w:val="009B0F0F"/>
    <w:rsid w:val="009B1205"/>
    <w:rsid w:val="009B14F6"/>
    <w:rsid w:val="009B16D3"/>
    <w:rsid w:val="009B1C0D"/>
    <w:rsid w:val="009B1C68"/>
    <w:rsid w:val="009B1F29"/>
    <w:rsid w:val="009B2379"/>
    <w:rsid w:val="009B2434"/>
    <w:rsid w:val="009B2576"/>
    <w:rsid w:val="009B2942"/>
    <w:rsid w:val="009B2B0F"/>
    <w:rsid w:val="009B2B59"/>
    <w:rsid w:val="009B2DD2"/>
    <w:rsid w:val="009B3075"/>
    <w:rsid w:val="009B327A"/>
    <w:rsid w:val="009B3684"/>
    <w:rsid w:val="009B388B"/>
    <w:rsid w:val="009B3A0E"/>
    <w:rsid w:val="009B3E4B"/>
    <w:rsid w:val="009B4798"/>
    <w:rsid w:val="009B4EDF"/>
    <w:rsid w:val="009B5643"/>
    <w:rsid w:val="009B5753"/>
    <w:rsid w:val="009B5754"/>
    <w:rsid w:val="009B5924"/>
    <w:rsid w:val="009B6225"/>
    <w:rsid w:val="009B6302"/>
    <w:rsid w:val="009B646D"/>
    <w:rsid w:val="009B667D"/>
    <w:rsid w:val="009B6B4A"/>
    <w:rsid w:val="009B6FA0"/>
    <w:rsid w:val="009B7853"/>
    <w:rsid w:val="009B7B21"/>
    <w:rsid w:val="009B7E45"/>
    <w:rsid w:val="009C00E1"/>
    <w:rsid w:val="009C0259"/>
    <w:rsid w:val="009C0837"/>
    <w:rsid w:val="009C0ABB"/>
    <w:rsid w:val="009C11D3"/>
    <w:rsid w:val="009C1592"/>
    <w:rsid w:val="009C1629"/>
    <w:rsid w:val="009C16BC"/>
    <w:rsid w:val="009C18C6"/>
    <w:rsid w:val="009C1958"/>
    <w:rsid w:val="009C1B40"/>
    <w:rsid w:val="009C1DEB"/>
    <w:rsid w:val="009C1EBE"/>
    <w:rsid w:val="009C1FE6"/>
    <w:rsid w:val="009C205E"/>
    <w:rsid w:val="009C2A5D"/>
    <w:rsid w:val="009C2D7C"/>
    <w:rsid w:val="009C302F"/>
    <w:rsid w:val="009C31F3"/>
    <w:rsid w:val="009C3479"/>
    <w:rsid w:val="009C3CCC"/>
    <w:rsid w:val="009C3DE7"/>
    <w:rsid w:val="009C3F88"/>
    <w:rsid w:val="009C4079"/>
    <w:rsid w:val="009C40E4"/>
    <w:rsid w:val="009C4282"/>
    <w:rsid w:val="009C4589"/>
    <w:rsid w:val="009C4705"/>
    <w:rsid w:val="009C4792"/>
    <w:rsid w:val="009C47D3"/>
    <w:rsid w:val="009C4A0F"/>
    <w:rsid w:val="009C4A7B"/>
    <w:rsid w:val="009C4EEA"/>
    <w:rsid w:val="009C5159"/>
    <w:rsid w:val="009C52C5"/>
    <w:rsid w:val="009C5416"/>
    <w:rsid w:val="009C5628"/>
    <w:rsid w:val="009C5768"/>
    <w:rsid w:val="009C57F1"/>
    <w:rsid w:val="009C5935"/>
    <w:rsid w:val="009C595A"/>
    <w:rsid w:val="009C5E20"/>
    <w:rsid w:val="009C606A"/>
    <w:rsid w:val="009C6159"/>
    <w:rsid w:val="009C6598"/>
    <w:rsid w:val="009C6BAB"/>
    <w:rsid w:val="009C7506"/>
    <w:rsid w:val="009C753B"/>
    <w:rsid w:val="009C7748"/>
    <w:rsid w:val="009C7AE7"/>
    <w:rsid w:val="009C7D54"/>
    <w:rsid w:val="009C7FA1"/>
    <w:rsid w:val="009D01D4"/>
    <w:rsid w:val="009D0805"/>
    <w:rsid w:val="009D0C06"/>
    <w:rsid w:val="009D0D05"/>
    <w:rsid w:val="009D13D5"/>
    <w:rsid w:val="009D1680"/>
    <w:rsid w:val="009D19D2"/>
    <w:rsid w:val="009D1C8A"/>
    <w:rsid w:val="009D1FD7"/>
    <w:rsid w:val="009D2325"/>
    <w:rsid w:val="009D287D"/>
    <w:rsid w:val="009D3034"/>
    <w:rsid w:val="009D316C"/>
    <w:rsid w:val="009D3456"/>
    <w:rsid w:val="009D34B5"/>
    <w:rsid w:val="009D3A0C"/>
    <w:rsid w:val="009D3AE9"/>
    <w:rsid w:val="009D3D28"/>
    <w:rsid w:val="009D4049"/>
    <w:rsid w:val="009D412C"/>
    <w:rsid w:val="009D4264"/>
    <w:rsid w:val="009D429D"/>
    <w:rsid w:val="009D43E5"/>
    <w:rsid w:val="009D498B"/>
    <w:rsid w:val="009D49F2"/>
    <w:rsid w:val="009D4B6E"/>
    <w:rsid w:val="009D4FDD"/>
    <w:rsid w:val="009D4FEF"/>
    <w:rsid w:val="009D5334"/>
    <w:rsid w:val="009D5677"/>
    <w:rsid w:val="009D5A1F"/>
    <w:rsid w:val="009D5B52"/>
    <w:rsid w:val="009D5E5F"/>
    <w:rsid w:val="009D602D"/>
    <w:rsid w:val="009D61F6"/>
    <w:rsid w:val="009D627F"/>
    <w:rsid w:val="009D64D6"/>
    <w:rsid w:val="009D6769"/>
    <w:rsid w:val="009D6AA3"/>
    <w:rsid w:val="009D7A04"/>
    <w:rsid w:val="009D7C04"/>
    <w:rsid w:val="009D7E73"/>
    <w:rsid w:val="009D7F1D"/>
    <w:rsid w:val="009E0787"/>
    <w:rsid w:val="009E0A60"/>
    <w:rsid w:val="009E0E9F"/>
    <w:rsid w:val="009E0F95"/>
    <w:rsid w:val="009E11AC"/>
    <w:rsid w:val="009E15CB"/>
    <w:rsid w:val="009E1818"/>
    <w:rsid w:val="009E23EF"/>
    <w:rsid w:val="009E25FD"/>
    <w:rsid w:val="009E2AB3"/>
    <w:rsid w:val="009E2C59"/>
    <w:rsid w:val="009E3001"/>
    <w:rsid w:val="009E3382"/>
    <w:rsid w:val="009E36CB"/>
    <w:rsid w:val="009E3AD5"/>
    <w:rsid w:val="009E3FD1"/>
    <w:rsid w:val="009E486B"/>
    <w:rsid w:val="009E4B98"/>
    <w:rsid w:val="009E4C49"/>
    <w:rsid w:val="009E4C6E"/>
    <w:rsid w:val="009E4CF3"/>
    <w:rsid w:val="009E4DE9"/>
    <w:rsid w:val="009E5537"/>
    <w:rsid w:val="009E5828"/>
    <w:rsid w:val="009E59A4"/>
    <w:rsid w:val="009E5A0C"/>
    <w:rsid w:val="009E5A67"/>
    <w:rsid w:val="009E5B6C"/>
    <w:rsid w:val="009E61FA"/>
    <w:rsid w:val="009E66F5"/>
    <w:rsid w:val="009E68E3"/>
    <w:rsid w:val="009E69ED"/>
    <w:rsid w:val="009E6ABD"/>
    <w:rsid w:val="009E6B1A"/>
    <w:rsid w:val="009E6E0A"/>
    <w:rsid w:val="009E71DB"/>
    <w:rsid w:val="009E72BA"/>
    <w:rsid w:val="009E775C"/>
    <w:rsid w:val="009E7A0E"/>
    <w:rsid w:val="009E7B66"/>
    <w:rsid w:val="009F00F3"/>
    <w:rsid w:val="009F013C"/>
    <w:rsid w:val="009F0A73"/>
    <w:rsid w:val="009F0B22"/>
    <w:rsid w:val="009F12DA"/>
    <w:rsid w:val="009F1603"/>
    <w:rsid w:val="009F1845"/>
    <w:rsid w:val="009F1C31"/>
    <w:rsid w:val="009F1C55"/>
    <w:rsid w:val="009F2068"/>
    <w:rsid w:val="009F20FA"/>
    <w:rsid w:val="009F22DC"/>
    <w:rsid w:val="009F237F"/>
    <w:rsid w:val="009F347E"/>
    <w:rsid w:val="009F3984"/>
    <w:rsid w:val="009F3988"/>
    <w:rsid w:val="009F3D84"/>
    <w:rsid w:val="009F42A2"/>
    <w:rsid w:val="009F4E9F"/>
    <w:rsid w:val="009F51E3"/>
    <w:rsid w:val="009F57A3"/>
    <w:rsid w:val="009F5879"/>
    <w:rsid w:val="009F5912"/>
    <w:rsid w:val="009F5961"/>
    <w:rsid w:val="009F5DB9"/>
    <w:rsid w:val="009F5EF5"/>
    <w:rsid w:val="009F637C"/>
    <w:rsid w:val="009F65F6"/>
    <w:rsid w:val="009F67BD"/>
    <w:rsid w:val="009F6969"/>
    <w:rsid w:val="009F6D44"/>
    <w:rsid w:val="009F6DAC"/>
    <w:rsid w:val="009F7221"/>
    <w:rsid w:val="009F740F"/>
    <w:rsid w:val="009F77ED"/>
    <w:rsid w:val="009F7D90"/>
    <w:rsid w:val="00A00318"/>
    <w:rsid w:val="00A003B0"/>
    <w:rsid w:val="00A00968"/>
    <w:rsid w:val="00A00CE6"/>
    <w:rsid w:val="00A00CEC"/>
    <w:rsid w:val="00A00E3B"/>
    <w:rsid w:val="00A015B2"/>
    <w:rsid w:val="00A01A93"/>
    <w:rsid w:val="00A01EF5"/>
    <w:rsid w:val="00A020D1"/>
    <w:rsid w:val="00A023E4"/>
    <w:rsid w:val="00A026C6"/>
    <w:rsid w:val="00A02F1F"/>
    <w:rsid w:val="00A033B3"/>
    <w:rsid w:val="00A035AE"/>
    <w:rsid w:val="00A03A56"/>
    <w:rsid w:val="00A04088"/>
    <w:rsid w:val="00A041E0"/>
    <w:rsid w:val="00A043C1"/>
    <w:rsid w:val="00A04477"/>
    <w:rsid w:val="00A04621"/>
    <w:rsid w:val="00A046D3"/>
    <w:rsid w:val="00A04797"/>
    <w:rsid w:val="00A04AE5"/>
    <w:rsid w:val="00A04C1E"/>
    <w:rsid w:val="00A04C79"/>
    <w:rsid w:val="00A04DE7"/>
    <w:rsid w:val="00A05369"/>
    <w:rsid w:val="00A05F16"/>
    <w:rsid w:val="00A05F8E"/>
    <w:rsid w:val="00A06066"/>
    <w:rsid w:val="00A0683E"/>
    <w:rsid w:val="00A06C36"/>
    <w:rsid w:val="00A06CAA"/>
    <w:rsid w:val="00A07052"/>
    <w:rsid w:val="00A07063"/>
    <w:rsid w:val="00A078DC"/>
    <w:rsid w:val="00A078E4"/>
    <w:rsid w:val="00A07937"/>
    <w:rsid w:val="00A07F61"/>
    <w:rsid w:val="00A100BC"/>
    <w:rsid w:val="00A10206"/>
    <w:rsid w:val="00A10708"/>
    <w:rsid w:val="00A10D0D"/>
    <w:rsid w:val="00A116FB"/>
    <w:rsid w:val="00A11C28"/>
    <w:rsid w:val="00A11C93"/>
    <w:rsid w:val="00A12D02"/>
    <w:rsid w:val="00A12D88"/>
    <w:rsid w:val="00A12DAE"/>
    <w:rsid w:val="00A12F7F"/>
    <w:rsid w:val="00A131BF"/>
    <w:rsid w:val="00A137FE"/>
    <w:rsid w:val="00A1382E"/>
    <w:rsid w:val="00A13B2A"/>
    <w:rsid w:val="00A13B8F"/>
    <w:rsid w:val="00A13DF6"/>
    <w:rsid w:val="00A14062"/>
    <w:rsid w:val="00A14329"/>
    <w:rsid w:val="00A147EA"/>
    <w:rsid w:val="00A14B1C"/>
    <w:rsid w:val="00A14CA6"/>
    <w:rsid w:val="00A14F36"/>
    <w:rsid w:val="00A154C2"/>
    <w:rsid w:val="00A155E1"/>
    <w:rsid w:val="00A15640"/>
    <w:rsid w:val="00A157C6"/>
    <w:rsid w:val="00A15B23"/>
    <w:rsid w:val="00A15E50"/>
    <w:rsid w:val="00A15F96"/>
    <w:rsid w:val="00A1638B"/>
    <w:rsid w:val="00A16454"/>
    <w:rsid w:val="00A16964"/>
    <w:rsid w:val="00A16DF9"/>
    <w:rsid w:val="00A16FBA"/>
    <w:rsid w:val="00A170E1"/>
    <w:rsid w:val="00A17178"/>
    <w:rsid w:val="00A175FF"/>
    <w:rsid w:val="00A1767E"/>
    <w:rsid w:val="00A17985"/>
    <w:rsid w:val="00A17ADA"/>
    <w:rsid w:val="00A17B74"/>
    <w:rsid w:val="00A2040A"/>
    <w:rsid w:val="00A204A3"/>
    <w:rsid w:val="00A205AB"/>
    <w:rsid w:val="00A205B3"/>
    <w:rsid w:val="00A20ADF"/>
    <w:rsid w:val="00A20C08"/>
    <w:rsid w:val="00A211E4"/>
    <w:rsid w:val="00A21AB2"/>
    <w:rsid w:val="00A21AD3"/>
    <w:rsid w:val="00A21B8E"/>
    <w:rsid w:val="00A220C3"/>
    <w:rsid w:val="00A226E3"/>
    <w:rsid w:val="00A228FF"/>
    <w:rsid w:val="00A22D9F"/>
    <w:rsid w:val="00A22EAC"/>
    <w:rsid w:val="00A23257"/>
    <w:rsid w:val="00A23DBA"/>
    <w:rsid w:val="00A23F19"/>
    <w:rsid w:val="00A24139"/>
    <w:rsid w:val="00A246CF"/>
    <w:rsid w:val="00A24CB9"/>
    <w:rsid w:val="00A24F12"/>
    <w:rsid w:val="00A25180"/>
    <w:rsid w:val="00A25613"/>
    <w:rsid w:val="00A25D8E"/>
    <w:rsid w:val="00A25EAA"/>
    <w:rsid w:val="00A25ECD"/>
    <w:rsid w:val="00A26228"/>
    <w:rsid w:val="00A2623F"/>
    <w:rsid w:val="00A263F9"/>
    <w:rsid w:val="00A26B02"/>
    <w:rsid w:val="00A26BD2"/>
    <w:rsid w:val="00A26CA5"/>
    <w:rsid w:val="00A27385"/>
    <w:rsid w:val="00A30089"/>
    <w:rsid w:val="00A301AE"/>
    <w:rsid w:val="00A3041B"/>
    <w:rsid w:val="00A30483"/>
    <w:rsid w:val="00A305E0"/>
    <w:rsid w:val="00A3073B"/>
    <w:rsid w:val="00A309C9"/>
    <w:rsid w:val="00A30A99"/>
    <w:rsid w:val="00A30B4D"/>
    <w:rsid w:val="00A30BA9"/>
    <w:rsid w:val="00A30BD7"/>
    <w:rsid w:val="00A313B8"/>
    <w:rsid w:val="00A31A99"/>
    <w:rsid w:val="00A32171"/>
    <w:rsid w:val="00A32240"/>
    <w:rsid w:val="00A32356"/>
    <w:rsid w:val="00A327D2"/>
    <w:rsid w:val="00A3285B"/>
    <w:rsid w:val="00A32906"/>
    <w:rsid w:val="00A3307B"/>
    <w:rsid w:val="00A332EA"/>
    <w:rsid w:val="00A33640"/>
    <w:rsid w:val="00A34197"/>
    <w:rsid w:val="00A3444A"/>
    <w:rsid w:val="00A34583"/>
    <w:rsid w:val="00A34754"/>
    <w:rsid w:val="00A34795"/>
    <w:rsid w:val="00A347CE"/>
    <w:rsid w:val="00A34A4A"/>
    <w:rsid w:val="00A34B37"/>
    <w:rsid w:val="00A34B7A"/>
    <w:rsid w:val="00A35366"/>
    <w:rsid w:val="00A353C4"/>
    <w:rsid w:val="00A35444"/>
    <w:rsid w:val="00A35580"/>
    <w:rsid w:val="00A3591A"/>
    <w:rsid w:val="00A35B74"/>
    <w:rsid w:val="00A35C97"/>
    <w:rsid w:val="00A35E50"/>
    <w:rsid w:val="00A361AE"/>
    <w:rsid w:val="00A368DA"/>
    <w:rsid w:val="00A36915"/>
    <w:rsid w:val="00A369A0"/>
    <w:rsid w:val="00A36D9B"/>
    <w:rsid w:val="00A36F24"/>
    <w:rsid w:val="00A37032"/>
    <w:rsid w:val="00A40013"/>
    <w:rsid w:val="00A40058"/>
    <w:rsid w:val="00A4011D"/>
    <w:rsid w:val="00A4020F"/>
    <w:rsid w:val="00A40410"/>
    <w:rsid w:val="00A4063F"/>
    <w:rsid w:val="00A40B22"/>
    <w:rsid w:val="00A4136E"/>
    <w:rsid w:val="00A41480"/>
    <w:rsid w:val="00A415A8"/>
    <w:rsid w:val="00A4173E"/>
    <w:rsid w:val="00A41C30"/>
    <w:rsid w:val="00A41CC7"/>
    <w:rsid w:val="00A424D8"/>
    <w:rsid w:val="00A427DC"/>
    <w:rsid w:val="00A427F3"/>
    <w:rsid w:val="00A42CB6"/>
    <w:rsid w:val="00A42E63"/>
    <w:rsid w:val="00A430F5"/>
    <w:rsid w:val="00A43474"/>
    <w:rsid w:val="00A435CA"/>
    <w:rsid w:val="00A43855"/>
    <w:rsid w:val="00A43859"/>
    <w:rsid w:val="00A43AA6"/>
    <w:rsid w:val="00A43D7A"/>
    <w:rsid w:val="00A4428E"/>
    <w:rsid w:val="00A44CC7"/>
    <w:rsid w:val="00A4529E"/>
    <w:rsid w:val="00A456CB"/>
    <w:rsid w:val="00A45B58"/>
    <w:rsid w:val="00A45E6B"/>
    <w:rsid w:val="00A464D4"/>
    <w:rsid w:val="00A466ED"/>
    <w:rsid w:val="00A467E6"/>
    <w:rsid w:val="00A4698E"/>
    <w:rsid w:val="00A46B72"/>
    <w:rsid w:val="00A46E1A"/>
    <w:rsid w:val="00A47390"/>
    <w:rsid w:val="00A4751F"/>
    <w:rsid w:val="00A47789"/>
    <w:rsid w:val="00A479C7"/>
    <w:rsid w:val="00A47BB3"/>
    <w:rsid w:val="00A5013D"/>
    <w:rsid w:val="00A50433"/>
    <w:rsid w:val="00A50462"/>
    <w:rsid w:val="00A506C2"/>
    <w:rsid w:val="00A508BA"/>
    <w:rsid w:val="00A509D7"/>
    <w:rsid w:val="00A50C5F"/>
    <w:rsid w:val="00A50F7A"/>
    <w:rsid w:val="00A51189"/>
    <w:rsid w:val="00A51219"/>
    <w:rsid w:val="00A51335"/>
    <w:rsid w:val="00A516A7"/>
    <w:rsid w:val="00A519E4"/>
    <w:rsid w:val="00A52013"/>
    <w:rsid w:val="00A5288F"/>
    <w:rsid w:val="00A528E7"/>
    <w:rsid w:val="00A52961"/>
    <w:rsid w:val="00A52C36"/>
    <w:rsid w:val="00A52C65"/>
    <w:rsid w:val="00A53081"/>
    <w:rsid w:val="00A53809"/>
    <w:rsid w:val="00A538F6"/>
    <w:rsid w:val="00A53AC7"/>
    <w:rsid w:val="00A5401F"/>
    <w:rsid w:val="00A5429E"/>
    <w:rsid w:val="00A5442E"/>
    <w:rsid w:val="00A54709"/>
    <w:rsid w:val="00A5482E"/>
    <w:rsid w:val="00A556D5"/>
    <w:rsid w:val="00A55A25"/>
    <w:rsid w:val="00A55E81"/>
    <w:rsid w:val="00A55F6F"/>
    <w:rsid w:val="00A561ED"/>
    <w:rsid w:val="00A56567"/>
    <w:rsid w:val="00A565A4"/>
    <w:rsid w:val="00A566E3"/>
    <w:rsid w:val="00A56A77"/>
    <w:rsid w:val="00A56C67"/>
    <w:rsid w:val="00A56DA9"/>
    <w:rsid w:val="00A571F9"/>
    <w:rsid w:val="00A578DD"/>
    <w:rsid w:val="00A57913"/>
    <w:rsid w:val="00A60002"/>
    <w:rsid w:val="00A602D9"/>
    <w:rsid w:val="00A60984"/>
    <w:rsid w:val="00A609C9"/>
    <w:rsid w:val="00A6106B"/>
    <w:rsid w:val="00A61388"/>
    <w:rsid w:val="00A61C16"/>
    <w:rsid w:val="00A61C26"/>
    <w:rsid w:val="00A6248A"/>
    <w:rsid w:val="00A62864"/>
    <w:rsid w:val="00A62A24"/>
    <w:rsid w:val="00A62C0F"/>
    <w:rsid w:val="00A62D01"/>
    <w:rsid w:val="00A62D1E"/>
    <w:rsid w:val="00A62DD8"/>
    <w:rsid w:val="00A632EA"/>
    <w:rsid w:val="00A633F4"/>
    <w:rsid w:val="00A6340B"/>
    <w:rsid w:val="00A636F7"/>
    <w:rsid w:val="00A637DC"/>
    <w:rsid w:val="00A63EE0"/>
    <w:rsid w:val="00A6470A"/>
    <w:rsid w:val="00A64739"/>
    <w:rsid w:val="00A64DAC"/>
    <w:rsid w:val="00A64DC4"/>
    <w:rsid w:val="00A654FA"/>
    <w:rsid w:val="00A6579D"/>
    <w:rsid w:val="00A659DE"/>
    <w:rsid w:val="00A65A0E"/>
    <w:rsid w:val="00A66442"/>
    <w:rsid w:val="00A66D09"/>
    <w:rsid w:val="00A66DCA"/>
    <w:rsid w:val="00A66E73"/>
    <w:rsid w:val="00A670F2"/>
    <w:rsid w:val="00A67BE8"/>
    <w:rsid w:val="00A67C99"/>
    <w:rsid w:val="00A67D3A"/>
    <w:rsid w:val="00A67F48"/>
    <w:rsid w:val="00A70268"/>
    <w:rsid w:val="00A70793"/>
    <w:rsid w:val="00A708A2"/>
    <w:rsid w:val="00A70C7A"/>
    <w:rsid w:val="00A71147"/>
    <w:rsid w:val="00A712B8"/>
    <w:rsid w:val="00A71B1B"/>
    <w:rsid w:val="00A71B21"/>
    <w:rsid w:val="00A71C9F"/>
    <w:rsid w:val="00A72AD5"/>
    <w:rsid w:val="00A72EB6"/>
    <w:rsid w:val="00A73210"/>
    <w:rsid w:val="00A73BCA"/>
    <w:rsid w:val="00A73CE3"/>
    <w:rsid w:val="00A7411F"/>
    <w:rsid w:val="00A74380"/>
    <w:rsid w:val="00A74697"/>
    <w:rsid w:val="00A74912"/>
    <w:rsid w:val="00A74A05"/>
    <w:rsid w:val="00A75186"/>
    <w:rsid w:val="00A7580C"/>
    <w:rsid w:val="00A7595D"/>
    <w:rsid w:val="00A75B1F"/>
    <w:rsid w:val="00A75D2E"/>
    <w:rsid w:val="00A76CC4"/>
    <w:rsid w:val="00A76D14"/>
    <w:rsid w:val="00A76E63"/>
    <w:rsid w:val="00A76E96"/>
    <w:rsid w:val="00A76F0A"/>
    <w:rsid w:val="00A77975"/>
    <w:rsid w:val="00A77A87"/>
    <w:rsid w:val="00A77AE1"/>
    <w:rsid w:val="00A77B87"/>
    <w:rsid w:val="00A8018E"/>
    <w:rsid w:val="00A80330"/>
    <w:rsid w:val="00A8040C"/>
    <w:rsid w:val="00A8096D"/>
    <w:rsid w:val="00A80B7B"/>
    <w:rsid w:val="00A80D39"/>
    <w:rsid w:val="00A811BD"/>
    <w:rsid w:val="00A81216"/>
    <w:rsid w:val="00A818EA"/>
    <w:rsid w:val="00A81A44"/>
    <w:rsid w:val="00A81B9B"/>
    <w:rsid w:val="00A81D0F"/>
    <w:rsid w:val="00A81E2A"/>
    <w:rsid w:val="00A8217A"/>
    <w:rsid w:val="00A82423"/>
    <w:rsid w:val="00A82584"/>
    <w:rsid w:val="00A828A5"/>
    <w:rsid w:val="00A82D0A"/>
    <w:rsid w:val="00A8334A"/>
    <w:rsid w:val="00A833EF"/>
    <w:rsid w:val="00A836AC"/>
    <w:rsid w:val="00A83AA3"/>
    <w:rsid w:val="00A83C13"/>
    <w:rsid w:val="00A83CC7"/>
    <w:rsid w:val="00A84031"/>
    <w:rsid w:val="00A845F0"/>
    <w:rsid w:val="00A8464E"/>
    <w:rsid w:val="00A84796"/>
    <w:rsid w:val="00A8490F"/>
    <w:rsid w:val="00A84B27"/>
    <w:rsid w:val="00A84C22"/>
    <w:rsid w:val="00A85057"/>
    <w:rsid w:val="00A85113"/>
    <w:rsid w:val="00A85509"/>
    <w:rsid w:val="00A85703"/>
    <w:rsid w:val="00A85773"/>
    <w:rsid w:val="00A857D4"/>
    <w:rsid w:val="00A85CA2"/>
    <w:rsid w:val="00A86258"/>
    <w:rsid w:val="00A8633C"/>
    <w:rsid w:val="00A86718"/>
    <w:rsid w:val="00A86761"/>
    <w:rsid w:val="00A87005"/>
    <w:rsid w:val="00A874CE"/>
    <w:rsid w:val="00A87553"/>
    <w:rsid w:val="00A87656"/>
    <w:rsid w:val="00A87B11"/>
    <w:rsid w:val="00A902B2"/>
    <w:rsid w:val="00A9048D"/>
    <w:rsid w:val="00A907CD"/>
    <w:rsid w:val="00A908FB"/>
    <w:rsid w:val="00A90B61"/>
    <w:rsid w:val="00A90D92"/>
    <w:rsid w:val="00A90EB8"/>
    <w:rsid w:val="00A90F0D"/>
    <w:rsid w:val="00A91139"/>
    <w:rsid w:val="00A91B8A"/>
    <w:rsid w:val="00A91C4C"/>
    <w:rsid w:val="00A921F1"/>
    <w:rsid w:val="00A9274C"/>
    <w:rsid w:val="00A927B7"/>
    <w:rsid w:val="00A92901"/>
    <w:rsid w:val="00A92CCF"/>
    <w:rsid w:val="00A93559"/>
    <w:rsid w:val="00A93D88"/>
    <w:rsid w:val="00A93E3A"/>
    <w:rsid w:val="00A944D5"/>
    <w:rsid w:val="00A94AF3"/>
    <w:rsid w:val="00A94C44"/>
    <w:rsid w:val="00A94D3D"/>
    <w:rsid w:val="00A94E40"/>
    <w:rsid w:val="00A95207"/>
    <w:rsid w:val="00A95763"/>
    <w:rsid w:val="00A957DC"/>
    <w:rsid w:val="00A95B83"/>
    <w:rsid w:val="00A95C5C"/>
    <w:rsid w:val="00A95E3D"/>
    <w:rsid w:val="00A95EBB"/>
    <w:rsid w:val="00A95F51"/>
    <w:rsid w:val="00A95F9F"/>
    <w:rsid w:val="00A96D27"/>
    <w:rsid w:val="00A96F0F"/>
    <w:rsid w:val="00A97080"/>
    <w:rsid w:val="00A979E6"/>
    <w:rsid w:val="00A97A84"/>
    <w:rsid w:val="00A97AD8"/>
    <w:rsid w:val="00A97B28"/>
    <w:rsid w:val="00A97B93"/>
    <w:rsid w:val="00A97BEF"/>
    <w:rsid w:val="00A97EAD"/>
    <w:rsid w:val="00AA0445"/>
    <w:rsid w:val="00AA04A6"/>
    <w:rsid w:val="00AA07C7"/>
    <w:rsid w:val="00AA0D08"/>
    <w:rsid w:val="00AA0E1D"/>
    <w:rsid w:val="00AA14BB"/>
    <w:rsid w:val="00AA1ACC"/>
    <w:rsid w:val="00AA1BE5"/>
    <w:rsid w:val="00AA1C5B"/>
    <w:rsid w:val="00AA1D96"/>
    <w:rsid w:val="00AA2124"/>
    <w:rsid w:val="00AA2A37"/>
    <w:rsid w:val="00AA2B66"/>
    <w:rsid w:val="00AA2C9A"/>
    <w:rsid w:val="00AA2F5B"/>
    <w:rsid w:val="00AA3549"/>
    <w:rsid w:val="00AA3667"/>
    <w:rsid w:val="00AA3695"/>
    <w:rsid w:val="00AA3952"/>
    <w:rsid w:val="00AA40D0"/>
    <w:rsid w:val="00AA4436"/>
    <w:rsid w:val="00AA4475"/>
    <w:rsid w:val="00AA4FAC"/>
    <w:rsid w:val="00AA5107"/>
    <w:rsid w:val="00AA53F3"/>
    <w:rsid w:val="00AA589C"/>
    <w:rsid w:val="00AA6402"/>
    <w:rsid w:val="00AA7300"/>
    <w:rsid w:val="00AA7570"/>
    <w:rsid w:val="00AA76C4"/>
    <w:rsid w:val="00AA79C2"/>
    <w:rsid w:val="00AA7FBC"/>
    <w:rsid w:val="00AB0117"/>
    <w:rsid w:val="00AB065F"/>
    <w:rsid w:val="00AB0BCC"/>
    <w:rsid w:val="00AB0F89"/>
    <w:rsid w:val="00AB111B"/>
    <w:rsid w:val="00AB118D"/>
    <w:rsid w:val="00AB119C"/>
    <w:rsid w:val="00AB12CE"/>
    <w:rsid w:val="00AB1390"/>
    <w:rsid w:val="00AB1AA5"/>
    <w:rsid w:val="00AB1FDB"/>
    <w:rsid w:val="00AB25BA"/>
    <w:rsid w:val="00AB288B"/>
    <w:rsid w:val="00AB2A54"/>
    <w:rsid w:val="00AB2A88"/>
    <w:rsid w:val="00AB2C7D"/>
    <w:rsid w:val="00AB326E"/>
    <w:rsid w:val="00AB3636"/>
    <w:rsid w:val="00AB38D6"/>
    <w:rsid w:val="00AB3A75"/>
    <w:rsid w:val="00AB3C32"/>
    <w:rsid w:val="00AB4441"/>
    <w:rsid w:val="00AB4667"/>
    <w:rsid w:val="00AB4787"/>
    <w:rsid w:val="00AB549B"/>
    <w:rsid w:val="00AB5572"/>
    <w:rsid w:val="00AB579C"/>
    <w:rsid w:val="00AB5CB2"/>
    <w:rsid w:val="00AB5DE6"/>
    <w:rsid w:val="00AB604B"/>
    <w:rsid w:val="00AB60D8"/>
    <w:rsid w:val="00AB6180"/>
    <w:rsid w:val="00AB6207"/>
    <w:rsid w:val="00AB627B"/>
    <w:rsid w:val="00AB6483"/>
    <w:rsid w:val="00AB6564"/>
    <w:rsid w:val="00AB680D"/>
    <w:rsid w:val="00AB698F"/>
    <w:rsid w:val="00AB6CCF"/>
    <w:rsid w:val="00AB6F01"/>
    <w:rsid w:val="00AB709A"/>
    <w:rsid w:val="00AB71E8"/>
    <w:rsid w:val="00AB7524"/>
    <w:rsid w:val="00AB75FB"/>
    <w:rsid w:val="00AB7600"/>
    <w:rsid w:val="00AB796E"/>
    <w:rsid w:val="00AB79B7"/>
    <w:rsid w:val="00AB7CB5"/>
    <w:rsid w:val="00AC0031"/>
    <w:rsid w:val="00AC0285"/>
    <w:rsid w:val="00AC04A9"/>
    <w:rsid w:val="00AC04FA"/>
    <w:rsid w:val="00AC0516"/>
    <w:rsid w:val="00AC0637"/>
    <w:rsid w:val="00AC079A"/>
    <w:rsid w:val="00AC0ED4"/>
    <w:rsid w:val="00AC1AB3"/>
    <w:rsid w:val="00AC1D02"/>
    <w:rsid w:val="00AC2427"/>
    <w:rsid w:val="00AC2A56"/>
    <w:rsid w:val="00AC2C45"/>
    <w:rsid w:val="00AC2EC3"/>
    <w:rsid w:val="00AC2F2D"/>
    <w:rsid w:val="00AC33D8"/>
    <w:rsid w:val="00AC3480"/>
    <w:rsid w:val="00AC353E"/>
    <w:rsid w:val="00AC3F9F"/>
    <w:rsid w:val="00AC42B8"/>
    <w:rsid w:val="00AC43DA"/>
    <w:rsid w:val="00AC4E9D"/>
    <w:rsid w:val="00AC4F82"/>
    <w:rsid w:val="00AC53DC"/>
    <w:rsid w:val="00AC54E0"/>
    <w:rsid w:val="00AC576E"/>
    <w:rsid w:val="00AC5C08"/>
    <w:rsid w:val="00AC61DA"/>
    <w:rsid w:val="00AC6C97"/>
    <w:rsid w:val="00AC7117"/>
    <w:rsid w:val="00AC7190"/>
    <w:rsid w:val="00AC71BA"/>
    <w:rsid w:val="00AC7833"/>
    <w:rsid w:val="00AC7959"/>
    <w:rsid w:val="00AC7A6B"/>
    <w:rsid w:val="00AC7B63"/>
    <w:rsid w:val="00AC7D9E"/>
    <w:rsid w:val="00AD01E9"/>
    <w:rsid w:val="00AD0E13"/>
    <w:rsid w:val="00AD13CD"/>
    <w:rsid w:val="00AD18B6"/>
    <w:rsid w:val="00AD1D79"/>
    <w:rsid w:val="00AD1F96"/>
    <w:rsid w:val="00AD227A"/>
    <w:rsid w:val="00AD23F8"/>
    <w:rsid w:val="00AD3786"/>
    <w:rsid w:val="00AD3B8D"/>
    <w:rsid w:val="00AD3C8F"/>
    <w:rsid w:val="00AD3D0F"/>
    <w:rsid w:val="00AD3D91"/>
    <w:rsid w:val="00AD3E17"/>
    <w:rsid w:val="00AD4377"/>
    <w:rsid w:val="00AD4621"/>
    <w:rsid w:val="00AD47D3"/>
    <w:rsid w:val="00AD4A22"/>
    <w:rsid w:val="00AD4A63"/>
    <w:rsid w:val="00AD4A8B"/>
    <w:rsid w:val="00AD4B7A"/>
    <w:rsid w:val="00AD519F"/>
    <w:rsid w:val="00AD5A09"/>
    <w:rsid w:val="00AD5D63"/>
    <w:rsid w:val="00AD5FB1"/>
    <w:rsid w:val="00AD6C86"/>
    <w:rsid w:val="00AD79FC"/>
    <w:rsid w:val="00AD7B56"/>
    <w:rsid w:val="00AD7D45"/>
    <w:rsid w:val="00AE063E"/>
    <w:rsid w:val="00AE0EE3"/>
    <w:rsid w:val="00AE0F40"/>
    <w:rsid w:val="00AE12D2"/>
    <w:rsid w:val="00AE1525"/>
    <w:rsid w:val="00AE1653"/>
    <w:rsid w:val="00AE1B21"/>
    <w:rsid w:val="00AE1C46"/>
    <w:rsid w:val="00AE1C6E"/>
    <w:rsid w:val="00AE1CB6"/>
    <w:rsid w:val="00AE2AC6"/>
    <w:rsid w:val="00AE2F04"/>
    <w:rsid w:val="00AE2F8E"/>
    <w:rsid w:val="00AE36D4"/>
    <w:rsid w:val="00AE3AAA"/>
    <w:rsid w:val="00AE40FF"/>
    <w:rsid w:val="00AE4248"/>
    <w:rsid w:val="00AE4A61"/>
    <w:rsid w:val="00AE4C0B"/>
    <w:rsid w:val="00AE5094"/>
    <w:rsid w:val="00AE516B"/>
    <w:rsid w:val="00AE5302"/>
    <w:rsid w:val="00AE5C7D"/>
    <w:rsid w:val="00AE5CAF"/>
    <w:rsid w:val="00AE5DCC"/>
    <w:rsid w:val="00AE5E42"/>
    <w:rsid w:val="00AE6223"/>
    <w:rsid w:val="00AE67EB"/>
    <w:rsid w:val="00AE69A6"/>
    <w:rsid w:val="00AE6EEC"/>
    <w:rsid w:val="00AE71CA"/>
    <w:rsid w:val="00AE73CF"/>
    <w:rsid w:val="00AE75F4"/>
    <w:rsid w:val="00AE7623"/>
    <w:rsid w:val="00AE7E44"/>
    <w:rsid w:val="00AF02B6"/>
    <w:rsid w:val="00AF042E"/>
    <w:rsid w:val="00AF053B"/>
    <w:rsid w:val="00AF0614"/>
    <w:rsid w:val="00AF0D8C"/>
    <w:rsid w:val="00AF125C"/>
    <w:rsid w:val="00AF12BC"/>
    <w:rsid w:val="00AF16A0"/>
    <w:rsid w:val="00AF1722"/>
    <w:rsid w:val="00AF260C"/>
    <w:rsid w:val="00AF2821"/>
    <w:rsid w:val="00AF2A0E"/>
    <w:rsid w:val="00AF2E81"/>
    <w:rsid w:val="00AF2F7D"/>
    <w:rsid w:val="00AF2FE5"/>
    <w:rsid w:val="00AF369D"/>
    <w:rsid w:val="00AF3B8A"/>
    <w:rsid w:val="00AF3F37"/>
    <w:rsid w:val="00AF40BC"/>
    <w:rsid w:val="00AF42D5"/>
    <w:rsid w:val="00AF4823"/>
    <w:rsid w:val="00AF4CAA"/>
    <w:rsid w:val="00AF4CE4"/>
    <w:rsid w:val="00AF4D39"/>
    <w:rsid w:val="00AF5103"/>
    <w:rsid w:val="00AF57EA"/>
    <w:rsid w:val="00AF5842"/>
    <w:rsid w:val="00AF5E35"/>
    <w:rsid w:val="00AF5F0F"/>
    <w:rsid w:val="00AF654C"/>
    <w:rsid w:val="00AF66BA"/>
    <w:rsid w:val="00AF6ADC"/>
    <w:rsid w:val="00AF6EF8"/>
    <w:rsid w:val="00AF7039"/>
    <w:rsid w:val="00AF7286"/>
    <w:rsid w:val="00AF7415"/>
    <w:rsid w:val="00AF7F3C"/>
    <w:rsid w:val="00AF7F4A"/>
    <w:rsid w:val="00B00082"/>
    <w:rsid w:val="00B00CA9"/>
    <w:rsid w:val="00B01053"/>
    <w:rsid w:val="00B010A4"/>
    <w:rsid w:val="00B01416"/>
    <w:rsid w:val="00B0158A"/>
    <w:rsid w:val="00B01600"/>
    <w:rsid w:val="00B01BB9"/>
    <w:rsid w:val="00B01C0B"/>
    <w:rsid w:val="00B01E5B"/>
    <w:rsid w:val="00B023F5"/>
    <w:rsid w:val="00B025F2"/>
    <w:rsid w:val="00B02ABA"/>
    <w:rsid w:val="00B02C5A"/>
    <w:rsid w:val="00B03946"/>
    <w:rsid w:val="00B03B5B"/>
    <w:rsid w:val="00B03BD0"/>
    <w:rsid w:val="00B03CCE"/>
    <w:rsid w:val="00B03DCC"/>
    <w:rsid w:val="00B040CD"/>
    <w:rsid w:val="00B044CF"/>
    <w:rsid w:val="00B0460D"/>
    <w:rsid w:val="00B047A9"/>
    <w:rsid w:val="00B047F5"/>
    <w:rsid w:val="00B04E9E"/>
    <w:rsid w:val="00B05199"/>
    <w:rsid w:val="00B052F8"/>
    <w:rsid w:val="00B05316"/>
    <w:rsid w:val="00B05441"/>
    <w:rsid w:val="00B05483"/>
    <w:rsid w:val="00B06C70"/>
    <w:rsid w:val="00B06F88"/>
    <w:rsid w:val="00B072F9"/>
    <w:rsid w:val="00B076FC"/>
    <w:rsid w:val="00B07B7D"/>
    <w:rsid w:val="00B07FB9"/>
    <w:rsid w:val="00B104FF"/>
    <w:rsid w:val="00B10531"/>
    <w:rsid w:val="00B1088D"/>
    <w:rsid w:val="00B10950"/>
    <w:rsid w:val="00B115AF"/>
    <w:rsid w:val="00B1199B"/>
    <w:rsid w:val="00B11B63"/>
    <w:rsid w:val="00B11E47"/>
    <w:rsid w:val="00B12570"/>
    <w:rsid w:val="00B12618"/>
    <w:rsid w:val="00B126B6"/>
    <w:rsid w:val="00B12895"/>
    <w:rsid w:val="00B1326C"/>
    <w:rsid w:val="00B139DB"/>
    <w:rsid w:val="00B13B4C"/>
    <w:rsid w:val="00B14618"/>
    <w:rsid w:val="00B14F2E"/>
    <w:rsid w:val="00B15512"/>
    <w:rsid w:val="00B15C68"/>
    <w:rsid w:val="00B15F1A"/>
    <w:rsid w:val="00B15FF5"/>
    <w:rsid w:val="00B1618B"/>
    <w:rsid w:val="00B16321"/>
    <w:rsid w:val="00B16571"/>
    <w:rsid w:val="00B167B1"/>
    <w:rsid w:val="00B167EC"/>
    <w:rsid w:val="00B169F5"/>
    <w:rsid w:val="00B16D33"/>
    <w:rsid w:val="00B16F0A"/>
    <w:rsid w:val="00B16FEC"/>
    <w:rsid w:val="00B170ED"/>
    <w:rsid w:val="00B17677"/>
    <w:rsid w:val="00B178FE"/>
    <w:rsid w:val="00B17CC5"/>
    <w:rsid w:val="00B17DDA"/>
    <w:rsid w:val="00B17EDF"/>
    <w:rsid w:val="00B17EFF"/>
    <w:rsid w:val="00B201BD"/>
    <w:rsid w:val="00B205D9"/>
    <w:rsid w:val="00B2064E"/>
    <w:rsid w:val="00B207F5"/>
    <w:rsid w:val="00B208DA"/>
    <w:rsid w:val="00B20B99"/>
    <w:rsid w:val="00B20E1B"/>
    <w:rsid w:val="00B20F03"/>
    <w:rsid w:val="00B21752"/>
    <w:rsid w:val="00B218CE"/>
    <w:rsid w:val="00B21B12"/>
    <w:rsid w:val="00B22135"/>
    <w:rsid w:val="00B2239C"/>
    <w:rsid w:val="00B228F6"/>
    <w:rsid w:val="00B22DCD"/>
    <w:rsid w:val="00B22EE6"/>
    <w:rsid w:val="00B23076"/>
    <w:rsid w:val="00B23087"/>
    <w:rsid w:val="00B230C4"/>
    <w:rsid w:val="00B231F9"/>
    <w:rsid w:val="00B2328A"/>
    <w:rsid w:val="00B246C9"/>
    <w:rsid w:val="00B246E8"/>
    <w:rsid w:val="00B24BB0"/>
    <w:rsid w:val="00B24D66"/>
    <w:rsid w:val="00B24D84"/>
    <w:rsid w:val="00B25013"/>
    <w:rsid w:val="00B250DD"/>
    <w:rsid w:val="00B2553D"/>
    <w:rsid w:val="00B25745"/>
    <w:rsid w:val="00B2599B"/>
    <w:rsid w:val="00B2619E"/>
    <w:rsid w:val="00B2660B"/>
    <w:rsid w:val="00B26722"/>
    <w:rsid w:val="00B272AE"/>
    <w:rsid w:val="00B2746C"/>
    <w:rsid w:val="00B277B3"/>
    <w:rsid w:val="00B27985"/>
    <w:rsid w:val="00B279FE"/>
    <w:rsid w:val="00B27E18"/>
    <w:rsid w:val="00B301EE"/>
    <w:rsid w:val="00B30893"/>
    <w:rsid w:val="00B30C01"/>
    <w:rsid w:val="00B30EBC"/>
    <w:rsid w:val="00B312FA"/>
    <w:rsid w:val="00B316F2"/>
    <w:rsid w:val="00B31A0D"/>
    <w:rsid w:val="00B31C89"/>
    <w:rsid w:val="00B324D6"/>
    <w:rsid w:val="00B32627"/>
    <w:rsid w:val="00B32883"/>
    <w:rsid w:val="00B32962"/>
    <w:rsid w:val="00B32C43"/>
    <w:rsid w:val="00B32D02"/>
    <w:rsid w:val="00B32E5F"/>
    <w:rsid w:val="00B330BD"/>
    <w:rsid w:val="00B33255"/>
    <w:rsid w:val="00B332EA"/>
    <w:rsid w:val="00B3341B"/>
    <w:rsid w:val="00B338B0"/>
    <w:rsid w:val="00B3398C"/>
    <w:rsid w:val="00B33E32"/>
    <w:rsid w:val="00B33F2C"/>
    <w:rsid w:val="00B341C1"/>
    <w:rsid w:val="00B34CAE"/>
    <w:rsid w:val="00B34E3D"/>
    <w:rsid w:val="00B34EEC"/>
    <w:rsid w:val="00B34F9E"/>
    <w:rsid w:val="00B35621"/>
    <w:rsid w:val="00B35BCB"/>
    <w:rsid w:val="00B35E72"/>
    <w:rsid w:val="00B36029"/>
    <w:rsid w:val="00B362CE"/>
    <w:rsid w:val="00B36409"/>
    <w:rsid w:val="00B36AB9"/>
    <w:rsid w:val="00B36CE3"/>
    <w:rsid w:val="00B36E3B"/>
    <w:rsid w:val="00B37037"/>
    <w:rsid w:val="00B375FA"/>
    <w:rsid w:val="00B37899"/>
    <w:rsid w:val="00B37A3A"/>
    <w:rsid w:val="00B37C0F"/>
    <w:rsid w:val="00B40278"/>
    <w:rsid w:val="00B402FE"/>
    <w:rsid w:val="00B403C3"/>
    <w:rsid w:val="00B4105D"/>
    <w:rsid w:val="00B41276"/>
    <w:rsid w:val="00B41597"/>
    <w:rsid w:val="00B41866"/>
    <w:rsid w:val="00B41CEE"/>
    <w:rsid w:val="00B41EB9"/>
    <w:rsid w:val="00B41F59"/>
    <w:rsid w:val="00B421EE"/>
    <w:rsid w:val="00B42723"/>
    <w:rsid w:val="00B428F1"/>
    <w:rsid w:val="00B42D06"/>
    <w:rsid w:val="00B433E7"/>
    <w:rsid w:val="00B43697"/>
    <w:rsid w:val="00B43F94"/>
    <w:rsid w:val="00B447DF"/>
    <w:rsid w:val="00B44D4C"/>
    <w:rsid w:val="00B44E29"/>
    <w:rsid w:val="00B450AD"/>
    <w:rsid w:val="00B4515A"/>
    <w:rsid w:val="00B4549A"/>
    <w:rsid w:val="00B459CA"/>
    <w:rsid w:val="00B45BE9"/>
    <w:rsid w:val="00B4624C"/>
    <w:rsid w:val="00B46407"/>
    <w:rsid w:val="00B46480"/>
    <w:rsid w:val="00B46AD4"/>
    <w:rsid w:val="00B46CE1"/>
    <w:rsid w:val="00B470C7"/>
    <w:rsid w:val="00B500B8"/>
    <w:rsid w:val="00B505EB"/>
    <w:rsid w:val="00B505EC"/>
    <w:rsid w:val="00B5061B"/>
    <w:rsid w:val="00B509C0"/>
    <w:rsid w:val="00B50FA7"/>
    <w:rsid w:val="00B514D7"/>
    <w:rsid w:val="00B523A0"/>
    <w:rsid w:val="00B526E9"/>
    <w:rsid w:val="00B52914"/>
    <w:rsid w:val="00B52A62"/>
    <w:rsid w:val="00B52C87"/>
    <w:rsid w:val="00B52DE3"/>
    <w:rsid w:val="00B53253"/>
    <w:rsid w:val="00B535FE"/>
    <w:rsid w:val="00B5391D"/>
    <w:rsid w:val="00B53E0D"/>
    <w:rsid w:val="00B53E1C"/>
    <w:rsid w:val="00B542B8"/>
    <w:rsid w:val="00B554E0"/>
    <w:rsid w:val="00B555B1"/>
    <w:rsid w:val="00B55DEB"/>
    <w:rsid w:val="00B55EA4"/>
    <w:rsid w:val="00B562D1"/>
    <w:rsid w:val="00B565D4"/>
    <w:rsid w:val="00B567BE"/>
    <w:rsid w:val="00B567F0"/>
    <w:rsid w:val="00B56D40"/>
    <w:rsid w:val="00B56DC3"/>
    <w:rsid w:val="00B56F0E"/>
    <w:rsid w:val="00B5754F"/>
    <w:rsid w:val="00B57570"/>
    <w:rsid w:val="00B57CA9"/>
    <w:rsid w:val="00B60060"/>
    <w:rsid w:val="00B6030E"/>
    <w:rsid w:val="00B60579"/>
    <w:rsid w:val="00B60610"/>
    <w:rsid w:val="00B60E05"/>
    <w:rsid w:val="00B61244"/>
    <w:rsid w:val="00B6185D"/>
    <w:rsid w:val="00B61C12"/>
    <w:rsid w:val="00B61C7E"/>
    <w:rsid w:val="00B61D18"/>
    <w:rsid w:val="00B61F31"/>
    <w:rsid w:val="00B6358D"/>
    <w:rsid w:val="00B63613"/>
    <w:rsid w:val="00B63C82"/>
    <w:rsid w:val="00B642BC"/>
    <w:rsid w:val="00B64EF9"/>
    <w:rsid w:val="00B65005"/>
    <w:rsid w:val="00B65383"/>
    <w:rsid w:val="00B65786"/>
    <w:rsid w:val="00B658CF"/>
    <w:rsid w:val="00B65B9F"/>
    <w:rsid w:val="00B65BC2"/>
    <w:rsid w:val="00B65D25"/>
    <w:rsid w:val="00B66031"/>
    <w:rsid w:val="00B66C5D"/>
    <w:rsid w:val="00B66DAD"/>
    <w:rsid w:val="00B6784F"/>
    <w:rsid w:val="00B67A46"/>
    <w:rsid w:val="00B67E93"/>
    <w:rsid w:val="00B701B2"/>
    <w:rsid w:val="00B70226"/>
    <w:rsid w:val="00B7089D"/>
    <w:rsid w:val="00B70C03"/>
    <w:rsid w:val="00B70CF9"/>
    <w:rsid w:val="00B70EBA"/>
    <w:rsid w:val="00B713F6"/>
    <w:rsid w:val="00B716DD"/>
    <w:rsid w:val="00B71728"/>
    <w:rsid w:val="00B717FF"/>
    <w:rsid w:val="00B71DD7"/>
    <w:rsid w:val="00B71F57"/>
    <w:rsid w:val="00B71FCB"/>
    <w:rsid w:val="00B7210A"/>
    <w:rsid w:val="00B72320"/>
    <w:rsid w:val="00B726BE"/>
    <w:rsid w:val="00B72AF6"/>
    <w:rsid w:val="00B72C21"/>
    <w:rsid w:val="00B72E60"/>
    <w:rsid w:val="00B735F7"/>
    <w:rsid w:val="00B73983"/>
    <w:rsid w:val="00B73BEB"/>
    <w:rsid w:val="00B74A25"/>
    <w:rsid w:val="00B74BFA"/>
    <w:rsid w:val="00B754A7"/>
    <w:rsid w:val="00B758E8"/>
    <w:rsid w:val="00B75AB3"/>
    <w:rsid w:val="00B75D91"/>
    <w:rsid w:val="00B76089"/>
    <w:rsid w:val="00B765C3"/>
    <w:rsid w:val="00B768C5"/>
    <w:rsid w:val="00B769B2"/>
    <w:rsid w:val="00B76EE8"/>
    <w:rsid w:val="00B7783B"/>
    <w:rsid w:val="00B77AC0"/>
    <w:rsid w:val="00B77AE9"/>
    <w:rsid w:val="00B77C49"/>
    <w:rsid w:val="00B77DED"/>
    <w:rsid w:val="00B77EAF"/>
    <w:rsid w:val="00B80120"/>
    <w:rsid w:val="00B80BB1"/>
    <w:rsid w:val="00B80D36"/>
    <w:rsid w:val="00B810D6"/>
    <w:rsid w:val="00B81854"/>
    <w:rsid w:val="00B81910"/>
    <w:rsid w:val="00B81B06"/>
    <w:rsid w:val="00B822FF"/>
    <w:rsid w:val="00B82336"/>
    <w:rsid w:val="00B8274C"/>
    <w:rsid w:val="00B838BA"/>
    <w:rsid w:val="00B83C1C"/>
    <w:rsid w:val="00B83E61"/>
    <w:rsid w:val="00B83E6D"/>
    <w:rsid w:val="00B842DF"/>
    <w:rsid w:val="00B84372"/>
    <w:rsid w:val="00B8477B"/>
    <w:rsid w:val="00B84AC8"/>
    <w:rsid w:val="00B84C5B"/>
    <w:rsid w:val="00B85227"/>
    <w:rsid w:val="00B857A1"/>
    <w:rsid w:val="00B85811"/>
    <w:rsid w:val="00B8592C"/>
    <w:rsid w:val="00B85A6B"/>
    <w:rsid w:val="00B85E81"/>
    <w:rsid w:val="00B86084"/>
    <w:rsid w:val="00B8646D"/>
    <w:rsid w:val="00B8717F"/>
    <w:rsid w:val="00B87761"/>
    <w:rsid w:val="00B877BC"/>
    <w:rsid w:val="00B87C00"/>
    <w:rsid w:val="00B87C11"/>
    <w:rsid w:val="00B87CF6"/>
    <w:rsid w:val="00B87F87"/>
    <w:rsid w:val="00B9026C"/>
    <w:rsid w:val="00B9032B"/>
    <w:rsid w:val="00B90440"/>
    <w:rsid w:val="00B90EB9"/>
    <w:rsid w:val="00B915B0"/>
    <w:rsid w:val="00B919A6"/>
    <w:rsid w:val="00B922E3"/>
    <w:rsid w:val="00B927A9"/>
    <w:rsid w:val="00B92D76"/>
    <w:rsid w:val="00B9325D"/>
    <w:rsid w:val="00B936A8"/>
    <w:rsid w:val="00B93971"/>
    <w:rsid w:val="00B93DD4"/>
    <w:rsid w:val="00B940F9"/>
    <w:rsid w:val="00B94145"/>
    <w:rsid w:val="00B941C1"/>
    <w:rsid w:val="00B9442E"/>
    <w:rsid w:val="00B9495C"/>
    <w:rsid w:val="00B94B9E"/>
    <w:rsid w:val="00B94C9D"/>
    <w:rsid w:val="00B95536"/>
    <w:rsid w:val="00B95563"/>
    <w:rsid w:val="00B957AD"/>
    <w:rsid w:val="00B95C24"/>
    <w:rsid w:val="00B96431"/>
    <w:rsid w:val="00B96710"/>
    <w:rsid w:val="00B972B1"/>
    <w:rsid w:val="00B97558"/>
    <w:rsid w:val="00B97B20"/>
    <w:rsid w:val="00B97FEB"/>
    <w:rsid w:val="00BA0558"/>
    <w:rsid w:val="00BA09A6"/>
    <w:rsid w:val="00BA09C3"/>
    <w:rsid w:val="00BA113C"/>
    <w:rsid w:val="00BA1BCE"/>
    <w:rsid w:val="00BA1DE7"/>
    <w:rsid w:val="00BA2156"/>
    <w:rsid w:val="00BA23E8"/>
    <w:rsid w:val="00BA243B"/>
    <w:rsid w:val="00BA258E"/>
    <w:rsid w:val="00BA3235"/>
    <w:rsid w:val="00BA35EF"/>
    <w:rsid w:val="00BA37BE"/>
    <w:rsid w:val="00BA37C8"/>
    <w:rsid w:val="00BA3881"/>
    <w:rsid w:val="00BA39EC"/>
    <w:rsid w:val="00BA4354"/>
    <w:rsid w:val="00BA43B8"/>
    <w:rsid w:val="00BA497A"/>
    <w:rsid w:val="00BA4A6B"/>
    <w:rsid w:val="00BA4FA8"/>
    <w:rsid w:val="00BA5200"/>
    <w:rsid w:val="00BA5281"/>
    <w:rsid w:val="00BA5785"/>
    <w:rsid w:val="00BA57DD"/>
    <w:rsid w:val="00BA5B1A"/>
    <w:rsid w:val="00BA5CC1"/>
    <w:rsid w:val="00BA5EBB"/>
    <w:rsid w:val="00BA6558"/>
    <w:rsid w:val="00BA65E0"/>
    <w:rsid w:val="00BA7BD7"/>
    <w:rsid w:val="00BA7F11"/>
    <w:rsid w:val="00BB00B2"/>
    <w:rsid w:val="00BB014E"/>
    <w:rsid w:val="00BB05F4"/>
    <w:rsid w:val="00BB0AD1"/>
    <w:rsid w:val="00BB0CE7"/>
    <w:rsid w:val="00BB179E"/>
    <w:rsid w:val="00BB182C"/>
    <w:rsid w:val="00BB1B72"/>
    <w:rsid w:val="00BB1EF8"/>
    <w:rsid w:val="00BB2260"/>
    <w:rsid w:val="00BB24A2"/>
    <w:rsid w:val="00BB270B"/>
    <w:rsid w:val="00BB2C8C"/>
    <w:rsid w:val="00BB2FDF"/>
    <w:rsid w:val="00BB3399"/>
    <w:rsid w:val="00BB35E8"/>
    <w:rsid w:val="00BB379F"/>
    <w:rsid w:val="00BB3851"/>
    <w:rsid w:val="00BB3C5A"/>
    <w:rsid w:val="00BB3CE4"/>
    <w:rsid w:val="00BB3D62"/>
    <w:rsid w:val="00BB4317"/>
    <w:rsid w:val="00BB45D3"/>
    <w:rsid w:val="00BB471D"/>
    <w:rsid w:val="00BB49AE"/>
    <w:rsid w:val="00BB4CE9"/>
    <w:rsid w:val="00BB50A7"/>
    <w:rsid w:val="00BB575C"/>
    <w:rsid w:val="00BB5924"/>
    <w:rsid w:val="00BB5A2B"/>
    <w:rsid w:val="00BB5B87"/>
    <w:rsid w:val="00BB5D3D"/>
    <w:rsid w:val="00BB5FB1"/>
    <w:rsid w:val="00BB64E3"/>
    <w:rsid w:val="00BB65C1"/>
    <w:rsid w:val="00BB7520"/>
    <w:rsid w:val="00BB7543"/>
    <w:rsid w:val="00BB7E46"/>
    <w:rsid w:val="00BB7F89"/>
    <w:rsid w:val="00BC0035"/>
    <w:rsid w:val="00BC0303"/>
    <w:rsid w:val="00BC05AD"/>
    <w:rsid w:val="00BC0926"/>
    <w:rsid w:val="00BC0CFD"/>
    <w:rsid w:val="00BC0DEE"/>
    <w:rsid w:val="00BC0F60"/>
    <w:rsid w:val="00BC1350"/>
    <w:rsid w:val="00BC1559"/>
    <w:rsid w:val="00BC1A93"/>
    <w:rsid w:val="00BC1C53"/>
    <w:rsid w:val="00BC2596"/>
    <w:rsid w:val="00BC26D3"/>
    <w:rsid w:val="00BC2B28"/>
    <w:rsid w:val="00BC2E9F"/>
    <w:rsid w:val="00BC30BD"/>
    <w:rsid w:val="00BC3574"/>
    <w:rsid w:val="00BC376B"/>
    <w:rsid w:val="00BC3980"/>
    <w:rsid w:val="00BC3B0C"/>
    <w:rsid w:val="00BC3DE1"/>
    <w:rsid w:val="00BC40D7"/>
    <w:rsid w:val="00BC40E2"/>
    <w:rsid w:val="00BC4403"/>
    <w:rsid w:val="00BC4883"/>
    <w:rsid w:val="00BC4987"/>
    <w:rsid w:val="00BC54E2"/>
    <w:rsid w:val="00BC55B2"/>
    <w:rsid w:val="00BC67EF"/>
    <w:rsid w:val="00BC6829"/>
    <w:rsid w:val="00BC6D78"/>
    <w:rsid w:val="00BC7157"/>
    <w:rsid w:val="00BC7334"/>
    <w:rsid w:val="00BC79E8"/>
    <w:rsid w:val="00BC7A31"/>
    <w:rsid w:val="00BC7B48"/>
    <w:rsid w:val="00BC7B61"/>
    <w:rsid w:val="00BC7C7B"/>
    <w:rsid w:val="00BC7E96"/>
    <w:rsid w:val="00BD0158"/>
    <w:rsid w:val="00BD0615"/>
    <w:rsid w:val="00BD0A00"/>
    <w:rsid w:val="00BD0F1D"/>
    <w:rsid w:val="00BD1111"/>
    <w:rsid w:val="00BD1202"/>
    <w:rsid w:val="00BD1B02"/>
    <w:rsid w:val="00BD1C1A"/>
    <w:rsid w:val="00BD1DEF"/>
    <w:rsid w:val="00BD1EA9"/>
    <w:rsid w:val="00BD21E6"/>
    <w:rsid w:val="00BD248D"/>
    <w:rsid w:val="00BD27E8"/>
    <w:rsid w:val="00BD32DF"/>
    <w:rsid w:val="00BD35FC"/>
    <w:rsid w:val="00BD38A8"/>
    <w:rsid w:val="00BD3B0E"/>
    <w:rsid w:val="00BD3DB1"/>
    <w:rsid w:val="00BD47C1"/>
    <w:rsid w:val="00BD4918"/>
    <w:rsid w:val="00BD4ADB"/>
    <w:rsid w:val="00BD54C4"/>
    <w:rsid w:val="00BD55D8"/>
    <w:rsid w:val="00BD5986"/>
    <w:rsid w:val="00BD61FF"/>
    <w:rsid w:val="00BD6478"/>
    <w:rsid w:val="00BD6782"/>
    <w:rsid w:val="00BD67AC"/>
    <w:rsid w:val="00BD6B00"/>
    <w:rsid w:val="00BD6B55"/>
    <w:rsid w:val="00BD7433"/>
    <w:rsid w:val="00BD7659"/>
    <w:rsid w:val="00BD7DCC"/>
    <w:rsid w:val="00BE003A"/>
    <w:rsid w:val="00BE00AD"/>
    <w:rsid w:val="00BE036F"/>
    <w:rsid w:val="00BE0628"/>
    <w:rsid w:val="00BE087D"/>
    <w:rsid w:val="00BE0B00"/>
    <w:rsid w:val="00BE0EDF"/>
    <w:rsid w:val="00BE16DF"/>
    <w:rsid w:val="00BE172E"/>
    <w:rsid w:val="00BE1B6B"/>
    <w:rsid w:val="00BE1BEF"/>
    <w:rsid w:val="00BE1E0A"/>
    <w:rsid w:val="00BE2170"/>
    <w:rsid w:val="00BE226A"/>
    <w:rsid w:val="00BE22E0"/>
    <w:rsid w:val="00BE2307"/>
    <w:rsid w:val="00BE237E"/>
    <w:rsid w:val="00BE2C05"/>
    <w:rsid w:val="00BE313F"/>
    <w:rsid w:val="00BE34C2"/>
    <w:rsid w:val="00BE3A82"/>
    <w:rsid w:val="00BE4458"/>
    <w:rsid w:val="00BE4718"/>
    <w:rsid w:val="00BE4CCF"/>
    <w:rsid w:val="00BE50B1"/>
    <w:rsid w:val="00BE5306"/>
    <w:rsid w:val="00BE5620"/>
    <w:rsid w:val="00BE57C4"/>
    <w:rsid w:val="00BE5AD2"/>
    <w:rsid w:val="00BE5B27"/>
    <w:rsid w:val="00BE5CA3"/>
    <w:rsid w:val="00BE616C"/>
    <w:rsid w:val="00BE6185"/>
    <w:rsid w:val="00BE64B5"/>
    <w:rsid w:val="00BE698A"/>
    <w:rsid w:val="00BE6A19"/>
    <w:rsid w:val="00BE6EDB"/>
    <w:rsid w:val="00BE70B4"/>
    <w:rsid w:val="00BE70E2"/>
    <w:rsid w:val="00BE7141"/>
    <w:rsid w:val="00BE71CF"/>
    <w:rsid w:val="00BE7376"/>
    <w:rsid w:val="00BE7523"/>
    <w:rsid w:val="00BE7659"/>
    <w:rsid w:val="00BE7811"/>
    <w:rsid w:val="00BE7A87"/>
    <w:rsid w:val="00BE7D09"/>
    <w:rsid w:val="00BF0171"/>
    <w:rsid w:val="00BF0816"/>
    <w:rsid w:val="00BF0866"/>
    <w:rsid w:val="00BF0C7A"/>
    <w:rsid w:val="00BF0FEE"/>
    <w:rsid w:val="00BF12E8"/>
    <w:rsid w:val="00BF13C7"/>
    <w:rsid w:val="00BF185C"/>
    <w:rsid w:val="00BF1D3E"/>
    <w:rsid w:val="00BF2764"/>
    <w:rsid w:val="00BF2777"/>
    <w:rsid w:val="00BF2B71"/>
    <w:rsid w:val="00BF2C13"/>
    <w:rsid w:val="00BF33BD"/>
    <w:rsid w:val="00BF3819"/>
    <w:rsid w:val="00BF40D0"/>
    <w:rsid w:val="00BF4181"/>
    <w:rsid w:val="00BF41D5"/>
    <w:rsid w:val="00BF51DF"/>
    <w:rsid w:val="00BF5443"/>
    <w:rsid w:val="00BF56A4"/>
    <w:rsid w:val="00BF5737"/>
    <w:rsid w:val="00BF587D"/>
    <w:rsid w:val="00BF5AA2"/>
    <w:rsid w:val="00BF5AEC"/>
    <w:rsid w:val="00BF5C7A"/>
    <w:rsid w:val="00BF5C82"/>
    <w:rsid w:val="00BF603B"/>
    <w:rsid w:val="00BF629A"/>
    <w:rsid w:val="00BF63FC"/>
    <w:rsid w:val="00BF6654"/>
    <w:rsid w:val="00BF6811"/>
    <w:rsid w:val="00BF68F9"/>
    <w:rsid w:val="00BF7186"/>
    <w:rsid w:val="00BF789F"/>
    <w:rsid w:val="00C000B8"/>
    <w:rsid w:val="00C00180"/>
    <w:rsid w:val="00C00613"/>
    <w:rsid w:val="00C0085A"/>
    <w:rsid w:val="00C00C5B"/>
    <w:rsid w:val="00C00C6B"/>
    <w:rsid w:val="00C01562"/>
    <w:rsid w:val="00C0196A"/>
    <w:rsid w:val="00C01D57"/>
    <w:rsid w:val="00C01F04"/>
    <w:rsid w:val="00C020C8"/>
    <w:rsid w:val="00C029C6"/>
    <w:rsid w:val="00C02A03"/>
    <w:rsid w:val="00C02BB5"/>
    <w:rsid w:val="00C02C7C"/>
    <w:rsid w:val="00C0358F"/>
    <w:rsid w:val="00C039E1"/>
    <w:rsid w:val="00C03C09"/>
    <w:rsid w:val="00C03D5F"/>
    <w:rsid w:val="00C03EC4"/>
    <w:rsid w:val="00C04224"/>
    <w:rsid w:val="00C04272"/>
    <w:rsid w:val="00C0454F"/>
    <w:rsid w:val="00C0467D"/>
    <w:rsid w:val="00C04D14"/>
    <w:rsid w:val="00C04D32"/>
    <w:rsid w:val="00C04F56"/>
    <w:rsid w:val="00C0525B"/>
    <w:rsid w:val="00C0546C"/>
    <w:rsid w:val="00C05738"/>
    <w:rsid w:val="00C058D9"/>
    <w:rsid w:val="00C05A97"/>
    <w:rsid w:val="00C063CD"/>
    <w:rsid w:val="00C066B8"/>
    <w:rsid w:val="00C06B8C"/>
    <w:rsid w:val="00C06E04"/>
    <w:rsid w:val="00C07634"/>
    <w:rsid w:val="00C07670"/>
    <w:rsid w:val="00C07937"/>
    <w:rsid w:val="00C07962"/>
    <w:rsid w:val="00C106E0"/>
    <w:rsid w:val="00C1095D"/>
    <w:rsid w:val="00C10A47"/>
    <w:rsid w:val="00C10BD2"/>
    <w:rsid w:val="00C10D1E"/>
    <w:rsid w:val="00C10DF9"/>
    <w:rsid w:val="00C10E3A"/>
    <w:rsid w:val="00C10F1A"/>
    <w:rsid w:val="00C10F4F"/>
    <w:rsid w:val="00C110A6"/>
    <w:rsid w:val="00C11675"/>
    <w:rsid w:val="00C11988"/>
    <w:rsid w:val="00C11A9B"/>
    <w:rsid w:val="00C11B42"/>
    <w:rsid w:val="00C11B55"/>
    <w:rsid w:val="00C11B74"/>
    <w:rsid w:val="00C11DEF"/>
    <w:rsid w:val="00C11E6E"/>
    <w:rsid w:val="00C1293F"/>
    <w:rsid w:val="00C12BF9"/>
    <w:rsid w:val="00C12F72"/>
    <w:rsid w:val="00C13000"/>
    <w:rsid w:val="00C133C0"/>
    <w:rsid w:val="00C141B7"/>
    <w:rsid w:val="00C145DA"/>
    <w:rsid w:val="00C148F9"/>
    <w:rsid w:val="00C14A17"/>
    <w:rsid w:val="00C14B54"/>
    <w:rsid w:val="00C14FF9"/>
    <w:rsid w:val="00C15281"/>
    <w:rsid w:val="00C15390"/>
    <w:rsid w:val="00C15516"/>
    <w:rsid w:val="00C159C3"/>
    <w:rsid w:val="00C15BA6"/>
    <w:rsid w:val="00C15EE3"/>
    <w:rsid w:val="00C15FB3"/>
    <w:rsid w:val="00C16409"/>
    <w:rsid w:val="00C164F1"/>
    <w:rsid w:val="00C16623"/>
    <w:rsid w:val="00C16DC4"/>
    <w:rsid w:val="00C17203"/>
    <w:rsid w:val="00C17B04"/>
    <w:rsid w:val="00C203CD"/>
    <w:rsid w:val="00C208BC"/>
    <w:rsid w:val="00C20A77"/>
    <w:rsid w:val="00C20A79"/>
    <w:rsid w:val="00C20AF5"/>
    <w:rsid w:val="00C2116E"/>
    <w:rsid w:val="00C2155A"/>
    <w:rsid w:val="00C2174D"/>
    <w:rsid w:val="00C21C28"/>
    <w:rsid w:val="00C21C42"/>
    <w:rsid w:val="00C21FAB"/>
    <w:rsid w:val="00C225DC"/>
    <w:rsid w:val="00C23342"/>
    <w:rsid w:val="00C23520"/>
    <w:rsid w:val="00C23C54"/>
    <w:rsid w:val="00C23C56"/>
    <w:rsid w:val="00C23C7A"/>
    <w:rsid w:val="00C23C9B"/>
    <w:rsid w:val="00C24317"/>
    <w:rsid w:val="00C24332"/>
    <w:rsid w:val="00C24651"/>
    <w:rsid w:val="00C24757"/>
    <w:rsid w:val="00C248F9"/>
    <w:rsid w:val="00C24A9C"/>
    <w:rsid w:val="00C24B45"/>
    <w:rsid w:val="00C24B90"/>
    <w:rsid w:val="00C251E8"/>
    <w:rsid w:val="00C26503"/>
    <w:rsid w:val="00C26519"/>
    <w:rsid w:val="00C2679C"/>
    <w:rsid w:val="00C267CC"/>
    <w:rsid w:val="00C26840"/>
    <w:rsid w:val="00C27119"/>
    <w:rsid w:val="00C2785F"/>
    <w:rsid w:val="00C27A50"/>
    <w:rsid w:val="00C27CEC"/>
    <w:rsid w:val="00C27DBC"/>
    <w:rsid w:val="00C27FF5"/>
    <w:rsid w:val="00C30023"/>
    <w:rsid w:val="00C303AD"/>
    <w:rsid w:val="00C30497"/>
    <w:rsid w:val="00C3064C"/>
    <w:rsid w:val="00C30664"/>
    <w:rsid w:val="00C309EC"/>
    <w:rsid w:val="00C30F11"/>
    <w:rsid w:val="00C31018"/>
    <w:rsid w:val="00C3102B"/>
    <w:rsid w:val="00C3103C"/>
    <w:rsid w:val="00C311B7"/>
    <w:rsid w:val="00C3150E"/>
    <w:rsid w:val="00C31757"/>
    <w:rsid w:val="00C317D5"/>
    <w:rsid w:val="00C31896"/>
    <w:rsid w:val="00C31A3C"/>
    <w:rsid w:val="00C31AB0"/>
    <w:rsid w:val="00C31AD0"/>
    <w:rsid w:val="00C31B4D"/>
    <w:rsid w:val="00C3227B"/>
    <w:rsid w:val="00C322A4"/>
    <w:rsid w:val="00C32350"/>
    <w:rsid w:val="00C326EA"/>
    <w:rsid w:val="00C32FF6"/>
    <w:rsid w:val="00C337F4"/>
    <w:rsid w:val="00C3383C"/>
    <w:rsid w:val="00C33C59"/>
    <w:rsid w:val="00C33D04"/>
    <w:rsid w:val="00C33E8C"/>
    <w:rsid w:val="00C34114"/>
    <w:rsid w:val="00C344CC"/>
    <w:rsid w:val="00C34D43"/>
    <w:rsid w:val="00C34ED2"/>
    <w:rsid w:val="00C351EC"/>
    <w:rsid w:val="00C35B1E"/>
    <w:rsid w:val="00C363FA"/>
    <w:rsid w:val="00C36773"/>
    <w:rsid w:val="00C36A5C"/>
    <w:rsid w:val="00C36CD3"/>
    <w:rsid w:val="00C37133"/>
    <w:rsid w:val="00C37252"/>
    <w:rsid w:val="00C3779D"/>
    <w:rsid w:val="00C37B63"/>
    <w:rsid w:val="00C37EB4"/>
    <w:rsid w:val="00C401C5"/>
    <w:rsid w:val="00C405C0"/>
    <w:rsid w:val="00C4087C"/>
    <w:rsid w:val="00C40948"/>
    <w:rsid w:val="00C40A91"/>
    <w:rsid w:val="00C4129D"/>
    <w:rsid w:val="00C41305"/>
    <w:rsid w:val="00C4175E"/>
    <w:rsid w:val="00C418E9"/>
    <w:rsid w:val="00C41A8D"/>
    <w:rsid w:val="00C41D1B"/>
    <w:rsid w:val="00C426DC"/>
    <w:rsid w:val="00C42A3B"/>
    <w:rsid w:val="00C42C94"/>
    <w:rsid w:val="00C42E36"/>
    <w:rsid w:val="00C43138"/>
    <w:rsid w:val="00C4313D"/>
    <w:rsid w:val="00C43166"/>
    <w:rsid w:val="00C43A4C"/>
    <w:rsid w:val="00C43C8F"/>
    <w:rsid w:val="00C43E9A"/>
    <w:rsid w:val="00C4427B"/>
    <w:rsid w:val="00C44431"/>
    <w:rsid w:val="00C444AB"/>
    <w:rsid w:val="00C4467B"/>
    <w:rsid w:val="00C44F15"/>
    <w:rsid w:val="00C44F26"/>
    <w:rsid w:val="00C44FAC"/>
    <w:rsid w:val="00C45139"/>
    <w:rsid w:val="00C45241"/>
    <w:rsid w:val="00C453E2"/>
    <w:rsid w:val="00C4556E"/>
    <w:rsid w:val="00C45CB0"/>
    <w:rsid w:val="00C46602"/>
    <w:rsid w:val="00C4683A"/>
    <w:rsid w:val="00C46B14"/>
    <w:rsid w:val="00C46C91"/>
    <w:rsid w:val="00C46FA7"/>
    <w:rsid w:val="00C47050"/>
    <w:rsid w:val="00C47202"/>
    <w:rsid w:val="00C47207"/>
    <w:rsid w:val="00C47EC7"/>
    <w:rsid w:val="00C47FEE"/>
    <w:rsid w:val="00C502A3"/>
    <w:rsid w:val="00C502B5"/>
    <w:rsid w:val="00C503E4"/>
    <w:rsid w:val="00C5041F"/>
    <w:rsid w:val="00C505D5"/>
    <w:rsid w:val="00C50632"/>
    <w:rsid w:val="00C507F3"/>
    <w:rsid w:val="00C50DE9"/>
    <w:rsid w:val="00C50E6F"/>
    <w:rsid w:val="00C50F48"/>
    <w:rsid w:val="00C511BE"/>
    <w:rsid w:val="00C5120F"/>
    <w:rsid w:val="00C5142E"/>
    <w:rsid w:val="00C51A40"/>
    <w:rsid w:val="00C51E65"/>
    <w:rsid w:val="00C51F63"/>
    <w:rsid w:val="00C52841"/>
    <w:rsid w:val="00C52D3B"/>
    <w:rsid w:val="00C53316"/>
    <w:rsid w:val="00C5355C"/>
    <w:rsid w:val="00C538CF"/>
    <w:rsid w:val="00C53AB0"/>
    <w:rsid w:val="00C548D4"/>
    <w:rsid w:val="00C54B8B"/>
    <w:rsid w:val="00C551EF"/>
    <w:rsid w:val="00C552C4"/>
    <w:rsid w:val="00C5537D"/>
    <w:rsid w:val="00C55543"/>
    <w:rsid w:val="00C55928"/>
    <w:rsid w:val="00C55D4D"/>
    <w:rsid w:val="00C55EE1"/>
    <w:rsid w:val="00C56081"/>
    <w:rsid w:val="00C5624D"/>
    <w:rsid w:val="00C563D8"/>
    <w:rsid w:val="00C56680"/>
    <w:rsid w:val="00C576E6"/>
    <w:rsid w:val="00C577DA"/>
    <w:rsid w:val="00C57B73"/>
    <w:rsid w:val="00C60108"/>
    <w:rsid w:val="00C6056F"/>
    <w:rsid w:val="00C6069D"/>
    <w:rsid w:val="00C60FEB"/>
    <w:rsid w:val="00C6164C"/>
    <w:rsid w:val="00C61861"/>
    <w:rsid w:val="00C61867"/>
    <w:rsid w:val="00C619EE"/>
    <w:rsid w:val="00C619F3"/>
    <w:rsid w:val="00C61B5B"/>
    <w:rsid w:val="00C61D02"/>
    <w:rsid w:val="00C61D93"/>
    <w:rsid w:val="00C61F67"/>
    <w:rsid w:val="00C6217B"/>
    <w:rsid w:val="00C62BE9"/>
    <w:rsid w:val="00C62C84"/>
    <w:rsid w:val="00C62DB0"/>
    <w:rsid w:val="00C634E5"/>
    <w:rsid w:val="00C63B97"/>
    <w:rsid w:val="00C63F41"/>
    <w:rsid w:val="00C64596"/>
    <w:rsid w:val="00C65413"/>
    <w:rsid w:val="00C65523"/>
    <w:rsid w:val="00C65631"/>
    <w:rsid w:val="00C6572F"/>
    <w:rsid w:val="00C657BC"/>
    <w:rsid w:val="00C65966"/>
    <w:rsid w:val="00C6600A"/>
    <w:rsid w:val="00C66450"/>
    <w:rsid w:val="00C67854"/>
    <w:rsid w:val="00C7035A"/>
    <w:rsid w:val="00C7035E"/>
    <w:rsid w:val="00C70587"/>
    <w:rsid w:val="00C70A96"/>
    <w:rsid w:val="00C710BD"/>
    <w:rsid w:val="00C712BD"/>
    <w:rsid w:val="00C71447"/>
    <w:rsid w:val="00C71690"/>
    <w:rsid w:val="00C71AA9"/>
    <w:rsid w:val="00C72DE5"/>
    <w:rsid w:val="00C72E6B"/>
    <w:rsid w:val="00C731C6"/>
    <w:rsid w:val="00C73211"/>
    <w:rsid w:val="00C73705"/>
    <w:rsid w:val="00C73E8F"/>
    <w:rsid w:val="00C73FCC"/>
    <w:rsid w:val="00C741C2"/>
    <w:rsid w:val="00C741D7"/>
    <w:rsid w:val="00C742DE"/>
    <w:rsid w:val="00C746AA"/>
    <w:rsid w:val="00C746FD"/>
    <w:rsid w:val="00C74FE7"/>
    <w:rsid w:val="00C7503C"/>
    <w:rsid w:val="00C7512E"/>
    <w:rsid w:val="00C752F9"/>
    <w:rsid w:val="00C7536E"/>
    <w:rsid w:val="00C75710"/>
    <w:rsid w:val="00C7577D"/>
    <w:rsid w:val="00C76319"/>
    <w:rsid w:val="00C76609"/>
    <w:rsid w:val="00C76844"/>
    <w:rsid w:val="00C76E5B"/>
    <w:rsid w:val="00C7725F"/>
    <w:rsid w:val="00C77317"/>
    <w:rsid w:val="00C77336"/>
    <w:rsid w:val="00C7755E"/>
    <w:rsid w:val="00C7783B"/>
    <w:rsid w:val="00C77B37"/>
    <w:rsid w:val="00C80B97"/>
    <w:rsid w:val="00C811E8"/>
    <w:rsid w:val="00C811F6"/>
    <w:rsid w:val="00C815D8"/>
    <w:rsid w:val="00C8256C"/>
    <w:rsid w:val="00C82915"/>
    <w:rsid w:val="00C82D93"/>
    <w:rsid w:val="00C83759"/>
    <w:rsid w:val="00C83FE7"/>
    <w:rsid w:val="00C840FE"/>
    <w:rsid w:val="00C84255"/>
    <w:rsid w:val="00C84F79"/>
    <w:rsid w:val="00C855B9"/>
    <w:rsid w:val="00C856AA"/>
    <w:rsid w:val="00C859D1"/>
    <w:rsid w:val="00C85CF4"/>
    <w:rsid w:val="00C85E39"/>
    <w:rsid w:val="00C85FC5"/>
    <w:rsid w:val="00C860E8"/>
    <w:rsid w:val="00C87575"/>
    <w:rsid w:val="00C876A4"/>
    <w:rsid w:val="00C87920"/>
    <w:rsid w:val="00C87E0F"/>
    <w:rsid w:val="00C90694"/>
    <w:rsid w:val="00C90BE2"/>
    <w:rsid w:val="00C90DD9"/>
    <w:rsid w:val="00C90F99"/>
    <w:rsid w:val="00C911D5"/>
    <w:rsid w:val="00C91296"/>
    <w:rsid w:val="00C91464"/>
    <w:rsid w:val="00C91653"/>
    <w:rsid w:val="00C9181E"/>
    <w:rsid w:val="00C9189C"/>
    <w:rsid w:val="00C918A5"/>
    <w:rsid w:val="00C9199D"/>
    <w:rsid w:val="00C919AC"/>
    <w:rsid w:val="00C91DC6"/>
    <w:rsid w:val="00C91E38"/>
    <w:rsid w:val="00C929EC"/>
    <w:rsid w:val="00C92B74"/>
    <w:rsid w:val="00C92FA3"/>
    <w:rsid w:val="00C92FED"/>
    <w:rsid w:val="00C9322A"/>
    <w:rsid w:val="00C93D78"/>
    <w:rsid w:val="00C94735"/>
    <w:rsid w:val="00C94859"/>
    <w:rsid w:val="00C94A3D"/>
    <w:rsid w:val="00C950B1"/>
    <w:rsid w:val="00C959C3"/>
    <w:rsid w:val="00C95B09"/>
    <w:rsid w:val="00C95F9D"/>
    <w:rsid w:val="00C96A44"/>
    <w:rsid w:val="00C96ABC"/>
    <w:rsid w:val="00C96B39"/>
    <w:rsid w:val="00C96CB3"/>
    <w:rsid w:val="00C9769B"/>
    <w:rsid w:val="00C9799A"/>
    <w:rsid w:val="00C97F4E"/>
    <w:rsid w:val="00C97F6A"/>
    <w:rsid w:val="00CA037B"/>
    <w:rsid w:val="00CA05C7"/>
    <w:rsid w:val="00CA0DC0"/>
    <w:rsid w:val="00CA1005"/>
    <w:rsid w:val="00CA10A0"/>
    <w:rsid w:val="00CA1472"/>
    <w:rsid w:val="00CA172A"/>
    <w:rsid w:val="00CA1C94"/>
    <w:rsid w:val="00CA1F13"/>
    <w:rsid w:val="00CA2090"/>
    <w:rsid w:val="00CA20B0"/>
    <w:rsid w:val="00CA2503"/>
    <w:rsid w:val="00CA2A9A"/>
    <w:rsid w:val="00CA2AA1"/>
    <w:rsid w:val="00CA358F"/>
    <w:rsid w:val="00CA3975"/>
    <w:rsid w:val="00CA3AFD"/>
    <w:rsid w:val="00CA407D"/>
    <w:rsid w:val="00CA427A"/>
    <w:rsid w:val="00CA4492"/>
    <w:rsid w:val="00CA4A78"/>
    <w:rsid w:val="00CA4AF4"/>
    <w:rsid w:val="00CA540D"/>
    <w:rsid w:val="00CA5FFC"/>
    <w:rsid w:val="00CA612B"/>
    <w:rsid w:val="00CA6230"/>
    <w:rsid w:val="00CA62B9"/>
    <w:rsid w:val="00CA631A"/>
    <w:rsid w:val="00CA6881"/>
    <w:rsid w:val="00CA6D3E"/>
    <w:rsid w:val="00CA703A"/>
    <w:rsid w:val="00CA7152"/>
    <w:rsid w:val="00CA73D9"/>
    <w:rsid w:val="00CA758E"/>
    <w:rsid w:val="00CA79B0"/>
    <w:rsid w:val="00CA7B05"/>
    <w:rsid w:val="00CA7F6E"/>
    <w:rsid w:val="00CB014B"/>
    <w:rsid w:val="00CB025D"/>
    <w:rsid w:val="00CB04EF"/>
    <w:rsid w:val="00CB08A4"/>
    <w:rsid w:val="00CB0E71"/>
    <w:rsid w:val="00CB1756"/>
    <w:rsid w:val="00CB1B9A"/>
    <w:rsid w:val="00CB248D"/>
    <w:rsid w:val="00CB28F9"/>
    <w:rsid w:val="00CB2AFF"/>
    <w:rsid w:val="00CB326E"/>
    <w:rsid w:val="00CB342D"/>
    <w:rsid w:val="00CB3460"/>
    <w:rsid w:val="00CB398C"/>
    <w:rsid w:val="00CB39A5"/>
    <w:rsid w:val="00CB4128"/>
    <w:rsid w:val="00CB565C"/>
    <w:rsid w:val="00CB5E1F"/>
    <w:rsid w:val="00CB61B9"/>
    <w:rsid w:val="00CB6B24"/>
    <w:rsid w:val="00CB6EC2"/>
    <w:rsid w:val="00CB714A"/>
    <w:rsid w:val="00CB72E2"/>
    <w:rsid w:val="00CB783B"/>
    <w:rsid w:val="00CB7FC9"/>
    <w:rsid w:val="00CC00E4"/>
    <w:rsid w:val="00CC139E"/>
    <w:rsid w:val="00CC18C4"/>
    <w:rsid w:val="00CC2799"/>
    <w:rsid w:val="00CC28DD"/>
    <w:rsid w:val="00CC2AA7"/>
    <w:rsid w:val="00CC2C31"/>
    <w:rsid w:val="00CC2E00"/>
    <w:rsid w:val="00CC3765"/>
    <w:rsid w:val="00CC3770"/>
    <w:rsid w:val="00CC3932"/>
    <w:rsid w:val="00CC3F99"/>
    <w:rsid w:val="00CC4152"/>
    <w:rsid w:val="00CC43FB"/>
    <w:rsid w:val="00CC472A"/>
    <w:rsid w:val="00CC54CE"/>
    <w:rsid w:val="00CC55FA"/>
    <w:rsid w:val="00CC5694"/>
    <w:rsid w:val="00CC5922"/>
    <w:rsid w:val="00CC5B72"/>
    <w:rsid w:val="00CC61F1"/>
    <w:rsid w:val="00CC62E7"/>
    <w:rsid w:val="00CC62FE"/>
    <w:rsid w:val="00CC64F5"/>
    <w:rsid w:val="00CC6746"/>
    <w:rsid w:val="00CC68AB"/>
    <w:rsid w:val="00CC6F7C"/>
    <w:rsid w:val="00CC758C"/>
    <w:rsid w:val="00CC7C65"/>
    <w:rsid w:val="00CD008C"/>
    <w:rsid w:val="00CD095D"/>
    <w:rsid w:val="00CD0A40"/>
    <w:rsid w:val="00CD0B44"/>
    <w:rsid w:val="00CD103E"/>
    <w:rsid w:val="00CD10B1"/>
    <w:rsid w:val="00CD12D3"/>
    <w:rsid w:val="00CD1765"/>
    <w:rsid w:val="00CD19B9"/>
    <w:rsid w:val="00CD1EC1"/>
    <w:rsid w:val="00CD252A"/>
    <w:rsid w:val="00CD26FE"/>
    <w:rsid w:val="00CD2867"/>
    <w:rsid w:val="00CD2E77"/>
    <w:rsid w:val="00CD2FBE"/>
    <w:rsid w:val="00CD342C"/>
    <w:rsid w:val="00CD3AA9"/>
    <w:rsid w:val="00CD3B94"/>
    <w:rsid w:val="00CD411C"/>
    <w:rsid w:val="00CD41C0"/>
    <w:rsid w:val="00CD41DD"/>
    <w:rsid w:val="00CD42D8"/>
    <w:rsid w:val="00CD4637"/>
    <w:rsid w:val="00CD49BF"/>
    <w:rsid w:val="00CD50E6"/>
    <w:rsid w:val="00CD54A5"/>
    <w:rsid w:val="00CD58EB"/>
    <w:rsid w:val="00CD5987"/>
    <w:rsid w:val="00CD5DE5"/>
    <w:rsid w:val="00CD5E03"/>
    <w:rsid w:val="00CD5F4F"/>
    <w:rsid w:val="00CD676A"/>
    <w:rsid w:val="00CD6B2C"/>
    <w:rsid w:val="00CD6CAE"/>
    <w:rsid w:val="00CD6D0F"/>
    <w:rsid w:val="00CD6DDD"/>
    <w:rsid w:val="00CD715C"/>
    <w:rsid w:val="00CD745B"/>
    <w:rsid w:val="00CD7468"/>
    <w:rsid w:val="00CD77FB"/>
    <w:rsid w:val="00CD7C97"/>
    <w:rsid w:val="00CD7DE4"/>
    <w:rsid w:val="00CE021E"/>
    <w:rsid w:val="00CE0372"/>
    <w:rsid w:val="00CE04DA"/>
    <w:rsid w:val="00CE0841"/>
    <w:rsid w:val="00CE0970"/>
    <w:rsid w:val="00CE0B7E"/>
    <w:rsid w:val="00CE0E55"/>
    <w:rsid w:val="00CE0FC8"/>
    <w:rsid w:val="00CE1067"/>
    <w:rsid w:val="00CE1270"/>
    <w:rsid w:val="00CE144B"/>
    <w:rsid w:val="00CE1A22"/>
    <w:rsid w:val="00CE1A5A"/>
    <w:rsid w:val="00CE1D91"/>
    <w:rsid w:val="00CE1EF4"/>
    <w:rsid w:val="00CE301C"/>
    <w:rsid w:val="00CE3848"/>
    <w:rsid w:val="00CE3953"/>
    <w:rsid w:val="00CE3D20"/>
    <w:rsid w:val="00CE3DDB"/>
    <w:rsid w:val="00CE3E66"/>
    <w:rsid w:val="00CE4710"/>
    <w:rsid w:val="00CE496F"/>
    <w:rsid w:val="00CE4EEE"/>
    <w:rsid w:val="00CE4F6E"/>
    <w:rsid w:val="00CE5176"/>
    <w:rsid w:val="00CE537C"/>
    <w:rsid w:val="00CE5509"/>
    <w:rsid w:val="00CE5ACD"/>
    <w:rsid w:val="00CE5D52"/>
    <w:rsid w:val="00CE5EBE"/>
    <w:rsid w:val="00CE5FB0"/>
    <w:rsid w:val="00CE600E"/>
    <w:rsid w:val="00CE639D"/>
    <w:rsid w:val="00CE65BD"/>
    <w:rsid w:val="00CE68A9"/>
    <w:rsid w:val="00CE6C8C"/>
    <w:rsid w:val="00CE740D"/>
    <w:rsid w:val="00CE75BE"/>
    <w:rsid w:val="00CE7B56"/>
    <w:rsid w:val="00CE7CA8"/>
    <w:rsid w:val="00CF0075"/>
    <w:rsid w:val="00CF027C"/>
    <w:rsid w:val="00CF0468"/>
    <w:rsid w:val="00CF0568"/>
    <w:rsid w:val="00CF05A6"/>
    <w:rsid w:val="00CF08A3"/>
    <w:rsid w:val="00CF09BA"/>
    <w:rsid w:val="00CF107C"/>
    <w:rsid w:val="00CF114C"/>
    <w:rsid w:val="00CF1493"/>
    <w:rsid w:val="00CF1712"/>
    <w:rsid w:val="00CF17C9"/>
    <w:rsid w:val="00CF1CAE"/>
    <w:rsid w:val="00CF1FFC"/>
    <w:rsid w:val="00CF2274"/>
    <w:rsid w:val="00CF2B2D"/>
    <w:rsid w:val="00CF2BC1"/>
    <w:rsid w:val="00CF34AE"/>
    <w:rsid w:val="00CF3B99"/>
    <w:rsid w:val="00CF42DF"/>
    <w:rsid w:val="00CF4305"/>
    <w:rsid w:val="00CF4404"/>
    <w:rsid w:val="00CF45AA"/>
    <w:rsid w:val="00CF50D0"/>
    <w:rsid w:val="00CF62AD"/>
    <w:rsid w:val="00CF6522"/>
    <w:rsid w:val="00CF6B31"/>
    <w:rsid w:val="00CF6C2F"/>
    <w:rsid w:val="00CF6D0C"/>
    <w:rsid w:val="00CF6D95"/>
    <w:rsid w:val="00CF6F3B"/>
    <w:rsid w:val="00CF770D"/>
    <w:rsid w:val="00CF7CB0"/>
    <w:rsid w:val="00CF7E2C"/>
    <w:rsid w:val="00D009DF"/>
    <w:rsid w:val="00D00E16"/>
    <w:rsid w:val="00D00EBB"/>
    <w:rsid w:val="00D0103F"/>
    <w:rsid w:val="00D011B2"/>
    <w:rsid w:val="00D021A5"/>
    <w:rsid w:val="00D02564"/>
    <w:rsid w:val="00D025FF"/>
    <w:rsid w:val="00D02621"/>
    <w:rsid w:val="00D02AA0"/>
    <w:rsid w:val="00D02FA4"/>
    <w:rsid w:val="00D037B8"/>
    <w:rsid w:val="00D03B52"/>
    <w:rsid w:val="00D04C13"/>
    <w:rsid w:val="00D04C98"/>
    <w:rsid w:val="00D04D34"/>
    <w:rsid w:val="00D04DCD"/>
    <w:rsid w:val="00D04F50"/>
    <w:rsid w:val="00D0500D"/>
    <w:rsid w:val="00D05501"/>
    <w:rsid w:val="00D05B1B"/>
    <w:rsid w:val="00D05E77"/>
    <w:rsid w:val="00D0640A"/>
    <w:rsid w:val="00D067E0"/>
    <w:rsid w:val="00D06B4B"/>
    <w:rsid w:val="00D07132"/>
    <w:rsid w:val="00D07501"/>
    <w:rsid w:val="00D0762F"/>
    <w:rsid w:val="00D0797A"/>
    <w:rsid w:val="00D07BE1"/>
    <w:rsid w:val="00D07C12"/>
    <w:rsid w:val="00D07CBB"/>
    <w:rsid w:val="00D07EF0"/>
    <w:rsid w:val="00D07F67"/>
    <w:rsid w:val="00D100B4"/>
    <w:rsid w:val="00D10D72"/>
    <w:rsid w:val="00D10F3B"/>
    <w:rsid w:val="00D11853"/>
    <w:rsid w:val="00D122C6"/>
    <w:rsid w:val="00D123A5"/>
    <w:rsid w:val="00D131B9"/>
    <w:rsid w:val="00D1341E"/>
    <w:rsid w:val="00D134B6"/>
    <w:rsid w:val="00D136F3"/>
    <w:rsid w:val="00D1396D"/>
    <w:rsid w:val="00D13DFA"/>
    <w:rsid w:val="00D144D9"/>
    <w:rsid w:val="00D146E3"/>
    <w:rsid w:val="00D14909"/>
    <w:rsid w:val="00D14A7E"/>
    <w:rsid w:val="00D14D0F"/>
    <w:rsid w:val="00D14D92"/>
    <w:rsid w:val="00D152EF"/>
    <w:rsid w:val="00D15984"/>
    <w:rsid w:val="00D165A3"/>
    <w:rsid w:val="00D167CE"/>
    <w:rsid w:val="00D16DCE"/>
    <w:rsid w:val="00D16EF8"/>
    <w:rsid w:val="00D16F1B"/>
    <w:rsid w:val="00D170EF"/>
    <w:rsid w:val="00D17458"/>
    <w:rsid w:val="00D179AE"/>
    <w:rsid w:val="00D201FA"/>
    <w:rsid w:val="00D20770"/>
    <w:rsid w:val="00D20A89"/>
    <w:rsid w:val="00D20DD6"/>
    <w:rsid w:val="00D212AA"/>
    <w:rsid w:val="00D21518"/>
    <w:rsid w:val="00D21985"/>
    <w:rsid w:val="00D21FAC"/>
    <w:rsid w:val="00D2223E"/>
    <w:rsid w:val="00D223C4"/>
    <w:rsid w:val="00D22B45"/>
    <w:rsid w:val="00D22BB0"/>
    <w:rsid w:val="00D23039"/>
    <w:rsid w:val="00D23448"/>
    <w:rsid w:val="00D23603"/>
    <w:rsid w:val="00D237E3"/>
    <w:rsid w:val="00D23800"/>
    <w:rsid w:val="00D23B53"/>
    <w:rsid w:val="00D23F95"/>
    <w:rsid w:val="00D24672"/>
    <w:rsid w:val="00D253EC"/>
    <w:rsid w:val="00D25AAC"/>
    <w:rsid w:val="00D25ABB"/>
    <w:rsid w:val="00D25AD0"/>
    <w:rsid w:val="00D25EAB"/>
    <w:rsid w:val="00D25F0A"/>
    <w:rsid w:val="00D26236"/>
    <w:rsid w:val="00D2637B"/>
    <w:rsid w:val="00D264E3"/>
    <w:rsid w:val="00D265E5"/>
    <w:rsid w:val="00D268BB"/>
    <w:rsid w:val="00D26AB7"/>
    <w:rsid w:val="00D26B33"/>
    <w:rsid w:val="00D26C53"/>
    <w:rsid w:val="00D274A0"/>
    <w:rsid w:val="00D27615"/>
    <w:rsid w:val="00D27AA6"/>
    <w:rsid w:val="00D27AC9"/>
    <w:rsid w:val="00D30198"/>
    <w:rsid w:val="00D304D6"/>
    <w:rsid w:val="00D306D8"/>
    <w:rsid w:val="00D30E89"/>
    <w:rsid w:val="00D30EBF"/>
    <w:rsid w:val="00D315E4"/>
    <w:rsid w:val="00D324D1"/>
    <w:rsid w:val="00D325F1"/>
    <w:rsid w:val="00D32A56"/>
    <w:rsid w:val="00D33102"/>
    <w:rsid w:val="00D331D0"/>
    <w:rsid w:val="00D338DC"/>
    <w:rsid w:val="00D33934"/>
    <w:rsid w:val="00D33B77"/>
    <w:rsid w:val="00D34060"/>
    <w:rsid w:val="00D34172"/>
    <w:rsid w:val="00D3496B"/>
    <w:rsid w:val="00D34CD0"/>
    <w:rsid w:val="00D34D70"/>
    <w:rsid w:val="00D34DCB"/>
    <w:rsid w:val="00D35168"/>
    <w:rsid w:val="00D352E7"/>
    <w:rsid w:val="00D35728"/>
    <w:rsid w:val="00D357ED"/>
    <w:rsid w:val="00D3595A"/>
    <w:rsid w:val="00D35E52"/>
    <w:rsid w:val="00D367B9"/>
    <w:rsid w:val="00D368F5"/>
    <w:rsid w:val="00D369B2"/>
    <w:rsid w:val="00D36E10"/>
    <w:rsid w:val="00D36E1C"/>
    <w:rsid w:val="00D37059"/>
    <w:rsid w:val="00D3715E"/>
    <w:rsid w:val="00D37CC5"/>
    <w:rsid w:val="00D37FD7"/>
    <w:rsid w:val="00D40433"/>
    <w:rsid w:val="00D4043F"/>
    <w:rsid w:val="00D4054D"/>
    <w:rsid w:val="00D4058B"/>
    <w:rsid w:val="00D405DE"/>
    <w:rsid w:val="00D4065D"/>
    <w:rsid w:val="00D4085A"/>
    <w:rsid w:val="00D40976"/>
    <w:rsid w:val="00D40CF2"/>
    <w:rsid w:val="00D4101F"/>
    <w:rsid w:val="00D4155B"/>
    <w:rsid w:val="00D41C4A"/>
    <w:rsid w:val="00D41DC9"/>
    <w:rsid w:val="00D41FC5"/>
    <w:rsid w:val="00D4230F"/>
    <w:rsid w:val="00D42A8F"/>
    <w:rsid w:val="00D42CAD"/>
    <w:rsid w:val="00D42F56"/>
    <w:rsid w:val="00D4318D"/>
    <w:rsid w:val="00D43836"/>
    <w:rsid w:val="00D43A5A"/>
    <w:rsid w:val="00D44212"/>
    <w:rsid w:val="00D443C3"/>
    <w:rsid w:val="00D444A0"/>
    <w:rsid w:val="00D446FA"/>
    <w:rsid w:val="00D44BD9"/>
    <w:rsid w:val="00D45046"/>
    <w:rsid w:val="00D4562E"/>
    <w:rsid w:val="00D4571C"/>
    <w:rsid w:val="00D4574D"/>
    <w:rsid w:val="00D45FEA"/>
    <w:rsid w:val="00D45FF9"/>
    <w:rsid w:val="00D4607B"/>
    <w:rsid w:val="00D463C5"/>
    <w:rsid w:val="00D46D01"/>
    <w:rsid w:val="00D47364"/>
    <w:rsid w:val="00D473DB"/>
    <w:rsid w:val="00D477FB"/>
    <w:rsid w:val="00D47846"/>
    <w:rsid w:val="00D478AB"/>
    <w:rsid w:val="00D47C49"/>
    <w:rsid w:val="00D47F5F"/>
    <w:rsid w:val="00D50719"/>
    <w:rsid w:val="00D508D0"/>
    <w:rsid w:val="00D50A1B"/>
    <w:rsid w:val="00D50C5D"/>
    <w:rsid w:val="00D50E78"/>
    <w:rsid w:val="00D512FB"/>
    <w:rsid w:val="00D5147B"/>
    <w:rsid w:val="00D51828"/>
    <w:rsid w:val="00D5193E"/>
    <w:rsid w:val="00D51AB9"/>
    <w:rsid w:val="00D51D1F"/>
    <w:rsid w:val="00D51E69"/>
    <w:rsid w:val="00D51EF3"/>
    <w:rsid w:val="00D528B0"/>
    <w:rsid w:val="00D52AFF"/>
    <w:rsid w:val="00D53106"/>
    <w:rsid w:val="00D5334E"/>
    <w:rsid w:val="00D53405"/>
    <w:rsid w:val="00D53A1B"/>
    <w:rsid w:val="00D53D26"/>
    <w:rsid w:val="00D53FEA"/>
    <w:rsid w:val="00D54647"/>
    <w:rsid w:val="00D548A4"/>
    <w:rsid w:val="00D549A0"/>
    <w:rsid w:val="00D54CAE"/>
    <w:rsid w:val="00D5551D"/>
    <w:rsid w:val="00D55DE5"/>
    <w:rsid w:val="00D55E78"/>
    <w:rsid w:val="00D561F0"/>
    <w:rsid w:val="00D5654F"/>
    <w:rsid w:val="00D565D6"/>
    <w:rsid w:val="00D5672C"/>
    <w:rsid w:val="00D56ADC"/>
    <w:rsid w:val="00D56C20"/>
    <w:rsid w:val="00D570B3"/>
    <w:rsid w:val="00D57349"/>
    <w:rsid w:val="00D57352"/>
    <w:rsid w:val="00D578C6"/>
    <w:rsid w:val="00D57949"/>
    <w:rsid w:val="00D60083"/>
    <w:rsid w:val="00D600E1"/>
    <w:rsid w:val="00D60519"/>
    <w:rsid w:val="00D60935"/>
    <w:rsid w:val="00D60B7B"/>
    <w:rsid w:val="00D60C9B"/>
    <w:rsid w:val="00D60DF6"/>
    <w:rsid w:val="00D60EDF"/>
    <w:rsid w:val="00D60EFD"/>
    <w:rsid w:val="00D613A5"/>
    <w:rsid w:val="00D618D1"/>
    <w:rsid w:val="00D61A13"/>
    <w:rsid w:val="00D61C01"/>
    <w:rsid w:val="00D622AA"/>
    <w:rsid w:val="00D6264C"/>
    <w:rsid w:val="00D62ED5"/>
    <w:rsid w:val="00D63113"/>
    <w:rsid w:val="00D6337E"/>
    <w:rsid w:val="00D6340B"/>
    <w:rsid w:val="00D636AB"/>
    <w:rsid w:val="00D63FD0"/>
    <w:rsid w:val="00D64B9D"/>
    <w:rsid w:val="00D650BF"/>
    <w:rsid w:val="00D653EE"/>
    <w:rsid w:val="00D65820"/>
    <w:rsid w:val="00D658CC"/>
    <w:rsid w:val="00D65CA0"/>
    <w:rsid w:val="00D663ED"/>
    <w:rsid w:val="00D664A2"/>
    <w:rsid w:val="00D66A73"/>
    <w:rsid w:val="00D66BD7"/>
    <w:rsid w:val="00D66E55"/>
    <w:rsid w:val="00D66EDC"/>
    <w:rsid w:val="00D672C3"/>
    <w:rsid w:val="00D67461"/>
    <w:rsid w:val="00D67542"/>
    <w:rsid w:val="00D67839"/>
    <w:rsid w:val="00D67AAF"/>
    <w:rsid w:val="00D67CAA"/>
    <w:rsid w:val="00D67D24"/>
    <w:rsid w:val="00D67E1B"/>
    <w:rsid w:val="00D70025"/>
    <w:rsid w:val="00D701FB"/>
    <w:rsid w:val="00D704CB"/>
    <w:rsid w:val="00D70641"/>
    <w:rsid w:val="00D70788"/>
    <w:rsid w:val="00D709F8"/>
    <w:rsid w:val="00D70F11"/>
    <w:rsid w:val="00D7129D"/>
    <w:rsid w:val="00D718C9"/>
    <w:rsid w:val="00D719ED"/>
    <w:rsid w:val="00D71DC1"/>
    <w:rsid w:val="00D71E29"/>
    <w:rsid w:val="00D71F15"/>
    <w:rsid w:val="00D721B4"/>
    <w:rsid w:val="00D728AF"/>
    <w:rsid w:val="00D72C0B"/>
    <w:rsid w:val="00D72E1D"/>
    <w:rsid w:val="00D73134"/>
    <w:rsid w:val="00D73323"/>
    <w:rsid w:val="00D73BFF"/>
    <w:rsid w:val="00D73C2C"/>
    <w:rsid w:val="00D7410A"/>
    <w:rsid w:val="00D742E8"/>
    <w:rsid w:val="00D74532"/>
    <w:rsid w:val="00D74DB3"/>
    <w:rsid w:val="00D74E57"/>
    <w:rsid w:val="00D75067"/>
    <w:rsid w:val="00D75097"/>
    <w:rsid w:val="00D755B1"/>
    <w:rsid w:val="00D75C6B"/>
    <w:rsid w:val="00D75CA9"/>
    <w:rsid w:val="00D766C3"/>
    <w:rsid w:val="00D766CE"/>
    <w:rsid w:val="00D766E2"/>
    <w:rsid w:val="00D76804"/>
    <w:rsid w:val="00D7697F"/>
    <w:rsid w:val="00D76DD7"/>
    <w:rsid w:val="00D7705E"/>
    <w:rsid w:val="00D773D5"/>
    <w:rsid w:val="00D77E11"/>
    <w:rsid w:val="00D8008D"/>
    <w:rsid w:val="00D8028D"/>
    <w:rsid w:val="00D80429"/>
    <w:rsid w:val="00D804A0"/>
    <w:rsid w:val="00D804FD"/>
    <w:rsid w:val="00D808DC"/>
    <w:rsid w:val="00D80E34"/>
    <w:rsid w:val="00D81244"/>
    <w:rsid w:val="00D81C15"/>
    <w:rsid w:val="00D81CFC"/>
    <w:rsid w:val="00D821D3"/>
    <w:rsid w:val="00D82BA5"/>
    <w:rsid w:val="00D83398"/>
    <w:rsid w:val="00D833FD"/>
    <w:rsid w:val="00D834E1"/>
    <w:rsid w:val="00D8355D"/>
    <w:rsid w:val="00D838D2"/>
    <w:rsid w:val="00D839C6"/>
    <w:rsid w:val="00D839D2"/>
    <w:rsid w:val="00D83C7E"/>
    <w:rsid w:val="00D84232"/>
    <w:rsid w:val="00D84380"/>
    <w:rsid w:val="00D84570"/>
    <w:rsid w:val="00D849EB"/>
    <w:rsid w:val="00D84DC6"/>
    <w:rsid w:val="00D85005"/>
    <w:rsid w:val="00D856D7"/>
    <w:rsid w:val="00D8580D"/>
    <w:rsid w:val="00D85B20"/>
    <w:rsid w:val="00D85BCB"/>
    <w:rsid w:val="00D85DB9"/>
    <w:rsid w:val="00D85F50"/>
    <w:rsid w:val="00D86209"/>
    <w:rsid w:val="00D86778"/>
    <w:rsid w:val="00D86E51"/>
    <w:rsid w:val="00D87162"/>
    <w:rsid w:val="00D87239"/>
    <w:rsid w:val="00D8747E"/>
    <w:rsid w:val="00D8798B"/>
    <w:rsid w:val="00D9002E"/>
    <w:rsid w:val="00D9025C"/>
    <w:rsid w:val="00D904AA"/>
    <w:rsid w:val="00D904F3"/>
    <w:rsid w:val="00D9058A"/>
    <w:rsid w:val="00D90D2B"/>
    <w:rsid w:val="00D91399"/>
    <w:rsid w:val="00D9148A"/>
    <w:rsid w:val="00D9188E"/>
    <w:rsid w:val="00D91961"/>
    <w:rsid w:val="00D91A64"/>
    <w:rsid w:val="00D92139"/>
    <w:rsid w:val="00D922EB"/>
    <w:rsid w:val="00D924C4"/>
    <w:rsid w:val="00D92613"/>
    <w:rsid w:val="00D92B57"/>
    <w:rsid w:val="00D92CEA"/>
    <w:rsid w:val="00D9316F"/>
    <w:rsid w:val="00D93585"/>
    <w:rsid w:val="00D936AE"/>
    <w:rsid w:val="00D93962"/>
    <w:rsid w:val="00D93F9B"/>
    <w:rsid w:val="00D947AA"/>
    <w:rsid w:val="00D94EF8"/>
    <w:rsid w:val="00D95031"/>
    <w:rsid w:val="00D953FA"/>
    <w:rsid w:val="00D95637"/>
    <w:rsid w:val="00D95957"/>
    <w:rsid w:val="00D959AD"/>
    <w:rsid w:val="00D9628D"/>
    <w:rsid w:val="00D96385"/>
    <w:rsid w:val="00D965E5"/>
    <w:rsid w:val="00D967DA"/>
    <w:rsid w:val="00D96A11"/>
    <w:rsid w:val="00D96DE7"/>
    <w:rsid w:val="00D9712D"/>
    <w:rsid w:val="00D9728A"/>
    <w:rsid w:val="00D97486"/>
    <w:rsid w:val="00D97931"/>
    <w:rsid w:val="00D97B5E"/>
    <w:rsid w:val="00DA02C4"/>
    <w:rsid w:val="00DA056D"/>
    <w:rsid w:val="00DA0693"/>
    <w:rsid w:val="00DA0961"/>
    <w:rsid w:val="00DA0DC5"/>
    <w:rsid w:val="00DA0EDF"/>
    <w:rsid w:val="00DA1388"/>
    <w:rsid w:val="00DA1639"/>
    <w:rsid w:val="00DA18CE"/>
    <w:rsid w:val="00DA199B"/>
    <w:rsid w:val="00DA1B24"/>
    <w:rsid w:val="00DA1D82"/>
    <w:rsid w:val="00DA2E5A"/>
    <w:rsid w:val="00DA2FC5"/>
    <w:rsid w:val="00DA35E0"/>
    <w:rsid w:val="00DA364B"/>
    <w:rsid w:val="00DA3AFA"/>
    <w:rsid w:val="00DA3C92"/>
    <w:rsid w:val="00DA44F1"/>
    <w:rsid w:val="00DA47B4"/>
    <w:rsid w:val="00DA4E07"/>
    <w:rsid w:val="00DA5100"/>
    <w:rsid w:val="00DA5389"/>
    <w:rsid w:val="00DA546D"/>
    <w:rsid w:val="00DA5ACE"/>
    <w:rsid w:val="00DA5EC4"/>
    <w:rsid w:val="00DA5ED7"/>
    <w:rsid w:val="00DA60D6"/>
    <w:rsid w:val="00DA61FA"/>
    <w:rsid w:val="00DA6363"/>
    <w:rsid w:val="00DA6430"/>
    <w:rsid w:val="00DA64A0"/>
    <w:rsid w:val="00DA6775"/>
    <w:rsid w:val="00DA6924"/>
    <w:rsid w:val="00DA6B8F"/>
    <w:rsid w:val="00DA72E1"/>
    <w:rsid w:val="00DA7D73"/>
    <w:rsid w:val="00DA7FE1"/>
    <w:rsid w:val="00DB0384"/>
    <w:rsid w:val="00DB0AA0"/>
    <w:rsid w:val="00DB0F80"/>
    <w:rsid w:val="00DB1102"/>
    <w:rsid w:val="00DB1334"/>
    <w:rsid w:val="00DB13A2"/>
    <w:rsid w:val="00DB1518"/>
    <w:rsid w:val="00DB194D"/>
    <w:rsid w:val="00DB1C3D"/>
    <w:rsid w:val="00DB1E90"/>
    <w:rsid w:val="00DB2048"/>
    <w:rsid w:val="00DB22CB"/>
    <w:rsid w:val="00DB24C9"/>
    <w:rsid w:val="00DB26B4"/>
    <w:rsid w:val="00DB2F75"/>
    <w:rsid w:val="00DB3271"/>
    <w:rsid w:val="00DB3A09"/>
    <w:rsid w:val="00DB3B25"/>
    <w:rsid w:val="00DB3C48"/>
    <w:rsid w:val="00DB3DF9"/>
    <w:rsid w:val="00DB3E6B"/>
    <w:rsid w:val="00DB4126"/>
    <w:rsid w:val="00DB4131"/>
    <w:rsid w:val="00DB41B2"/>
    <w:rsid w:val="00DB4651"/>
    <w:rsid w:val="00DB485B"/>
    <w:rsid w:val="00DB4935"/>
    <w:rsid w:val="00DB4988"/>
    <w:rsid w:val="00DB4E0C"/>
    <w:rsid w:val="00DB4F94"/>
    <w:rsid w:val="00DB593C"/>
    <w:rsid w:val="00DB7097"/>
    <w:rsid w:val="00DB77D3"/>
    <w:rsid w:val="00DB78C3"/>
    <w:rsid w:val="00DB7AEC"/>
    <w:rsid w:val="00DC0122"/>
    <w:rsid w:val="00DC047F"/>
    <w:rsid w:val="00DC0931"/>
    <w:rsid w:val="00DC0B26"/>
    <w:rsid w:val="00DC18A5"/>
    <w:rsid w:val="00DC2332"/>
    <w:rsid w:val="00DC2661"/>
    <w:rsid w:val="00DC2680"/>
    <w:rsid w:val="00DC26CC"/>
    <w:rsid w:val="00DC2921"/>
    <w:rsid w:val="00DC2986"/>
    <w:rsid w:val="00DC2FB0"/>
    <w:rsid w:val="00DC2FC7"/>
    <w:rsid w:val="00DC3119"/>
    <w:rsid w:val="00DC33A1"/>
    <w:rsid w:val="00DC33CA"/>
    <w:rsid w:val="00DC356D"/>
    <w:rsid w:val="00DC3856"/>
    <w:rsid w:val="00DC3A4E"/>
    <w:rsid w:val="00DC40A5"/>
    <w:rsid w:val="00DC454C"/>
    <w:rsid w:val="00DC48E0"/>
    <w:rsid w:val="00DC4C87"/>
    <w:rsid w:val="00DC50D8"/>
    <w:rsid w:val="00DC53C6"/>
    <w:rsid w:val="00DC54FE"/>
    <w:rsid w:val="00DC5D28"/>
    <w:rsid w:val="00DC5EAC"/>
    <w:rsid w:val="00DC621A"/>
    <w:rsid w:val="00DC6972"/>
    <w:rsid w:val="00DC6B64"/>
    <w:rsid w:val="00DC6BA3"/>
    <w:rsid w:val="00DC6F90"/>
    <w:rsid w:val="00DC7108"/>
    <w:rsid w:val="00DC72B6"/>
    <w:rsid w:val="00DC7307"/>
    <w:rsid w:val="00DC7476"/>
    <w:rsid w:val="00DC7931"/>
    <w:rsid w:val="00DC798E"/>
    <w:rsid w:val="00DC7C4F"/>
    <w:rsid w:val="00DC7D97"/>
    <w:rsid w:val="00DD0262"/>
    <w:rsid w:val="00DD039C"/>
    <w:rsid w:val="00DD05CD"/>
    <w:rsid w:val="00DD0874"/>
    <w:rsid w:val="00DD0DD8"/>
    <w:rsid w:val="00DD1240"/>
    <w:rsid w:val="00DD125E"/>
    <w:rsid w:val="00DD1CF5"/>
    <w:rsid w:val="00DD1F0C"/>
    <w:rsid w:val="00DD22B7"/>
    <w:rsid w:val="00DD2525"/>
    <w:rsid w:val="00DD26B3"/>
    <w:rsid w:val="00DD27EA"/>
    <w:rsid w:val="00DD2D01"/>
    <w:rsid w:val="00DD2F0C"/>
    <w:rsid w:val="00DD330C"/>
    <w:rsid w:val="00DD360E"/>
    <w:rsid w:val="00DD363D"/>
    <w:rsid w:val="00DD3856"/>
    <w:rsid w:val="00DD42CF"/>
    <w:rsid w:val="00DD45CD"/>
    <w:rsid w:val="00DD4985"/>
    <w:rsid w:val="00DD49D5"/>
    <w:rsid w:val="00DD4DD8"/>
    <w:rsid w:val="00DD4F49"/>
    <w:rsid w:val="00DD5434"/>
    <w:rsid w:val="00DD57EA"/>
    <w:rsid w:val="00DD58C0"/>
    <w:rsid w:val="00DD5A6F"/>
    <w:rsid w:val="00DD5B4C"/>
    <w:rsid w:val="00DD5FC5"/>
    <w:rsid w:val="00DD648E"/>
    <w:rsid w:val="00DD6A9F"/>
    <w:rsid w:val="00DD6C37"/>
    <w:rsid w:val="00DD6E18"/>
    <w:rsid w:val="00DD7035"/>
    <w:rsid w:val="00DD73FF"/>
    <w:rsid w:val="00DD7418"/>
    <w:rsid w:val="00DD75E5"/>
    <w:rsid w:val="00DD762F"/>
    <w:rsid w:val="00DD772C"/>
    <w:rsid w:val="00DD7B2A"/>
    <w:rsid w:val="00DD7FA7"/>
    <w:rsid w:val="00DE0017"/>
    <w:rsid w:val="00DE025C"/>
    <w:rsid w:val="00DE0415"/>
    <w:rsid w:val="00DE05F5"/>
    <w:rsid w:val="00DE08A2"/>
    <w:rsid w:val="00DE0CC3"/>
    <w:rsid w:val="00DE0D87"/>
    <w:rsid w:val="00DE0F9B"/>
    <w:rsid w:val="00DE1092"/>
    <w:rsid w:val="00DE11DD"/>
    <w:rsid w:val="00DE12B0"/>
    <w:rsid w:val="00DE1418"/>
    <w:rsid w:val="00DE1506"/>
    <w:rsid w:val="00DE1AFA"/>
    <w:rsid w:val="00DE1C19"/>
    <w:rsid w:val="00DE22CF"/>
    <w:rsid w:val="00DE2560"/>
    <w:rsid w:val="00DE2632"/>
    <w:rsid w:val="00DE2CA0"/>
    <w:rsid w:val="00DE2D86"/>
    <w:rsid w:val="00DE33E4"/>
    <w:rsid w:val="00DE3425"/>
    <w:rsid w:val="00DE3810"/>
    <w:rsid w:val="00DE3A0D"/>
    <w:rsid w:val="00DE3BF5"/>
    <w:rsid w:val="00DE3BFC"/>
    <w:rsid w:val="00DE3D1A"/>
    <w:rsid w:val="00DE3E6F"/>
    <w:rsid w:val="00DE43E2"/>
    <w:rsid w:val="00DE465A"/>
    <w:rsid w:val="00DE4699"/>
    <w:rsid w:val="00DE48EB"/>
    <w:rsid w:val="00DE4B90"/>
    <w:rsid w:val="00DE4EA3"/>
    <w:rsid w:val="00DE4EC4"/>
    <w:rsid w:val="00DE50E4"/>
    <w:rsid w:val="00DE52A3"/>
    <w:rsid w:val="00DE55AF"/>
    <w:rsid w:val="00DE5647"/>
    <w:rsid w:val="00DE56EC"/>
    <w:rsid w:val="00DE573D"/>
    <w:rsid w:val="00DE5BD9"/>
    <w:rsid w:val="00DE5C54"/>
    <w:rsid w:val="00DE5EA7"/>
    <w:rsid w:val="00DE6041"/>
    <w:rsid w:val="00DE63E0"/>
    <w:rsid w:val="00DE64F5"/>
    <w:rsid w:val="00DE6AD2"/>
    <w:rsid w:val="00DE6E00"/>
    <w:rsid w:val="00DE6E25"/>
    <w:rsid w:val="00DE7174"/>
    <w:rsid w:val="00DE72F4"/>
    <w:rsid w:val="00DE7305"/>
    <w:rsid w:val="00DE74AA"/>
    <w:rsid w:val="00DE7C1A"/>
    <w:rsid w:val="00DF012D"/>
    <w:rsid w:val="00DF015A"/>
    <w:rsid w:val="00DF043C"/>
    <w:rsid w:val="00DF0AC5"/>
    <w:rsid w:val="00DF163F"/>
    <w:rsid w:val="00DF19B7"/>
    <w:rsid w:val="00DF1BAD"/>
    <w:rsid w:val="00DF1F2B"/>
    <w:rsid w:val="00DF209E"/>
    <w:rsid w:val="00DF22F9"/>
    <w:rsid w:val="00DF2789"/>
    <w:rsid w:val="00DF28AB"/>
    <w:rsid w:val="00DF2A53"/>
    <w:rsid w:val="00DF2A85"/>
    <w:rsid w:val="00DF2D35"/>
    <w:rsid w:val="00DF3A7D"/>
    <w:rsid w:val="00DF3B41"/>
    <w:rsid w:val="00DF3DC0"/>
    <w:rsid w:val="00DF3DCE"/>
    <w:rsid w:val="00DF4469"/>
    <w:rsid w:val="00DF4CA1"/>
    <w:rsid w:val="00DF4FDC"/>
    <w:rsid w:val="00DF5270"/>
    <w:rsid w:val="00DF58E8"/>
    <w:rsid w:val="00DF5C95"/>
    <w:rsid w:val="00DF61C7"/>
    <w:rsid w:val="00DF64B4"/>
    <w:rsid w:val="00DF65B8"/>
    <w:rsid w:val="00DF681A"/>
    <w:rsid w:val="00DF7667"/>
    <w:rsid w:val="00DF7F25"/>
    <w:rsid w:val="00E00053"/>
    <w:rsid w:val="00E000B5"/>
    <w:rsid w:val="00E00195"/>
    <w:rsid w:val="00E00538"/>
    <w:rsid w:val="00E007B6"/>
    <w:rsid w:val="00E007E5"/>
    <w:rsid w:val="00E00816"/>
    <w:rsid w:val="00E008B6"/>
    <w:rsid w:val="00E008E8"/>
    <w:rsid w:val="00E00A71"/>
    <w:rsid w:val="00E0180E"/>
    <w:rsid w:val="00E018C5"/>
    <w:rsid w:val="00E019A4"/>
    <w:rsid w:val="00E019D7"/>
    <w:rsid w:val="00E01A7B"/>
    <w:rsid w:val="00E01ACD"/>
    <w:rsid w:val="00E02182"/>
    <w:rsid w:val="00E025B5"/>
    <w:rsid w:val="00E02955"/>
    <w:rsid w:val="00E02B7F"/>
    <w:rsid w:val="00E02F13"/>
    <w:rsid w:val="00E03025"/>
    <w:rsid w:val="00E03725"/>
    <w:rsid w:val="00E03861"/>
    <w:rsid w:val="00E03869"/>
    <w:rsid w:val="00E039E7"/>
    <w:rsid w:val="00E03D35"/>
    <w:rsid w:val="00E03FC7"/>
    <w:rsid w:val="00E04578"/>
    <w:rsid w:val="00E045B3"/>
    <w:rsid w:val="00E0513A"/>
    <w:rsid w:val="00E05662"/>
    <w:rsid w:val="00E06158"/>
    <w:rsid w:val="00E0618C"/>
    <w:rsid w:val="00E06384"/>
    <w:rsid w:val="00E066EB"/>
    <w:rsid w:val="00E06969"/>
    <w:rsid w:val="00E06CEE"/>
    <w:rsid w:val="00E07120"/>
    <w:rsid w:val="00E07312"/>
    <w:rsid w:val="00E07917"/>
    <w:rsid w:val="00E0796F"/>
    <w:rsid w:val="00E07BB8"/>
    <w:rsid w:val="00E10A23"/>
    <w:rsid w:val="00E10C8F"/>
    <w:rsid w:val="00E10F17"/>
    <w:rsid w:val="00E1156B"/>
    <w:rsid w:val="00E11E19"/>
    <w:rsid w:val="00E11E28"/>
    <w:rsid w:val="00E12128"/>
    <w:rsid w:val="00E12282"/>
    <w:rsid w:val="00E1229D"/>
    <w:rsid w:val="00E12644"/>
    <w:rsid w:val="00E12A2D"/>
    <w:rsid w:val="00E13254"/>
    <w:rsid w:val="00E13484"/>
    <w:rsid w:val="00E13A11"/>
    <w:rsid w:val="00E13A71"/>
    <w:rsid w:val="00E13C10"/>
    <w:rsid w:val="00E13CF4"/>
    <w:rsid w:val="00E13D3A"/>
    <w:rsid w:val="00E1421F"/>
    <w:rsid w:val="00E142A9"/>
    <w:rsid w:val="00E142DB"/>
    <w:rsid w:val="00E14C28"/>
    <w:rsid w:val="00E14EA0"/>
    <w:rsid w:val="00E1596C"/>
    <w:rsid w:val="00E159B4"/>
    <w:rsid w:val="00E159C2"/>
    <w:rsid w:val="00E16170"/>
    <w:rsid w:val="00E1677C"/>
    <w:rsid w:val="00E167E4"/>
    <w:rsid w:val="00E169A4"/>
    <w:rsid w:val="00E16A52"/>
    <w:rsid w:val="00E16C80"/>
    <w:rsid w:val="00E16FDA"/>
    <w:rsid w:val="00E17290"/>
    <w:rsid w:val="00E175FA"/>
    <w:rsid w:val="00E17DB7"/>
    <w:rsid w:val="00E17DFC"/>
    <w:rsid w:val="00E17E68"/>
    <w:rsid w:val="00E17F65"/>
    <w:rsid w:val="00E2045B"/>
    <w:rsid w:val="00E208E2"/>
    <w:rsid w:val="00E20A33"/>
    <w:rsid w:val="00E210C6"/>
    <w:rsid w:val="00E217C2"/>
    <w:rsid w:val="00E218E3"/>
    <w:rsid w:val="00E21C85"/>
    <w:rsid w:val="00E223BF"/>
    <w:rsid w:val="00E226E2"/>
    <w:rsid w:val="00E22CCB"/>
    <w:rsid w:val="00E23101"/>
    <w:rsid w:val="00E2337D"/>
    <w:rsid w:val="00E2350F"/>
    <w:rsid w:val="00E236D8"/>
    <w:rsid w:val="00E242FD"/>
    <w:rsid w:val="00E246CE"/>
    <w:rsid w:val="00E248EF"/>
    <w:rsid w:val="00E24CAC"/>
    <w:rsid w:val="00E24E35"/>
    <w:rsid w:val="00E2500D"/>
    <w:rsid w:val="00E252AE"/>
    <w:rsid w:val="00E2595D"/>
    <w:rsid w:val="00E259A3"/>
    <w:rsid w:val="00E25A49"/>
    <w:rsid w:val="00E25CBB"/>
    <w:rsid w:val="00E25DA6"/>
    <w:rsid w:val="00E25FB6"/>
    <w:rsid w:val="00E260A9"/>
    <w:rsid w:val="00E26148"/>
    <w:rsid w:val="00E26435"/>
    <w:rsid w:val="00E265E2"/>
    <w:rsid w:val="00E26835"/>
    <w:rsid w:val="00E26B92"/>
    <w:rsid w:val="00E26C5D"/>
    <w:rsid w:val="00E26C81"/>
    <w:rsid w:val="00E26DC8"/>
    <w:rsid w:val="00E2753F"/>
    <w:rsid w:val="00E2776D"/>
    <w:rsid w:val="00E277E9"/>
    <w:rsid w:val="00E2794E"/>
    <w:rsid w:val="00E27B21"/>
    <w:rsid w:val="00E27C49"/>
    <w:rsid w:val="00E27F59"/>
    <w:rsid w:val="00E30A7B"/>
    <w:rsid w:val="00E30BE3"/>
    <w:rsid w:val="00E311D0"/>
    <w:rsid w:val="00E31936"/>
    <w:rsid w:val="00E32131"/>
    <w:rsid w:val="00E3223E"/>
    <w:rsid w:val="00E322AA"/>
    <w:rsid w:val="00E325F5"/>
    <w:rsid w:val="00E32699"/>
    <w:rsid w:val="00E3294C"/>
    <w:rsid w:val="00E32C8A"/>
    <w:rsid w:val="00E32DC7"/>
    <w:rsid w:val="00E33369"/>
    <w:rsid w:val="00E33A4B"/>
    <w:rsid w:val="00E33B86"/>
    <w:rsid w:val="00E33E38"/>
    <w:rsid w:val="00E340C0"/>
    <w:rsid w:val="00E3412E"/>
    <w:rsid w:val="00E34386"/>
    <w:rsid w:val="00E3466C"/>
    <w:rsid w:val="00E34CD6"/>
    <w:rsid w:val="00E34FB5"/>
    <w:rsid w:val="00E351BB"/>
    <w:rsid w:val="00E3530E"/>
    <w:rsid w:val="00E3536B"/>
    <w:rsid w:val="00E36824"/>
    <w:rsid w:val="00E36CF5"/>
    <w:rsid w:val="00E36D74"/>
    <w:rsid w:val="00E374BC"/>
    <w:rsid w:val="00E37D48"/>
    <w:rsid w:val="00E37E81"/>
    <w:rsid w:val="00E4000E"/>
    <w:rsid w:val="00E40064"/>
    <w:rsid w:val="00E40165"/>
    <w:rsid w:val="00E404D1"/>
    <w:rsid w:val="00E408FB"/>
    <w:rsid w:val="00E4099F"/>
    <w:rsid w:val="00E40B91"/>
    <w:rsid w:val="00E40BE2"/>
    <w:rsid w:val="00E40FF9"/>
    <w:rsid w:val="00E41107"/>
    <w:rsid w:val="00E411A2"/>
    <w:rsid w:val="00E41276"/>
    <w:rsid w:val="00E41334"/>
    <w:rsid w:val="00E41ACB"/>
    <w:rsid w:val="00E41C74"/>
    <w:rsid w:val="00E421EB"/>
    <w:rsid w:val="00E427AA"/>
    <w:rsid w:val="00E42809"/>
    <w:rsid w:val="00E430CB"/>
    <w:rsid w:val="00E434C9"/>
    <w:rsid w:val="00E43939"/>
    <w:rsid w:val="00E43A13"/>
    <w:rsid w:val="00E43AFA"/>
    <w:rsid w:val="00E43D7E"/>
    <w:rsid w:val="00E446E1"/>
    <w:rsid w:val="00E44C3D"/>
    <w:rsid w:val="00E44E1D"/>
    <w:rsid w:val="00E452B8"/>
    <w:rsid w:val="00E45714"/>
    <w:rsid w:val="00E45981"/>
    <w:rsid w:val="00E45A5C"/>
    <w:rsid w:val="00E45BD3"/>
    <w:rsid w:val="00E45E9D"/>
    <w:rsid w:val="00E46303"/>
    <w:rsid w:val="00E4635F"/>
    <w:rsid w:val="00E467EA"/>
    <w:rsid w:val="00E469F9"/>
    <w:rsid w:val="00E46B04"/>
    <w:rsid w:val="00E46F72"/>
    <w:rsid w:val="00E472B8"/>
    <w:rsid w:val="00E4742D"/>
    <w:rsid w:val="00E475FF"/>
    <w:rsid w:val="00E476E4"/>
    <w:rsid w:val="00E47812"/>
    <w:rsid w:val="00E47CBB"/>
    <w:rsid w:val="00E47D79"/>
    <w:rsid w:val="00E47F20"/>
    <w:rsid w:val="00E47FBA"/>
    <w:rsid w:val="00E5007B"/>
    <w:rsid w:val="00E502C6"/>
    <w:rsid w:val="00E506DF"/>
    <w:rsid w:val="00E50978"/>
    <w:rsid w:val="00E50D51"/>
    <w:rsid w:val="00E50F52"/>
    <w:rsid w:val="00E512D7"/>
    <w:rsid w:val="00E51395"/>
    <w:rsid w:val="00E518FD"/>
    <w:rsid w:val="00E5207C"/>
    <w:rsid w:val="00E5218A"/>
    <w:rsid w:val="00E524E0"/>
    <w:rsid w:val="00E52668"/>
    <w:rsid w:val="00E52AAB"/>
    <w:rsid w:val="00E52B9D"/>
    <w:rsid w:val="00E52CDA"/>
    <w:rsid w:val="00E533D2"/>
    <w:rsid w:val="00E53AED"/>
    <w:rsid w:val="00E53E36"/>
    <w:rsid w:val="00E541ED"/>
    <w:rsid w:val="00E54AD8"/>
    <w:rsid w:val="00E54CFE"/>
    <w:rsid w:val="00E54EF0"/>
    <w:rsid w:val="00E5562A"/>
    <w:rsid w:val="00E557D3"/>
    <w:rsid w:val="00E55C52"/>
    <w:rsid w:val="00E560F0"/>
    <w:rsid w:val="00E56AD5"/>
    <w:rsid w:val="00E56C5D"/>
    <w:rsid w:val="00E56E99"/>
    <w:rsid w:val="00E57040"/>
    <w:rsid w:val="00E578F9"/>
    <w:rsid w:val="00E57BE4"/>
    <w:rsid w:val="00E602D4"/>
    <w:rsid w:val="00E606F3"/>
    <w:rsid w:val="00E6087F"/>
    <w:rsid w:val="00E60DEA"/>
    <w:rsid w:val="00E60E71"/>
    <w:rsid w:val="00E60F21"/>
    <w:rsid w:val="00E61068"/>
    <w:rsid w:val="00E611D0"/>
    <w:rsid w:val="00E61851"/>
    <w:rsid w:val="00E61C69"/>
    <w:rsid w:val="00E61D21"/>
    <w:rsid w:val="00E62314"/>
    <w:rsid w:val="00E63216"/>
    <w:rsid w:val="00E63481"/>
    <w:rsid w:val="00E636AA"/>
    <w:rsid w:val="00E640E9"/>
    <w:rsid w:val="00E6423E"/>
    <w:rsid w:val="00E644CA"/>
    <w:rsid w:val="00E649A9"/>
    <w:rsid w:val="00E64A3E"/>
    <w:rsid w:val="00E64E34"/>
    <w:rsid w:val="00E64EBA"/>
    <w:rsid w:val="00E65405"/>
    <w:rsid w:val="00E658F8"/>
    <w:rsid w:val="00E65C77"/>
    <w:rsid w:val="00E65D99"/>
    <w:rsid w:val="00E663DE"/>
    <w:rsid w:val="00E6679F"/>
    <w:rsid w:val="00E66DBB"/>
    <w:rsid w:val="00E66F9A"/>
    <w:rsid w:val="00E6709D"/>
    <w:rsid w:val="00E6764E"/>
    <w:rsid w:val="00E677AB"/>
    <w:rsid w:val="00E67A82"/>
    <w:rsid w:val="00E67B27"/>
    <w:rsid w:val="00E67E5B"/>
    <w:rsid w:val="00E7082E"/>
    <w:rsid w:val="00E70BE4"/>
    <w:rsid w:val="00E70BE5"/>
    <w:rsid w:val="00E70F38"/>
    <w:rsid w:val="00E70FC8"/>
    <w:rsid w:val="00E71473"/>
    <w:rsid w:val="00E718EE"/>
    <w:rsid w:val="00E719DA"/>
    <w:rsid w:val="00E71C2B"/>
    <w:rsid w:val="00E71D05"/>
    <w:rsid w:val="00E72439"/>
    <w:rsid w:val="00E7244D"/>
    <w:rsid w:val="00E724A3"/>
    <w:rsid w:val="00E7263E"/>
    <w:rsid w:val="00E729ED"/>
    <w:rsid w:val="00E72C2A"/>
    <w:rsid w:val="00E73306"/>
    <w:rsid w:val="00E734A9"/>
    <w:rsid w:val="00E7390B"/>
    <w:rsid w:val="00E7397B"/>
    <w:rsid w:val="00E73B71"/>
    <w:rsid w:val="00E73B85"/>
    <w:rsid w:val="00E73BD1"/>
    <w:rsid w:val="00E73DFC"/>
    <w:rsid w:val="00E740BD"/>
    <w:rsid w:val="00E74291"/>
    <w:rsid w:val="00E747B1"/>
    <w:rsid w:val="00E7487A"/>
    <w:rsid w:val="00E74ED6"/>
    <w:rsid w:val="00E75A89"/>
    <w:rsid w:val="00E75C06"/>
    <w:rsid w:val="00E769DE"/>
    <w:rsid w:val="00E76DCB"/>
    <w:rsid w:val="00E76FD2"/>
    <w:rsid w:val="00E770EF"/>
    <w:rsid w:val="00E77475"/>
    <w:rsid w:val="00E774C7"/>
    <w:rsid w:val="00E77587"/>
    <w:rsid w:val="00E7781A"/>
    <w:rsid w:val="00E778A2"/>
    <w:rsid w:val="00E77A39"/>
    <w:rsid w:val="00E77B1E"/>
    <w:rsid w:val="00E80332"/>
    <w:rsid w:val="00E80633"/>
    <w:rsid w:val="00E80D1B"/>
    <w:rsid w:val="00E80D63"/>
    <w:rsid w:val="00E8124C"/>
    <w:rsid w:val="00E81647"/>
    <w:rsid w:val="00E819A9"/>
    <w:rsid w:val="00E81DD7"/>
    <w:rsid w:val="00E81E7D"/>
    <w:rsid w:val="00E82821"/>
    <w:rsid w:val="00E82975"/>
    <w:rsid w:val="00E829CD"/>
    <w:rsid w:val="00E82AD3"/>
    <w:rsid w:val="00E832D6"/>
    <w:rsid w:val="00E839CE"/>
    <w:rsid w:val="00E83F29"/>
    <w:rsid w:val="00E83F5A"/>
    <w:rsid w:val="00E8451C"/>
    <w:rsid w:val="00E84DCF"/>
    <w:rsid w:val="00E85297"/>
    <w:rsid w:val="00E852F5"/>
    <w:rsid w:val="00E85668"/>
    <w:rsid w:val="00E856E8"/>
    <w:rsid w:val="00E857EE"/>
    <w:rsid w:val="00E8583A"/>
    <w:rsid w:val="00E85875"/>
    <w:rsid w:val="00E85DF7"/>
    <w:rsid w:val="00E85E66"/>
    <w:rsid w:val="00E86043"/>
    <w:rsid w:val="00E860B1"/>
    <w:rsid w:val="00E867FD"/>
    <w:rsid w:val="00E8685F"/>
    <w:rsid w:val="00E8690B"/>
    <w:rsid w:val="00E86CE2"/>
    <w:rsid w:val="00E86E7F"/>
    <w:rsid w:val="00E86ECA"/>
    <w:rsid w:val="00E86F9F"/>
    <w:rsid w:val="00E872CC"/>
    <w:rsid w:val="00E87B4C"/>
    <w:rsid w:val="00E87B89"/>
    <w:rsid w:val="00E87CF3"/>
    <w:rsid w:val="00E87D82"/>
    <w:rsid w:val="00E90086"/>
    <w:rsid w:val="00E90667"/>
    <w:rsid w:val="00E91345"/>
    <w:rsid w:val="00E9138E"/>
    <w:rsid w:val="00E918A5"/>
    <w:rsid w:val="00E91C2C"/>
    <w:rsid w:val="00E92996"/>
    <w:rsid w:val="00E92BE8"/>
    <w:rsid w:val="00E92D02"/>
    <w:rsid w:val="00E932FE"/>
    <w:rsid w:val="00E93413"/>
    <w:rsid w:val="00E938F2"/>
    <w:rsid w:val="00E944A2"/>
    <w:rsid w:val="00E94ACD"/>
    <w:rsid w:val="00E94DD6"/>
    <w:rsid w:val="00E951F2"/>
    <w:rsid w:val="00E952DB"/>
    <w:rsid w:val="00E958CA"/>
    <w:rsid w:val="00E95AC5"/>
    <w:rsid w:val="00E95ECD"/>
    <w:rsid w:val="00E95F67"/>
    <w:rsid w:val="00E96796"/>
    <w:rsid w:val="00E96C4C"/>
    <w:rsid w:val="00E972E3"/>
    <w:rsid w:val="00E97690"/>
    <w:rsid w:val="00E977A2"/>
    <w:rsid w:val="00E978BF"/>
    <w:rsid w:val="00E978C6"/>
    <w:rsid w:val="00EA0307"/>
    <w:rsid w:val="00EA04C2"/>
    <w:rsid w:val="00EA05C0"/>
    <w:rsid w:val="00EA0F04"/>
    <w:rsid w:val="00EA15B3"/>
    <w:rsid w:val="00EA1C2C"/>
    <w:rsid w:val="00EA1F38"/>
    <w:rsid w:val="00EA1FA1"/>
    <w:rsid w:val="00EA2838"/>
    <w:rsid w:val="00EA2A7D"/>
    <w:rsid w:val="00EA2D56"/>
    <w:rsid w:val="00EA337A"/>
    <w:rsid w:val="00EA35E3"/>
    <w:rsid w:val="00EA3A2A"/>
    <w:rsid w:val="00EA3AED"/>
    <w:rsid w:val="00EA405F"/>
    <w:rsid w:val="00EA4124"/>
    <w:rsid w:val="00EA414B"/>
    <w:rsid w:val="00EA4335"/>
    <w:rsid w:val="00EA433C"/>
    <w:rsid w:val="00EA4358"/>
    <w:rsid w:val="00EA450C"/>
    <w:rsid w:val="00EA4599"/>
    <w:rsid w:val="00EA4725"/>
    <w:rsid w:val="00EA5393"/>
    <w:rsid w:val="00EA5843"/>
    <w:rsid w:val="00EA5993"/>
    <w:rsid w:val="00EA5C46"/>
    <w:rsid w:val="00EA5D37"/>
    <w:rsid w:val="00EA5E96"/>
    <w:rsid w:val="00EA7109"/>
    <w:rsid w:val="00EA7237"/>
    <w:rsid w:val="00EA780B"/>
    <w:rsid w:val="00EA788F"/>
    <w:rsid w:val="00EA7947"/>
    <w:rsid w:val="00EA7A12"/>
    <w:rsid w:val="00EA7CD0"/>
    <w:rsid w:val="00EB0207"/>
    <w:rsid w:val="00EB0363"/>
    <w:rsid w:val="00EB0A55"/>
    <w:rsid w:val="00EB1058"/>
    <w:rsid w:val="00EB135D"/>
    <w:rsid w:val="00EB1A40"/>
    <w:rsid w:val="00EB209A"/>
    <w:rsid w:val="00EB21F2"/>
    <w:rsid w:val="00EB273B"/>
    <w:rsid w:val="00EB2898"/>
    <w:rsid w:val="00EB32A5"/>
    <w:rsid w:val="00EB3436"/>
    <w:rsid w:val="00EB3A2C"/>
    <w:rsid w:val="00EB3B89"/>
    <w:rsid w:val="00EB4220"/>
    <w:rsid w:val="00EB4DE7"/>
    <w:rsid w:val="00EB4DF6"/>
    <w:rsid w:val="00EB54E3"/>
    <w:rsid w:val="00EB56FC"/>
    <w:rsid w:val="00EB5DEF"/>
    <w:rsid w:val="00EB5FB8"/>
    <w:rsid w:val="00EB69C7"/>
    <w:rsid w:val="00EB6BB8"/>
    <w:rsid w:val="00EB6C30"/>
    <w:rsid w:val="00EB6C3F"/>
    <w:rsid w:val="00EB6C58"/>
    <w:rsid w:val="00EB6D1B"/>
    <w:rsid w:val="00EB6E2A"/>
    <w:rsid w:val="00EB7109"/>
    <w:rsid w:val="00EB7187"/>
    <w:rsid w:val="00EB7207"/>
    <w:rsid w:val="00EB762D"/>
    <w:rsid w:val="00EB7E1D"/>
    <w:rsid w:val="00EC031E"/>
    <w:rsid w:val="00EC03BF"/>
    <w:rsid w:val="00EC067B"/>
    <w:rsid w:val="00EC0806"/>
    <w:rsid w:val="00EC09F5"/>
    <w:rsid w:val="00EC0EC0"/>
    <w:rsid w:val="00EC124F"/>
    <w:rsid w:val="00EC14D5"/>
    <w:rsid w:val="00EC1947"/>
    <w:rsid w:val="00EC1989"/>
    <w:rsid w:val="00EC1EC7"/>
    <w:rsid w:val="00EC224E"/>
    <w:rsid w:val="00EC26D3"/>
    <w:rsid w:val="00EC29E0"/>
    <w:rsid w:val="00EC2C1E"/>
    <w:rsid w:val="00EC2CFD"/>
    <w:rsid w:val="00EC2FDA"/>
    <w:rsid w:val="00EC3255"/>
    <w:rsid w:val="00EC3631"/>
    <w:rsid w:val="00EC3879"/>
    <w:rsid w:val="00EC3BB8"/>
    <w:rsid w:val="00EC3C11"/>
    <w:rsid w:val="00EC3DEF"/>
    <w:rsid w:val="00EC3F42"/>
    <w:rsid w:val="00EC41B0"/>
    <w:rsid w:val="00EC43D5"/>
    <w:rsid w:val="00EC47D5"/>
    <w:rsid w:val="00EC4A55"/>
    <w:rsid w:val="00EC4B3C"/>
    <w:rsid w:val="00EC4F02"/>
    <w:rsid w:val="00EC55AB"/>
    <w:rsid w:val="00EC5610"/>
    <w:rsid w:val="00EC5724"/>
    <w:rsid w:val="00EC5791"/>
    <w:rsid w:val="00EC6325"/>
    <w:rsid w:val="00EC6557"/>
    <w:rsid w:val="00EC6891"/>
    <w:rsid w:val="00EC6A61"/>
    <w:rsid w:val="00EC6B98"/>
    <w:rsid w:val="00EC6CE7"/>
    <w:rsid w:val="00EC6F9E"/>
    <w:rsid w:val="00EC7709"/>
    <w:rsid w:val="00ED004C"/>
    <w:rsid w:val="00ED0107"/>
    <w:rsid w:val="00ED01B1"/>
    <w:rsid w:val="00ED08E4"/>
    <w:rsid w:val="00ED0E96"/>
    <w:rsid w:val="00ED15C4"/>
    <w:rsid w:val="00ED15FF"/>
    <w:rsid w:val="00ED1A19"/>
    <w:rsid w:val="00ED2751"/>
    <w:rsid w:val="00ED2E34"/>
    <w:rsid w:val="00ED33B7"/>
    <w:rsid w:val="00ED353E"/>
    <w:rsid w:val="00ED3727"/>
    <w:rsid w:val="00ED376F"/>
    <w:rsid w:val="00ED3898"/>
    <w:rsid w:val="00ED3E7B"/>
    <w:rsid w:val="00ED418C"/>
    <w:rsid w:val="00ED41AC"/>
    <w:rsid w:val="00ED4590"/>
    <w:rsid w:val="00ED45D3"/>
    <w:rsid w:val="00ED46A7"/>
    <w:rsid w:val="00ED46CF"/>
    <w:rsid w:val="00ED489F"/>
    <w:rsid w:val="00ED4E8D"/>
    <w:rsid w:val="00ED5886"/>
    <w:rsid w:val="00ED5DD3"/>
    <w:rsid w:val="00ED632D"/>
    <w:rsid w:val="00ED6349"/>
    <w:rsid w:val="00ED63BC"/>
    <w:rsid w:val="00ED64E2"/>
    <w:rsid w:val="00ED6E45"/>
    <w:rsid w:val="00ED6F32"/>
    <w:rsid w:val="00ED7325"/>
    <w:rsid w:val="00ED75B5"/>
    <w:rsid w:val="00ED7B4C"/>
    <w:rsid w:val="00ED7B7A"/>
    <w:rsid w:val="00ED7F77"/>
    <w:rsid w:val="00ED7FBD"/>
    <w:rsid w:val="00EE0072"/>
    <w:rsid w:val="00EE06EA"/>
    <w:rsid w:val="00EE0A47"/>
    <w:rsid w:val="00EE132A"/>
    <w:rsid w:val="00EE14B9"/>
    <w:rsid w:val="00EE163D"/>
    <w:rsid w:val="00EE1972"/>
    <w:rsid w:val="00EE1EA6"/>
    <w:rsid w:val="00EE1EC7"/>
    <w:rsid w:val="00EE1ED3"/>
    <w:rsid w:val="00EE2180"/>
    <w:rsid w:val="00EE23F1"/>
    <w:rsid w:val="00EE240B"/>
    <w:rsid w:val="00EE26FC"/>
    <w:rsid w:val="00EE2C2B"/>
    <w:rsid w:val="00EE31A0"/>
    <w:rsid w:val="00EE326E"/>
    <w:rsid w:val="00EE3916"/>
    <w:rsid w:val="00EE392A"/>
    <w:rsid w:val="00EE39A2"/>
    <w:rsid w:val="00EE4565"/>
    <w:rsid w:val="00EE4D4D"/>
    <w:rsid w:val="00EE5093"/>
    <w:rsid w:val="00EE50C8"/>
    <w:rsid w:val="00EE567F"/>
    <w:rsid w:val="00EE657A"/>
    <w:rsid w:val="00EE6676"/>
    <w:rsid w:val="00EE6B6A"/>
    <w:rsid w:val="00EE6C78"/>
    <w:rsid w:val="00EE6DDF"/>
    <w:rsid w:val="00EE7A02"/>
    <w:rsid w:val="00EE7A27"/>
    <w:rsid w:val="00EF0112"/>
    <w:rsid w:val="00EF0CA8"/>
    <w:rsid w:val="00EF0D1C"/>
    <w:rsid w:val="00EF15C8"/>
    <w:rsid w:val="00EF185F"/>
    <w:rsid w:val="00EF1E3D"/>
    <w:rsid w:val="00EF28DA"/>
    <w:rsid w:val="00EF2C91"/>
    <w:rsid w:val="00EF3334"/>
    <w:rsid w:val="00EF3462"/>
    <w:rsid w:val="00EF3B4C"/>
    <w:rsid w:val="00EF403A"/>
    <w:rsid w:val="00EF4043"/>
    <w:rsid w:val="00EF4321"/>
    <w:rsid w:val="00EF4642"/>
    <w:rsid w:val="00EF46F7"/>
    <w:rsid w:val="00EF4AAF"/>
    <w:rsid w:val="00EF4B5D"/>
    <w:rsid w:val="00EF4D0C"/>
    <w:rsid w:val="00EF527E"/>
    <w:rsid w:val="00EF5322"/>
    <w:rsid w:val="00EF54E0"/>
    <w:rsid w:val="00EF55F6"/>
    <w:rsid w:val="00EF6598"/>
    <w:rsid w:val="00EF67E9"/>
    <w:rsid w:val="00EF6ABF"/>
    <w:rsid w:val="00EF7511"/>
    <w:rsid w:val="00EF754B"/>
    <w:rsid w:val="00EF7AFF"/>
    <w:rsid w:val="00EF7D13"/>
    <w:rsid w:val="00F0053D"/>
    <w:rsid w:val="00F009C0"/>
    <w:rsid w:val="00F00E27"/>
    <w:rsid w:val="00F01041"/>
    <w:rsid w:val="00F01075"/>
    <w:rsid w:val="00F011E5"/>
    <w:rsid w:val="00F01278"/>
    <w:rsid w:val="00F01383"/>
    <w:rsid w:val="00F01406"/>
    <w:rsid w:val="00F018B9"/>
    <w:rsid w:val="00F019A7"/>
    <w:rsid w:val="00F01B60"/>
    <w:rsid w:val="00F01B9D"/>
    <w:rsid w:val="00F01E42"/>
    <w:rsid w:val="00F0240D"/>
    <w:rsid w:val="00F03261"/>
    <w:rsid w:val="00F0345D"/>
    <w:rsid w:val="00F03CB2"/>
    <w:rsid w:val="00F03F01"/>
    <w:rsid w:val="00F04027"/>
    <w:rsid w:val="00F04196"/>
    <w:rsid w:val="00F0478B"/>
    <w:rsid w:val="00F05226"/>
    <w:rsid w:val="00F055BE"/>
    <w:rsid w:val="00F056E6"/>
    <w:rsid w:val="00F05DF7"/>
    <w:rsid w:val="00F060D3"/>
    <w:rsid w:val="00F06227"/>
    <w:rsid w:val="00F06538"/>
    <w:rsid w:val="00F067A3"/>
    <w:rsid w:val="00F06844"/>
    <w:rsid w:val="00F06A06"/>
    <w:rsid w:val="00F06AF7"/>
    <w:rsid w:val="00F06AFF"/>
    <w:rsid w:val="00F07072"/>
    <w:rsid w:val="00F077ED"/>
    <w:rsid w:val="00F07AE8"/>
    <w:rsid w:val="00F07D76"/>
    <w:rsid w:val="00F10AC3"/>
    <w:rsid w:val="00F10AD1"/>
    <w:rsid w:val="00F10E0D"/>
    <w:rsid w:val="00F10E33"/>
    <w:rsid w:val="00F11766"/>
    <w:rsid w:val="00F11B49"/>
    <w:rsid w:val="00F11D6F"/>
    <w:rsid w:val="00F11F36"/>
    <w:rsid w:val="00F12081"/>
    <w:rsid w:val="00F1219B"/>
    <w:rsid w:val="00F12765"/>
    <w:rsid w:val="00F127E5"/>
    <w:rsid w:val="00F12DC5"/>
    <w:rsid w:val="00F12E56"/>
    <w:rsid w:val="00F130B8"/>
    <w:rsid w:val="00F13117"/>
    <w:rsid w:val="00F13BE2"/>
    <w:rsid w:val="00F13D97"/>
    <w:rsid w:val="00F1454F"/>
    <w:rsid w:val="00F14721"/>
    <w:rsid w:val="00F14739"/>
    <w:rsid w:val="00F14959"/>
    <w:rsid w:val="00F15972"/>
    <w:rsid w:val="00F15DCC"/>
    <w:rsid w:val="00F160CA"/>
    <w:rsid w:val="00F16C52"/>
    <w:rsid w:val="00F16DBA"/>
    <w:rsid w:val="00F16EF3"/>
    <w:rsid w:val="00F170C8"/>
    <w:rsid w:val="00F17197"/>
    <w:rsid w:val="00F1744A"/>
    <w:rsid w:val="00F17DB0"/>
    <w:rsid w:val="00F17DFA"/>
    <w:rsid w:val="00F17F95"/>
    <w:rsid w:val="00F201FE"/>
    <w:rsid w:val="00F20254"/>
    <w:rsid w:val="00F20618"/>
    <w:rsid w:val="00F20C8C"/>
    <w:rsid w:val="00F20F71"/>
    <w:rsid w:val="00F2126B"/>
    <w:rsid w:val="00F2181E"/>
    <w:rsid w:val="00F21AEB"/>
    <w:rsid w:val="00F21E75"/>
    <w:rsid w:val="00F22282"/>
    <w:rsid w:val="00F2244D"/>
    <w:rsid w:val="00F224C9"/>
    <w:rsid w:val="00F22730"/>
    <w:rsid w:val="00F2296A"/>
    <w:rsid w:val="00F22A4B"/>
    <w:rsid w:val="00F22AA3"/>
    <w:rsid w:val="00F22C6F"/>
    <w:rsid w:val="00F22D70"/>
    <w:rsid w:val="00F233C3"/>
    <w:rsid w:val="00F237EC"/>
    <w:rsid w:val="00F2385B"/>
    <w:rsid w:val="00F238DF"/>
    <w:rsid w:val="00F23AEC"/>
    <w:rsid w:val="00F2453C"/>
    <w:rsid w:val="00F246E4"/>
    <w:rsid w:val="00F24780"/>
    <w:rsid w:val="00F2478B"/>
    <w:rsid w:val="00F2505F"/>
    <w:rsid w:val="00F25731"/>
    <w:rsid w:val="00F2591C"/>
    <w:rsid w:val="00F25B11"/>
    <w:rsid w:val="00F25D58"/>
    <w:rsid w:val="00F25E47"/>
    <w:rsid w:val="00F25EEB"/>
    <w:rsid w:val="00F25EEE"/>
    <w:rsid w:val="00F26097"/>
    <w:rsid w:val="00F26236"/>
    <w:rsid w:val="00F2653F"/>
    <w:rsid w:val="00F26962"/>
    <w:rsid w:val="00F26BB0"/>
    <w:rsid w:val="00F27232"/>
    <w:rsid w:val="00F273D5"/>
    <w:rsid w:val="00F27564"/>
    <w:rsid w:val="00F27BBF"/>
    <w:rsid w:val="00F27E43"/>
    <w:rsid w:val="00F303AE"/>
    <w:rsid w:val="00F3067A"/>
    <w:rsid w:val="00F3068B"/>
    <w:rsid w:val="00F3083C"/>
    <w:rsid w:val="00F30E45"/>
    <w:rsid w:val="00F3101A"/>
    <w:rsid w:val="00F31923"/>
    <w:rsid w:val="00F319BF"/>
    <w:rsid w:val="00F319C5"/>
    <w:rsid w:val="00F31D03"/>
    <w:rsid w:val="00F31DB4"/>
    <w:rsid w:val="00F31E6C"/>
    <w:rsid w:val="00F31ECC"/>
    <w:rsid w:val="00F32092"/>
    <w:rsid w:val="00F3261D"/>
    <w:rsid w:val="00F327D9"/>
    <w:rsid w:val="00F32801"/>
    <w:rsid w:val="00F32F4A"/>
    <w:rsid w:val="00F32F53"/>
    <w:rsid w:val="00F33355"/>
    <w:rsid w:val="00F3339A"/>
    <w:rsid w:val="00F336B8"/>
    <w:rsid w:val="00F33B35"/>
    <w:rsid w:val="00F33C07"/>
    <w:rsid w:val="00F33D76"/>
    <w:rsid w:val="00F34081"/>
    <w:rsid w:val="00F3560C"/>
    <w:rsid w:val="00F35796"/>
    <w:rsid w:val="00F35893"/>
    <w:rsid w:val="00F35C04"/>
    <w:rsid w:val="00F35CE5"/>
    <w:rsid w:val="00F3627D"/>
    <w:rsid w:val="00F366EA"/>
    <w:rsid w:val="00F36749"/>
    <w:rsid w:val="00F36B81"/>
    <w:rsid w:val="00F36F4C"/>
    <w:rsid w:val="00F37043"/>
    <w:rsid w:val="00F3734B"/>
    <w:rsid w:val="00F40F9F"/>
    <w:rsid w:val="00F4109D"/>
    <w:rsid w:val="00F41123"/>
    <w:rsid w:val="00F415BF"/>
    <w:rsid w:val="00F416FC"/>
    <w:rsid w:val="00F4197F"/>
    <w:rsid w:val="00F419A0"/>
    <w:rsid w:val="00F4209C"/>
    <w:rsid w:val="00F422F5"/>
    <w:rsid w:val="00F423D7"/>
    <w:rsid w:val="00F429AD"/>
    <w:rsid w:val="00F42A0E"/>
    <w:rsid w:val="00F42AB2"/>
    <w:rsid w:val="00F43271"/>
    <w:rsid w:val="00F4389E"/>
    <w:rsid w:val="00F44824"/>
    <w:rsid w:val="00F44C51"/>
    <w:rsid w:val="00F44CD6"/>
    <w:rsid w:val="00F44DC1"/>
    <w:rsid w:val="00F45344"/>
    <w:rsid w:val="00F45767"/>
    <w:rsid w:val="00F457C5"/>
    <w:rsid w:val="00F4581A"/>
    <w:rsid w:val="00F458D5"/>
    <w:rsid w:val="00F45A0E"/>
    <w:rsid w:val="00F45B50"/>
    <w:rsid w:val="00F45FE9"/>
    <w:rsid w:val="00F460BD"/>
    <w:rsid w:val="00F4617D"/>
    <w:rsid w:val="00F46295"/>
    <w:rsid w:val="00F46622"/>
    <w:rsid w:val="00F46F5C"/>
    <w:rsid w:val="00F46FC7"/>
    <w:rsid w:val="00F47420"/>
    <w:rsid w:val="00F47D94"/>
    <w:rsid w:val="00F5013F"/>
    <w:rsid w:val="00F50153"/>
    <w:rsid w:val="00F504C9"/>
    <w:rsid w:val="00F50797"/>
    <w:rsid w:val="00F50C41"/>
    <w:rsid w:val="00F513D4"/>
    <w:rsid w:val="00F516A7"/>
    <w:rsid w:val="00F51D24"/>
    <w:rsid w:val="00F51F8F"/>
    <w:rsid w:val="00F5233C"/>
    <w:rsid w:val="00F52BB8"/>
    <w:rsid w:val="00F52EA4"/>
    <w:rsid w:val="00F52F8E"/>
    <w:rsid w:val="00F53273"/>
    <w:rsid w:val="00F5377C"/>
    <w:rsid w:val="00F5390F"/>
    <w:rsid w:val="00F53D53"/>
    <w:rsid w:val="00F5415A"/>
    <w:rsid w:val="00F545EC"/>
    <w:rsid w:val="00F54650"/>
    <w:rsid w:val="00F548ED"/>
    <w:rsid w:val="00F54C8E"/>
    <w:rsid w:val="00F5600F"/>
    <w:rsid w:val="00F561F2"/>
    <w:rsid w:val="00F5650D"/>
    <w:rsid w:val="00F5669A"/>
    <w:rsid w:val="00F56A16"/>
    <w:rsid w:val="00F56C2C"/>
    <w:rsid w:val="00F56E6A"/>
    <w:rsid w:val="00F56F9D"/>
    <w:rsid w:val="00F57426"/>
    <w:rsid w:val="00F5745A"/>
    <w:rsid w:val="00F575B5"/>
    <w:rsid w:val="00F57A03"/>
    <w:rsid w:val="00F57BF6"/>
    <w:rsid w:val="00F57D10"/>
    <w:rsid w:val="00F57F27"/>
    <w:rsid w:val="00F60146"/>
    <w:rsid w:val="00F601C0"/>
    <w:rsid w:val="00F605AF"/>
    <w:rsid w:val="00F606AA"/>
    <w:rsid w:val="00F6071C"/>
    <w:rsid w:val="00F607E1"/>
    <w:rsid w:val="00F6087C"/>
    <w:rsid w:val="00F60B15"/>
    <w:rsid w:val="00F60F16"/>
    <w:rsid w:val="00F6183B"/>
    <w:rsid w:val="00F61A2E"/>
    <w:rsid w:val="00F61B24"/>
    <w:rsid w:val="00F61DCF"/>
    <w:rsid w:val="00F61F68"/>
    <w:rsid w:val="00F62075"/>
    <w:rsid w:val="00F620EE"/>
    <w:rsid w:val="00F62124"/>
    <w:rsid w:val="00F6230F"/>
    <w:rsid w:val="00F623E9"/>
    <w:rsid w:val="00F625ED"/>
    <w:rsid w:val="00F6268B"/>
    <w:rsid w:val="00F62915"/>
    <w:rsid w:val="00F62DE0"/>
    <w:rsid w:val="00F62F4E"/>
    <w:rsid w:val="00F63231"/>
    <w:rsid w:val="00F63491"/>
    <w:rsid w:val="00F63B68"/>
    <w:rsid w:val="00F63D18"/>
    <w:rsid w:val="00F63DFD"/>
    <w:rsid w:val="00F63FAB"/>
    <w:rsid w:val="00F6417E"/>
    <w:rsid w:val="00F64257"/>
    <w:rsid w:val="00F64551"/>
    <w:rsid w:val="00F64C3C"/>
    <w:rsid w:val="00F64CD2"/>
    <w:rsid w:val="00F64DE8"/>
    <w:rsid w:val="00F65224"/>
    <w:rsid w:val="00F65819"/>
    <w:rsid w:val="00F65B88"/>
    <w:rsid w:val="00F65CD6"/>
    <w:rsid w:val="00F66308"/>
    <w:rsid w:val="00F6656F"/>
    <w:rsid w:val="00F66C0A"/>
    <w:rsid w:val="00F6708F"/>
    <w:rsid w:val="00F67162"/>
    <w:rsid w:val="00F67615"/>
    <w:rsid w:val="00F67850"/>
    <w:rsid w:val="00F678B9"/>
    <w:rsid w:val="00F67FCA"/>
    <w:rsid w:val="00F70303"/>
    <w:rsid w:val="00F703E0"/>
    <w:rsid w:val="00F709D2"/>
    <w:rsid w:val="00F70F12"/>
    <w:rsid w:val="00F70F4B"/>
    <w:rsid w:val="00F71251"/>
    <w:rsid w:val="00F71386"/>
    <w:rsid w:val="00F713DA"/>
    <w:rsid w:val="00F71629"/>
    <w:rsid w:val="00F7187E"/>
    <w:rsid w:val="00F71D24"/>
    <w:rsid w:val="00F7212E"/>
    <w:rsid w:val="00F722CD"/>
    <w:rsid w:val="00F726DE"/>
    <w:rsid w:val="00F7272C"/>
    <w:rsid w:val="00F7275D"/>
    <w:rsid w:val="00F728D7"/>
    <w:rsid w:val="00F72953"/>
    <w:rsid w:val="00F72AB5"/>
    <w:rsid w:val="00F74A41"/>
    <w:rsid w:val="00F74AF0"/>
    <w:rsid w:val="00F74CBF"/>
    <w:rsid w:val="00F7530D"/>
    <w:rsid w:val="00F75A7A"/>
    <w:rsid w:val="00F75CE6"/>
    <w:rsid w:val="00F7610B"/>
    <w:rsid w:val="00F76145"/>
    <w:rsid w:val="00F76C79"/>
    <w:rsid w:val="00F76FE2"/>
    <w:rsid w:val="00F77264"/>
    <w:rsid w:val="00F774E1"/>
    <w:rsid w:val="00F776C9"/>
    <w:rsid w:val="00F778F3"/>
    <w:rsid w:val="00F77B4F"/>
    <w:rsid w:val="00F77D96"/>
    <w:rsid w:val="00F80227"/>
    <w:rsid w:val="00F802B1"/>
    <w:rsid w:val="00F803C8"/>
    <w:rsid w:val="00F80ADD"/>
    <w:rsid w:val="00F8102A"/>
    <w:rsid w:val="00F812B2"/>
    <w:rsid w:val="00F816C6"/>
    <w:rsid w:val="00F8183F"/>
    <w:rsid w:val="00F818B3"/>
    <w:rsid w:val="00F81A2E"/>
    <w:rsid w:val="00F81A87"/>
    <w:rsid w:val="00F81BAF"/>
    <w:rsid w:val="00F81CF4"/>
    <w:rsid w:val="00F81D90"/>
    <w:rsid w:val="00F81EB2"/>
    <w:rsid w:val="00F81EB4"/>
    <w:rsid w:val="00F81EEA"/>
    <w:rsid w:val="00F8253E"/>
    <w:rsid w:val="00F82C9A"/>
    <w:rsid w:val="00F83310"/>
    <w:rsid w:val="00F83414"/>
    <w:rsid w:val="00F8348A"/>
    <w:rsid w:val="00F838FE"/>
    <w:rsid w:val="00F83E51"/>
    <w:rsid w:val="00F8407D"/>
    <w:rsid w:val="00F842AF"/>
    <w:rsid w:val="00F8480F"/>
    <w:rsid w:val="00F84956"/>
    <w:rsid w:val="00F84E02"/>
    <w:rsid w:val="00F84F24"/>
    <w:rsid w:val="00F8504B"/>
    <w:rsid w:val="00F85381"/>
    <w:rsid w:val="00F8540D"/>
    <w:rsid w:val="00F855EC"/>
    <w:rsid w:val="00F85B61"/>
    <w:rsid w:val="00F85F3D"/>
    <w:rsid w:val="00F85F5B"/>
    <w:rsid w:val="00F861DE"/>
    <w:rsid w:val="00F862FA"/>
    <w:rsid w:val="00F86497"/>
    <w:rsid w:val="00F86570"/>
    <w:rsid w:val="00F8717C"/>
    <w:rsid w:val="00F87233"/>
    <w:rsid w:val="00F87672"/>
    <w:rsid w:val="00F87887"/>
    <w:rsid w:val="00F8797B"/>
    <w:rsid w:val="00F87B7D"/>
    <w:rsid w:val="00F904CC"/>
    <w:rsid w:val="00F91C6E"/>
    <w:rsid w:val="00F927E0"/>
    <w:rsid w:val="00F9294E"/>
    <w:rsid w:val="00F92A41"/>
    <w:rsid w:val="00F92B4E"/>
    <w:rsid w:val="00F92D8E"/>
    <w:rsid w:val="00F93071"/>
    <w:rsid w:val="00F93468"/>
    <w:rsid w:val="00F937DE"/>
    <w:rsid w:val="00F939BA"/>
    <w:rsid w:val="00F93C0B"/>
    <w:rsid w:val="00F93CDE"/>
    <w:rsid w:val="00F93EF6"/>
    <w:rsid w:val="00F94023"/>
    <w:rsid w:val="00F94797"/>
    <w:rsid w:val="00F948F0"/>
    <w:rsid w:val="00F94A90"/>
    <w:rsid w:val="00F94B1C"/>
    <w:rsid w:val="00F94C84"/>
    <w:rsid w:val="00F94CB3"/>
    <w:rsid w:val="00F94D06"/>
    <w:rsid w:val="00F957D6"/>
    <w:rsid w:val="00F95800"/>
    <w:rsid w:val="00F95C35"/>
    <w:rsid w:val="00F95EDB"/>
    <w:rsid w:val="00F96A42"/>
    <w:rsid w:val="00F971DA"/>
    <w:rsid w:val="00F97BBF"/>
    <w:rsid w:val="00F97FFE"/>
    <w:rsid w:val="00FA03BB"/>
    <w:rsid w:val="00FA0B72"/>
    <w:rsid w:val="00FA0DAF"/>
    <w:rsid w:val="00FA0DF0"/>
    <w:rsid w:val="00FA1972"/>
    <w:rsid w:val="00FA2333"/>
    <w:rsid w:val="00FA249A"/>
    <w:rsid w:val="00FA2C3C"/>
    <w:rsid w:val="00FA3187"/>
    <w:rsid w:val="00FA370D"/>
    <w:rsid w:val="00FA386C"/>
    <w:rsid w:val="00FA3DC9"/>
    <w:rsid w:val="00FA41FE"/>
    <w:rsid w:val="00FA48A6"/>
    <w:rsid w:val="00FA525B"/>
    <w:rsid w:val="00FA52EE"/>
    <w:rsid w:val="00FA54FE"/>
    <w:rsid w:val="00FA59C6"/>
    <w:rsid w:val="00FA5F7F"/>
    <w:rsid w:val="00FA6024"/>
    <w:rsid w:val="00FA602B"/>
    <w:rsid w:val="00FA6199"/>
    <w:rsid w:val="00FA61D5"/>
    <w:rsid w:val="00FA6A8B"/>
    <w:rsid w:val="00FA6A94"/>
    <w:rsid w:val="00FA6F5A"/>
    <w:rsid w:val="00FA7033"/>
    <w:rsid w:val="00FA715B"/>
    <w:rsid w:val="00FA730C"/>
    <w:rsid w:val="00FA7390"/>
    <w:rsid w:val="00FA73A0"/>
    <w:rsid w:val="00FA74AF"/>
    <w:rsid w:val="00FA75DE"/>
    <w:rsid w:val="00FA7711"/>
    <w:rsid w:val="00FA7A19"/>
    <w:rsid w:val="00FA7A87"/>
    <w:rsid w:val="00FA7D19"/>
    <w:rsid w:val="00FB0241"/>
    <w:rsid w:val="00FB07D9"/>
    <w:rsid w:val="00FB09F6"/>
    <w:rsid w:val="00FB0EE0"/>
    <w:rsid w:val="00FB1140"/>
    <w:rsid w:val="00FB1572"/>
    <w:rsid w:val="00FB1DA8"/>
    <w:rsid w:val="00FB1EAE"/>
    <w:rsid w:val="00FB1EF0"/>
    <w:rsid w:val="00FB28AA"/>
    <w:rsid w:val="00FB2DEB"/>
    <w:rsid w:val="00FB36B2"/>
    <w:rsid w:val="00FB36B3"/>
    <w:rsid w:val="00FB3727"/>
    <w:rsid w:val="00FB3DE2"/>
    <w:rsid w:val="00FB403D"/>
    <w:rsid w:val="00FB420A"/>
    <w:rsid w:val="00FB46BB"/>
    <w:rsid w:val="00FB478C"/>
    <w:rsid w:val="00FB492D"/>
    <w:rsid w:val="00FB4A07"/>
    <w:rsid w:val="00FB4B43"/>
    <w:rsid w:val="00FB5479"/>
    <w:rsid w:val="00FB54C3"/>
    <w:rsid w:val="00FB57B2"/>
    <w:rsid w:val="00FB595C"/>
    <w:rsid w:val="00FB5AD4"/>
    <w:rsid w:val="00FB5BAB"/>
    <w:rsid w:val="00FB620E"/>
    <w:rsid w:val="00FB6212"/>
    <w:rsid w:val="00FB6920"/>
    <w:rsid w:val="00FB6D34"/>
    <w:rsid w:val="00FB6EB0"/>
    <w:rsid w:val="00FB718A"/>
    <w:rsid w:val="00FB72CF"/>
    <w:rsid w:val="00FB737D"/>
    <w:rsid w:val="00FB73D0"/>
    <w:rsid w:val="00FC0267"/>
    <w:rsid w:val="00FC0437"/>
    <w:rsid w:val="00FC04B5"/>
    <w:rsid w:val="00FC06CF"/>
    <w:rsid w:val="00FC098A"/>
    <w:rsid w:val="00FC18AC"/>
    <w:rsid w:val="00FC1E97"/>
    <w:rsid w:val="00FC1F3E"/>
    <w:rsid w:val="00FC2228"/>
    <w:rsid w:val="00FC23D4"/>
    <w:rsid w:val="00FC2804"/>
    <w:rsid w:val="00FC2B6B"/>
    <w:rsid w:val="00FC2E36"/>
    <w:rsid w:val="00FC2F71"/>
    <w:rsid w:val="00FC2FA0"/>
    <w:rsid w:val="00FC3308"/>
    <w:rsid w:val="00FC33CD"/>
    <w:rsid w:val="00FC383A"/>
    <w:rsid w:val="00FC3FE6"/>
    <w:rsid w:val="00FC40EA"/>
    <w:rsid w:val="00FC4193"/>
    <w:rsid w:val="00FC46E0"/>
    <w:rsid w:val="00FC49E9"/>
    <w:rsid w:val="00FC4CC6"/>
    <w:rsid w:val="00FC4E6C"/>
    <w:rsid w:val="00FC5284"/>
    <w:rsid w:val="00FC5840"/>
    <w:rsid w:val="00FC5AA9"/>
    <w:rsid w:val="00FC5FC8"/>
    <w:rsid w:val="00FC6948"/>
    <w:rsid w:val="00FC6B3F"/>
    <w:rsid w:val="00FC6C3D"/>
    <w:rsid w:val="00FC6CCF"/>
    <w:rsid w:val="00FC6F93"/>
    <w:rsid w:val="00FC7079"/>
    <w:rsid w:val="00FC76A9"/>
    <w:rsid w:val="00FC79DB"/>
    <w:rsid w:val="00FC7A7F"/>
    <w:rsid w:val="00FC7F92"/>
    <w:rsid w:val="00FD029C"/>
    <w:rsid w:val="00FD0973"/>
    <w:rsid w:val="00FD0F45"/>
    <w:rsid w:val="00FD12F2"/>
    <w:rsid w:val="00FD1534"/>
    <w:rsid w:val="00FD1D6C"/>
    <w:rsid w:val="00FD1E4E"/>
    <w:rsid w:val="00FD27F4"/>
    <w:rsid w:val="00FD28E2"/>
    <w:rsid w:val="00FD381B"/>
    <w:rsid w:val="00FD389C"/>
    <w:rsid w:val="00FD3C4B"/>
    <w:rsid w:val="00FD3D07"/>
    <w:rsid w:val="00FD404E"/>
    <w:rsid w:val="00FD4155"/>
    <w:rsid w:val="00FD44FD"/>
    <w:rsid w:val="00FD45B0"/>
    <w:rsid w:val="00FD4B0A"/>
    <w:rsid w:val="00FD4B34"/>
    <w:rsid w:val="00FD4D32"/>
    <w:rsid w:val="00FD4D62"/>
    <w:rsid w:val="00FD5566"/>
    <w:rsid w:val="00FD5598"/>
    <w:rsid w:val="00FD57B3"/>
    <w:rsid w:val="00FD5AFB"/>
    <w:rsid w:val="00FD5B15"/>
    <w:rsid w:val="00FD5E78"/>
    <w:rsid w:val="00FD62C5"/>
    <w:rsid w:val="00FD648B"/>
    <w:rsid w:val="00FD6976"/>
    <w:rsid w:val="00FD6D7E"/>
    <w:rsid w:val="00FD6DDA"/>
    <w:rsid w:val="00FD713C"/>
    <w:rsid w:val="00FD72EA"/>
    <w:rsid w:val="00FD7542"/>
    <w:rsid w:val="00FD7A0E"/>
    <w:rsid w:val="00FE000F"/>
    <w:rsid w:val="00FE0020"/>
    <w:rsid w:val="00FE034E"/>
    <w:rsid w:val="00FE09A4"/>
    <w:rsid w:val="00FE0C34"/>
    <w:rsid w:val="00FE0EAA"/>
    <w:rsid w:val="00FE14F9"/>
    <w:rsid w:val="00FE1675"/>
    <w:rsid w:val="00FE16BA"/>
    <w:rsid w:val="00FE1B62"/>
    <w:rsid w:val="00FE1B69"/>
    <w:rsid w:val="00FE1F0C"/>
    <w:rsid w:val="00FE20B1"/>
    <w:rsid w:val="00FE2632"/>
    <w:rsid w:val="00FE268C"/>
    <w:rsid w:val="00FE29A7"/>
    <w:rsid w:val="00FE2E0B"/>
    <w:rsid w:val="00FE3187"/>
    <w:rsid w:val="00FE33F6"/>
    <w:rsid w:val="00FE3429"/>
    <w:rsid w:val="00FE3CC6"/>
    <w:rsid w:val="00FE444A"/>
    <w:rsid w:val="00FE45C7"/>
    <w:rsid w:val="00FE49E3"/>
    <w:rsid w:val="00FE4A5B"/>
    <w:rsid w:val="00FE4CB7"/>
    <w:rsid w:val="00FE559A"/>
    <w:rsid w:val="00FE61AB"/>
    <w:rsid w:val="00FE61B7"/>
    <w:rsid w:val="00FE62A6"/>
    <w:rsid w:val="00FE647D"/>
    <w:rsid w:val="00FE76E4"/>
    <w:rsid w:val="00FE7B14"/>
    <w:rsid w:val="00FE7DE5"/>
    <w:rsid w:val="00FF01D2"/>
    <w:rsid w:val="00FF0228"/>
    <w:rsid w:val="00FF0A0B"/>
    <w:rsid w:val="00FF0C86"/>
    <w:rsid w:val="00FF12F1"/>
    <w:rsid w:val="00FF1491"/>
    <w:rsid w:val="00FF14F8"/>
    <w:rsid w:val="00FF1647"/>
    <w:rsid w:val="00FF1AE0"/>
    <w:rsid w:val="00FF1EA9"/>
    <w:rsid w:val="00FF2EAB"/>
    <w:rsid w:val="00FF3275"/>
    <w:rsid w:val="00FF334A"/>
    <w:rsid w:val="00FF35DF"/>
    <w:rsid w:val="00FF3799"/>
    <w:rsid w:val="00FF38A7"/>
    <w:rsid w:val="00FF3992"/>
    <w:rsid w:val="00FF3BC6"/>
    <w:rsid w:val="00FF3BCF"/>
    <w:rsid w:val="00FF3D04"/>
    <w:rsid w:val="00FF3E2A"/>
    <w:rsid w:val="00FF4780"/>
    <w:rsid w:val="00FF479F"/>
    <w:rsid w:val="00FF4A04"/>
    <w:rsid w:val="00FF51F3"/>
    <w:rsid w:val="00FF54A1"/>
    <w:rsid w:val="00FF6256"/>
    <w:rsid w:val="00FF629A"/>
    <w:rsid w:val="00FF644A"/>
    <w:rsid w:val="00FF68DA"/>
    <w:rsid w:val="00FF694A"/>
    <w:rsid w:val="00FF6A54"/>
    <w:rsid w:val="00FF6C28"/>
    <w:rsid w:val="00FF7477"/>
    <w:rsid w:val="00FF75E4"/>
    <w:rsid w:val="00FF7869"/>
    <w:rsid w:val="00FF78A9"/>
    <w:rsid w:val="00FF7BD8"/>
    <w:rsid w:val="00FF7C71"/>
    <w:rsid w:val="00FF7C81"/>
    <w:rsid w:val="03784026"/>
    <w:rsid w:val="06498897"/>
    <w:rsid w:val="0CF386AB"/>
    <w:rsid w:val="13BE798F"/>
    <w:rsid w:val="1E62D1BB"/>
    <w:rsid w:val="299FD51E"/>
    <w:rsid w:val="35353527"/>
    <w:rsid w:val="39577C66"/>
    <w:rsid w:val="3BE0A9A1"/>
    <w:rsid w:val="3E2AED89"/>
    <w:rsid w:val="446E934C"/>
    <w:rsid w:val="4776EB83"/>
    <w:rsid w:val="49A1E796"/>
    <w:rsid w:val="4C0681D0"/>
    <w:rsid w:val="4FE4CF3A"/>
    <w:rsid w:val="5BCE9330"/>
    <w:rsid w:val="6112EF80"/>
    <w:rsid w:val="7387D6A6"/>
    <w:rsid w:val="79842DEB"/>
    <w:rsid w:val="7BB41143"/>
    <w:rsid w:val="7E3CE31A"/>
    <w:rsid w:val="7EA4C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msdn.microsoft.com/mshelp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01E7AE0"/>
  <w15:docId w15:val="{D5401402-7156-4BD1-9D33-450FE90D3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92105A"/>
    <w:pPr>
      <w:spacing w:before="120" w:after="120"/>
      <w:jc w:val="both"/>
    </w:pPr>
    <w:rPr>
      <w:rFonts w:ascii="Tahoma" w:hAnsi="Tahoma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92105A"/>
    <w:pPr>
      <w:keepNext/>
      <w:numPr>
        <w:numId w:val="1"/>
      </w:numPr>
      <w:outlineLvl w:val="0"/>
    </w:pPr>
    <w:rPr>
      <w:rFonts w:cs="Arial"/>
      <w:bCs/>
      <w:color w:val="80BC48" w:themeColor="accent1"/>
      <w:w w:val="85"/>
      <w:kern w:val="32"/>
      <w:sz w:val="48"/>
      <w:szCs w:val="48"/>
    </w:rPr>
  </w:style>
  <w:style w:type="paragraph" w:styleId="2">
    <w:name w:val="heading 2"/>
    <w:basedOn w:val="a0"/>
    <w:next w:val="a0"/>
    <w:link w:val="20"/>
    <w:uiPriority w:val="9"/>
    <w:qFormat/>
    <w:rsid w:val="0092105A"/>
    <w:pPr>
      <w:keepNext/>
      <w:numPr>
        <w:ilvl w:val="1"/>
        <w:numId w:val="1"/>
      </w:numPr>
      <w:spacing w:before="240" w:after="240"/>
      <w:outlineLvl w:val="1"/>
    </w:pPr>
    <w:rPr>
      <w:rFonts w:cs="Arial"/>
      <w:bCs/>
      <w:iCs/>
      <w:color w:val="80BC48" w:themeColor="accent1"/>
      <w:w w:val="85"/>
      <w:sz w:val="32"/>
      <w:szCs w:val="28"/>
    </w:rPr>
  </w:style>
  <w:style w:type="paragraph" w:styleId="3">
    <w:name w:val="heading 3"/>
    <w:basedOn w:val="a0"/>
    <w:next w:val="a0"/>
    <w:link w:val="30"/>
    <w:uiPriority w:val="9"/>
    <w:qFormat/>
    <w:rsid w:val="0092105A"/>
    <w:pPr>
      <w:keepNext/>
      <w:numPr>
        <w:ilvl w:val="2"/>
        <w:numId w:val="1"/>
      </w:numPr>
      <w:tabs>
        <w:tab w:val="clear" w:pos="1288"/>
        <w:tab w:val="num" w:pos="1582"/>
      </w:tabs>
      <w:spacing w:before="240" w:after="240"/>
      <w:ind w:left="1366"/>
      <w:outlineLvl w:val="2"/>
    </w:pPr>
    <w:rPr>
      <w:rFonts w:cs="Arial"/>
      <w:bCs/>
      <w:color w:val="80BC48" w:themeColor="accent1"/>
      <w:w w:val="85"/>
      <w:sz w:val="32"/>
      <w:szCs w:val="26"/>
    </w:rPr>
  </w:style>
  <w:style w:type="paragraph" w:styleId="4">
    <w:name w:val="heading 4"/>
    <w:basedOn w:val="a0"/>
    <w:next w:val="a0"/>
    <w:link w:val="40"/>
    <w:uiPriority w:val="9"/>
    <w:qFormat/>
    <w:rsid w:val="0092105A"/>
    <w:pPr>
      <w:keepNext/>
      <w:spacing w:before="240" w:after="240"/>
      <w:ind w:left="1339" w:hanging="471"/>
      <w:outlineLvl w:val="3"/>
    </w:pPr>
    <w:rPr>
      <w:color w:val="80BC48" w:themeColor="accent1"/>
      <w:w w:val="85"/>
      <w:sz w:val="26"/>
    </w:rPr>
  </w:style>
  <w:style w:type="paragraph" w:styleId="5">
    <w:name w:val="heading 5"/>
    <w:basedOn w:val="4"/>
    <w:next w:val="a"/>
    <w:link w:val="50"/>
    <w:uiPriority w:val="9"/>
    <w:qFormat/>
    <w:rsid w:val="00031E3F"/>
    <w:pPr>
      <w:numPr>
        <w:ilvl w:val="4"/>
      </w:numPr>
      <w:ind w:left="1339" w:hanging="471"/>
      <w:outlineLvl w:val="4"/>
    </w:pPr>
  </w:style>
  <w:style w:type="paragraph" w:styleId="6">
    <w:name w:val="heading 6"/>
    <w:basedOn w:val="a"/>
    <w:next w:val="a0"/>
    <w:link w:val="60"/>
    <w:uiPriority w:val="9"/>
    <w:unhideWhenUsed/>
    <w:qFormat/>
    <w:rsid w:val="00996D4F"/>
    <w:pPr>
      <w:keepNext/>
      <w:keepLines/>
      <w:spacing w:before="200" w:after="0"/>
      <w:jc w:val="left"/>
      <w:outlineLvl w:val="5"/>
    </w:pPr>
    <w:rPr>
      <w:rFonts w:asciiTheme="majorHAnsi" w:eastAsiaTheme="majorEastAsia" w:hAnsiTheme="majorHAnsi" w:cstheme="majorBidi"/>
      <w:color w:val="80BC48" w:themeColor="accent1"/>
      <w:sz w:val="24"/>
      <w:lang w:val="en-US" w:eastAsia="en-US"/>
    </w:rPr>
  </w:style>
  <w:style w:type="paragraph" w:styleId="7">
    <w:name w:val="heading 7"/>
    <w:basedOn w:val="a"/>
    <w:next w:val="a0"/>
    <w:link w:val="70"/>
    <w:uiPriority w:val="9"/>
    <w:unhideWhenUsed/>
    <w:qFormat/>
    <w:rsid w:val="00996D4F"/>
    <w:pPr>
      <w:keepNext/>
      <w:keepLines/>
      <w:spacing w:before="200" w:after="0"/>
      <w:jc w:val="left"/>
      <w:outlineLvl w:val="6"/>
    </w:pPr>
    <w:rPr>
      <w:rFonts w:asciiTheme="majorHAnsi" w:eastAsiaTheme="majorEastAsia" w:hAnsiTheme="majorHAnsi" w:cstheme="majorBidi"/>
      <w:color w:val="80BC48" w:themeColor="accent1"/>
      <w:sz w:val="24"/>
      <w:lang w:val="en-US" w:eastAsia="en-US"/>
    </w:rPr>
  </w:style>
  <w:style w:type="paragraph" w:styleId="8">
    <w:name w:val="heading 8"/>
    <w:basedOn w:val="a"/>
    <w:next w:val="a0"/>
    <w:link w:val="80"/>
    <w:uiPriority w:val="9"/>
    <w:unhideWhenUsed/>
    <w:qFormat/>
    <w:rsid w:val="00996D4F"/>
    <w:pPr>
      <w:keepNext/>
      <w:keepLines/>
      <w:spacing w:before="200" w:after="0"/>
      <w:jc w:val="left"/>
      <w:outlineLvl w:val="7"/>
    </w:pPr>
    <w:rPr>
      <w:rFonts w:asciiTheme="majorHAnsi" w:eastAsiaTheme="majorEastAsia" w:hAnsiTheme="majorHAnsi" w:cstheme="majorBidi"/>
      <w:color w:val="80BC48" w:themeColor="accent1"/>
      <w:sz w:val="24"/>
      <w:lang w:val="en-US" w:eastAsia="en-US"/>
    </w:rPr>
  </w:style>
  <w:style w:type="paragraph" w:styleId="9">
    <w:name w:val="heading 9"/>
    <w:basedOn w:val="a"/>
    <w:next w:val="a0"/>
    <w:link w:val="90"/>
    <w:uiPriority w:val="9"/>
    <w:unhideWhenUsed/>
    <w:qFormat/>
    <w:rsid w:val="00996D4F"/>
    <w:pPr>
      <w:keepNext/>
      <w:keepLines/>
      <w:spacing w:before="200" w:after="0"/>
      <w:jc w:val="left"/>
      <w:outlineLvl w:val="8"/>
    </w:pPr>
    <w:rPr>
      <w:rFonts w:asciiTheme="majorHAnsi" w:eastAsiaTheme="majorEastAsia" w:hAnsiTheme="majorHAnsi" w:cstheme="majorBidi"/>
      <w:color w:val="80BC48" w:themeColor="accent1"/>
      <w:sz w:val="24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B047A9"/>
    <w:pPr>
      <w:pBdr>
        <w:bottom w:val="single" w:sz="4" w:space="1" w:color="auto"/>
      </w:pBdr>
      <w:tabs>
        <w:tab w:val="right" w:pos="9639"/>
      </w:tabs>
    </w:pPr>
    <w:rPr>
      <w:color w:val="7F7F7F"/>
      <w:sz w:val="16"/>
    </w:rPr>
  </w:style>
  <w:style w:type="paragraph" w:styleId="a5">
    <w:name w:val="footer"/>
    <w:basedOn w:val="a"/>
    <w:link w:val="a6"/>
    <w:uiPriority w:val="99"/>
    <w:rsid w:val="00B047A9"/>
    <w:pPr>
      <w:pBdr>
        <w:top w:val="single" w:sz="4" w:space="1" w:color="auto"/>
      </w:pBdr>
      <w:tabs>
        <w:tab w:val="right" w:pos="9639"/>
      </w:tabs>
    </w:pPr>
    <w:rPr>
      <w:color w:val="7F7F7F"/>
      <w:sz w:val="16"/>
    </w:rPr>
  </w:style>
  <w:style w:type="character" w:styleId="a7">
    <w:name w:val="page number"/>
    <w:basedOn w:val="a1"/>
    <w:rsid w:val="00E16C80"/>
  </w:style>
  <w:style w:type="character" w:styleId="a8">
    <w:name w:val="Hyperlink"/>
    <w:uiPriority w:val="99"/>
    <w:rsid w:val="00D54CAE"/>
    <w:rPr>
      <w:color w:val="B5CE4A" w:themeColor="accent2"/>
      <w:u w:val="single"/>
    </w:rPr>
  </w:style>
  <w:style w:type="paragraph" w:styleId="41">
    <w:name w:val="toc 4"/>
    <w:basedOn w:val="a0"/>
    <w:next w:val="a0"/>
    <w:autoRedefine/>
    <w:uiPriority w:val="39"/>
    <w:rsid w:val="00ED41AC"/>
    <w:pPr>
      <w:tabs>
        <w:tab w:val="left" w:pos="2160"/>
        <w:tab w:val="right" w:leader="dot" w:pos="9627"/>
      </w:tabs>
      <w:ind w:left="1276"/>
    </w:pPr>
  </w:style>
  <w:style w:type="paragraph" w:customStyle="1" w:styleId="a9">
    <w:name w:val="Название документа"/>
    <w:basedOn w:val="1"/>
    <w:rsid w:val="006E795E"/>
    <w:pPr>
      <w:numPr>
        <w:numId w:val="0"/>
      </w:numPr>
      <w:jc w:val="center"/>
      <w:outlineLvl w:val="9"/>
    </w:pPr>
    <w:rPr>
      <w:w w:val="80"/>
      <w:sz w:val="72"/>
      <w:szCs w:val="72"/>
    </w:rPr>
  </w:style>
  <w:style w:type="paragraph" w:customStyle="1" w:styleId="aa">
    <w:name w:val="Рисунок"/>
    <w:basedOn w:val="a"/>
    <w:next w:val="ab"/>
    <w:rsid w:val="008735E5"/>
    <w:pPr>
      <w:keepNext/>
      <w:jc w:val="center"/>
    </w:pPr>
  </w:style>
  <w:style w:type="paragraph" w:styleId="ac">
    <w:name w:val="TOC Heading"/>
    <w:basedOn w:val="1"/>
    <w:next w:val="a"/>
    <w:uiPriority w:val="39"/>
    <w:qFormat/>
    <w:rsid w:val="005D1029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w w:val="100"/>
      <w:kern w:val="0"/>
      <w:sz w:val="28"/>
      <w:szCs w:val="28"/>
      <w:lang w:eastAsia="en-US"/>
    </w:rPr>
  </w:style>
  <w:style w:type="paragraph" w:customStyle="1" w:styleId="ad">
    <w:name w:val="Исходный код"/>
    <w:basedOn w:val="a0"/>
    <w:rsid w:val="00E16C80"/>
    <w:pPr>
      <w:shd w:val="clear" w:color="auto" w:fill="F3F3F3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</w:tabs>
      <w:spacing w:before="0" w:after="0"/>
      <w:ind w:firstLine="284"/>
    </w:pPr>
    <w:rPr>
      <w:rFonts w:ascii="Courier New" w:hAnsi="Courier New"/>
    </w:rPr>
  </w:style>
  <w:style w:type="table" w:styleId="ae">
    <w:name w:val="Table Grid"/>
    <w:basedOn w:val="a2"/>
    <w:uiPriority w:val="39"/>
    <w:rsid w:val="005F4751"/>
    <w:pPr>
      <w:spacing w:before="100" w:beforeAutospacing="1" w:after="100" w:afterAutospacing="1"/>
    </w:pPr>
    <w:rPr>
      <w:rFonts w:ascii="Arial" w:hAnsi="Arial"/>
    </w:rPr>
    <w:tblPr>
      <w:tblStyleRowBandSize w:val="1"/>
      <w:tblStyleColBandSize w:val="1"/>
      <w:jc w:val="right"/>
      <w:tblBorders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  <w:insideH w:val="single" w:sz="12" w:space="0" w:color="FFFFFF"/>
        <w:insideV w:val="single" w:sz="12" w:space="0" w:color="FFFFFF"/>
      </w:tblBorders>
      <w:tblCellMar>
        <w:left w:w="57" w:type="dxa"/>
        <w:right w:w="57" w:type="dxa"/>
      </w:tblCellMar>
    </w:tblPr>
    <w:trPr>
      <w:jc w:val="right"/>
    </w:trPr>
    <w:tcPr>
      <w:shd w:val="clear" w:color="auto" w:fill="82B527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beforeLines="0" w:beforeAutospacing="1" w:afterLines="0" w:afterAutospacing="1" w:line="240" w:lineRule="auto"/>
        <w:ind w:leftChars="0" w:left="0" w:rightChars="0" w:right="0" w:firstLineChars="0" w:firstLine="0"/>
        <w:contextualSpacing/>
        <w:jc w:val="center"/>
        <w:outlineLvl w:val="9"/>
      </w:pPr>
      <w:rPr>
        <w:rFonts w:ascii="Arial" w:hAnsi="Arial"/>
        <w:b/>
        <w:color w:val="FFFFFF"/>
        <w:sz w:val="20"/>
      </w:rPr>
      <w:tblPr/>
      <w:tcPr>
        <w:shd w:val="clear" w:color="auto" w:fill="82B527"/>
      </w:tcPr>
    </w:tblStylePr>
    <w:tblStylePr w:type="firstCol">
      <w:tblPr/>
      <w:tcPr>
        <w:shd w:val="clear" w:color="auto" w:fill="D9D9D9"/>
      </w:tcPr>
    </w:tblStylePr>
    <w:tblStylePr w:type="band1Horz">
      <w:pPr>
        <w:wordWrap/>
        <w:spacing w:beforeLines="0" w:beforeAutospacing="1" w:afterLines="0" w:afterAutospacing="1" w:line="240" w:lineRule="auto"/>
      </w:pPr>
      <w:rPr>
        <w:rFonts w:ascii="Arial" w:hAnsi="Arial"/>
        <w:sz w:val="22"/>
      </w:rPr>
      <w:tblPr/>
      <w:tcPr>
        <w:shd w:val="clear" w:color="auto" w:fill="E6E6E6"/>
      </w:tcPr>
    </w:tblStylePr>
    <w:tblStylePr w:type="band2Horz">
      <w:pPr>
        <w:wordWrap/>
        <w:spacing w:beforeLines="0" w:beforeAutospacing="1" w:afterLines="0" w:afterAutospacing="1" w:line="240" w:lineRule="auto"/>
      </w:pPr>
      <w:tblPr/>
      <w:tcPr>
        <w:shd w:val="clear" w:color="auto" w:fill="F3F3F3"/>
      </w:tcPr>
    </w:tblStylePr>
  </w:style>
  <w:style w:type="paragraph" w:styleId="af">
    <w:name w:val="Normal (Web)"/>
    <w:basedOn w:val="a"/>
    <w:uiPriority w:val="99"/>
    <w:rsid w:val="00491781"/>
    <w:rPr>
      <w:szCs w:val="20"/>
    </w:rPr>
  </w:style>
  <w:style w:type="paragraph" w:styleId="11">
    <w:name w:val="toc 1"/>
    <w:basedOn w:val="a0"/>
    <w:next w:val="a0"/>
    <w:autoRedefine/>
    <w:uiPriority w:val="39"/>
    <w:rsid w:val="004134E9"/>
    <w:pPr>
      <w:tabs>
        <w:tab w:val="left" w:pos="360"/>
        <w:tab w:val="right" w:leader="dot" w:pos="9627"/>
      </w:tabs>
    </w:pPr>
    <w:rPr>
      <w:b/>
      <w:noProof/>
      <w:szCs w:val="72"/>
    </w:rPr>
  </w:style>
  <w:style w:type="paragraph" w:styleId="21">
    <w:name w:val="toc 2"/>
    <w:basedOn w:val="a0"/>
    <w:next w:val="a0"/>
    <w:autoRedefine/>
    <w:uiPriority w:val="39"/>
    <w:rsid w:val="00ED41AC"/>
    <w:pPr>
      <w:tabs>
        <w:tab w:val="left" w:pos="900"/>
        <w:tab w:val="right" w:leader="dot" w:pos="9627"/>
      </w:tabs>
      <w:ind w:left="425"/>
    </w:pPr>
  </w:style>
  <w:style w:type="paragraph" w:styleId="31">
    <w:name w:val="toc 3"/>
    <w:basedOn w:val="a0"/>
    <w:next w:val="a0"/>
    <w:autoRedefine/>
    <w:uiPriority w:val="39"/>
    <w:rsid w:val="001A4F39"/>
    <w:pPr>
      <w:tabs>
        <w:tab w:val="left" w:pos="1620"/>
        <w:tab w:val="right" w:leader="dot" w:pos="9627"/>
      </w:tabs>
      <w:ind w:left="851"/>
    </w:pPr>
  </w:style>
  <w:style w:type="paragraph" w:styleId="a0">
    <w:name w:val="Body Text"/>
    <w:basedOn w:val="a"/>
    <w:link w:val="af0"/>
    <w:qFormat/>
    <w:rsid w:val="002A015C"/>
  </w:style>
  <w:style w:type="paragraph" w:customStyle="1" w:styleId="af1">
    <w:name w:val="Примечание"/>
    <w:basedOn w:val="a"/>
    <w:rsid w:val="00E16C80"/>
    <w:rPr>
      <w:b/>
      <w:i/>
    </w:rPr>
  </w:style>
  <w:style w:type="paragraph" w:customStyle="1" w:styleId="af2">
    <w:name w:val="Заголовок содержания"/>
    <w:basedOn w:val="1"/>
    <w:next w:val="a"/>
    <w:rsid w:val="006E795E"/>
    <w:pPr>
      <w:pageBreakBefore/>
      <w:numPr>
        <w:numId w:val="0"/>
      </w:numPr>
      <w:outlineLvl w:val="9"/>
    </w:pPr>
  </w:style>
  <w:style w:type="paragraph" w:styleId="HTML">
    <w:name w:val="HTML Preformatted"/>
    <w:basedOn w:val="a"/>
    <w:link w:val="HTML0"/>
    <w:uiPriority w:val="99"/>
    <w:rsid w:val="005F4C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</w:rPr>
  </w:style>
  <w:style w:type="character" w:customStyle="1" w:styleId="keyword">
    <w:name w:val="keyword"/>
    <w:rsid w:val="005F4C88"/>
    <w:rPr>
      <w:color w:val="0000FF"/>
    </w:rPr>
  </w:style>
  <w:style w:type="character" w:customStyle="1" w:styleId="string">
    <w:name w:val="string"/>
    <w:rsid w:val="001C57B0"/>
    <w:rPr>
      <w:color w:val="007777"/>
    </w:rPr>
  </w:style>
  <w:style w:type="paragraph" w:customStyle="1" w:styleId="value">
    <w:name w:val="value"/>
    <w:basedOn w:val="a"/>
    <w:rsid w:val="00616995"/>
    <w:rPr>
      <w:szCs w:val="20"/>
    </w:rPr>
  </w:style>
  <w:style w:type="character" w:customStyle="1" w:styleId="comment">
    <w:name w:val="comment"/>
    <w:rsid w:val="00FD1D6C"/>
    <w:rPr>
      <w:color w:val="008800"/>
    </w:rPr>
  </w:style>
  <w:style w:type="character" w:styleId="HTML1">
    <w:name w:val="HTML Code"/>
    <w:uiPriority w:val="99"/>
    <w:rsid w:val="00222505"/>
    <w:rPr>
      <w:rFonts w:ascii="Courier New" w:eastAsia="Times New Roman" w:hAnsi="Courier New" w:cs="Courier New" w:hint="default"/>
      <w:color w:val="auto"/>
      <w:sz w:val="20"/>
      <w:szCs w:val="25"/>
    </w:rPr>
  </w:style>
  <w:style w:type="character" w:customStyle="1" w:styleId="glossarydef">
    <w:name w:val="glossarydef"/>
    <w:basedOn w:val="a1"/>
    <w:rsid w:val="0068475D"/>
  </w:style>
  <w:style w:type="paragraph" w:customStyle="1" w:styleId="ab">
    <w:name w:val="Название рисунка"/>
    <w:basedOn w:val="a"/>
    <w:next w:val="a0"/>
    <w:link w:val="af3"/>
    <w:rsid w:val="00E95F67"/>
    <w:pPr>
      <w:jc w:val="center"/>
    </w:pPr>
    <w:rPr>
      <w:b/>
      <w:bCs/>
      <w:szCs w:val="20"/>
    </w:rPr>
  </w:style>
  <w:style w:type="paragraph" w:customStyle="1" w:styleId="af4">
    <w:name w:val="Название таблицы"/>
    <w:basedOn w:val="ab"/>
    <w:next w:val="a0"/>
    <w:link w:val="af5"/>
    <w:qFormat/>
    <w:rsid w:val="0092105A"/>
    <w:pPr>
      <w:keepNext/>
      <w:spacing w:before="100" w:beforeAutospacing="1"/>
      <w:jc w:val="right"/>
    </w:pPr>
    <w:rPr>
      <w:b w:val="0"/>
    </w:rPr>
  </w:style>
  <w:style w:type="character" w:styleId="af6">
    <w:name w:val="annotation reference"/>
    <w:semiHidden/>
    <w:rsid w:val="0068475D"/>
    <w:rPr>
      <w:sz w:val="16"/>
      <w:szCs w:val="16"/>
    </w:rPr>
  </w:style>
  <w:style w:type="paragraph" w:styleId="af7">
    <w:name w:val="annotation text"/>
    <w:basedOn w:val="a"/>
    <w:link w:val="af8"/>
    <w:semiHidden/>
    <w:rsid w:val="0068475D"/>
    <w:rPr>
      <w:szCs w:val="20"/>
    </w:rPr>
  </w:style>
  <w:style w:type="paragraph" w:styleId="af9">
    <w:name w:val="Balloon Text"/>
    <w:basedOn w:val="a"/>
    <w:semiHidden/>
    <w:rsid w:val="0068475D"/>
    <w:rPr>
      <w:rFonts w:cs="Tahoma"/>
      <w:sz w:val="16"/>
      <w:szCs w:val="16"/>
    </w:rPr>
  </w:style>
  <w:style w:type="character" w:customStyle="1" w:styleId="af3">
    <w:name w:val="Название рисунка Знак"/>
    <w:link w:val="ab"/>
    <w:rsid w:val="00E95F67"/>
    <w:rPr>
      <w:rFonts w:ascii="Segoe UI" w:hAnsi="Segoe UI"/>
      <w:b/>
      <w:bCs/>
    </w:rPr>
  </w:style>
  <w:style w:type="paragraph" w:styleId="afa">
    <w:name w:val="Document Map"/>
    <w:basedOn w:val="a"/>
    <w:semiHidden/>
    <w:rsid w:val="00570C5E"/>
    <w:pPr>
      <w:shd w:val="clear" w:color="auto" w:fill="000080"/>
    </w:pPr>
    <w:rPr>
      <w:rFonts w:cs="Tahoma"/>
      <w:szCs w:val="20"/>
    </w:rPr>
  </w:style>
  <w:style w:type="character" w:customStyle="1" w:styleId="af0">
    <w:name w:val="Основной текст Знак"/>
    <w:link w:val="a0"/>
    <w:rsid w:val="002A015C"/>
    <w:rPr>
      <w:rFonts w:ascii="Segoe UI" w:hAnsi="Segoe UI"/>
      <w:szCs w:val="24"/>
    </w:rPr>
  </w:style>
  <w:style w:type="character" w:customStyle="1" w:styleId="20">
    <w:name w:val="Заголовок 2 Знак"/>
    <w:link w:val="2"/>
    <w:uiPriority w:val="9"/>
    <w:rsid w:val="0092105A"/>
    <w:rPr>
      <w:rFonts w:ascii="Tahoma" w:hAnsi="Tahoma" w:cs="Arial"/>
      <w:bCs/>
      <w:iCs/>
      <w:color w:val="80BC48" w:themeColor="accent1"/>
      <w:w w:val="85"/>
      <w:sz w:val="32"/>
      <w:szCs w:val="28"/>
    </w:rPr>
  </w:style>
  <w:style w:type="character" w:customStyle="1" w:styleId="30">
    <w:name w:val="Заголовок 3 Знак"/>
    <w:link w:val="3"/>
    <w:uiPriority w:val="9"/>
    <w:qFormat/>
    <w:rsid w:val="0092105A"/>
    <w:rPr>
      <w:rFonts w:ascii="Tahoma" w:hAnsi="Tahoma" w:cs="Arial"/>
      <w:bCs/>
      <w:color w:val="80BC48" w:themeColor="accent1"/>
      <w:w w:val="85"/>
      <w:sz w:val="32"/>
      <w:szCs w:val="26"/>
    </w:rPr>
  </w:style>
  <w:style w:type="character" w:customStyle="1" w:styleId="10">
    <w:name w:val="Заголовок 1 Знак"/>
    <w:link w:val="1"/>
    <w:uiPriority w:val="9"/>
    <w:rsid w:val="0092105A"/>
    <w:rPr>
      <w:rFonts w:ascii="Tahoma" w:hAnsi="Tahoma" w:cs="Arial"/>
      <w:bCs/>
      <w:color w:val="80BC48" w:themeColor="accent1"/>
      <w:w w:val="85"/>
      <w:kern w:val="32"/>
      <w:sz w:val="48"/>
      <w:szCs w:val="48"/>
    </w:rPr>
  </w:style>
  <w:style w:type="paragraph" w:customStyle="1" w:styleId="afb">
    <w:name w:val="Именованный элемент"/>
    <w:basedOn w:val="a0"/>
    <w:link w:val="afc"/>
    <w:rsid w:val="00270EBA"/>
    <w:rPr>
      <w:b/>
      <w:bCs/>
    </w:rPr>
  </w:style>
  <w:style w:type="character" w:customStyle="1" w:styleId="afc">
    <w:name w:val="Именованный элемент Знак"/>
    <w:link w:val="afb"/>
    <w:rsid w:val="00270EBA"/>
    <w:rPr>
      <w:rFonts w:ascii="Arial" w:hAnsi="Arial"/>
      <w:b/>
      <w:bCs/>
      <w:szCs w:val="24"/>
      <w:lang w:val="ru-RU" w:eastAsia="ru-RU" w:bidi="ar-SA"/>
    </w:rPr>
  </w:style>
  <w:style w:type="character" w:customStyle="1" w:styleId="50">
    <w:name w:val="Заголовок 5 Знак"/>
    <w:link w:val="5"/>
    <w:uiPriority w:val="9"/>
    <w:rsid w:val="00031E3F"/>
    <w:rPr>
      <w:rFonts w:ascii="Segoe UI" w:hAnsi="Segoe UI"/>
      <w:b/>
      <w:color w:val="82B527"/>
      <w:w w:val="85"/>
      <w:sz w:val="26"/>
      <w:szCs w:val="24"/>
    </w:rPr>
  </w:style>
  <w:style w:type="paragraph" w:styleId="afd">
    <w:name w:val="caption"/>
    <w:basedOn w:val="a"/>
    <w:next w:val="a"/>
    <w:link w:val="afe"/>
    <w:qFormat/>
    <w:rsid w:val="0092105A"/>
    <w:pPr>
      <w:spacing w:after="200"/>
    </w:pPr>
    <w:rPr>
      <w:bCs/>
      <w:color w:val="4F81BD"/>
      <w:szCs w:val="18"/>
    </w:rPr>
  </w:style>
  <w:style w:type="paragraph" w:styleId="aff">
    <w:name w:val="annotation subject"/>
    <w:basedOn w:val="af7"/>
    <w:next w:val="af7"/>
    <w:link w:val="aff0"/>
    <w:rsid w:val="0063057A"/>
    <w:rPr>
      <w:b/>
      <w:bCs/>
    </w:rPr>
  </w:style>
  <w:style w:type="character" w:customStyle="1" w:styleId="af8">
    <w:name w:val="Текст примечания Знак"/>
    <w:link w:val="af7"/>
    <w:semiHidden/>
    <w:rsid w:val="0063057A"/>
    <w:rPr>
      <w:rFonts w:ascii="Verdana" w:hAnsi="Verdana"/>
    </w:rPr>
  </w:style>
  <w:style w:type="character" w:customStyle="1" w:styleId="aff0">
    <w:name w:val="Тема примечания Знак"/>
    <w:link w:val="aff"/>
    <w:rsid w:val="0063057A"/>
    <w:rPr>
      <w:rFonts w:ascii="Verdana" w:hAnsi="Verdana"/>
      <w:b/>
      <w:bCs/>
    </w:rPr>
  </w:style>
  <w:style w:type="character" w:styleId="aff1">
    <w:name w:val="Placeholder Text"/>
    <w:basedOn w:val="a1"/>
    <w:uiPriority w:val="99"/>
    <w:semiHidden/>
    <w:rsid w:val="000A2CDE"/>
    <w:rPr>
      <w:color w:val="808080"/>
    </w:rPr>
  </w:style>
  <w:style w:type="character" w:customStyle="1" w:styleId="C1HJump">
    <w:name w:val="C1H Jump"/>
    <w:basedOn w:val="afc"/>
    <w:rsid w:val="00B230C4"/>
    <w:rPr>
      <w:rFonts w:ascii="Arial" w:hAnsi="Arial"/>
      <w:b/>
      <w:bCs/>
      <w:color w:val="000000" w:themeColor="text1"/>
      <w:sz w:val="20"/>
      <w:szCs w:val="24"/>
      <w:lang w:val="ru-RU" w:eastAsia="ru-RU" w:bidi="ar-SA"/>
    </w:rPr>
  </w:style>
  <w:style w:type="character" w:customStyle="1" w:styleId="C1HIndexInvisible">
    <w:name w:val="C1H Index Invisible"/>
    <w:basedOn w:val="C1HIndex"/>
    <w:rsid w:val="005D6D36"/>
    <w:rPr>
      <w:rFonts w:ascii="Arial" w:hAnsi="Arial"/>
      <w:b/>
      <w:bCs/>
      <w:vanish/>
      <w:color w:val="808000"/>
      <w:szCs w:val="24"/>
      <w:lang w:val="ru-RU" w:eastAsia="ru-RU" w:bidi="ar-SA"/>
    </w:rPr>
  </w:style>
  <w:style w:type="character" w:customStyle="1" w:styleId="C1HIndex">
    <w:name w:val="C1H Index"/>
    <w:basedOn w:val="afc"/>
    <w:rsid w:val="005D6D36"/>
    <w:rPr>
      <w:rFonts w:ascii="Arial" w:hAnsi="Arial"/>
      <w:b/>
      <w:bCs/>
      <w:color w:val="808000"/>
      <w:szCs w:val="24"/>
      <w:lang w:val="ru-RU" w:eastAsia="ru-RU" w:bidi="ar-SA"/>
    </w:rPr>
  </w:style>
  <w:style w:type="character" w:customStyle="1" w:styleId="C1HGroupInvisible">
    <w:name w:val="C1H Group Invisible"/>
    <w:basedOn w:val="C1HGroup"/>
    <w:rsid w:val="005D6D36"/>
    <w:rPr>
      <w:rFonts w:ascii="Arial" w:hAnsi="Arial"/>
      <w:b/>
      <w:bCs/>
      <w:i/>
      <w:vanish/>
      <w:color w:val="808000"/>
      <w:szCs w:val="24"/>
      <w:lang w:val="ru-RU" w:eastAsia="ru-RU" w:bidi="ar-SA"/>
    </w:rPr>
  </w:style>
  <w:style w:type="character" w:customStyle="1" w:styleId="C1HGroup">
    <w:name w:val="C1H Group"/>
    <w:basedOn w:val="afc"/>
    <w:rsid w:val="005D6D36"/>
    <w:rPr>
      <w:rFonts w:ascii="Arial" w:hAnsi="Arial"/>
      <w:b/>
      <w:bCs/>
      <w:i/>
      <w:color w:val="808000"/>
      <w:szCs w:val="24"/>
      <w:lang w:val="ru-RU" w:eastAsia="ru-RU" w:bidi="ar-SA"/>
    </w:rPr>
  </w:style>
  <w:style w:type="character" w:customStyle="1" w:styleId="C1HLinkTagInvisible">
    <w:name w:val="C1H Link Tag Invisible"/>
    <w:basedOn w:val="C1HLinkTag"/>
    <w:rsid w:val="005D6D36"/>
    <w:rPr>
      <w:rFonts w:ascii="Arial" w:hAnsi="Arial"/>
      <w:b/>
      <w:bCs/>
      <w:vanish/>
      <w:color w:val="3366FF"/>
      <w:szCs w:val="24"/>
      <w:lang w:val="ru-RU" w:eastAsia="ru-RU" w:bidi="ar-SA"/>
    </w:rPr>
  </w:style>
  <w:style w:type="character" w:customStyle="1" w:styleId="C1HLinkTag">
    <w:name w:val="C1H Link Tag"/>
    <w:basedOn w:val="afc"/>
    <w:rsid w:val="005D6D36"/>
    <w:rPr>
      <w:rFonts w:ascii="Arial" w:hAnsi="Arial"/>
      <w:b/>
      <w:bCs/>
      <w:color w:val="3366FF"/>
      <w:szCs w:val="24"/>
      <w:lang w:val="ru-RU" w:eastAsia="ru-RU" w:bidi="ar-SA"/>
    </w:rPr>
  </w:style>
  <w:style w:type="character" w:customStyle="1" w:styleId="C1HTopicProperties">
    <w:name w:val="C1H Topic Properties"/>
    <w:basedOn w:val="afc"/>
    <w:rsid w:val="005D6D36"/>
    <w:rPr>
      <w:rFonts w:ascii="Arial" w:hAnsi="Arial"/>
      <w:b/>
      <w:bCs/>
      <w:vanish/>
      <w:color w:val="800080"/>
      <w:szCs w:val="24"/>
      <w:lang w:val="ru-RU" w:eastAsia="ru-RU" w:bidi="ar-SA"/>
    </w:rPr>
  </w:style>
  <w:style w:type="character" w:customStyle="1" w:styleId="C1HExpandText">
    <w:name w:val="C1H Expand Text"/>
    <w:basedOn w:val="afc"/>
    <w:rsid w:val="005D6D36"/>
    <w:rPr>
      <w:rFonts w:ascii="Arial" w:hAnsi="Arial"/>
      <w:b/>
      <w:bCs/>
      <w:szCs w:val="24"/>
      <w:shd w:val="clear" w:color="auto" w:fill="CCFFFF"/>
      <w:lang w:val="ru-RU" w:eastAsia="ru-RU" w:bidi="ar-SA"/>
    </w:rPr>
  </w:style>
  <w:style w:type="character" w:customStyle="1" w:styleId="C1HDropdownText">
    <w:name w:val="C1H Dropdown Text"/>
    <w:basedOn w:val="C1HExpandText"/>
    <w:rsid w:val="005D6D36"/>
    <w:rPr>
      <w:rFonts w:ascii="Arial" w:hAnsi="Arial"/>
      <w:b/>
      <w:bCs/>
      <w:szCs w:val="24"/>
      <w:shd w:val="clear" w:color="auto" w:fill="CCFFFF"/>
      <w:lang w:val="ru-RU" w:eastAsia="ru-RU" w:bidi="ar-SA"/>
    </w:rPr>
  </w:style>
  <w:style w:type="character" w:customStyle="1" w:styleId="C1HPopupText">
    <w:name w:val="C1H Popup Text"/>
    <w:basedOn w:val="C1HExpandText"/>
    <w:rsid w:val="005D6D36"/>
    <w:rPr>
      <w:rFonts w:ascii="Arial" w:hAnsi="Arial"/>
      <w:b/>
      <w:bCs/>
      <w:szCs w:val="24"/>
      <w:shd w:val="clear" w:color="auto" w:fill="CCFFFF"/>
      <w:lang w:val="ru-RU" w:eastAsia="ru-RU" w:bidi="ar-SA"/>
    </w:rPr>
  </w:style>
  <w:style w:type="character" w:customStyle="1" w:styleId="C1HPopup">
    <w:name w:val="C1H Popup"/>
    <w:basedOn w:val="afc"/>
    <w:rsid w:val="005D6D36"/>
    <w:rPr>
      <w:rFonts w:ascii="Arial" w:hAnsi="Arial"/>
      <w:b/>
      <w:bCs/>
      <w:i/>
      <w:color w:val="008000"/>
      <w:szCs w:val="24"/>
      <w:lang w:val="ru-RU" w:eastAsia="ru-RU" w:bidi="ar-SA"/>
    </w:rPr>
  </w:style>
  <w:style w:type="character" w:customStyle="1" w:styleId="C1HKeywordLink">
    <w:name w:val="C1H Keyword Link"/>
    <w:basedOn w:val="C1HIndex"/>
    <w:rsid w:val="005D6D36"/>
    <w:rPr>
      <w:rFonts w:ascii="Arial" w:hAnsi="Arial"/>
      <w:b/>
      <w:bCs/>
      <w:color w:val="808000"/>
      <w:szCs w:val="24"/>
      <w:u w:val="single"/>
      <w:lang w:val="ru-RU" w:eastAsia="ru-RU" w:bidi="ar-SA"/>
    </w:rPr>
  </w:style>
  <w:style w:type="character" w:customStyle="1" w:styleId="C1HGroupLink">
    <w:name w:val="C1H Group Link"/>
    <w:basedOn w:val="C1HGroup"/>
    <w:rsid w:val="005D6D36"/>
    <w:rPr>
      <w:rFonts w:ascii="Arial" w:hAnsi="Arial"/>
      <w:b/>
      <w:bCs/>
      <w:i/>
      <w:color w:val="808000"/>
      <w:szCs w:val="24"/>
      <w:u w:val="single"/>
      <w:lang w:val="ru-RU" w:eastAsia="ru-RU" w:bidi="ar-SA"/>
    </w:rPr>
  </w:style>
  <w:style w:type="character" w:customStyle="1" w:styleId="C1HContextID">
    <w:name w:val="C1H Context ID"/>
    <w:basedOn w:val="afc"/>
    <w:rsid w:val="005D6D36"/>
    <w:rPr>
      <w:rFonts w:ascii="Arial" w:hAnsi="Arial"/>
      <w:b/>
      <w:bCs/>
      <w:vanish/>
      <w:color w:val="FF00FF"/>
      <w:szCs w:val="24"/>
      <w:lang w:val="ru-RU" w:eastAsia="ru-RU" w:bidi="ar-SA"/>
    </w:rPr>
  </w:style>
  <w:style w:type="character" w:customStyle="1" w:styleId="C1HConditional">
    <w:name w:val="C1H Conditional"/>
    <w:basedOn w:val="afc"/>
    <w:rsid w:val="005D6D36"/>
    <w:rPr>
      <w:rFonts w:ascii="Arial" w:hAnsi="Arial"/>
      <w:b/>
      <w:bCs/>
      <w:szCs w:val="24"/>
      <w:shd w:val="clear" w:color="auto" w:fill="D9D9D9"/>
      <w:lang w:val="ru-RU" w:eastAsia="ru-RU" w:bidi="ar-SA"/>
    </w:rPr>
  </w:style>
  <w:style w:type="character" w:customStyle="1" w:styleId="C1HOnline">
    <w:name w:val="C1H Online"/>
    <w:basedOn w:val="afc"/>
    <w:rsid w:val="005D6D36"/>
    <w:rPr>
      <w:rFonts w:ascii="Arial" w:hAnsi="Arial"/>
      <w:b/>
      <w:bCs/>
      <w:szCs w:val="24"/>
      <w:shd w:val="clear" w:color="auto" w:fill="99CCFF"/>
      <w:lang w:val="ru-RU" w:eastAsia="ru-RU" w:bidi="ar-SA"/>
    </w:rPr>
  </w:style>
  <w:style w:type="character" w:customStyle="1" w:styleId="C1HManual">
    <w:name w:val="C1H Manual"/>
    <w:basedOn w:val="afc"/>
    <w:rsid w:val="005D6D36"/>
    <w:rPr>
      <w:rFonts w:ascii="Arial" w:hAnsi="Arial"/>
      <w:b/>
      <w:bCs/>
      <w:szCs w:val="24"/>
      <w:shd w:val="clear" w:color="auto" w:fill="CCFFCC"/>
      <w:lang w:val="ru-RU" w:eastAsia="ru-RU" w:bidi="ar-SA"/>
    </w:rPr>
  </w:style>
  <w:style w:type="character" w:customStyle="1" w:styleId="C1HContentsTitle">
    <w:name w:val="C1H Contents Title"/>
    <w:basedOn w:val="afc"/>
    <w:rsid w:val="005D6D36"/>
    <w:rPr>
      <w:rFonts w:ascii="Arial" w:hAnsi="Arial"/>
      <w:b/>
      <w:bCs/>
      <w:color w:val="993300"/>
      <w:szCs w:val="24"/>
      <w:lang w:val="ru-RU" w:eastAsia="ru-RU" w:bidi="ar-SA"/>
    </w:rPr>
  </w:style>
  <w:style w:type="character" w:customStyle="1" w:styleId="C1HInlineExpand">
    <w:name w:val="C1H Inline Expand"/>
    <w:basedOn w:val="afc"/>
    <w:rsid w:val="005D6D36"/>
    <w:rPr>
      <w:rFonts w:ascii="Arial" w:hAnsi="Arial"/>
      <w:b/>
      <w:bCs/>
      <w:color w:val="008080"/>
      <w:szCs w:val="24"/>
      <w:lang w:val="ru-RU" w:eastAsia="ru-RU" w:bidi="ar-SA"/>
    </w:rPr>
  </w:style>
  <w:style w:type="character" w:customStyle="1" w:styleId="C1HInlinePopup">
    <w:name w:val="C1H Inline Popup"/>
    <w:basedOn w:val="C1HInlineExpand"/>
    <w:rsid w:val="005D6D36"/>
    <w:rPr>
      <w:rFonts w:ascii="Arial" w:hAnsi="Arial"/>
      <w:b/>
      <w:bCs/>
      <w:i/>
      <w:color w:val="008080"/>
      <w:szCs w:val="24"/>
      <w:u w:val="single"/>
      <w:lang w:val="ru-RU" w:eastAsia="ru-RU" w:bidi="ar-SA"/>
    </w:rPr>
  </w:style>
  <w:style w:type="character" w:customStyle="1" w:styleId="C1HInlineDropdown">
    <w:name w:val="C1H Inline Dropdown"/>
    <w:basedOn w:val="C1HInlineExpand"/>
    <w:rsid w:val="005D6D36"/>
    <w:rPr>
      <w:rFonts w:ascii="Arial" w:hAnsi="Arial"/>
      <w:b/>
      <w:bCs/>
      <w:color w:val="008080"/>
      <w:szCs w:val="24"/>
      <w:u w:val="single"/>
      <w:lang w:val="ru-RU" w:eastAsia="ru-RU" w:bidi="ar-SA"/>
    </w:rPr>
  </w:style>
  <w:style w:type="character" w:customStyle="1" w:styleId="C1HVariable">
    <w:name w:val="C1H Variable"/>
    <w:basedOn w:val="afc"/>
    <w:rsid w:val="005D6D36"/>
    <w:rPr>
      <w:rFonts w:ascii="Arial" w:hAnsi="Arial"/>
      <w:b/>
      <w:bCs/>
      <w:i/>
      <w:color w:val="993300"/>
      <w:szCs w:val="24"/>
      <w:lang w:val="ru-RU" w:eastAsia="ru-RU" w:bidi="ar-SA"/>
    </w:rPr>
  </w:style>
  <w:style w:type="paragraph" w:customStyle="1" w:styleId="C1SectionCollapsed">
    <w:name w:val="C1 Section Collapsed"/>
    <w:basedOn w:val="4"/>
    <w:link w:val="C1SectionCollapsed0"/>
    <w:rsid w:val="005D6D36"/>
    <w:pPr>
      <w:outlineLvl w:val="9"/>
    </w:pPr>
  </w:style>
  <w:style w:type="character" w:customStyle="1" w:styleId="C1SectionCollapsed0">
    <w:name w:val="C1 Section Collapsed Знак"/>
    <w:basedOn w:val="af0"/>
    <w:link w:val="C1SectionCollapsed"/>
    <w:rsid w:val="005D6D36"/>
    <w:rPr>
      <w:rFonts w:ascii="Segoe UI" w:hAnsi="Segoe UI"/>
      <w:b/>
      <w:color w:val="82B527"/>
      <w:w w:val="85"/>
      <w:sz w:val="26"/>
      <w:szCs w:val="24"/>
    </w:rPr>
  </w:style>
  <w:style w:type="paragraph" w:customStyle="1" w:styleId="C1SectionExpanded">
    <w:name w:val="C1 Section Expanded"/>
    <w:basedOn w:val="4"/>
    <w:link w:val="C1SectionExpanded0"/>
    <w:rsid w:val="005D6D36"/>
    <w:pPr>
      <w:outlineLvl w:val="9"/>
    </w:pPr>
  </w:style>
  <w:style w:type="character" w:customStyle="1" w:styleId="C1SectionExpanded0">
    <w:name w:val="C1 Section Expanded Знак"/>
    <w:basedOn w:val="af0"/>
    <w:link w:val="C1SectionExpanded"/>
    <w:rsid w:val="005D6D36"/>
    <w:rPr>
      <w:rFonts w:ascii="Segoe UI" w:hAnsi="Segoe UI"/>
      <w:b/>
      <w:color w:val="82B527"/>
      <w:w w:val="85"/>
      <w:sz w:val="26"/>
      <w:szCs w:val="24"/>
    </w:rPr>
  </w:style>
  <w:style w:type="paragraph" w:customStyle="1" w:styleId="C1SectionEnd">
    <w:name w:val="C1 Section End"/>
    <w:basedOn w:val="a0"/>
    <w:link w:val="C1SectionEnd0"/>
    <w:rsid w:val="005D6D36"/>
  </w:style>
  <w:style w:type="character" w:customStyle="1" w:styleId="C1SectionEnd0">
    <w:name w:val="C1 Section End Знак"/>
    <w:basedOn w:val="af0"/>
    <w:link w:val="C1SectionEnd"/>
    <w:rsid w:val="005D6D36"/>
    <w:rPr>
      <w:rFonts w:ascii="Arial" w:hAnsi="Arial"/>
      <w:szCs w:val="24"/>
      <w:lang w:val="ru-RU" w:eastAsia="ru-RU" w:bidi="ar-SA"/>
    </w:rPr>
  </w:style>
  <w:style w:type="paragraph" w:styleId="12">
    <w:name w:val="index 1"/>
    <w:basedOn w:val="a"/>
    <w:next w:val="a"/>
    <w:autoRedefine/>
    <w:uiPriority w:val="99"/>
    <w:rsid w:val="00FC33CD"/>
    <w:pPr>
      <w:ind w:left="180" w:hanging="180"/>
    </w:pPr>
    <w:rPr>
      <w:rFonts w:asciiTheme="minorHAnsi" w:hAnsiTheme="minorHAnsi"/>
      <w:szCs w:val="18"/>
    </w:rPr>
  </w:style>
  <w:style w:type="paragraph" w:styleId="22">
    <w:name w:val="index 2"/>
    <w:basedOn w:val="a"/>
    <w:next w:val="a"/>
    <w:autoRedefine/>
    <w:rsid w:val="0034603D"/>
    <w:pPr>
      <w:ind w:left="360" w:hanging="180"/>
    </w:pPr>
    <w:rPr>
      <w:rFonts w:asciiTheme="minorHAnsi" w:hAnsiTheme="minorHAnsi"/>
      <w:szCs w:val="18"/>
    </w:rPr>
  </w:style>
  <w:style w:type="paragraph" w:styleId="32">
    <w:name w:val="index 3"/>
    <w:basedOn w:val="a"/>
    <w:next w:val="a"/>
    <w:autoRedefine/>
    <w:rsid w:val="0034603D"/>
    <w:pPr>
      <w:ind w:left="540" w:hanging="180"/>
    </w:pPr>
    <w:rPr>
      <w:rFonts w:asciiTheme="minorHAnsi" w:hAnsiTheme="minorHAnsi"/>
      <w:szCs w:val="18"/>
    </w:rPr>
  </w:style>
  <w:style w:type="paragraph" w:styleId="42">
    <w:name w:val="index 4"/>
    <w:basedOn w:val="a"/>
    <w:next w:val="a"/>
    <w:autoRedefine/>
    <w:rsid w:val="0034603D"/>
    <w:pPr>
      <w:ind w:left="720" w:hanging="180"/>
    </w:pPr>
    <w:rPr>
      <w:rFonts w:asciiTheme="minorHAnsi" w:hAnsiTheme="minorHAnsi"/>
      <w:szCs w:val="18"/>
    </w:rPr>
  </w:style>
  <w:style w:type="paragraph" w:styleId="51">
    <w:name w:val="index 5"/>
    <w:basedOn w:val="a"/>
    <w:next w:val="a"/>
    <w:autoRedefine/>
    <w:rsid w:val="0034603D"/>
    <w:pPr>
      <w:ind w:left="900" w:hanging="180"/>
    </w:pPr>
    <w:rPr>
      <w:rFonts w:asciiTheme="minorHAnsi" w:hAnsiTheme="minorHAnsi"/>
      <w:szCs w:val="18"/>
    </w:rPr>
  </w:style>
  <w:style w:type="paragraph" w:styleId="61">
    <w:name w:val="index 6"/>
    <w:basedOn w:val="a"/>
    <w:next w:val="a"/>
    <w:autoRedefine/>
    <w:rsid w:val="0034603D"/>
    <w:pPr>
      <w:ind w:left="1080" w:hanging="180"/>
    </w:pPr>
    <w:rPr>
      <w:rFonts w:asciiTheme="minorHAnsi" w:hAnsiTheme="minorHAnsi"/>
      <w:szCs w:val="18"/>
    </w:rPr>
  </w:style>
  <w:style w:type="paragraph" w:styleId="71">
    <w:name w:val="index 7"/>
    <w:basedOn w:val="a"/>
    <w:next w:val="a"/>
    <w:autoRedefine/>
    <w:rsid w:val="0034603D"/>
    <w:pPr>
      <w:ind w:left="1260" w:hanging="180"/>
    </w:pPr>
    <w:rPr>
      <w:rFonts w:asciiTheme="minorHAnsi" w:hAnsiTheme="minorHAnsi"/>
      <w:szCs w:val="18"/>
    </w:rPr>
  </w:style>
  <w:style w:type="paragraph" w:styleId="81">
    <w:name w:val="index 8"/>
    <w:basedOn w:val="a"/>
    <w:next w:val="a"/>
    <w:autoRedefine/>
    <w:rsid w:val="0034603D"/>
    <w:pPr>
      <w:ind w:left="1440" w:hanging="180"/>
    </w:pPr>
    <w:rPr>
      <w:rFonts w:asciiTheme="minorHAnsi" w:hAnsiTheme="minorHAnsi"/>
      <w:szCs w:val="18"/>
    </w:rPr>
  </w:style>
  <w:style w:type="paragraph" w:styleId="91">
    <w:name w:val="index 9"/>
    <w:basedOn w:val="a"/>
    <w:next w:val="a"/>
    <w:autoRedefine/>
    <w:rsid w:val="0034603D"/>
    <w:pPr>
      <w:ind w:left="1620" w:hanging="180"/>
    </w:pPr>
    <w:rPr>
      <w:rFonts w:asciiTheme="minorHAnsi" w:hAnsiTheme="minorHAnsi"/>
      <w:szCs w:val="18"/>
    </w:rPr>
  </w:style>
  <w:style w:type="paragraph" w:styleId="aff2">
    <w:name w:val="index heading"/>
    <w:basedOn w:val="a"/>
    <w:next w:val="12"/>
    <w:uiPriority w:val="99"/>
    <w:rsid w:val="0034603D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character" w:customStyle="1" w:styleId="t1">
    <w:name w:val="t1"/>
    <w:basedOn w:val="a1"/>
    <w:rsid w:val="00D84232"/>
    <w:rPr>
      <w:color w:val="990000"/>
    </w:rPr>
  </w:style>
  <w:style w:type="character" w:customStyle="1" w:styleId="m1">
    <w:name w:val="m1"/>
    <w:basedOn w:val="a1"/>
    <w:rsid w:val="00D84232"/>
    <w:rPr>
      <w:color w:val="0000FF"/>
    </w:rPr>
  </w:style>
  <w:style w:type="paragraph" w:styleId="aff3">
    <w:name w:val="List Paragraph"/>
    <w:basedOn w:val="a"/>
    <w:uiPriority w:val="34"/>
    <w:qFormat/>
    <w:rsid w:val="009E3FD1"/>
    <w:pPr>
      <w:ind w:left="720"/>
    </w:pPr>
    <w:rPr>
      <w:rFonts w:eastAsiaTheme="minorHAnsi"/>
      <w:szCs w:val="22"/>
    </w:rPr>
  </w:style>
  <w:style w:type="paragraph" w:styleId="52">
    <w:name w:val="toc 5"/>
    <w:basedOn w:val="a"/>
    <w:next w:val="a"/>
    <w:autoRedefine/>
    <w:uiPriority w:val="39"/>
    <w:unhideWhenUsed/>
    <w:rsid w:val="00767FFD"/>
    <w:pPr>
      <w:ind w:left="1701"/>
    </w:pPr>
    <w:rPr>
      <w:rFonts w:ascii="Arial" w:hAnsi="Arial"/>
    </w:rPr>
  </w:style>
  <w:style w:type="paragraph" w:styleId="aff4">
    <w:name w:val="No Spacing"/>
    <w:link w:val="aff5"/>
    <w:uiPriority w:val="1"/>
    <w:qFormat/>
    <w:rsid w:val="0059337E"/>
    <w:rPr>
      <w:rFonts w:asciiTheme="minorHAnsi" w:eastAsiaTheme="minorEastAsia" w:hAnsiTheme="minorHAnsi" w:cstheme="minorBidi"/>
      <w:sz w:val="22"/>
      <w:szCs w:val="22"/>
    </w:rPr>
  </w:style>
  <w:style w:type="character" w:customStyle="1" w:styleId="aff5">
    <w:name w:val="Без интервала Знак"/>
    <w:basedOn w:val="a1"/>
    <w:link w:val="aff4"/>
    <w:uiPriority w:val="1"/>
    <w:rsid w:val="0059337E"/>
    <w:rPr>
      <w:rFonts w:asciiTheme="minorHAnsi" w:eastAsiaTheme="minorEastAsia" w:hAnsiTheme="minorHAnsi" w:cstheme="minorBidi"/>
      <w:sz w:val="22"/>
      <w:szCs w:val="22"/>
    </w:rPr>
  </w:style>
  <w:style w:type="paragraph" w:customStyle="1" w:styleId="100">
    <w:name w:val="Стиль Заголовок 1 + Слева:  0 пт Первая строка:  0 пт"/>
    <w:basedOn w:val="1"/>
    <w:rsid w:val="00033672"/>
    <w:pPr>
      <w:ind w:left="0" w:firstLine="0"/>
    </w:pPr>
    <w:rPr>
      <w:rFonts w:cs="Times New Roman"/>
      <w:color w:val="66D546"/>
      <w:szCs w:val="20"/>
    </w:rPr>
  </w:style>
  <w:style w:type="character" w:customStyle="1" w:styleId="SegoeUI10RGB120">
    <w:name w:val="Стиль Замещающий текст + Segoe UI 10 пт Другой цвет (RGB(120"/>
    <w:aliases w:val="192,..."/>
    <w:basedOn w:val="aff1"/>
    <w:rsid w:val="00BA5EBB"/>
    <w:rPr>
      <w:rFonts w:ascii="Segoe UI" w:hAnsi="Segoe UI"/>
      <w:color w:val="6EEB00"/>
      <w:sz w:val="20"/>
    </w:rPr>
  </w:style>
  <w:style w:type="paragraph" w:customStyle="1" w:styleId="1000">
    <w:name w:val="Стиль Стиль Заголовок 1 + Слева:  0 пт Первая строка:  0 пт + Друго..."/>
    <w:basedOn w:val="100"/>
    <w:rsid w:val="006E795E"/>
    <w:rPr>
      <w:color w:val="79BB23"/>
    </w:rPr>
  </w:style>
  <w:style w:type="paragraph" w:customStyle="1" w:styleId="aff6">
    <w:name w:val="Стиль Основной текст + По центру"/>
    <w:basedOn w:val="a0"/>
    <w:rsid w:val="006E795E"/>
    <w:pPr>
      <w:jc w:val="center"/>
    </w:pPr>
    <w:rPr>
      <w:color w:val="79BB23"/>
      <w:szCs w:val="20"/>
    </w:rPr>
  </w:style>
  <w:style w:type="paragraph" w:customStyle="1" w:styleId="101">
    <w:name w:val="Стиль Основной текст + полужирный Фон 1 По центру Перед:  0 пт ..."/>
    <w:basedOn w:val="a0"/>
    <w:rsid w:val="006E795E"/>
    <w:pPr>
      <w:spacing w:before="0" w:after="0"/>
      <w:jc w:val="center"/>
    </w:pPr>
    <w:rPr>
      <w:b/>
      <w:bCs/>
      <w:color w:val="79BB23"/>
      <w:szCs w:val="20"/>
    </w:rPr>
  </w:style>
  <w:style w:type="paragraph" w:customStyle="1" w:styleId="1001">
    <w:name w:val="Стиль Заголовок 1 + Слева:  0 см Первая строка:  0 см"/>
    <w:basedOn w:val="1"/>
    <w:rsid w:val="00BF1D3E"/>
    <w:pPr>
      <w:ind w:left="0" w:firstLine="0"/>
    </w:pPr>
    <w:rPr>
      <w:rFonts w:cs="Times New Roman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947AB4"/>
    <w:rPr>
      <w:rFonts w:ascii="Courier New" w:hAnsi="Courier New" w:cs="Courier New"/>
    </w:rPr>
  </w:style>
  <w:style w:type="character" w:customStyle="1" w:styleId="aff7">
    <w:name w:val="Исходный текст"/>
    <w:qFormat/>
    <w:rsid w:val="0092105A"/>
    <w:rPr>
      <w:rFonts w:ascii="Tahoma" w:eastAsia="Liberation Mono" w:hAnsi="Tahoma" w:cs="Liberation Mono"/>
      <w:b w:val="0"/>
      <w:i w:val="0"/>
    </w:rPr>
  </w:style>
  <w:style w:type="paragraph" w:customStyle="1" w:styleId="aff8">
    <w:name w:val="Текст в заданном формате"/>
    <w:basedOn w:val="a"/>
    <w:qFormat/>
    <w:rsid w:val="0092105A"/>
    <w:pPr>
      <w:spacing w:line="360" w:lineRule="auto"/>
    </w:pPr>
    <w:rPr>
      <w:rFonts w:eastAsia="Liberation Mono" w:cs="Liberation Mono"/>
      <w:szCs w:val="20"/>
      <w:lang w:eastAsia="en-US"/>
    </w:rPr>
  </w:style>
  <w:style w:type="character" w:styleId="aff9">
    <w:name w:val="Unresolved Mention"/>
    <w:basedOn w:val="a1"/>
    <w:uiPriority w:val="99"/>
    <w:semiHidden/>
    <w:unhideWhenUsed/>
    <w:rsid w:val="00947AB4"/>
    <w:rPr>
      <w:color w:val="605E5C"/>
      <w:shd w:val="clear" w:color="auto" w:fill="E1DFDD"/>
    </w:rPr>
  </w:style>
  <w:style w:type="paragraph" w:customStyle="1" w:styleId="310">
    <w:name w:val="Заголовок 31"/>
    <w:basedOn w:val="a"/>
    <w:next w:val="a"/>
    <w:uiPriority w:val="9"/>
    <w:unhideWhenUsed/>
    <w:qFormat/>
    <w:rsid w:val="00947AB4"/>
    <w:pPr>
      <w:keepNext/>
      <w:spacing w:before="240" w:line="360" w:lineRule="auto"/>
      <w:outlineLvl w:val="2"/>
    </w:pPr>
    <w:rPr>
      <w:rFonts w:asciiTheme="majorHAnsi" w:eastAsiaTheme="majorEastAsia" w:hAnsiTheme="majorHAnsi"/>
      <w:b/>
      <w:bCs/>
      <w:sz w:val="26"/>
      <w:szCs w:val="26"/>
      <w:lang w:eastAsia="en-US"/>
    </w:rPr>
  </w:style>
  <w:style w:type="character" w:styleId="affa">
    <w:name w:val="Strong"/>
    <w:basedOn w:val="a1"/>
    <w:uiPriority w:val="22"/>
    <w:qFormat/>
    <w:rsid w:val="00947AB4"/>
    <w:rPr>
      <w:b/>
      <w:bCs/>
    </w:rPr>
  </w:style>
  <w:style w:type="character" w:styleId="affb">
    <w:name w:val="Emphasis"/>
    <w:basedOn w:val="a1"/>
    <w:uiPriority w:val="20"/>
    <w:qFormat/>
    <w:rsid w:val="00947AB4"/>
    <w:rPr>
      <w:i/>
      <w:iCs/>
    </w:rPr>
  </w:style>
  <w:style w:type="character" w:customStyle="1" w:styleId="meta-nav">
    <w:name w:val="meta-nav"/>
    <w:basedOn w:val="a1"/>
    <w:rsid w:val="00947AB4"/>
  </w:style>
  <w:style w:type="character" w:customStyle="1" w:styleId="meta-prep">
    <w:name w:val="meta-prep"/>
    <w:basedOn w:val="a1"/>
    <w:rsid w:val="00947AB4"/>
  </w:style>
  <w:style w:type="character" w:customStyle="1" w:styleId="entry-date">
    <w:name w:val="entry-date"/>
    <w:basedOn w:val="a1"/>
    <w:rsid w:val="00947AB4"/>
  </w:style>
  <w:style w:type="character" w:customStyle="1" w:styleId="meta-sep">
    <w:name w:val="meta-sep"/>
    <w:basedOn w:val="a1"/>
    <w:rsid w:val="00947AB4"/>
  </w:style>
  <w:style w:type="character" w:customStyle="1" w:styleId="author">
    <w:name w:val="author"/>
    <w:basedOn w:val="a1"/>
    <w:rsid w:val="00947AB4"/>
  </w:style>
  <w:style w:type="character" w:customStyle="1" w:styleId="aui-lozenge">
    <w:name w:val="aui-lozenge"/>
    <w:basedOn w:val="a1"/>
    <w:rsid w:val="00730D64"/>
  </w:style>
  <w:style w:type="character" w:styleId="affc">
    <w:name w:val="FollowedHyperlink"/>
    <w:basedOn w:val="a1"/>
    <w:uiPriority w:val="99"/>
    <w:semiHidden/>
    <w:unhideWhenUsed/>
    <w:rsid w:val="00826D47"/>
    <w:rPr>
      <w:color w:val="954F72" w:themeColor="followedHyperlink"/>
      <w:u w:val="single"/>
    </w:rPr>
  </w:style>
  <w:style w:type="character" w:customStyle="1" w:styleId="jira-issue">
    <w:name w:val="jira-issue"/>
    <w:basedOn w:val="a1"/>
    <w:rsid w:val="001151F2"/>
  </w:style>
  <w:style w:type="character" w:customStyle="1" w:styleId="summary">
    <w:name w:val="summary"/>
    <w:basedOn w:val="a1"/>
    <w:rsid w:val="001151F2"/>
  </w:style>
  <w:style w:type="character" w:customStyle="1" w:styleId="shorten">
    <w:name w:val="shorten"/>
    <w:basedOn w:val="a1"/>
    <w:rsid w:val="001151F2"/>
  </w:style>
  <w:style w:type="character" w:customStyle="1" w:styleId="inline-comment-marker">
    <w:name w:val="inline-comment-marker"/>
    <w:basedOn w:val="a1"/>
    <w:rsid w:val="00E14EA0"/>
  </w:style>
  <w:style w:type="character" w:customStyle="1" w:styleId="author-avatar-wrapper">
    <w:name w:val="author-avatar-wrapper"/>
    <w:basedOn w:val="a1"/>
    <w:rsid w:val="00A82584"/>
  </w:style>
  <w:style w:type="table" w:styleId="-45">
    <w:name w:val="Grid Table 4 Accent 5"/>
    <w:basedOn w:val="a2"/>
    <w:uiPriority w:val="49"/>
    <w:rsid w:val="002F5FD4"/>
    <w:tblPr>
      <w:tblStyleRowBandSize w:val="1"/>
      <w:tblStyleColBandSize w:val="1"/>
      <w:tblBorders>
        <w:top w:val="single" w:sz="4" w:space="0" w:color="A1B0C3" w:themeColor="accent5" w:themeTint="99"/>
        <w:left w:val="single" w:sz="4" w:space="0" w:color="A1B0C3" w:themeColor="accent5" w:themeTint="99"/>
        <w:bottom w:val="single" w:sz="4" w:space="0" w:color="A1B0C3" w:themeColor="accent5" w:themeTint="99"/>
        <w:right w:val="single" w:sz="4" w:space="0" w:color="A1B0C3" w:themeColor="accent5" w:themeTint="99"/>
        <w:insideH w:val="single" w:sz="4" w:space="0" w:color="A1B0C3" w:themeColor="accent5" w:themeTint="99"/>
        <w:insideV w:val="single" w:sz="4" w:space="0" w:color="A1B0C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47C9C" w:themeColor="accent5"/>
          <w:left w:val="single" w:sz="4" w:space="0" w:color="647C9C" w:themeColor="accent5"/>
          <w:bottom w:val="single" w:sz="4" w:space="0" w:color="647C9C" w:themeColor="accent5"/>
          <w:right w:val="single" w:sz="4" w:space="0" w:color="647C9C" w:themeColor="accent5"/>
          <w:insideH w:val="nil"/>
          <w:insideV w:val="nil"/>
        </w:tcBorders>
        <w:shd w:val="clear" w:color="auto" w:fill="647C9C" w:themeFill="accent5"/>
      </w:tcPr>
    </w:tblStylePr>
    <w:tblStylePr w:type="lastRow">
      <w:rPr>
        <w:b/>
        <w:bCs/>
      </w:rPr>
      <w:tblPr/>
      <w:tcPr>
        <w:tcBorders>
          <w:top w:val="double" w:sz="4" w:space="0" w:color="647C9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4EB" w:themeFill="accent5" w:themeFillTint="33"/>
      </w:tcPr>
    </w:tblStylePr>
    <w:tblStylePr w:type="band1Horz">
      <w:tblPr/>
      <w:tcPr>
        <w:shd w:val="clear" w:color="auto" w:fill="DFE4EB" w:themeFill="accent5" w:themeFillTint="33"/>
      </w:tcPr>
    </w:tblStylePr>
  </w:style>
  <w:style w:type="paragraph" w:customStyle="1" w:styleId="focused">
    <w:name w:val="focused"/>
    <w:basedOn w:val="a"/>
    <w:rsid w:val="00203933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issue-link-key">
    <w:name w:val="issue-link-key"/>
    <w:basedOn w:val="a1"/>
    <w:rsid w:val="00203933"/>
  </w:style>
  <w:style w:type="character" w:customStyle="1" w:styleId="issue-link-summary">
    <w:name w:val="issue-link-summary"/>
    <w:basedOn w:val="a1"/>
    <w:rsid w:val="00203933"/>
  </w:style>
  <w:style w:type="character" w:customStyle="1" w:styleId="line">
    <w:name w:val="line"/>
    <w:basedOn w:val="a1"/>
    <w:rsid w:val="00EA2838"/>
  </w:style>
  <w:style w:type="character" w:customStyle="1" w:styleId="aui-message">
    <w:name w:val="aui-message"/>
    <w:basedOn w:val="a1"/>
    <w:rsid w:val="00D4101F"/>
  </w:style>
  <w:style w:type="paragraph" w:styleId="62">
    <w:name w:val="toc 6"/>
    <w:basedOn w:val="a"/>
    <w:next w:val="a"/>
    <w:autoRedefine/>
    <w:uiPriority w:val="39"/>
    <w:unhideWhenUsed/>
    <w:rsid w:val="00BE34C2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2">
    <w:name w:val="toc 7"/>
    <w:basedOn w:val="a"/>
    <w:next w:val="a"/>
    <w:autoRedefine/>
    <w:uiPriority w:val="39"/>
    <w:unhideWhenUsed/>
    <w:rsid w:val="00BE34C2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2">
    <w:name w:val="toc 8"/>
    <w:basedOn w:val="a"/>
    <w:next w:val="a"/>
    <w:autoRedefine/>
    <w:uiPriority w:val="39"/>
    <w:unhideWhenUsed/>
    <w:rsid w:val="00BE34C2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2">
    <w:name w:val="toc 9"/>
    <w:basedOn w:val="a"/>
    <w:next w:val="a"/>
    <w:autoRedefine/>
    <w:uiPriority w:val="39"/>
    <w:unhideWhenUsed/>
    <w:rsid w:val="00BE34C2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affd">
    <w:name w:val="Title"/>
    <w:basedOn w:val="a"/>
    <w:next w:val="a"/>
    <w:link w:val="affe"/>
    <w:qFormat/>
    <w:rsid w:val="002520D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e">
    <w:name w:val="Заголовок Знак"/>
    <w:basedOn w:val="a1"/>
    <w:link w:val="affd"/>
    <w:rsid w:val="002520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VerbatimChar">
    <w:name w:val="Verbatim Char"/>
    <w:basedOn w:val="a1"/>
    <w:link w:val="SourceCode"/>
    <w:rsid w:val="005C527F"/>
    <w:rPr>
      <w:rFonts w:ascii="Consolas" w:hAnsi="Consolas"/>
      <w:sz w:val="22"/>
      <w:shd w:val="clear" w:color="auto" w:fill="F8F8F8"/>
    </w:rPr>
  </w:style>
  <w:style w:type="paragraph" w:customStyle="1" w:styleId="SourceCode">
    <w:name w:val="Source Code"/>
    <w:basedOn w:val="a"/>
    <w:link w:val="VerbatimChar"/>
    <w:rsid w:val="005C527F"/>
    <w:pPr>
      <w:shd w:val="clear" w:color="auto" w:fill="F8F8F8"/>
      <w:wordWrap w:val="0"/>
      <w:spacing w:after="200"/>
    </w:pPr>
    <w:rPr>
      <w:rFonts w:ascii="Consolas" w:hAnsi="Consolas"/>
      <w:sz w:val="22"/>
      <w:szCs w:val="20"/>
    </w:rPr>
  </w:style>
  <w:style w:type="paragraph" w:customStyle="1" w:styleId="Compact">
    <w:name w:val="Compact"/>
    <w:basedOn w:val="a0"/>
    <w:qFormat/>
    <w:rsid w:val="0083241F"/>
    <w:rPr>
      <w:rFonts w:eastAsiaTheme="minorHAnsi" w:cstheme="minorBidi"/>
      <w:lang w:eastAsia="en-US"/>
    </w:rPr>
  </w:style>
  <w:style w:type="character" w:customStyle="1" w:styleId="SectionNumber">
    <w:name w:val="Section Number"/>
    <w:basedOn w:val="a1"/>
    <w:rsid w:val="0071770D"/>
  </w:style>
  <w:style w:type="paragraph" w:customStyle="1" w:styleId="FirstParagraph">
    <w:name w:val="First Paragraph"/>
    <w:basedOn w:val="a0"/>
    <w:next w:val="a0"/>
    <w:qFormat/>
    <w:rsid w:val="00AF7415"/>
    <w:pPr>
      <w:spacing w:before="180" w:after="180"/>
    </w:pPr>
    <w:rPr>
      <w:rFonts w:ascii="Segoe UI" w:eastAsiaTheme="minorHAnsi" w:hAnsi="Segoe UI" w:cstheme="minorBidi"/>
      <w:lang w:eastAsia="en-US"/>
    </w:rPr>
  </w:style>
  <w:style w:type="paragraph" w:styleId="afff">
    <w:name w:val="Block Text"/>
    <w:basedOn w:val="a0"/>
    <w:next w:val="a0"/>
    <w:uiPriority w:val="9"/>
    <w:unhideWhenUsed/>
    <w:qFormat/>
    <w:rsid w:val="004818D1"/>
    <w:pPr>
      <w:spacing w:before="100" w:after="100"/>
      <w:ind w:left="480" w:right="480"/>
      <w:jc w:val="left"/>
    </w:pPr>
    <w:rPr>
      <w:rFonts w:asciiTheme="minorHAnsi" w:eastAsiaTheme="minorHAnsi" w:hAnsiTheme="minorHAnsi" w:cstheme="minorBidi"/>
      <w:sz w:val="24"/>
      <w:lang w:eastAsia="en-US"/>
    </w:rPr>
  </w:style>
  <w:style w:type="character" w:customStyle="1" w:styleId="afe">
    <w:name w:val="Название объекта Знак"/>
    <w:basedOn w:val="a1"/>
    <w:link w:val="afd"/>
    <w:rsid w:val="0092105A"/>
    <w:rPr>
      <w:rFonts w:ascii="Tahoma" w:hAnsi="Tahoma"/>
      <w:bCs/>
      <w:color w:val="4F81BD"/>
      <w:szCs w:val="18"/>
    </w:rPr>
  </w:style>
  <w:style w:type="paragraph" w:customStyle="1" w:styleId="67">
    <w:name w:val="Заголовок 67"/>
    <w:basedOn w:val="5"/>
    <w:next w:val="afff0"/>
    <w:autoRedefine/>
    <w:rsid w:val="0055219D"/>
    <w:pPr>
      <w:numPr>
        <w:ilvl w:val="0"/>
        <w:numId w:val="2"/>
      </w:numPr>
      <w:outlineLvl w:val="5"/>
    </w:pPr>
  </w:style>
  <w:style w:type="paragraph" w:styleId="afff0">
    <w:name w:val="List Continue"/>
    <w:basedOn w:val="a"/>
    <w:semiHidden/>
    <w:unhideWhenUsed/>
    <w:rsid w:val="009F5912"/>
    <w:pPr>
      <w:ind w:left="283"/>
      <w:contextualSpacing/>
    </w:pPr>
  </w:style>
  <w:style w:type="paragraph" w:customStyle="1" w:styleId="63">
    <w:name w:val="заголовок6"/>
    <w:basedOn w:val="5"/>
    <w:link w:val="64"/>
    <w:qFormat/>
    <w:rsid w:val="00D66E55"/>
    <w:pPr>
      <w:outlineLvl w:val="5"/>
    </w:pPr>
  </w:style>
  <w:style w:type="paragraph" w:styleId="23">
    <w:name w:val="List Continue 2"/>
    <w:basedOn w:val="a"/>
    <w:semiHidden/>
    <w:unhideWhenUsed/>
    <w:rsid w:val="009F237F"/>
    <w:pPr>
      <w:ind w:left="566"/>
      <w:contextualSpacing/>
    </w:pPr>
  </w:style>
  <w:style w:type="paragraph" w:styleId="53">
    <w:name w:val="List Continue 5"/>
    <w:basedOn w:val="a"/>
    <w:semiHidden/>
    <w:unhideWhenUsed/>
    <w:rsid w:val="009F237F"/>
    <w:pPr>
      <w:ind w:left="1415"/>
      <w:contextualSpacing/>
    </w:pPr>
  </w:style>
  <w:style w:type="character" w:customStyle="1" w:styleId="64">
    <w:name w:val="заголовок6 Знак"/>
    <w:basedOn w:val="50"/>
    <w:link w:val="63"/>
    <w:rsid w:val="00D66E55"/>
    <w:rPr>
      <w:rFonts w:ascii="Segoe UI" w:hAnsi="Segoe UI"/>
      <w:b/>
      <w:color w:val="82B527"/>
      <w:w w:val="85"/>
      <w:sz w:val="26"/>
      <w:szCs w:val="24"/>
    </w:rPr>
  </w:style>
  <w:style w:type="character" w:customStyle="1" w:styleId="40">
    <w:name w:val="Заголовок 4 Знак"/>
    <w:basedOn w:val="a1"/>
    <w:link w:val="4"/>
    <w:uiPriority w:val="9"/>
    <w:rsid w:val="0092105A"/>
    <w:rPr>
      <w:rFonts w:ascii="Tahoma" w:hAnsi="Tahoma"/>
      <w:color w:val="80BC48" w:themeColor="accent1"/>
      <w:w w:val="85"/>
      <w:sz w:val="26"/>
      <w:szCs w:val="24"/>
    </w:rPr>
  </w:style>
  <w:style w:type="paragraph" w:styleId="afff1">
    <w:name w:val="footnote text"/>
    <w:basedOn w:val="a"/>
    <w:link w:val="afff2"/>
    <w:uiPriority w:val="9"/>
    <w:unhideWhenUsed/>
    <w:qFormat/>
    <w:rsid w:val="001E7673"/>
    <w:pPr>
      <w:spacing w:before="0" w:after="0"/>
    </w:pPr>
    <w:rPr>
      <w:szCs w:val="20"/>
    </w:rPr>
  </w:style>
  <w:style w:type="character" w:customStyle="1" w:styleId="afff2">
    <w:name w:val="Текст сноски Знак"/>
    <w:basedOn w:val="a1"/>
    <w:link w:val="afff1"/>
    <w:uiPriority w:val="9"/>
    <w:rsid w:val="001E7673"/>
    <w:rPr>
      <w:rFonts w:ascii="Segoe UI" w:hAnsi="Segoe UI"/>
    </w:rPr>
  </w:style>
  <w:style w:type="character" w:styleId="afff3">
    <w:name w:val="footnote reference"/>
    <w:basedOn w:val="a1"/>
    <w:unhideWhenUsed/>
    <w:rsid w:val="001E7673"/>
    <w:rPr>
      <w:vertAlign w:val="superscript"/>
    </w:rPr>
  </w:style>
  <w:style w:type="character" w:customStyle="1" w:styleId="af5">
    <w:name w:val="Название таблицы Знак"/>
    <w:basedOn w:val="a1"/>
    <w:link w:val="af4"/>
    <w:rsid w:val="0092105A"/>
    <w:rPr>
      <w:rFonts w:ascii="Tahoma" w:hAnsi="Tahoma"/>
      <w:bCs/>
    </w:rPr>
  </w:style>
  <w:style w:type="paragraph" w:customStyle="1" w:styleId="md-end-block">
    <w:name w:val="md-end-block"/>
    <w:basedOn w:val="a"/>
    <w:rsid w:val="00A06C36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md-plain">
    <w:name w:val="md-plain"/>
    <w:basedOn w:val="a1"/>
    <w:rsid w:val="00A06C36"/>
  </w:style>
  <w:style w:type="table" w:customStyle="1" w:styleId="Table">
    <w:name w:val="Table"/>
    <w:semiHidden/>
    <w:unhideWhenUsed/>
    <w:qFormat/>
    <w:rsid w:val="008221F9"/>
    <w:pPr>
      <w:spacing w:after="200"/>
    </w:pPr>
    <w:rPr>
      <w:rFonts w:asciiTheme="minorHAnsi" w:eastAsiaTheme="minorHAnsi" w:hAnsiTheme="minorHAnsi" w:cstheme="minorBidi"/>
      <w:sz w:val="24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text">
    <w:name w:val="text"/>
    <w:basedOn w:val="a1"/>
    <w:rsid w:val="00C46602"/>
  </w:style>
  <w:style w:type="character" w:customStyle="1" w:styleId="yamb-message-infotime">
    <w:name w:val="yamb-message-info__time"/>
    <w:basedOn w:val="a1"/>
    <w:rsid w:val="00C46602"/>
  </w:style>
  <w:style w:type="paragraph" w:styleId="afff4">
    <w:name w:val="Subtitle"/>
    <w:basedOn w:val="a"/>
    <w:next w:val="a"/>
    <w:link w:val="afff5"/>
    <w:qFormat/>
    <w:rsid w:val="0092105A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afff5">
    <w:name w:val="Подзаголовок Знак"/>
    <w:basedOn w:val="a1"/>
    <w:link w:val="afff4"/>
    <w:rsid w:val="0092105A"/>
    <w:rPr>
      <w:rFonts w:ascii="Tahoma" w:eastAsiaTheme="minorEastAsia" w:hAnsi="Tahoma" w:cstheme="minorBidi"/>
      <w:color w:val="5A5A5A" w:themeColor="text1" w:themeTint="A5"/>
      <w:spacing w:val="15"/>
      <w:sz w:val="22"/>
      <w:szCs w:val="22"/>
    </w:rPr>
  </w:style>
  <w:style w:type="character" w:customStyle="1" w:styleId="a6">
    <w:name w:val="Нижний колонтитул Знак"/>
    <w:basedOn w:val="a1"/>
    <w:link w:val="a5"/>
    <w:uiPriority w:val="99"/>
    <w:rsid w:val="00802D6B"/>
    <w:rPr>
      <w:rFonts w:ascii="Tahoma" w:hAnsi="Tahoma"/>
      <w:color w:val="7F7F7F"/>
      <w:sz w:val="16"/>
      <w:szCs w:val="24"/>
    </w:rPr>
  </w:style>
  <w:style w:type="character" w:customStyle="1" w:styleId="md-softbreak">
    <w:name w:val="md-softbreak"/>
    <w:basedOn w:val="a1"/>
    <w:rsid w:val="00093B63"/>
  </w:style>
  <w:style w:type="paragraph" w:customStyle="1" w:styleId="Default">
    <w:name w:val="Default"/>
    <w:rsid w:val="002876C5"/>
    <w:pPr>
      <w:autoSpaceDE w:val="0"/>
      <w:autoSpaceDN w:val="0"/>
      <w:adjustRightInd w:val="0"/>
    </w:pPr>
    <w:rPr>
      <w:rFonts w:ascii="Segoe UI" w:hAnsi="Segoe UI" w:cs="Segoe UI"/>
      <w:color w:val="000000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rsid w:val="00996D4F"/>
    <w:rPr>
      <w:rFonts w:asciiTheme="majorHAnsi" w:eastAsiaTheme="majorEastAsia" w:hAnsiTheme="majorHAnsi" w:cstheme="majorBidi"/>
      <w:color w:val="80BC48" w:themeColor="accent1"/>
      <w:sz w:val="24"/>
      <w:szCs w:val="24"/>
      <w:lang w:val="en-US" w:eastAsia="en-US"/>
    </w:rPr>
  </w:style>
  <w:style w:type="character" w:customStyle="1" w:styleId="70">
    <w:name w:val="Заголовок 7 Знак"/>
    <w:basedOn w:val="a1"/>
    <w:link w:val="7"/>
    <w:uiPriority w:val="9"/>
    <w:rsid w:val="00996D4F"/>
    <w:rPr>
      <w:rFonts w:asciiTheme="majorHAnsi" w:eastAsiaTheme="majorEastAsia" w:hAnsiTheme="majorHAnsi" w:cstheme="majorBidi"/>
      <w:color w:val="80BC48" w:themeColor="accent1"/>
      <w:sz w:val="24"/>
      <w:szCs w:val="24"/>
      <w:lang w:val="en-US" w:eastAsia="en-US"/>
    </w:rPr>
  </w:style>
  <w:style w:type="character" w:customStyle="1" w:styleId="80">
    <w:name w:val="Заголовок 8 Знак"/>
    <w:basedOn w:val="a1"/>
    <w:link w:val="8"/>
    <w:uiPriority w:val="9"/>
    <w:rsid w:val="00996D4F"/>
    <w:rPr>
      <w:rFonts w:asciiTheme="majorHAnsi" w:eastAsiaTheme="majorEastAsia" w:hAnsiTheme="majorHAnsi" w:cstheme="majorBidi"/>
      <w:color w:val="80BC48" w:themeColor="accent1"/>
      <w:sz w:val="24"/>
      <w:szCs w:val="24"/>
      <w:lang w:val="en-US" w:eastAsia="en-US"/>
    </w:rPr>
  </w:style>
  <w:style w:type="character" w:customStyle="1" w:styleId="90">
    <w:name w:val="Заголовок 9 Знак"/>
    <w:basedOn w:val="a1"/>
    <w:link w:val="9"/>
    <w:uiPriority w:val="9"/>
    <w:rsid w:val="00996D4F"/>
    <w:rPr>
      <w:rFonts w:asciiTheme="majorHAnsi" w:eastAsiaTheme="majorEastAsia" w:hAnsiTheme="majorHAnsi" w:cstheme="majorBidi"/>
      <w:color w:val="80BC48" w:themeColor="accent1"/>
      <w:sz w:val="24"/>
      <w:szCs w:val="24"/>
      <w:lang w:val="en-US" w:eastAsia="en-US"/>
    </w:rPr>
  </w:style>
  <w:style w:type="paragraph" w:customStyle="1" w:styleId="Author0">
    <w:name w:val="Author"/>
    <w:next w:val="a0"/>
    <w:qFormat/>
    <w:rsid w:val="00996D4F"/>
    <w:pPr>
      <w:keepNext/>
      <w:keepLines/>
      <w:spacing w:after="200"/>
      <w:jc w:val="center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styleId="afff6">
    <w:name w:val="Date"/>
    <w:next w:val="a0"/>
    <w:link w:val="afff7"/>
    <w:qFormat/>
    <w:rsid w:val="00996D4F"/>
    <w:pPr>
      <w:keepNext/>
      <w:keepLines/>
      <w:spacing w:after="200"/>
      <w:jc w:val="center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character" w:customStyle="1" w:styleId="afff7">
    <w:name w:val="Дата Знак"/>
    <w:basedOn w:val="a1"/>
    <w:link w:val="afff6"/>
    <w:rsid w:val="00996D4F"/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Abstract">
    <w:name w:val="Abstract"/>
    <w:basedOn w:val="a"/>
    <w:next w:val="a0"/>
    <w:qFormat/>
    <w:rsid w:val="00996D4F"/>
    <w:pPr>
      <w:keepNext/>
      <w:keepLines/>
      <w:spacing w:before="300" w:after="300"/>
      <w:jc w:val="left"/>
    </w:pPr>
    <w:rPr>
      <w:rFonts w:asciiTheme="minorHAnsi" w:eastAsiaTheme="minorHAnsi" w:hAnsiTheme="minorHAnsi" w:cstheme="minorBidi"/>
      <w:szCs w:val="20"/>
      <w:lang w:val="en-US" w:eastAsia="en-US"/>
    </w:rPr>
  </w:style>
  <w:style w:type="paragraph" w:styleId="afff8">
    <w:name w:val="Bibliography"/>
    <w:basedOn w:val="a"/>
    <w:qFormat/>
    <w:rsid w:val="00996D4F"/>
    <w:pPr>
      <w:spacing w:before="0" w:after="200"/>
      <w:jc w:val="left"/>
    </w:pPr>
    <w:rPr>
      <w:rFonts w:asciiTheme="minorHAnsi" w:eastAsiaTheme="minorHAnsi" w:hAnsiTheme="minorHAnsi" w:cstheme="minorBidi"/>
      <w:sz w:val="24"/>
      <w:lang w:val="en-US" w:eastAsia="en-US"/>
    </w:rPr>
  </w:style>
  <w:style w:type="paragraph" w:customStyle="1" w:styleId="DefinitionTerm">
    <w:name w:val="Definition Term"/>
    <w:basedOn w:val="a"/>
    <w:next w:val="Definition"/>
    <w:rsid w:val="00996D4F"/>
    <w:pPr>
      <w:keepNext/>
      <w:keepLines/>
      <w:spacing w:before="0" w:after="0"/>
      <w:jc w:val="left"/>
    </w:pPr>
    <w:rPr>
      <w:rFonts w:asciiTheme="minorHAnsi" w:eastAsiaTheme="minorHAnsi" w:hAnsiTheme="minorHAnsi" w:cstheme="minorBidi"/>
      <w:b/>
      <w:sz w:val="24"/>
      <w:lang w:val="en-US" w:eastAsia="en-US"/>
    </w:rPr>
  </w:style>
  <w:style w:type="paragraph" w:customStyle="1" w:styleId="Definition">
    <w:name w:val="Definition"/>
    <w:basedOn w:val="a"/>
    <w:rsid w:val="00996D4F"/>
    <w:pPr>
      <w:spacing w:before="0" w:after="200"/>
      <w:jc w:val="left"/>
    </w:pPr>
    <w:rPr>
      <w:rFonts w:asciiTheme="minorHAnsi" w:eastAsiaTheme="minorHAnsi" w:hAnsiTheme="minorHAnsi" w:cstheme="minorBidi"/>
      <w:sz w:val="24"/>
      <w:lang w:val="en-US" w:eastAsia="en-US"/>
    </w:rPr>
  </w:style>
  <w:style w:type="paragraph" w:customStyle="1" w:styleId="TableCaption">
    <w:name w:val="Table Caption"/>
    <w:basedOn w:val="afd"/>
    <w:rsid w:val="00996D4F"/>
    <w:pPr>
      <w:keepNext/>
      <w:spacing w:before="0" w:after="120"/>
      <w:jc w:val="left"/>
    </w:pPr>
    <w:rPr>
      <w:rFonts w:asciiTheme="minorHAnsi" w:eastAsiaTheme="minorHAnsi" w:hAnsiTheme="minorHAnsi" w:cstheme="minorBidi"/>
      <w:bCs w:val="0"/>
      <w:i/>
      <w:color w:val="auto"/>
      <w:sz w:val="24"/>
      <w:szCs w:val="24"/>
      <w:lang w:val="en-US" w:eastAsia="en-US"/>
    </w:rPr>
  </w:style>
  <w:style w:type="paragraph" w:customStyle="1" w:styleId="ImageCaption">
    <w:name w:val="Image Caption"/>
    <w:basedOn w:val="afd"/>
    <w:rsid w:val="00996D4F"/>
    <w:pPr>
      <w:spacing w:before="0" w:after="120"/>
      <w:jc w:val="left"/>
    </w:pPr>
    <w:rPr>
      <w:rFonts w:asciiTheme="minorHAnsi" w:eastAsiaTheme="minorHAnsi" w:hAnsiTheme="minorHAnsi" w:cstheme="minorBidi"/>
      <w:bCs w:val="0"/>
      <w:i/>
      <w:color w:val="auto"/>
      <w:sz w:val="24"/>
      <w:szCs w:val="24"/>
      <w:lang w:val="en-US" w:eastAsia="en-US"/>
    </w:rPr>
  </w:style>
  <w:style w:type="paragraph" w:customStyle="1" w:styleId="Figure">
    <w:name w:val="Figure"/>
    <w:basedOn w:val="a"/>
    <w:rsid w:val="00996D4F"/>
    <w:pPr>
      <w:spacing w:before="0" w:after="200"/>
      <w:jc w:val="left"/>
    </w:pPr>
    <w:rPr>
      <w:rFonts w:asciiTheme="minorHAnsi" w:eastAsiaTheme="minorHAnsi" w:hAnsiTheme="minorHAnsi" w:cstheme="minorBidi"/>
      <w:sz w:val="24"/>
      <w:lang w:val="en-US" w:eastAsia="en-US"/>
    </w:rPr>
  </w:style>
  <w:style w:type="paragraph" w:customStyle="1" w:styleId="CaptionedFigure">
    <w:name w:val="Captioned Figure"/>
    <w:basedOn w:val="Figure"/>
    <w:rsid w:val="00996D4F"/>
    <w:pPr>
      <w:keepNext/>
    </w:pPr>
  </w:style>
  <w:style w:type="character" w:customStyle="1" w:styleId="KeywordTok">
    <w:name w:val="KeywordTok"/>
    <w:basedOn w:val="VerbatimChar"/>
    <w:rsid w:val="00996D4F"/>
    <w:rPr>
      <w:rFonts w:ascii="Consolas" w:hAnsi="Consolas"/>
      <w:b/>
      <w:color w:val="007020"/>
      <w:sz w:val="22"/>
      <w:shd w:val="clear" w:color="auto" w:fill="F8F8F8"/>
    </w:rPr>
  </w:style>
  <w:style w:type="character" w:customStyle="1" w:styleId="DataTypeTok">
    <w:name w:val="DataTypeTok"/>
    <w:basedOn w:val="VerbatimChar"/>
    <w:rsid w:val="00996D4F"/>
    <w:rPr>
      <w:rFonts w:ascii="Consolas" w:hAnsi="Consolas"/>
      <w:color w:val="902000"/>
      <w:sz w:val="22"/>
      <w:shd w:val="clear" w:color="auto" w:fill="F8F8F8"/>
    </w:rPr>
  </w:style>
  <w:style w:type="character" w:customStyle="1" w:styleId="DecValTok">
    <w:name w:val="DecValTok"/>
    <w:basedOn w:val="VerbatimChar"/>
    <w:rsid w:val="00996D4F"/>
    <w:rPr>
      <w:rFonts w:ascii="Consolas" w:hAnsi="Consolas"/>
      <w:color w:val="40A070"/>
      <w:sz w:val="22"/>
      <w:shd w:val="clear" w:color="auto" w:fill="F8F8F8"/>
    </w:rPr>
  </w:style>
  <w:style w:type="character" w:customStyle="1" w:styleId="BaseNTok">
    <w:name w:val="BaseNTok"/>
    <w:basedOn w:val="VerbatimChar"/>
    <w:rsid w:val="00996D4F"/>
    <w:rPr>
      <w:rFonts w:ascii="Consolas" w:hAnsi="Consolas"/>
      <w:color w:val="40A070"/>
      <w:sz w:val="22"/>
      <w:shd w:val="clear" w:color="auto" w:fill="F8F8F8"/>
    </w:rPr>
  </w:style>
  <w:style w:type="character" w:customStyle="1" w:styleId="FloatTok">
    <w:name w:val="FloatTok"/>
    <w:basedOn w:val="VerbatimChar"/>
    <w:rsid w:val="00996D4F"/>
    <w:rPr>
      <w:rFonts w:ascii="Consolas" w:hAnsi="Consolas"/>
      <w:color w:val="40A070"/>
      <w:sz w:val="22"/>
      <w:shd w:val="clear" w:color="auto" w:fill="F8F8F8"/>
    </w:rPr>
  </w:style>
  <w:style w:type="character" w:customStyle="1" w:styleId="ConstantTok">
    <w:name w:val="ConstantTok"/>
    <w:basedOn w:val="VerbatimChar"/>
    <w:rsid w:val="00996D4F"/>
    <w:rPr>
      <w:rFonts w:ascii="Consolas" w:hAnsi="Consolas"/>
      <w:color w:val="880000"/>
      <w:sz w:val="22"/>
      <w:shd w:val="clear" w:color="auto" w:fill="F8F8F8"/>
    </w:rPr>
  </w:style>
  <w:style w:type="character" w:customStyle="1" w:styleId="CharTok">
    <w:name w:val="CharTok"/>
    <w:basedOn w:val="VerbatimChar"/>
    <w:rsid w:val="00996D4F"/>
    <w:rPr>
      <w:rFonts w:ascii="Consolas" w:hAnsi="Consolas"/>
      <w:color w:val="4070A0"/>
      <w:sz w:val="22"/>
      <w:shd w:val="clear" w:color="auto" w:fill="F8F8F8"/>
    </w:rPr>
  </w:style>
  <w:style w:type="character" w:customStyle="1" w:styleId="SpecialCharTok">
    <w:name w:val="SpecialCharTok"/>
    <w:basedOn w:val="VerbatimChar"/>
    <w:rsid w:val="00996D4F"/>
    <w:rPr>
      <w:rFonts w:ascii="Consolas" w:hAnsi="Consolas"/>
      <w:color w:val="4070A0"/>
      <w:sz w:val="22"/>
      <w:shd w:val="clear" w:color="auto" w:fill="F8F8F8"/>
    </w:rPr>
  </w:style>
  <w:style w:type="character" w:customStyle="1" w:styleId="StringTok">
    <w:name w:val="StringTok"/>
    <w:basedOn w:val="VerbatimChar"/>
    <w:rsid w:val="00996D4F"/>
    <w:rPr>
      <w:rFonts w:ascii="Consolas" w:hAnsi="Consolas"/>
      <w:color w:val="4070A0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sid w:val="00996D4F"/>
    <w:rPr>
      <w:rFonts w:ascii="Consolas" w:hAnsi="Consolas"/>
      <w:color w:val="4070A0"/>
      <w:sz w:val="22"/>
      <w:shd w:val="clear" w:color="auto" w:fill="F8F8F8"/>
    </w:rPr>
  </w:style>
  <w:style w:type="character" w:customStyle="1" w:styleId="SpecialStringTok">
    <w:name w:val="SpecialStringTok"/>
    <w:basedOn w:val="VerbatimChar"/>
    <w:rsid w:val="00996D4F"/>
    <w:rPr>
      <w:rFonts w:ascii="Consolas" w:hAnsi="Consolas"/>
      <w:color w:val="BB6688"/>
      <w:sz w:val="22"/>
      <w:shd w:val="clear" w:color="auto" w:fill="F8F8F8"/>
    </w:rPr>
  </w:style>
  <w:style w:type="character" w:customStyle="1" w:styleId="ImportTok">
    <w:name w:val="ImportTok"/>
    <w:basedOn w:val="VerbatimChar"/>
    <w:rsid w:val="00996D4F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sid w:val="00996D4F"/>
    <w:rPr>
      <w:rFonts w:ascii="Consolas" w:hAnsi="Consolas"/>
      <w:i/>
      <w:color w:val="60A0B0"/>
      <w:sz w:val="22"/>
      <w:shd w:val="clear" w:color="auto" w:fill="F8F8F8"/>
    </w:rPr>
  </w:style>
  <w:style w:type="character" w:customStyle="1" w:styleId="DocumentationTok">
    <w:name w:val="DocumentationTok"/>
    <w:basedOn w:val="VerbatimChar"/>
    <w:rsid w:val="00996D4F"/>
    <w:rPr>
      <w:rFonts w:ascii="Consolas" w:hAnsi="Consolas"/>
      <w:i/>
      <w:color w:val="BA2121"/>
      <w:sz w:val="22"/>
      <w:shd w:val="clear" w:color="auto" w:fill="F8F8F8"/>
    </w:rPr>
  </w:style>
  <w:style w:type="character" w:customStyle="1" w:styleId="AnnotationTok">
    <w:name w:val="AnnotationTok"/>
    <w:basedOn w:val="VerbatimChar"/>
    <w:rsid w:val="00996D4F"/>
    <w:rPr>
      <w:rFonts w:ascii="Consolas" w:hAnsi="Consolas"/>
      <w:b/>
      <w:i/>
      <w:color w:val="60A0B0"/>
      <w:sz w:val="22"/>
      <w:shd w:val="clear" w:color="auto" w:fill="F8F8F8"/>
    </w:rPr>
  </w:style>
  <w:style w:type="character" w:customStyle="1" w:styleId="CommentVarTok">
    <w:name w:val="CommentVarTok"/>
    <w:basedOn w:val="VerbatimChar"/>
    <w:rsid w:val="00996D4F"/>
    <w:rPr>
      <w:rFonts w:ascii="Consolas" w:hAnsi="Consolas"/>
      <w:b/>
      <w:i/>
      <w:color w:val="60A0B0"/>
      <w:sz w:val="22"/>
      <w:shd w:val="clear" w:color="auto" w:fill="F8F8F8"/>
    </w:rPr>
  </w:style>
  <w:style w:type="character" w:customStyle="1" w:styleId="OtherTok">
    <w:name w:val="OtherTok"/>
    <w:basedOn w:val="VerbatimChar"/>
    <w:rsid w:val="00996D4F"/>
    <w:rPr>
      <w:rFonts w:ascii="Consolas" w:hAnsi="Consolas"/>
      <w:color w:val="007020"/>
      <w:sz w:val="22"/>
      <w:shd w:val="clear" w:color="auto" w:fill="F8F8F8"/>
    </w:rPr>
  </w:style>
  <w:style w:type="character" w:customStyle="1" w:styleId="FunctionTok">
    <w:name w:val="FunctionTok"/>
    <w:basedOn w:val="VerbatimChar"/>
    <w:rsid w:val="00996D4F"/>
    <w:rPr>
      <w:rFonts w:ascii="Consolas" w:hAnsi="Consolas"/>
      <w:color w:val="06287E"/>
      <w:sz w:val="22"/>
      <w:shd w:val="clear" w:color="auto" w:fill="F8F8F8"/>
    </w:rPr>
  </w:style>
  <w:style w:type="character" w:customStyle="1" w:styleId="VariableTok">
    <w:name w:val="VariableTok"/>
    <w:basedOn w:val="VerbatimChar"/>
    <w:rsid w:val="00996D4F"/>
    <w:rPr>
      <w:rFonts w:ascii="Consolas" w:hAnsi="Consolas"/>
      <w:color w:val="19177C"/>
      <w:sz w:val="22"/>
      <w:shd w:val="clear" w:color="auto" w:fill="F8F8F8"/>
    </w:rPr>
  </w:style>
  <w:style w:type="character" w:customStyle="1" w:styleId="ControlFlowTok">
    <w:name w:val="ControlFlowTok"/>
    <w:basedOn w:val="VerbatimChar"/>
    <w:rsid w:val="00996D4F"/>
    <w:rPr>
      <w:rFonts w:ascii="Consolas" w:hAnsi="Consolas"/>
      <w:b/>
      <w:color w:val="007020"/>
      <w:sz w:val="22"/>
      <w:shd w:val="clear" w:color="auto" w:fill="F8F8F8"/>
    </w:rPr>
  </w:style>
  <w:style w:type="character" w:customStyle="1" w:styleId="OperatorTok">
    <w:name w:val="OperatorTok"/>
    <w:basedOn w:val="VerbatimChar"/>
    <w:rsid w:val="00996D4F"/>
    <w:rPr>
      <w:rFonts w:ascii="Consolas" w:hAnsi="Consolas"/>
      <w:color w:val="666666"/>
      <w:sz w:val="22"/>
      <w:shd w:val="clear" w:color="auto" w:fill="F8F8F8"/>
    </w:rPr>
  </w:style>
  <w:style w:type="character" w:customStyle="1" w:styleId="BuiltInTok">
    <w:name w:val="BuiltInTok"/>
    <w:basedOn w:val="VerbatimChar"/>
    <w:rsid w:val="00996D4F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sid w:val="00996D4F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sid w:val="00996D4F"/>
    <w:rPr>
      <w:rFonts w:ascii="Consolas" w:hAnsi="Consolas"/>
      <w:color w:val="BC7A00"/>
      <w:sz w:val="22"/>
      <w:shd w:val="clear" w:color="auto" w:fill="F8F8F8"/>
    </w:rPr>
  </w:style>
  <w:style w:type="character" w:customStyle="1" w:styleId="AttributeTok">
    <w:name w:val="AttributeTok"/>
    <w:basedOn w:val="VerbatimChar"/>
    <w:rsid w:val="00996D4F"/>
    <w:rPr>
      <w:rFonts w:ascii="Consolas" w:hAnsi="Consolas"/>
      <w:color w:val="7D9029"/>
      <w:sz w:val="22"/>
      <w:shd w:val="clear" w:color="auto" w:fill="F8F8F8"/>
    </w:rPr>
  </w:style>
  <w:style w:type="character" w:customStyle="1" w:styleId="RegionMarkerTok">
    <w:name w:val="RegionMarkerTok"/>
    <w:basedOn w:val="VerbatimChar"/>
    <w:rsid w:val="00996D4F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sid w:val="00996D4F"/>
    <w:rPr>
      <w:rFonts w:ascii="Consolas" w:hAnsi="Consolas"/>
      <w:b/>
      <w:i/>
      <w:color w:val="60A0B0"/>
      <w:sz w:val="22"/>
      <w:shd w:val="clear" w:color="auto" w:fill="F8F8F8"/>
    </w:rPr>
  </w:style>
  <w:style w:type="character" w:customStyle="1" w:styleId="WarningTok">
    <w:name w:val="WarningTok"/>
    <w:basedOn w:val="VerbatimChar"/>
    <w:rsid w:val="00996D4F"/>
    <w:rPr>
      <w:rFonts w:ascii="Consolas" w:hAnsi="Consolas"/>
      <w:b/>
      <w:i/>
      <w:color w:val="60A0B0"/>
      <w:sz w:val="22"/>
      <w:shd w:val="clear" w:color="auto" w:fill="F8F8F8"/>
    </w:rPr>
  </w:style>
  <w:style w:type="character" w:customStyle="1" w:styleId="AlertTok">
    <w:name w:val="AlertTok"/>
    <w:basedOn w:val="VerbatimChar"/>
    <w:rsid w:val="00996D4F"/>
    <w:rPr>
      <w:rFonts w:ascii="Consolas" w:hAnsi="Consolas"/>
      <w:b/>
      <w:color w:val="FF0000"/>
      <w:sz w:val="22"/>
      <w:shd w:val="clear" w:color="auto" w:fill="F8F8F8"/>
    </w:rPr>
  </w:style>
  <w:style w:type="character" w:customStyle="1" w:styleId="ErrorTok">
    <w:name w:val="ErrorTok"/>
    <w:basedOn w:val="VerbatimChar"/>
    <w:rsid w:val="00996D4F"/>
    <w:rPr>
      <w:rFonts w:ascii="Consolas" w:hAnsi="Consolas"/>
      <w:b/>
      <w:color w:val="FF0000"/>
      <w:sz w:val="22"/>
      <w:shd w:val="clear" w:color="auto" w:fill="F8F8F8"/>
    </w:rPr>
  </w:style>
  <w:style w:type="character" w:customStyle="1" w:styleId="NormalTok">
    <w:name w:val="NormalTok"/>
    <w:basedOn w:val="VerbatimChar"/>
    <w:rsid w:val="00996D4F"/>
    <w:rPr>
      <w:rFonts w:ascii="Consolas" w:hAnsi="Consolas"/>
      <w:sz w:val="22"/>
      <w:shd w:val="clear" w:color="auto" w:fill="F8F8F8"/>
    </w:rPr>
  </w:style>
  <w:style w:type="paragraph" w:customStyle="1" w:styleId="msonormal0">
    <w:name w:val="msonormal"/>
    <w:basedOn w:val="a"/>
    <w:rsid w:val="005B3932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AbstractTitle">
    <w:name w:val="Abstract Title"/>
    <w:basedOn w:val="a"/>
    <w:next w:val="Abstract"/>
    <w:qFormat/>
    <w:rsid w:val="00AC0ED4"/>
    <w:pPr>
      <w:keepNext/>
      <w:keepLines/>
      <w:spacing w:before="300" w:after="0"/>
      <w:jc w:val="center"/>
    </w:pPr>
    <w:rPr>
      <w:rFonts w:asciiTheme="minorHAnsi" w:eastAsiaTheme="minorHAnsi" w:hAnsiTheme="minorHAnsi" w:cstheme="minorBidi"/>
      <w:b/>
      <w:color w:val="345A8A"/>
      <w:szCs w:val="20"/>
      <w:lang w:val="en-US" w:eastAsia="en-US"/>
    </w:rPr>
  </w:style>
  <w:style w:type="paragraph" w:customStyle="1" w:styleId="FootnoteBlockText">
    <w:name w:val="Footnote Block Text"/>
    <w:uiPriority w:val="9"/>
    <w:unhideWhenUsed/>
    <w:qFormat/>
    <w:rsid w:val="00AC0ED4"/>
    <w:pPr>
      <w:spacing w:before="100" w:after="100"/>
      <w:ind w:left="480" w:right="480"/>
    </w:pPr>
    <w:rPr>
      <w:rFonts w:asciiTheme="minorHAnsi" w:eastAsiaTheme="minorHAnsi" w:hAnsiTheme="minorHAnsi" w:cstheme="minorBidi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2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0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7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6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6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2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1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5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7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83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0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3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5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3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4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53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8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2082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1521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73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2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906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18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9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4816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45197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4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6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6058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9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7288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5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9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53380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69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6503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31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6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58265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9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0567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8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2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02637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6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47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53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26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9564">
                          <w:marLeft w:val="75"/>
                          <w:marRight w:val="3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5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24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213788">
                          <w:marLeft w:val="12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634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92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02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0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12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48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54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13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61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46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8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94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1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2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2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8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2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5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9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3747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1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0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24479">
              <w:marLeft w:val="225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1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5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08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73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027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45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1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4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9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95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735208">
                          <w:marLeft w:val="75"/>
                          <w:marRight w:val="3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9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746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529377">
                                      <w:marLeft w:val="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3426929">
                                      <w:marLeft w:val="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209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1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0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79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6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5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3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6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6803">
              <w:marLeft w:val="225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3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4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284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82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638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5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8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1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4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4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0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0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0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3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2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419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8024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7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5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0021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13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837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9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227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4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0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0448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8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7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1799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44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698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0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3525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6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9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7682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7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1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9777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2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11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0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6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6236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8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2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0991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8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7661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0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2606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7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5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46308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29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0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1312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3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6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318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83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7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9984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80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7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983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1747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19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86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3350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179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1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2051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70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06896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6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8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7968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4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14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2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1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2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9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4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4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jira.zyfra.com/browse/IDPZSPM-1157" TargetMode="External"/><Relationship Id="rId117" Type="http://schemas.openxmlformats.org/officeDocument/2006/relationships/fontTable" Target="fontTable.xml"/><Relationship Id="rId21" Type="http://schemas.openxmlformats.org/officeDocument/2006/relationships/hyperlink" Target="https://jira.zyfra.com/browse/IDPZSPM-488" TargetMode="External"/><Relationship Id="rId42" Type="http://schemas.openxmlformats.org/officeDocument/2006/relationships/hyperlink" Target="https://jira.zyfra.com/browse/IDPZSPM-1263" TargetMode="External"/><Relationship Id="rId47" Type="http://schemas.openxmlformats.org/officeDocument/2006/relationships/hyperlink" Target="https://jira.zyfra.com/browse/IDPZSPM-1296" TargetMode="External"/><Relationship Id="rId63" Type="http://schemas.openxmlformats.org/officeDocument/2006/relationships/hyperlink" Target="https://jira.zyfra.com/browse/IDPZSPM-1327" TargetMode="External"/><Relationship Id="rId68" Type="http://schemas.openxmlformats.org/officeDocument/2006/relationships/hyperlink" Target="https://jira.zyfra.com/browse/IDPZSPM-425" TargetMode="External"/><Relationship Id="rId84" Type="http://schemas.openxmlformats.org/officeDocument/2006/relationships/hyperlink" Target="https://jira.zyfra.com/browse/IDPZSPM-1265" TargetMode="External"/><Relationship Id="rId89" Type="http://schemas.openxmlformats.org/officeDocument/2006/relationships/hyperlink" Target="https://jira.zyfra.com/browse/IDPZSPM-1281" TargetMode="External"/><Relationship Id="rId112" Type="http://schemas.openxmlformats.org/officeDocument/2006/relationships/hyperlink" Target="mailto:support@idpllc.ru" TargetMode="External"/><Relationship Id="rId16" Type="http://schemas.openxmlformats.org/officeDocument/2006/relationships/hyperlink" Target="https://jira.zyfra.com/browse/IDPZSPM-742" TargetMode="External"/><Relationship Id="rId107" Type="http://schemas.openxmlformats.org/officeDocument/2006/relationships/hyperlink" Target="https://jira.zyfra.com/browse/IDPZSPM-877" TargetMode="External"/><Relationship Id="rId11" Type="http://schemas.openxmlformats.org/officeDocument/2006/relationships/hyperlink" Target="https://jira.zyfra.com/browse/IDPZSPM-1074" TargetMode="External"/><Relationship Id="rId32" Type="http://schemas.openxmlformats.org/officeDocument/2006/relationships/hyperlink" Target="https://jira.zyfra.com/browse/IDPZSPM-1118" TargetMode="External"/><Relationship Id="rId37" Type="http://schemas.openxmlformats.org/officeDocument/2006/relationships/hyperlink" Target="https://jira.zyfra.com/browse/IDPZSPM-1097" TargetMode="External"/><Relationship Id="rId53" Type="http://schemas.openxmlformats.org/officeDocument/2006/relationships/hyperlink" Target="https://jira.zyfra.com/browse/IDPZSPM-1305" TargetMode="External"/><Relationship Id="rId58" Type="http://schemas.openxmlformats.org/officeDocument/2006/relationships/hyperlink" Target="https://jira.zyfra.com/browse/IDPZSPM-1315" TargetMode="External"/><Relationship Id="rId74" Type="http://schemas.openxmlformats.org/officeDocument/2006/relationships/hyperlink" Target="https://jira.zyfra.com/browse/IDPZSPM-1121" TargetMode="External"/><Relationship Id="rId79" Type="http://schemas.openxmlformats.org/officeDocument/2006/relationships/hyperlink" Target="https://jira.zyfra.com/browse/IDPZSPM-1285" TargetMode="External"/><Relationship Id="rId102" Type="http://schemas.openxmlformats.org/officeDocument/2006/relationships/hyperlink" Target="https://jira.zyfra.com/browse/IDPZSPM-978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jira.zyfra.com/browse/IDPZSPM-1121" TargetMode="External"/><Relationship Id="rId95" Type="http://schemas.openxmlformats.org/officeDocument/2006/relationships/hyperlink" Target="https://jira.zyfra.com/browse/IDPZSPM-1166" TargetMode="External"/><Relationship Id="rId22" Type="http://schemas.openxmlformats.org/officeDocument/2006/relationships/hyperlink" Target="https://jira.zyfra.com/browse/IDPZSPM-487" TargetMode="External"/><Relationship Id="rId27" Type="http://schemas.openxmlformats.org/officeDocument/2006/relationships/hyperlink" Target="https://jira.zyfra.com/browse/IDPZSPM-1153" TargetMode="External"/><Relationship Id="rId43" Type="http://schemas.openxmlformats.org/officeDocument/2006/relationships/hyperlink" Target="https://jira.zyfra.com/browse/IDPZSPM-1290" TargetMode="External"/><Relationship Id="rId48" Type="http://schemas.openxmlformats.org/officeDocument/2006/relationships/hyperlink" Target="https://jira.zyfra.com/browse/IDPZSPM-1297" TargetMode="External"/><Relationship Id="rId64" Type="http://schemas.openxmlformats.org/officeDocument/2006/relationships/hyperlink" Target="https://jira.zyfra.com/browse/IDPZSPM-985" TargetMode="External"/><Relationship Id="rId69" Type="http://schemas.openxmlformats.org/officeDocument/2006/relationships/hyperlink" Target="https://jira.zyfra.com/browse/IDPZSPM-748" TargetMode="External"/><Relationship Id="rId113" Type="http://schemas.openxmlformats.org/officeDocument/2006/relationships/header" Target="header1.xml"/><Relationship Id="rId118" Type="http://schemas.openxmlformats.org/officeDocument/2006/relationships/glossaryDocument" Target="glossary/document.xml"/><Relationship Id="rId80" Type="http://schemas.openxmlformats.org/officeDocument/2006/relationships/hyperlink" Target="https://jira.zyfra.com/browse/CVE-2024?atlOrigin=eyJpIjoiYjM0MTA4MzUyYTYxNDVkY2IwMzVjOGQ3ZWQ3NzMwM2QiLCJwIjoianN3LWdpdGxhYlNNLWludCJ9" TargetMode="External"/><Relationship Id="rId85" Type="http://schemas.openxmlformats.org/officeDocument/2006/relationships/hyperlink" Target="https://jira.zyfra.com/browse/IDPZSPM-984" TargetMode="External"/><Relationship Id="rId12" Type="http://schemas.openxmlformats.org/officeDocument/2006/relationships/hyperlink" Target="https://jira.zyfra.com/browse/IDPZSPM-1176" TargetMode="External"/><Relationship Id="rId17" Type="http://schemas.openxmlformats.org/officeDocument/2006/relationships/hyperlink" Target="https://jira.zyfra.com/browse/IDPZSPM-690" TargetMode="External"/><Relationship Id="rId33" Type="http://schemas.openxmlformats.org/officeDocument/2006/relationships/hyperlink" Target="https://jira.zyfra.com/browse/IDPZSPM-1116" TargetMode="External"/><Relationship Id="rId38" Type="http://schemas.openxmlformats.org/officeDocument/2006/relationships/hyperlink" Target="https://jira.zyfra.com/browse/IDPZSPM-1060" TargetMode="External"/><Relationship Id="rId59" Type="http://schemas.openxmlformats.org/officeDocument/2006/relationships/hyperlink" Target="https://jira.zyfra.com/browse/IDPZSPM-1316" TargetMode="External"/><Relationship Id="rId103" Type="http://schemas.openxmlformats.org/officeDocument/2006/relationships/hyperlink" Target="https://jira.zyfra.com/browse/IDPZSPM-1078" TargetMode="External"/><Relationship Id="rId108" Type="http://schemas.openxmlformats.org/officeDocument/2006/relationships/hyperlink" Target="https://jira.zyfra.com/browse/IDPZSPM-878" TargetMode="External"/><Relationship Id="rId54" Type="http://schemas.openxmlformats.org/officeDocument/2006/relationships/hyperlink" Target="https://jira.zyfra.com/browse/IDPZSPM-1307" TargetMode="External"/><Relationship Id="rId70" Type="http://schemas.openxmlformats.org/officeDocument/2006/relationships/hyperlink" Target="https://jira.zyfra.com/browse/IDPZSPM-1121" TargetMode="External"/><Relationship Id="rId75" Type="http://schemas.openxmlformats.org/officeDocument/2006/relationships/hyperlink" Target="https://jira.zyfra.com/browse/IDPZSPM-1306" TargetMode="External"/><Relationship Id="rId91" Type="http://schemas.openxmlformats.org/officeDocument/2006/relationships/hyperlink" Target="https://jira.zyfra.com/browse/IDPZSPM-1181" TargetMode="External"/><Relationship Id="rId96" Type="http://schemas.openxmlformats.org/officeDocument/2006/relationships/hyperlink" Target="https://jira.zyfra.com/browse/IDPZSPM-67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jira.zyfra.com/browse/IDPZSPM-762" TargetMode="External"/><Relationship Id="rId28" Type="http://schemas.openxmlformats.org/officeDocument/2006/relationships/hyperlink" Target="https://jira.zyfra.com/browse/IDPZSPM-1144" TargetMode="External"/><Relationship Id="rId49" Type="http://schemas.openxmlformats.org/officeDocument/2006/relationships/hyperlink" Target="https://jira.zyfra.com/browse/IDPZSPM-1298" TargetMode="External"/><Relationship Id="rId114" Type="http://schemas.openxmlformats.org/officeDocument/2006/relationships/footer" Target="footer1.xml"/><Relationship Id="rId119" Type="http://schemas.openxmlformats.org/officeDocument/2006/relationships/theme" Target="theme/theme1.xml"/><Relationship Id="rId10" Type="http://schemas.openxmlformats.org/officeDocument/2006/relationships/hyperlink" Target="https://jira.zyfra.com/browse/CVE-2024?atlOrigin=eyJpIjoiYjM0MTA4MzUyYTYxNDVkY2IwMzVjOGQ3ZWQ3NzMwM2QiLCJwIjoianN3LWdpdGxhYlNNLWludCJ9" TargetMode="External"/><Relationship Id="rId31" Type="http://schemas.openxmlformats.org/officeDocument/2006/relationships/hyperlink" Target="https://jira.zyfra.com/browse/IDPZSPM-1124" TargetMode="External"/><Relationship Id="rId44" Type="http://schemas.openxmlformats.org/officeDocument/2006/relationships/hyperlink" Target="https://jira.zyfra.com/browse/IDPZSPM-1291" TargetMode="External"/><Relationship Id="rId52" Type="http://schemas.openxmlformats.org/officeDocument/2006/relationships/hyperlink" Target="https://jira.zyfra.com/browse/IDPZSPM-1304" TargetMode="External"/><Relationship Id="rId60" Type="http://schemas.openxmlformats.org/officeDocument/2006/relationships/hyperlink" Target="https://jira.zyfra.com/browse/IDPZSPM-1317" TargetMode="External"/><Relationship Id="rId65" Type="http://schemas.openxmlformats.org/officeDocument/2006/relationships/hyperlink" Target="https://jira.zyfra.com/browse/IDPZSPM-1090" TargetMode="External"/><Relationship Id="rId73" Type="http://schemas.openxmlformats.org/officeDocument/2006/relationships/hyperlink" Target="https://jira.zyfra.com/browse/IDPZSPM-748" TargetMode="External"/><Relationship Id="rId78" Type="http://schemas.openxmlformats.org/officeDocument/2006/relationships/hyperlink" Target="https://jira.zyfra.com/browse/IDPZSPM-1148" TargetMode="External"/><Relationship Id="rId81" Type="http://schemas.openxmlformats.org/officeDocument/2006/relationships/hyperlink" Target="https://jira.zyfra.com/browse/IDPZSPM-1121" TargetMode="External"/><Relationship Id="rId86" Type="http://schemas.openxmlformats.org/officeDocument/2006/relationships/hyperlink" Target="https://jira.zyfra.com/browse/IDPZSPM-1318" TargetMode="External"/><Relationship Id="rId94" Type="http://schemas.openxmlformats.org/officeDocument/2006/relationships/hyperlink" Target="https://jira.zyfra.com/browse/IDPZSPM-335" TargetMode="External"/><Relationship Id="rId99" Type="http://schemas.openxmlformats.org/officeDocument/2006/relationships/hyperlink" Target="https://jira.zyfra.com/browse/IDPZSPM-1081" TargetMode="External"/><Relationship Id="rId101" Type="http://schemas.openxmlformats.org/officeDocument/2006/relationships/hyperlink" Target="https://jira.zyfra.com/browse/IDPZSPM-104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3" Type="http://schemas.openxmlformats.org/officeDocument/2006/relationships/hyperlink" Target="https://jira.zyfra.com/browse/IDPZSPM-961" TargetMode="External"/><Relationship Id="rId18" Type="http://schemas.openxmlformats.org/officeDocument/2006/relationships/hyperlink" Target="https://jira.zyfra.com/browse/IDPZSPM-689" TargetMode="External"/><Relationship Id="rId39" Type="http://schemas.openxmlformats.org/officeDocument/2006/relationships/hyperlink" Target="https://jira.zyfra.com/browse/IDPZSPM-905" TargetMode="External"/><Relationship Id="rId109" Type="http://schemas.openxmlformats.org/officeDocument/2006/relationships/hyperlink" Target="https://jira.zyfra.com/servicedesk" TargetMode="External"/><Relationship Id="rId34" Type="http://schemas.openxmlformats.org/officeDocument/2006/relationships/hyperlink" Target="https://jira.zyfra.com/browse/IDPZSPM-1115" TargetMode="External"/><Relationship Id="rId50" Type="http://schemas.openxmlformats.org/officeDocument/2006/relationships/hyperlink" Target="https://jira.zyfra.com/browse/IDPZSPM-1301" TargetMode="External"/><Relationship Id="rId55" Type="http://schemas.openxmlformats.org/officeDocument/2006/relationships/hyperlink" Target="https://jira.zyfra.com/browse/IDPZSPM-1308" TargetMode="External"/><Relationship Id="rId76" Type="http://schemas.openxmlformats.org/officeDocument/2006/relationships/hyperlink" Target="https://jira.zyfra.com/browse/IDPZSPM-1319" TargetMode="External"/><Relationship Id="rId97" Type="http://schemas.openxmlformats.org/officeDocument/2006/relationships/hyperlink" Target="https://jira.zyfra.com/browse/IDPZSPM-961" TargetMode="External"/><Relationship Id="rId104" Type="http://schemas.openxmlformats.org/officeDocument/2006/relationships/hyperlink" Target="https://jira.zyfra.com/browse/IDPZSPM-1012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jira.zyfra.com/browse/IDPZSPM-1068" TargetMode="External"/><Relationship Id="rId92" Type="http://schemas.openxmlformats.org/officeDocument/2006/relationships/hyperlink" Target="https://jira.zyfra.com/browse/IDPZSPM-1121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jira.zyfra.com/browse/IDPZSPM-1138" TargetMode="External"/><Relationship Id="rId24" Type="http://schemas.openxmlformats.org/officeDocument/2006/relationships/hyperlink" Target="https://jira.zyfra.com/browse/IDPZSPM-1110" TargetMode="External"/><Relationship Id="rId40" Type="http://schemas.openxmlformats.org/officeDocument/2006/relationships/hyperlink" Target="https://jira.zyfra.com/browse/IDPZSPM-904" TargetMode="External"/><Relationship Id="rId45" Type="http://schemas.openxmlformats.org/officeDocument/2006/relationships/hyperlink" Target="https://jira.zyfra.com/browse/IDPZSPM-1293" TargetMode="External"/><Relationship Id="rId66" Type="http://schemas.openxmlformats.org/officeDocument/2006/relationships/hyperlink" Target="https://jira.zyfra.com/browse/IDPZSPM-838" TargetMode="External"/><Relationship Id="rId87" Type="http://schemas.openxmlformats.org/officeDocument/2006/relationships/hyperlink" Target="https://jira.zyfra.com/browse/IDPZSPM-1073" TargetMode="External"/><Relationship Id="rId110" Type="http://schemas.openxmlformats.org/officeDocument/2006/relationships/hyperlink" Target="mailto:dp-support@zyfra.com" TargetMode="External"/><Relationship Id="rId115" Type="http://schemas.openxmlformats.org/officeDocument/2006/relationships/header" Target="header2.xml"/><Relationship Id="rId61" Type="http://schemas.openxmlformats.org/officeDocument/2006/relationships/hyperlink" Target="https://jira.zyfra.com/browse/IDPZSPM-1322" TargetMode="External"/><Relationship Id="rId82" Type="http://schemas.openxmlformats.org/officeDocument/2006/relationships/hyperlink" Target="https://jira.zyfra.com/browse/IDPZSPM-878" TargetMode="External"/><Relationship Id="rId19" Type="http://schemas.openxmlformats.org/officeDocument/2006/relationships/hyperlink" Target="https://jira.zyfra.com/browse/IDPZSPM-688" TargetMode="External"/><Relationship Id="rId14" Type="http://schemas.openxmlformats.org/officeDocument/2006/relationships/hyperlink" Target="https://jira.zyfra.com/browse/IDPZSPM-887" TargetMode="External"/><Relationship Id="rId30" Type="http://schemas.openxmlformats.org/officeDocument/2006/relationships/hyperlink" Target="https://jira.zyfra.com/browse/IDPZSPM-1129" TargetMode="External"/><Relationship Id="rId35" Type="http://schemas.openxmlformats.org/officeDocument/2006/relationships/hyperlink" Target="https://jira.zyfra.com/browse/IDPZSPM-1114" TargetMode="External"/><Relationship Id="rId56" Type="http://schemas.openxmlformats.org/officeDocument/2006/relationships/hyperlink" Target="https://jira.zyfra.com/browse/IDPZSPM-1311" TargetMode="External"/><Relationship Id="rId77" Type="http://schemas.openxmlformats.org/officeDocument/2006/relationships/hyperlink" Target="https://jira.zyfra.com/browse/IDPZSPM-1120" TargetMode="External"/><Relationship Id="rId100" Type="http://schemas.openxmlformats.org/officeDocument/2006/relationships/hyperlink" Target="https://jira.zyfra.com/browse/IDPZSPM-1047" TargetMode="External"/><Relationship Id="rId105" Type="http://schemas.openxmlformats.org/officeDocument/2006/relationships/hyperlink" Target="https://jira.zyfra.com/browse/IDPZSPM-1194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jira.zyfra.com/browse/IDPZSPM-1302" TargetMode="External"/><Relationship Id="rId72" Type="http://schemas.openxmlformats.org/officeDocument/2006/relationships/hyperlink" Target="https://jira.zyfra.com/browse/IDPZSPM-1292" TargetMode="External"/><Relationship Id="rId93" Type="http://schemas.openxmlformats.org/officeDocument/2006/relationships/hyperlink" Target="https://jira.zyfra.com/browse/IDPZSPM-968" TargetMode="External"/><Relationship Id="rId98" Type="http://schemas.openxmlformats.org/officeDocument/2006/relationships/hyperlink" Target="https://jira.zyfra.com/browse/IDPZSPM-813" TargetMode="External"/><Relationship Id="rId3" Type="http://schemas.openxmlformats.org/officeDocument/2006/relationships/styles" Target="styles.xml"/><Relationship Id="rId25" Type="http://schemas.openxmlformats.org/officeDocument/2006/relationships/hyperlink" Target="https://jira.zyfra.com/browse/IDPZSPM-525" TargetMode="External"/><Relationship Id="rId46" Type="http://schemas.openxmlformats.org/officeDocument/2006/relationships/hyperlink" Target="https://jira.zyfra.com/browse/IDPZSPM-1294" TargetMode="External"/><Relationship Id="rId67" Type="http://schemas.openxmlformats.org/officeDocument/2006/relationships/hyperlink" Target="https://jira.zyfra.com/browse/IDPZSPM-1121" TargetMode="External"/><Relationship Id="rId116" Type="http://schemas.openxmlformats.org/officeDocument/2006/relationships/footer" Target="footer2.xml"/><Relationship Id="rId20" Type="http://schemas.openxmlformats.org/officeDocument/2006/relationships/hyperlink" Target="https://jira.zyfra.com/browse/IDPZSPM-663" TargetMode="External"/><Relationship Id="rId41" Type="http://schemas.openxmlformats.org/officeDocument/2006/relationships/hyperlink" Target="https://jira.zyfra.com/browse/IDPZSPM-877" TargetMode="External"/><Relationship Id="rId62" Type="http://schemas.openxmlformats.org/officeDocument/2006/relationships/hyperlink" Target="https://jira.zyfra.com/browse/IDPZSPM-1326" TargetMode="External"/><Relationship Id="rId83" Type="http://schemas.openxmlformats.org/officeDocument/2006/relationships/hyperlink" Target="https://jira.zyfra.com/browse/IDPZSPM-1154" TargetMode="External"/><Relationship Id="rId88" Type="http://schemas.openxmlformats.org/officeDocument/2006/relationships/hyperlink" Target="https://jira.zyfra.com/browse/IDPZSPM-1147" TargetMode="External"/><Relationship Id="rId111" Type="http://schemas.openxmlformats.org/officeDocument/2006/relationships/hyperlink" Target="https://jira.zyfra.com/servicedesk/customer/portal/42" TargetMode="External"/><Relationship Id="rId15" Type="http://schemas.openxmlformats.org/officeDocument/2006/relationships/hyperlink" Target="https://jira.zyfra.com/browse/IDPZSPM-886" TargetMode="External"/><Relationship Id="rId36" Type="http://schemas.openxmlformats.org/officeDocument/2006/relationships/hyperlink" Target="https://jira.zyfra.com/browse/IDPZSPM-1100" TargetMode="External"/><Relationship Id="rId57" Type="http://schemas.openxmlformats.org/officeDocument/2006/relationships/hyperlink" Target="https://jira.zyfra.com/browse/IDPZSPM-1312" TargetMode="External"/><Relationship Id="rId106" Type="http://schemas.openxmlformats.org/officeDocument/2006/relationships/hyperlink" Target="https://jira.zyfra.com/browse/IDPZSPM-790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belova\AppData\Roaming\Microsoft\Templates\C1H_NOMARGIN_A4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D8A743241994AA39ED91C4AB93F55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E60503-5007-4080-9D15-DCB713165277}"/>
      </w:docPartPr>
      <w:docPartBody>
        <w:p w:rsidR="00986671" w:rsidRDefault="00C72DE5">
          <w:r w:rsidRPr="007D6CB4">
            <w:rPr>
              <w:rStyle w:val="a3"/>
            </w:rPr>
            <w:t>[Название]</w:t>
          </w:r>
        </w:p>
      </w:docPartBody>
    </w:docPart>
    <w:docPart>
      <w:docPartPr>
        <w:name w:val="20DF288FD5D0413D871E93EBD33079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DCE9F1-A9FE-467B-A76C-7587E380A349}"/>
      </w:docPartPr>
      <w:docPartBody>
        <w:p w:rsidR="00986671" w:rsidRDefault="00C72DE5">
          <w:r w:rsidRPr="007D6CB4">
            <w:rPr>
              <w:rStyle w:val="a3"/>
            </w:rPr>
            <w:t>[Тема]</w:t>
          </w:r>
        </w:p>
      </w:docPartBody>
    </w:docPart>
    <w:docPart>
      <w:docPartPr>
        <w:name w:val="490CC105A90241579BE1542CB19497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D2926B-9CD5-4C0F-BBA7-C3F175707894}"/>
      </w:docPartPr>
      <w:docPartBody>
        <w:p w:rsidR="00D53106" w:rsidRDefault="00D53106">
          <w:r w:rsidRPr="001A5A9D">
            <w:rPr>
              <w:rStyle w:val="a3"/>
            </w:rPr>
            <w:t>[Название]</w:t>
          </w:r>
        </w:p>
      </w:docPartBody>
    </w:docPart>
    <w:docPart>
      <w:docPartPr>
        <w:name w:val="56189DA2AE3B4BB7AD0CCF5DAEC2BF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44FA50-5D96-4C40-A944-76DE23222635}"/>
      </w:docPartPr>
      <w:docPartBody>
        <w:p w:rsidR="00FD5491" w:rsidRDefault="00E91A94" w:rsidP="00E91A94">
          <w:pPr>
            <w:pStyle w:val="56189DA2AE3B4BB7AD0CCF5DAEC2BF94"/>
          </w:pPr>
          <w:r w:rsidRPr="001A5A9D">
            <w:rPr>
              <w:rStyle w:val="a3"/>
            </w:rPr>
            <w:t>[Тема]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Mono">
    <w:altName w:val="Calibri"/>
    <w:charset w:val="CC"/>
    <w:family w:val="modern"/>
    <w:pitch w:val="fixed"/>
    <w:sig w:usb0="E0000AFF" w:usb1="400078FF" w:usb2="00000001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2DE5"/>
    <w:rsid w:val="00006D41"/>
    <w:rsid w:val="00011D11"/>
    <w:rsid w:val="00017F1D"/>
    <w:rsid w:val="00024034"/>
    <w:rsid w:val="00031144"/>
    <w:rsid w:val="00033B49"/>
    <w:rsid w:val="00037469"/>
    <w:rsid w:val="000405E0"/>
    <w:rsid w:val="00060CE3"/>
    <w:rsid w:val="00063702"/>
    <w:rsid w:val="00063831"/>
    <w:rsid w:val="000751E4"/>
    <w:rsid w:val="00081E7D"/>
    <w:rsid w:val="0009657F"/>
    <w:rsid w:val="000971A2"/>
    <w:rsid w:val="000A2A60"/>
    <w:rsid w:val="000B03F7"/>
    <w:rsid w:val="000C11AE"/>
    <w:rsid w:val="000C3119"/>
    <w:rsid w:val="000C494D"/>
    <w:rsid w:val="000C50E7"/>
    <w:rsid w:val="000C5FDC"/>
    <w:rsid w:val="000C7F5D"/>
    <w:rsid w:val="000E60A9"/>
    <w:rsid w:val="001003B9"/>
    <w:rsid w:val="0011384E"/>
    <w:rsid w:val="00117B06"/>
    <w:rsid w:val="0012072E"/>
    <w:rsid w:val="00121945"/>
    <w:rsid w:val="0012353B"/>
    <w:rsid w:val="001270C1"/>
    <w:rsid w:val="00132A0B"/>
    <w:rsid w:val="00150036"/>
    <w:rsid w:val="00151581"/>
    <w:rsid w:val="001545CA"/>
    <w:rsid w:val="0017134F"/>
    <w:rsid w:val="00172A19"/>
    <w:rsid w:val="001770EF"/>
    <w:rsid w:val="00184300"/>
    <w:rsid w:val="00186741"/>
    <w:rsid w:val="0019121A"/>
    <w:rsid w:val="00191624"/>
    <w:rsid w:val="001B17CF"/>
    <w:rsid w:val="001C793E"/>
    <w:rsid w:val="001D0CAE"/>
    <w:rsid w:val="001D5CF0"/>
    <w:rsid w:val="001D70CC"/>
    <w:rsid w:val="001E1E94"/>
    <w:rsid w:val="001F18C3"/>
    <w:rsid w:val="001F369A"/>
    <w:rsid w:val="001F6B73"/>
    <w:rsid w:val="002234A9"/>
    <w:rsid w:val="002320DF"/>
    <w:rsid w:val="002436E5"/>
    <w:rsid w:val="0025772E"/>
    <w:rsid w:val="002647C1"/>
    <w:rsid w:val="002666AB"/>
    <w:rsid w:val="00296053"/>
    <w:rsid w:val="0029746C"/>
    <w:rsid w:val="002A4D67"/>
    <w:rsid w:val="002C1552"/>
    <w:rsid w:val="002C15D5"/>
    <w:rsid w:val="002C2552"/>
    <w:rsid w:val="002C2D02"/>
    <w:rsid w:val="002C726C"/>
    <w:rsid w:val="002D02BA"/>
    <w:rsid w:val="002E076C"/>
    <w:rsid w:val="002F3510"/>
    <w:rsid w:val="002F3A3D"/>
    <w:rsid w:val="00301161"/>
    <w:rsid w:val="003058D8"/>
    <w:rsid w:val="003121DF"/>
    <w:rsid w:val="003167C2"/>
    <w:rsid w:val="00325C82"/>
    <w:rsid w:val="0034037F"/>
    <w:rsid w:val="003418BF"/>
    <w:rsid w:val="00344EBD"/>
    <w:rsid w:val="00346F0B"/>
    <w:rsid w:val="003504FB"/>
    <w:rsid w:val="00351267"/>
    <w:rsid w:val="00352B22"/>
    <w:rsid w:val="003541B4"/>
    <w:rsid w:val="00354306"/>
    <w:rsid w:val="00360B41"/>
    <w:rsid w:val="00364EFA"/>
    <w:rsid w:val="00364F72"/>
    <w:rsid w:val="00372E08"/>
    <w:rsid w:val="003733AB"/>
    <w:rsid w:val="003746BC"/>
    <w:rsid w:val="003802F1"/>
    <w:rsid w:val="00382A01"/>
    <w:rsid w:val="00385DE6"/>
    <w:rsid w:val="00387734"/>
    <w:rsid w:val="00395B97"/>
    <w:rsid w:val="0039674D"/>
    <w:rsid w:val="003A203D"/>
    <w:rsid w:val="003A65BB"/>
    <w:rsid w:val="003A727A"/>
    <w:rsid w:val="003C232B"/>
    <w:rsid w:val="003C77A5"/>
    <w:rsid w:val="003D01B9"/>
    <w:rsid w:val="003D2581"/>
    <w:rsid w:val="003D46E0"/>
    <w:rsid w:val="003D7A61"/>
    <w:rsid w:val="003E0068"/>
    <w:rsid w:val="003F13ED"/>
    <w:rsid w:val="003F199D"/>
    <w:rsid w:val="003F25AA"/>
    <w:rsid w:val="003F451B"/>
    <w:rsid w:val="0040174E"/>
    <w:rsid w:val="00404C91"/>
    <w:rsid w:val="00411F37"/>
    <w:rsid w:val="00425D42"/>
    <w:rsid w:val="004310F1"/>
    <w:rsid w:val="00431961"/>
    <w:rsid w:val="00433230"/>
    <w:rsid w:val="004354D8"/>
    <w:rsid w:val="00442D74"/>
    <w:rsid w:val="00444071"/>
    <w:rsid w:val="00445DD8"/>
    <w:rsid w:val="004573A7"/>
    <w:rsid w:val="00457566"/>
    <w:rsid w:val="00457B67"/>
    <w:rsid w:val="004656D5"/>
    <w:rsid w:val="00465AD5"/>
    <w:rsid w:val="004738F4"/>
    <w:rsid w:val="00475507"/>
    <w:rsid w:val="00480F4B"/>
    <w:rsid w:val="00490196"/>
    <w:rsid w:val="00491154"/>
    <w:rsid w:val="00493CD7"/>
    <w:rsid w:val="00493D13"/>
    <w:rsid w:val="00494C77"/>
    <w:rsid w:val="00497119"/>
    <w:rsid w:val="004C2E99"/>
    <w:rsid w:val="004D1EF6"/>
    <w:rsid w:val="004D51E0"/>
    <w:rsid w:val="004D7556"/>
    <w:rsid w:val="004F1DE2"/>
    <w:rsid w:val="00501B69"/>
    <w:rsid w:val="0052162F"/>
    <w:rsid w:val="005251B0"/>
    <w:rsid w:val="00532FE2"/>
    <w:rsid w:val="00536C40"/>
    <w:rsid w:val="00545B9A"/>
    <w:rsid w:val="00546A46"/>
    <w:rsid w:val="00550567"/>
    <w:rsid w:val="005609C0"/>
    <w:rsid w:val="00560B9E"/>
    <w:rsid w:val="00565F1A"/>
    <w:rsid w:val="005752BC"/>
    <w:rsid w:val="00586B18"/>
    <w:rsid w:val="0059446D"/>
    <w:rsid w:val="005A3601"/>
    <w:rsid w:val="005D151C"/>
    <w:rsid w:val="005D1BC6"/>
    <w:rsid w:val="005D2423"/>
    <w:rsid w:val="005D725D"/>
    <w:rsid w:val="005E1366"/>
    <w:rsid w:val="005E68C0"/>
    <w:rsid w:val="005E77FE"/>
    <w:rsid w:val="005E79B3"/>
    <w:rsid w:val="005F294B"/>
    <w:rsid w:val="00601F70"/>
    <w:rsid w:val="006037E5"/>
    <w:rsid w:val="00620635"/>
    <w:rsid w:val="00620CD2"/>
    <w:rsid w:val="0064411F"/>
    <w:rsid w:val="006502F8"/>
    <w:rsid w:val="00657F9C"/>
    <w:rsid w:val="00670CD3"/>
    <w:rsid w:val="00677202"/>
    <w:rsid w:val="00677FB4"/>
    <w:rsid w:val="006A585B"/>
    <w:rsid w:val="006B660D"/>
    <w:rsid w:val="006B6CBC"/>
    <w:rsid w:val="006C7D86"/>
    <w:rsid w:val="006E1241"/>
    <w:rsid w:val="006E5C60"/>
    <w:rsid w:val="006F3E23"/>
    <w:rsid w:val="006F5FAF"/>
    <w:rsid w:val="006F6950"/>
    <w:rsid w:val="00702E38"/>
    <w:rsid w:val="007043A4"/>
    <w:rsid w:val="00707347"/>
    <w:rsid w:val="007137E5"/>
    <w:rsid w:val="00717B3B"/>
    <w:rsid w:val="007314DF"/>
    <w:rsid w:val="007341B8"/>
    <w:rsid w:val="00735F1B"/>
    <w:rsid w:val="00737170"/>
    <w:rsid w:val="00737633"/>
    <w:rsid w:val="00741140"/>
    <w:rsid w:val="00761953"/>
    <w:rsid w:val="00765C24"/>
    <w:rsid w:val="00772158"/>
    <w:rsid w:val="00776D73"/>
    <w:rsid w:val="00783DDC"/>
    <w:rsid w:val="007928EB"/>
    <w:rsid w:val="00792B13"/>
    <w:rsid w:val="00795F05"/>
    <w:rsid w:val="007A0735"/>
    <w:rsid w:val="007A0AA7"/>
    <w:rsid w:val="007A1B93"/>
    <w:rsid w:val="007B30EA"/>
    <w:rsid w:val="007D2126"/>
    <w:rsid w:val="007E0389"/>
    <w:rsid w:val="007E0DA3"/>
    <w:rsid w:val="007E77A2"/>
    <w:rsid w:val="007F4DDE"/>
    <w:rsid w:val="00813D00"/>
    <w:rsid w:val="00815657"/>
    <w:rsid w:val="008167BC"/>
    <w:rsid w:val="008204AD"/>
    <w:rsid w:val="00822DD9"/>
    <w:rsid w:val="00831BEB"/>
    <w:rsid w:val="008365D9"/>
    <w:rsid w:val="00836FE7"/>
    <w:rsid w:val="008749EF"/>
    <w:rsid w:val="00875058"/>
    <w:rsid w:val="00885826"/>
    <w:rsid w:val="008B2BEB"/>
    <w:rsid w:val="008D29DE"/>
    <w:rsid w:val="008D2F2A"/>
    <w:rsid w:val="008D3D01"/>
    <w:rsid w:val="008D5695"/>
    <w:rsid w:val="008E5D18"/>
    <w:rsid w:val="008F0FCF"/>
    <w:rsid w:val="008F19E0"/>
    <w:rsid w:val="009146ED"/>
    <w:rsid w:val="00916342"/>
    <w:rsid w:val="0092426F"/>
    <w:rsid w:val="00930C58"/>
    <w:rsid w:val="00931FA0"/>
    <w:rsid w:val="009502AA"/>
    <w:rsid w:val="00950CCB"/>
    <w:rsid w:val="00956A41"/>
    <w:rsid w:val="00974273"/>
    <w:rsid w:val="00975B76"/>
    <w:rsid w:val="00975DBE"/>
    <w:rsid w:val="00986671"/>
    <w:rsid w:val="009976E7"/>
    <w:rsid w:val="009977B6"/>
    <w:rsid w:val="009A6157"/>
    <w:rsid w:val="009A776F"/>
    <w:rsid w:val="009C2AAA"/>
    <w:rsid w:val="009D6FA3"/>
    <w:rsid w:val="009E5BE6"/>
    <w:rsid w:val="009E755E"/>
    <w:rsid w:val="009E7788"/>
    <w:rsid w:val="009F4976"/>
    <w:rsid w:val="00A16A04"/>
    <w:rsid w:val="00A40D95"/>
    <w:rsid w:val="00A51AE5"/>
    <w:rsid w:val="00A66500"/>
    <w:rsid w:val="00A73DD8"/>
    <w:rsid w:val="00A7486E"/>
    <w:rsid w:val="00A75098"/>
    <w:rsid w:val="00A8463C"/>
    <w:rsid w:val="00A93DE7"/>
    <w:rsid w:val="00AA17B7"/>
    <w:rsid w:val="00AA7E66"/>
    <w:rsid w:val="00AB49B8"/>
    <w:rsid w:val="00AB5DD1"/>
    <w:rsid w:val="00AB6694"/>
    <w:rsid w:val="00AC57ED"/>
    <w:rsid w:val="00AD1ABE"/>
    <w:rsid w:val="00AD6E52"/>
    <w:rsid w:val="00AF1E35"/>
    <w:rsid w:val="00AF207E"/>
    <w:rsid w:val="00AF2D94"/>
    <w:rsid w:val="00B26640"/>
    <w:rsid w:val="00B3146D"/>
    <w:rsid w:val="00B41C2E"/>
    <w:rsid w:val="00B51860"/>
    <w:rsid w:val="00B60CB9"/>
    <w:rsid w:val="00B6453F"/>
    <w:rsid w:val="00B67A8B"/>
    <w:rsid w:val="00B82153"/>
    <w:rsid w:val="00B87922"/>
    <w:rsid w:val="00B94B48"/>
    <w:rsid w:val="00B94DC6"/>
    <w:rsid w:val="00BA2158"/>
    <w:rsid w:val="00BB0943"/>
    <w:rsid w:val="00BC17CF"/>
    <w:rsid w:val="00BC29C7"/>
    <w:rsid w:val="00BC4D4A"/>
    <w:rsid w:val="00BD1189"/>
    <w:rsid w:val="00BF0155"/>
    <w:rsid w:val="00C02ADB"/>
    <w:rsid w:val="00C03943"/>
    <w:rsid w:val="00C14453"/>
    <w:rsid w:val="00C14CC3"/>
    <w:rsid w:val="00C32F82"/>
    <w:rsid w:val="00C34BE8"/>
    <w:rsid w:val="00C50BB2"/>
    <w:rsid w:val="00C65DA9"/>
    <w:rsid w:val="00C667A5"/>
    <w:rsid w:val="00C70AC4"/>
    <w:rsid w:val="00C72DE5"/>
    <w:rsid w:val="00C740B8"/>
    <w:rsid w:val="00C806D9"/>
    <w:rsid w:val="00C87123"/>
    <w:rsid w:val="00C94B34"/>
    <w:rsid w:val="00C94B6C"/>
    <w:rsid w:val="00CA7D28"/>
    <w:rsid w:val="00CB080E"/>
    <w:rsid w:val="00CD4F3B"/>
    <w:rsid w:val="00CE7CC0"/>
    <w:rsid w:val="00CE7E98"/>
    <w:rsid w:val="00CF1CB4"/>
    <w:rsid w:val="00CF460A"/>
    <w:rsid w:val="00CF5F1F"/>
    <w:rsid w:val="00CF7E19"/>
    <w:rsid w:val="00D007D0"/>
    <w:rsid w:val="00D01308"/>
    <w:rsid w:val="00D067D7"/>
    <w:rsid w:val="00D21E86"/>
    <w:rsid w:val="00D30813"/>
    <w:rsid w:val="00D32A4D"/>
    <w:rsid w:val="00D336B8"/>
    <w:rsid w:val="00D3643C"/>
    <w:rsid w:val="00D53106"/>
    <w:rsid w:val="00D62830"/>
    <w:rsid w:val="00D72D49"/>
    <w:rsid w:val="00D7626D"/>
    <w:rsid w:val="00D87054"/>
    <w:rsid w:val="00D963D2"/>
    <w:rsid w:val="00DA0C47"/>
    <w:rsid w:val="00DA5627"/>
    <w:rsid w:val="00DB0BEA"/>
    <w:rsid w:val="00DB4496"/>
    <w:rsid w:val="00DC5D7F"/>
    <w:rsid w:val="00DC69D2"/>
    <w:rsid w:val="00DD31D0"/>
    <w:rsid w:val="00DD5017"/>
    <w:rsid w:val="00DD6648"/>
    <w:rsid w:val="00DE4761"/>
    <w:rsid w:val="00E045DB"/>
    <w:rsid w:val="00E167E4"/>
    <w:rsid w:val="00E20C33"/>
    <w:rsid w:val="00E302FA"/>
    <w:rsid w:val="00E3753F"/>
    <w:rsid w:val="00E40D74"/>
    <w:rsid w:val="00E4462D"/>
    <w:rsid w:val="00E56F24"/>
    <w:rsid w:val="00E5708D"/>
    <w:rsid w:val="00E5734F"/>
    <w:rsid w:val="00E57A2E"/>
    <w:rsid w:val="00E65F03"/>
    <w:rsid w:val="00E912C0"/>
    <w:rsid w:val="00E91A94"/>
    <w:rsid w:val="00E9222D"/>
    <w:rsid w:val="00E969E8"/>
    <w:rsid w:val="00EB06AB"/>
    <w:rsid w:val="00EB18FF"/>
    <w:rsid w:val="00EC105E"/>
    <w:rsid w:val="00EC4C28"/>
    <w:rsid w:val="00ED0A1F"/>
    <w:rsid w:val="00ED7132"/>
    <w:rsid w:val="00EF363F"/>
    <w:rsid w:val="00F05452"/>
    <w:rsid w:val="00F14548"/>
    <w:rsid w:val="00F20638"/>
    <w:rsid w:val="00F2445B"/>
    <w:rsid w:val="00F45A48"/>
    <w:rsid w:val="00F46C8F"/>
    <w:rsid w:val="00F63E2F"/>
    <w:rsid w:val="00F67C5B"/>
    <w:rsid w:val="00F72B63"/>
    <w:rsid w:val="00F74E5F"/>
    <w:rsid w:val="00F85D78"/>
    <w:rsid w:val="00F90980"/>
    <w:rsid w:val="00F96667"/>
    <w:rsid w:val="00F97A38"/>
    <w:rsid w:val="00FA1C5B"/>
    <w:rsid w:val="00FA2C2F"/>
    <w:rsid w:val="00FA492E"/>
    <w:rsid w:val="00FB2678"/>
    <w:rsid w:val="00FC2A72"/>
    <w:rsid w:val="00FD4BBD"/>
    <w:rsid w:val="00FD4C03"/>
    <w:rsid w:val="00FD4E31"/>
    <w:rsid w:val="00FD5491"/>
    <w:rsid w:val="00FE1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85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91A94"/>
    <w:rPr>
      <w:color w:val="808080"/>
    </w:rPr>
  </w:style>
  <w:style w:type="paragraph" w:customStyle="1" w:styleId="56189DA2AE3B4BB7AD0CCF5DAEC2BF94">
    <w:name w:val="56189DA2AE3B4BB7AD0CCF5DAEC2BF94"/>
    <w:rsid w:val="00E91A94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Грань">
  <a:themeElements>
    <a:clrScheme name="Цифра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80BC48"/>
      </a:accent1>
      <a:accent2>
        <a:srgbClr val="B5CE4A"/>
      </a:accent2>
      <a:accent3>
        <a:srgbClr val="12151A"/>
      </a:accent3>
      <a:accent4>
        <a:srgbClr val="181F26"/>
      </a:accent4>
      <a:accent5>
        <a:srgbClr val="647C9C"/>
      </a:accent5>
      <a:accent6>
        <a:srgbClr val="CAD2DE"/>
      </a:accent6>
      <a:hlink>
        <a:srgbClr val="0563C1"/>
      </a:hlink>
      <a:folHlink>
        <a:srgbClr val="954F72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Текстура гранж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15C18-BA9E-40FD-8F16-2C1829BFA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C1H_NOMARGIN_A4</Template>
  <TotalTime>1147</TotalTime>
  <Pages>10</Pages>
  <Words>3365</Words>
  <Characters>19184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Release Notes</vt:lpstr>
    </vt:vector>
  </TitlesOfParts>
  <Company>ЦИФРА</Company>
  <LinksUpToDate>false</LinksUpToDate>
  <CharactersWithSpaces>22504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Release Notes</dc:title>
  <dc:subject>Z-SPM v.1.2</dc:subject>
  <dc:creator>Федор Пеплин</dc:creator>
  <cp:keywords/>
  <cp:lastModifiedBy>Anastasia Kolda</cp:lastModifiedBy>
  <cp:revision>12</cp:revision>
  <cp:lastPrinted>2024-06-18T13:28:00Z</cp:lastPrinted>
  <dcterms:created xsi:type="dcterms:W3CDTF">2024-07-10T06:51:00Z</dcterms:created>
  <dcterms:modified xsi:type="dcterms:W3CDTF">2024-08-01T09:06:00Z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">
    <vt:lpwstr>1.0</vt:lpwstr>
  </property>
  <property fmtid="{D5CDD505-2E9C-101B-9397-08002B2CF9AE}" pid="3" name="Copyright">
    <vt:lpwstr>Цифровой завод. Группа компаний "Цифра", 2020. Все права защищены.</vt:lpwstr>
  </property>
  <property fmtid="{D5CDD505-2E9C-101B-9397-08002B2CF9AE}" pid="4" name="_NewReviewCycle">
    <vt:lpwstr/>
  </property>
</Properties>
</file>