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1CD32" w14:textId="1EC61149" w:rsidR="00970927" w:rsidRPr="00AB709A" w:rsidRDefault="009F12DA" w:rsidP="00A435CA">
      <w:pPr>
        <w:pStyle w:val="a9"/>
        <w:rPr>
          <w:rFonts w:cs="Tahoma"/>
          <w:bCs w:val="0"/>
          <w:w w:val="100"/>
          <w:lang w:val="en-US"/>
        </w:rPr>
      </w:pPr>
      <w:bookmarkStart w:id="0" w:name="_Hlk96781362"/>
      <w:r w:rsidRPr="00AB709A">
        <w:rPr>
          <w:rFonts w:cs="Tahoma"/>
          <w:bCs w:val="0"/>
          <w:noProof/>
          <w:color w:val="323E4F" w:themeColor="text2" w:themeShade="BF"/>
          <w:w w:val="100"/>
        </w:rPr>
        <w:drawing>
          <wp:anchor distT="0" distB="0" distL="114300" distR="114300" simplePos="0" relativeHeight="251659264" behindDoc="0" locked="0" layoutInCell="1" allowOverlap="1" wp14:anchorId="6A18C47B" wp14:editId="376410E4">
            <wp:simplePos x="0" y="0"/>
            <wp:positionH relativeFrom="page">
              <wp:posOffset>2089982</wp:posOffset>
            </wp:positionH>
            <wp:positionV relativeFrom="paragraph">
              <wp:posOffset>-79318</wp:posOffset>
            </wp:positionV>
            <wp:extent cx="3297600" cy="904829"/>
            <wp:effectExtent l="0" t="0" r="0" b="0"/>
            <wp:wrapNone/>
            <wp:docPr id="2816" name="Рисунок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Рисунок 28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904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9D5CD" w14:textId="69E22781" w:rsidR="00970927" w:rsidRPr="00AB709A" w:rsidRDefault="00970927" w:rsidP="00A435CA">
      <w:pPr>
        <w:pStyle w:val="a9"/>
        <w:rPr>
          <w:rFonts w:cs="Tahoma"/>
          <w:bCs w:val="0"/>
          <w:w w:val="100"/>
        </w:rPr>
      </w:pPr>
    </w:p>
    <w:p w14:paraId="1C9BDCC3" w14:textId="3BBE1F0E" w:rsidR="00970927" w:rsidRPr="00AB709A" w:rsidRDefault="009F12DA" w:rsidP="00A435CA">
      <w:pPr>
        <w:pStyle w:val="a9"/>
        <w:rPr>
          <w:rFonts w:cs="Tahoma"/>
          <w:bCs w:val="0"/>
          <w:w w:val="100"/>
        </w:rPr>
      </w:pPr>
      <w:r w:rsidRPr="00AB709A">
        <w:rPr>
          <w:rFonts w:cs="Tahoma"/>
          <w:bCs w:val="0"/>
          <w:w w:val="100"/>
        </w:rPr>
        <w:br/>
      </w:r>
    </w:p>
    <w:p w14:paraId="2270DCAA" w14:textId="7B0856C9" w:rsidR="00570C5E" w:rsidRPr="008373EC" w:rsidRDefault="008525EB" w:rsidP="00A435CA">
      <w:pPr>
        <w:pStyle w:val="a9"/>
        <w:rPr>
          <w:rFonts w:cs="Tahoma"/>
          <w:bCs w:val="0"/>
          <w:w w:val="100"/>
          <w:lang w:val="en-US"/>
        </w:rPr>
      </w:pPr>
      <w:sdt>
        <w:sdtPr>
          <w:rPr>
            <w:rFonts w:cs="Tahoma"/>
            <w:bCs w:val="0"/>
            <w:w w:val="100"/>
            <w:lang w:val="en-US"/>
          </w:rPr>
          <w:alias w:val="Название"/>
          <w:tag w:val=""/>
          <w:id w:val="-269545587"/>
          <w:placeholder>
            <w:docPart w:val="5D8A743241994AA39ED91C4AB93F551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6F5976" w:rsidRPr="008373EC">
            <w:rPr>
              <w:rFonts w:cs="Tahoma"/>
              <w:bCs w:val="0"/>
              <w:w w:val="100"/>
              <w:lang w:val="en-US"/>
            </w:rPr>
            <w:t>Release Notes</w:t>
          </w:r>
        </w:sdtContent>
      </w:sdt>
    </w:p>
    <w:p w14:paraId="5ECE2598" w14:textId="2CDD701F" w:rsidR="000B6743" w:rsidRPr="00E04100" w:rsidRDefault="008525EB" w:rsidP="006E795E">
      <w:pPr>
        <w:pStyle w:val="aff6"/>
        <w:rPr>
          <w:rFonts w:cs="Tahoma"/>
          <w:color w:val="80BC48"/>
          <w:kern w:val="32"/>
          <w:sz w:val="48"/>
          <w:szCs w:val="48"/>
        </w:rPr>
      </w:pPr>
      <w:sdt>
        <w:sdtPr>
          <w:rPr>
            <w:rFonts w:cs="Tahoma"/>
            <w:color w:val="80BC48" w:themeColor="accent1"/>
            <w:kern w:val="32"/>
            <w:sz w:val="48"/>
            <w:szCs w:val="48"/>
          </w:rPr>
          <w:alias w:val="Тема"/>
          <w:tag w:val=""/>
          <w:id w:val="-1622598968"/>
          <w:placeholder>
            <w:docPart w:val="20DF288FD5D0413D871E93EBD3307960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E5218A" w:rsidRPr="00E04100">
            <w:rPr>
              <w:rFonts w:cs="Tahoma"/>
              <w:color w:val="80BC48" w:themeColor="accent1"/>
              <w:kern w:val="32"/>
              <w:sz w:val="48"/>
              <w:szCs w:val="48"/>
            </w:rPr>
            <w:t>Z-SPM v.1.</w:t>
          </w:r>
          <w:r w:rsidR="00D53FEA" w:rsidRPr="00E04100">
            <w:rPr>
              <w:rFonts w:cs="Tahoma"/>
              <w:color w:val="80BC48" w:themeColor="accent1"/>
              <w:kern w:val="32"/>
              <w:sz w:val="48"/>
              <w:szCs w:val="48"/>
            </w:rPr>
            <w:t>2</w:t>
          </w:r>
          <w:r w:rsidR="00E04100" w:rsidRPr="00E04100">
            <w:rPr>
              <w:rFonts w:cs="Tahoma"/>
              <w:color w:val="80BC48" w:themeColor="accent1"/>
              <w:kern w:val="32"/>
              <w:sz w:val="48"/>
              <w:szCs w:val="48"/>
            </w:rPr>
            <w:t>.1</w:t>
          </w:r>
        </w:sdtContent>
      </w:sdt>
    </w:p>
    <w:p w14:paraId="25852F22" w14:textId="09B44F59" w:rsidR="00321F29" w:rsidRPr="00E04100" w:rsidRDefault="00321F29" w:rsidP="00A435CA">
      <w:pPr>
        <w:pStyle w:val="a9"/>
        <w:rPr>
          <w:rFonts w:cs="Tahoma"/>
          <w:bCs w:val="0"/>
          <w:w w:val="100"/>
          <w:sz w:val="32"/>
          <w:szCs w:val="32"/>
        </w:rPr>
      </w:pPr>
    </w:p>
    <w:p w14:paraId="4BB5362D" w14:textId="750D6AC6" w:rsidR="00555C9E" w:rsidRPr="00E04100" w:rsidRDefault="008F18F3" w:rsidP="00A347CE">
      <w:pPr>
        <w:rPr>
          <w:rFonts w:cs="Tahoma"/>
        </w:rPr>
      </w:pPr>
      <w:r w:rsidRPr="00E04100">
        <w:rPr>
          <w:rFonts w:cs="Tahoma"/>
        </w:rPr>
        <w:br w:type="page"/>
      </w:r>
    </w:p>
    <w:p w14:paraId="5DD296CC" w14:textId="413A24E5" w:rsidR="00EB6C30" w:rsidRPr="0054226F" w:rsidRDefault="00EB6C30" w:rsidP="00EB6C30">
      <w:pPr>
        <w:pStyle w:val="af2"/>
        <w:rPr>
          <w:rFonts w:cs="Tahoma"/>
          <w:bCs w:val="0"/>
          <w:w w:val="100"/>
        </w:rPr>
      </w:pPr>
      <w:bookmarkStart w:id="1" w:name="_Toc74214207"/>
      <w:bookmarkStart w:id="2" w:name="_Toc74223279"/>
      <w:bookmarkStart w:id="3" w:name="_Toc74225249"/>
      <w:r w:rsidRPr="0054226F">
        <w:rPr>
          <w:rFonts w:cs="Tahoma"/>
          <w:bCs w:val="0"/>
          <w:w w:val="100"/>
        </w:rPr>
        <w:lastRenderedPageBreak/>
        <w:t>Изменения в документе</w:t>
      </w:r>
    </w:p>
    <w:tbl>
      <w:tblPr>
        <w:tblW w:w="5000" w:type="pct"/>
        <w:jc w:val="right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1510"/>
        <w:gridCol w:w="1305"/>
        <w:gridCol w:w="5654"/>
      </w:tblGrid>
      <w:tr w:rsidR="00EB6C30" w:rsidRPr="00AB709A" w14:paraId="000C8F63" w14:textId="77777777" w:rsidTr="00D53FEA">
        <w:trPr>
          <w:tblHeader/>
          <w:jc w:val="right"/>
        </w:trPr>
        <w:tc>
          <w:tcPr>
            <w:tcW w:w="458" w:type="pct"/>
            <w:shd w:val="clear" w:color="auto" w:fill="80BC48" w:themeFill="accent1"/>
          </w:tcPr>
          <w:p w14:paraId="72F00751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Версия</w:t>
            </w:r>
          </w:p>
        </w:tc>
        <w:tc>
          <w:tcPr>
            <w:tcW w:w="810" w:type="pct"/>
            <w:shd w:val="clear" w:color="auto" w:fill="80BC48" w:themeFill="accent1"/>
          </w:tcPr>
          <w:p w14:paraId="7D55AE40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Дата</w:t>
            </w:r>
          </w:p>
        </w:tc>
        <w:tc>
          <w:tcPr>
            <w:tcW w:w="700" w:type="pct"/>
            <w:shd w:val="clear" w:color="auto" w:fill="80BC48" w:themeFill="accent1"/>
          </w:tcPr>
          <w:p w14:paraId="5B0AC8F5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Автор</w:t>
            </w:r>
          </w:p>
        </w:tc>
        <w:tc>
          <w:tcPr>
            <w:tcW w:w="3032" w:type="pct"/>
            <w:shd w:val="clear" w:color="auto" w:fill="80BC48" w:themeFill="accent1"/>
          </w:tcPr>
          <w:p w14:paraId="47CC34A6" w14:textId="77777777" w:rsidR="00EB6C30" w:rsidRPr="00A70268" w:rsidRDefault="00EB6C30" w:rsidP="00EB6C30">
            <w:pPr>
              <w:pStyle w:val="a0"/>
              <w:spacing w:before="0" w:after="60"/>
              <w:jc w:val="center"/>
              <w:rPr>
                <w:rFonts w:cs="Tahoma"/>
                <w:b/>
                <w:color w:val="FFFFFF" w:themeColor="background1"/>
              </w:rPr>
            </w:pPr>
            <w:r w:rsidRPr="00A70268">
              <w:rPr>
                <w:rFonts w:cs="Tahoma"/>
                <w:b/>
                <w:color w:val="FFFFFF" w:themeColor="background1"/>
              </w:rPr>
              <w:t>Описание</w:t>
            </w:r>
          </w:p>
        </w:tc>
      </w:tr>
      <w:tr w:rsidR="00EB6C30" w:rsidRPr="00AB709A" w14:paraId="1B3E2893" w14:textId="77777777" w:rsidTr="00D53FEA">
        <w:trPr>
          <w:jc w:val="right"/>
        </w:trPr>
        <w:tc>
          <w:tcPr>
            <w:tcW w:w="458" w:type="pct"/>
            <w:shd w:val="clear" w:color="auto" w:fill="D9D9D9"/>
          </w:tcPr>
          <w:p w14:paraId="7CE57C96" w14:textId="330F53A4" w:rsidR="00EB6C30" w:rsidRPr="00AB709A" w:rsidRDefault="00707D45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1</w:t>
            </w:r>
            <w:r w:rsidR="00EB6C30" w:rsidRPr="00AB709A">
              <w:rPr>
                <w:rFonts w:cs="Tahoma"/>
              </w:rPr>
              <w:t>.</w:t>
            </w:r>
            <w:r w:rsidR="00B03DCC">
              <w:rPr>
                <w:rFonts w:cs="Tahoma"/>
              </w:rPr>
              <w:t>0</w:t>
            </w:r>
          </w:p>
        </w:tc>
        <w:tc>
          <w:tcPr>
            <w:tcW w:w="810" w:type="pct"/>
            <w:shd w:val="clear" w:color="auto" w:fill="E6E6E6"/>
          </w:tcPr>
          <w:p w14:paraId="0AE98C78" w14:textId="508F07D7" w:rsidR="00EB6C30" w:rsidRPr="00AB709A" w:rsidRDefault="00E5218A" w:rsidP="00EB6C30">
            <w:pPr>
              <w:pStyle w:val="a0"/>
              <w:spacing w:before="0" w:after="60"/>
              <w:rPr>
                <w:rFonts w:cs="Tahoma"/>
                <w:lang w:val="en-US"/>
              </w:rPr>
            </w:pPr>
            <w:r>
              <w:rPr>
                <w:rFonts w:cs="Tahoma"/>
                <w:lang w:val="en-US"/>
              </w:rPr>
              <w:t>10.0</w:t>
            </w:r>
            <w:r w:rsidR="00D53FEA">
              <w:rPr>
                <w:rFonts w:cs="Tahoma"/>
              </w:rPr>
              <w:t>7</w:t>
            </w:r>
            <w:r>
              <w:rPr>
                <w:rFonts w:cs="Tahoma"/>
                <w:lang w:val="en-US"/>
              </w:rPr>
              <w:t>.</w:t>
            </w:r>
            <w:r w:rsidR="00EB6C30" w:rsidRPr="00AB709A">
              <w:rPr>
                <w:rFonts w:cs="Tahoma"/>
              </w:rPr>
              <w:t>202</w:t>
            </w:r>
            <w:r w:rsidR="005F7D4B">
              <w:rPr>
                <w:rFonts w:cs="Tahoma"/>
              </w:rPr>
              <w:t>4</w:t>
            </w:r>
          </w:p>
        </w:tc>
        <w:tc>
          <w:tcPr>
            <w:tcW w:w="700" w:type="pct"/>
            <w:shd w:val="clear" w:color="auto" w:fill="E6E6E6"/>
          </w:tcPr>
          <w:p w14:paraId="3CBE902A" w14:textId="788953B3" w:rsidR="00EB6C30" w:rsidRPr="00AB709A" w:rsidRDefault="008079A6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Колда А</w:t>
            </w:r>
            <w:r w:rsidR="00EB6C30" w:rsidRPr="00AB709A">
              <w:rPr>
                <w:rFonts w:cs="Tahoma"/>
              </w:rPr>
              <w:t>.</w:t>
            </w:r>
            <w:r>
              <w:rPr>
                <w:rFonts w:cs="Tahoma"/>
              </w:rPr>
              <w:t>А.</w:t>
            </w:r>
          </w:p>
        </w:tc>
        <w:tc>
          <w:tcPr>
            <w:tcW w:w="3032" w:type="pct"/>
            <w:shd w:val="clear" w:color="auto" w:fill="E6E6E6"/>
          </w:tcPr>
          <w:p w14:paraId="75AD7A6A" w14:textId="66F22D79" w:rsidR="00EB6C30" w:rsidRPr="00AB709A" w:rsidRDefault="00E04100" w:rsidP="00EB6C30">
            <w:pPr>
              <w:pStyle w:val="a0"/>
              <w:spacing w:before="0" w:after="60"/>
              <w:rPr>
                <w:rFonts w:cs="Tahoma"/>
              </w:rPr>
            </w:pPr>
            <w:r>
              <w:rPr>
                <w:rFonts w:cs="Tahoma"/>
              </w:rPr>
              <w:t>Хот-фикс 1.2.1</w:t>
            </w:r>
          </w:p>
        </w:tc>
      </w:tr>
    </w:tbl>
    <w:p w14:paraId="6EC6DB29" w14:textId="617B9F9D" w:rsidR="00EB6C30" w:rsidRPr="00734F71" w:rsidRDefault="00EB6C30">
      <w:pPr>
        <w:spacing w:before="0" w:after="0"/>
        <w:jc w:val="left"/>
        <w:rPr>
          <w:rFonts w:cs="Tahoma"/>
          <w:color w:val="82B527"/>
          <w:kern w:val="32"/>
          <w:sz w:val="48"/>
          <w:szCs w:val="48"/>
        </w:rPr>
      </w:pPr>
      <w:r w:rsidRPr="00734F71">
        <w:rPr>
          <w:rFonts w:cs="Tahoma"/>
        </w:rPr>
        <w:br w:type="page"/>
      </w:r>
    </w:p>
    <w:p w14:paraId="77367844" w14:textId="4D27E91B" w:rsidR="00426ABC" w:rsidRPr="00AB709A" w:rsidRDefault="00BD5986" w:rsidP="00426ABC">
      <w:pPr>
        <w:pStyle w:val="af2"/>
        <w:rPr>
          <w:rFonts w:cs="Tahoma"/>
          <w:bCs w:val="0"/>
          <w:w w:val="100"/>
        </w:rPr>
      </w:pPr>
      <w:r w:rsidRPr="00AB709A">
        <w:rPr>
          <w:rFonts w:cs="Tahoma"/>
          <w:bCs w:val="0"/>
          <w:w w:val="100"/>
        </w:rPr>
        <w:lastRenderedPageBreak/>
        <w:t>Содержание</w:t>
      </w:r>
    </w:p>
    <w:bookmarkStart w:id="4" w:name="_GoBack"/>
    <w:bookmarkEnd w:id="4"/>
    <w:p w14:paraId="6F8A12BD" w14:textId="2676E25D" w:rsidR="00E04100" w:rsidRDefault="00872F37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r w:rsidRPr="00AB709A">
        <w:rPr>
          <w:rFonts w:cs="Tahoma"/>
          <w:b w:val="0"/>
        </w:rPr>
        <w:fldChar w:fldCharType="begin"/>
      </w:r>
      <w:r w:rsidRPr="00AB709A">
        <w:rPr>
          <w:rFonts w:cs="Tahoma"/>
          <w:b w:val="0"/>
        </w:rPr>
        <w:instrText xml:space="preserve"> TOC \o "1-3" \h \z \u </w:instrText>
      </w:r>
      <w:r w:rsidRPr="00AB709A">
        <w:rPr>
          <w:rFonts w:cs="Tahoma"/>
          <w:b w:val="0"/>
        </w:rPr>
        <w:fldChar w:fldCharType="separate"/>
      </w:r>
      <w:hyperlink w:anchor="_Toc173406317" w:history="1">
        <w:r w:rsidR="00E04100" w:rsidRPr="002D3034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04100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="00E04100" w:rsidRPr="002D3034">
          <w:rPr>
            <w:rStyle w:val="a8"/>
          </w:rPr>
          <w:t>Общие сведения</w:t>
        </w:r>
        <w:r w:rsidR="00E04100">
          <w:rPr>
            <w:webHidden/>
          </w:rPr>
          <w:tab/>
        </w:r>
        <w:r w:rsidR="00E04100">
          <w:rPr>
            <w:webHidden/>
          </w:rPr>
          <w:fldChar w:fldCharType="begin"/>
        </w:r>
        <w:r w:rsidR="00E04100">
          <w:rPr>
            <w:webHidden/>
          </w:rPr>
          <w:instrText xml:space="preserve"> PAGEREF _Toc173406317 \h </w:instrText>
        </w:r>
        <w:r w:rsidR="00E04100">
          <w:rPr>
            <w:webHidden/>
          </w:rPr>
        </w:r>
        <w:r w:rsidR="00E04100">
          <w:rPr>
            <w:webHidden/>
          </w:rPr>
          <w:fldChar w:fldCharType="separate"/>
        </w:r>
        <w:r w:rsidR="00E04100">
          <w:rPr>
            <w:webHidden/>
          </w:rPr>
          <w:t>4</w:t>
        </w:r>
        <w:r w:rsidR="00E04100">
          <w:rPr>
            <w:webHidden/>
          </w:rPr>
          <w:fldChar w:fldCharType="end"/>
        </w:r>
      </w:hyperlink>
    </w:p>
    <w:p w14:paraId="1EFDDEAA" w14:textId="5FAFAF3E" w:rsidR="00E04100" w:rsidRDefault="00E041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3406318" w:history="1">
        <w:r w:rsidRPr="002D3034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2D3034">
          <w:rPr>
            <w:rStyle w:val="a8"/>
            <w:noProof/>
          </w:rPr>
          <w:t>Основная информация по продукту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3D8EE" w14:textId="0D4A615B" w:rsidR="00E04100" w:rsidRDefault="00E041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3406319" w:history="1">
        <w:r w:rsidRPr="002D3034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2D3034">
          <w:rPr>
            <w:rStyle w:val="a8"/>
            <w:noProof/>
          </w:rPr>
          <w:t>Назначение релиза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B5ECA5" w14:textId="774F5A25" w:rsidR="00E04100" w:rsidRDefault="00E0410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3406320" w:history="1">
        <w:r w:rsidRPr="002D3034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2D3034">
          <w:rPr>
            <w:rStyle w:val="a8"/>
          </w:rPr>
          <w:t>Критические изменения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_Toc173406320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694422AC" w14:textId="254B5D6A" w:rsidR="00E04100" w:rsidRDefault="00E041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3406321" w:history="1">
        <w:r w:rsidRPr="002D3034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2D3034">
          <w:rPr>
            <w:rStyle w:val="a8"/>
            <w:noProof/>
          </w:rPr>
          <w:t>Критические изменения приложения КПЭ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5F30B2E" w14:textId="5A1AF079" w:rsidR="00E04100" w:rsidRDefault="00E041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3406322" w:history="1">
        <w:r w:rsidRPr="002D3034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2D3034">
          <w:rPr>
            <w:rStyle w:val="a8"/>
            <w:noProof/>
          </w:rPr>
          <w:t>Критические изменения приложения СУС/ЭЖКО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00D6BB" w14:textId="38275E37" w:rsidR="00E04100" w:rsidRDefault="00E0410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3406323" w:history="1">
        <w:r w:rsidRPr="002D3034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2D3034">
          <w:rPr>
            <w:rStyle w:val="a8"/>
          </w:rPr>
          <w:t>Изменения в работе отдельных сервисов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_Toc173406323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33A7085" w14:textId="5685763F" w:rsidR="00E04100" w:rsidRDefault="00E041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3406324" w:history="1">
        <w:r w:rsidRPr="002D3034">
          <w:rPr>
            <w:rStyle w:val="a8"/>
            <w:rFonts w:cs="Tahom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2D3034">
          <w:rPr>
            <w:rStyle w:val="a8"/>
            <w:noProof/>
          </w:rPr>
          <w:t xml:space="preserve">Изменения в работе сервисов </w:t>
        </w:r>
        <w:r w:rsidRPr="002D3034">
          <w:rPr>
            <w:rStyle w:val="a8"/>
            <w:noProof/>
            <w:lang w:val="en-US"/>
          </w:rPr>
          <w:t>C</w:t>
        </w:r>
        <w:r w:rsidRPr="002D3034">
          <w:rPr>
            <w:rStyle w:val="a8"/>
            <w:noProof/>
          </w:rPr>
          <w:t>УС/ЭЖКО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3FB54B8" w14:textId="7927B193" w:rsidR="00E04100" w:rsidRDefault="00E04100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173406325" w:history="1">
        <w:r w:rsidRPr="002D3034">
          <w:rPr>
            <w:rStyle w:val="a8"/>
            <w:rFonts w:cs="Tahoma"/>
            <w:noProof/>
            <w:lang w:val="en-US"/>
          </w:rPr>
          <w:t>3.1.1.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2D3034">
          <w:rPr>
            <w:rStyle w:val="a8"/>
            <w:noProof/>
            <w:lang w:val="en-US"/>
          </w:rPr>
          <w:t>Cup-front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_Toc173406325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BEDC560" w14:textId="1D9061ED" w:rsidR="00E04100" w:rsidRDefault="00E0410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3406326" w:history="1">
        <w:r w:rsidRPr="002D3034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2D3034">
          <w:rPr>
            <w:rStyle w:val="a8"/>
            <w:rFonts w:cs="Tahoma"/>
          </w:rPr>
          <w:t>Устаревшие и добавленные сервисы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_Toc173406326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BB9C5FF" w14:textId="6FD35FE2" w:rsidR="00E04100" w:rsidRDefault="00E0410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3406327" w:history="1">
        <w:r w:rsidRPr="002D3034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2D3034">
          <w:rPr>
            <w:rStyle w:val="a8"/>
            <w:rFonts w:cs="Tahoma"/>
          </w:rPr>
          <w:t>Исправления дефектов в рамках технической поддержки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_Toc173406327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0EDA47A" w14:textId="34C37FE9" w:rsidR="00E04100" w:rsidRDefault="00E0410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3406328" w:history="1">
        <w:r w:rsidRPr="002D3034">
          <w:rPr>
            <w:rStyle w:val="a8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2D3034">
          <w:rPr>
            <w:rStyle w:val="a8"/>
          </w:rPr>
          <w:t>Перечень сервисов релиза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_Toc173406328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7CB91D2" w14:textId="06EAB88A" w:rsidR="00E04100" w:rsidRDefault="00E0410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173406329" w:history="1">
        <w:r w:rsidRPr="002D3034">
          <w:rPr>
            <w:rStyle w:val="a8"/>
            <w:rFonts w:cs="Tahom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2D3034">
          <w:rPr>
            <w:rStyle w:val="a8"/>
            <w:rFonts w:cs="Tahoma"/>
          </w:rPr>
          <w:t>Контакты технической поддержки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_Toc173406329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003A57C" w14:textId="22C80C3C" w:rsidR="00E311D0" w:rsidRDefault="00872F37" w:rsidP="004134E9">
      <w:pPr>
        <w:pStyle w:val="11"/>
        <w:rPr>
          <w:rFonts w:cs="Tahoma"/>
          <w:b w:val="0"/>
        </w:rPr>
      </w:pPr>
      <w:r w:rsidRPr="00AB709A">
        <w:rPr>
          <w:rFonts w:cs="Tahoma"/>
          <w:b w:val="0"/>
        </w:rPr>
        <w:fldChar w:fldCharType="end"/>
      </w:r>
    </w:p>
    <w:p w14:paraId="7A4971F4" w14:textId="77777777" w:rsidR="00E311D0" w:rsidRDefault="00E311D0">
      <w:pPr>
        <w:spacing w:before="0" w:after="0"/>
        <w:jc w:val="left"/>
        <w:rPr>
          <w:rFonts w:cs="Tahoma"/>
          <w:noProof/>
          <w:szCs w:val="72"/>
        </w:rPr>
      </w:pPr>
      <w:r>
        <w:rPr>
          <w:rFonts w:cs="Tahoma"/>
          <w:b/>
        </w:rPr>
        <w:br w:type="page"/>
      </w:r>
    </w:p>
    <w:p w14:paraId="2303B072" w14:textId="11737639" w:rsidR="00E311D0" w:rsidRPr="00AB709A" w:rsidRDefault="00E311D0" w:rsidP="00E311D0">
      <w:pPr>
        <w:pStyle w:val="1"/>
        <w:ind w:hanging="539"/>
        <w:rPr>
          <w:w w:val="100"/>
        </w:rPr>
      </w:pPr>
      <w:bookmarkStart w:id="5" w:name="_Toc173406317"/>
      <w:r>
        <w:rPr>
          <w:w w:val="100"/>
        </w:rPr>
        <w:lastRenderedPageBreak/>
        <w:t>Общие сведения</w:t>
      </w:r>
      <w:bookmarkEnd w:id="5"/>
    </w:p>
    <w:p w14:paraId="12CA2CC9" w14:textId="7D8A36E0" w:rsidR="00D60EFD" w:rsidRDefault="00D60EFD" w:rsidP="003046FD">
      <w:pPr>
        <w:pStyle w:val="2"/>
      </w:pPr>
      <w:bookmarkStart w:id="6" w:name="_Toc173406318"/>
      <w:r>
        <w:t>Основная информация по продукту</w:t>
      </w:r>
      <w:bookmarkEnd w:id="6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112"/>
        <w:gridCol w:w="7212"/>
      </w:tblGrid>
      <w:tr w:rsidR="00E26148" w14:paraId="6AFD77BF" w14:textId="77777777" w:rsidTr="00E26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5872C01D" w14:textId="1F45CF49" w:rsidR="00E26148" w:rsidRDefault="00E26148" w:rsidP="00E26148">
            <w:pPr>
              <w:pStyle w:val="a0"/>
              <w:jc w:val="center"/>
            </w:pPr>
            <w:r>
              <w:t>Параметр</w:t>
            </w:r>
          </w:p>
        </w:tc>
        <w:tc>
          <w:tcPr>
            <w:tcW w:w="7212" w:type="dxa"/>
          </w:tcPr>
          <w:p w14:paraId="454108DA" w14:textId="752A0755" w:rsidR="00E26148" w:rsidRDefault="00E26148" w:rsidP="00E26148">
            <w:pPr>
              <w:pStyle w:val="a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Значение</w:t>
            </w:r>
          </w:p>
        </w:tc>
      </w:tr>
      <w:tr w:rsidR="00E26148" w:rsidRPr="00E04100" w14:paraId="0C5E11A5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18E7D173" w14:textId="6EF27426" w:rsidR="00E26148" w:rsidRPr="00E26148" w:rsidRDefault="00E26148" w:rsidP="003046FD">
            <w:pPr>
              <w:pStyle w:val="a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Наименование продукта</w:t>
            </w:r>
          </w:p>
        </w:tc>
        <w:tc>
          <w:tcPr>
            <w:tcW w:w="7212" w:type="dxa"/>
          </w:tcPr>
          <w:p w14:paraId="105AF462" w14:textId="0E42FE62" w:rsidR="00E26148" w:rsidRPr="00E26148" w:rsidRDefault="00E26148" w:rsidP="003046FD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E26148">
              <w:rPr>
                <w:sz w:val="20"/>
                <w:szCs w:val="20"/>
                <w:lang w:val="en-US"/>
              </w:rPr>
              <w:t>Zyfra Smart Plant Monitoring (Z-SPM)</w:t>
            </w:r>
          </w:p>
        </w:tc>
      </w:tr>
      <w:tr w:rsidR="00E26148" w14:paraId="200F2B95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FD7A9B5" w14:textId="15D74FA3" w:rsidR="00E26148" w:rsidRPr="00E26148" w:rsidRDefault="00E26148" w:rsidP="003046FD">
            <w:pPr>
              <w:pStyle w:val="a0"/>
              <w:rPr>
                <w:szCs w:val="20"/>
              </w:rPr>
            </w:pPr>
            <w:r w:rsidRPr="00E26148">
              <w:rPr>
                <w:szCs w:val="20"/>
              </w:rPr>
              <w:t>Версия продукта</w:t>
            </w:r>
          </w:p>
        </w:tc>
        <w:tc>
          <w:tcPr>
            <w:tcW w:w="7212" w:type="dxa"/>
          </w:tcPr>
          <w:p w14:paraId="5F963229" w14:textId="3B11E639" w:rsidR="00E26148" w:rsidRPr="00E26148" w:rsidRDefault="00E26148" w:rsidP="003046FD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E26148">
              <w:rPr>
                <w:szCs w:val="20"/>
              </w:rPr>
              <w:t>1.</w:t>
            </w:r>
            <w:r w:rsidR="00D53FEA">
              <w:rPr>
                <w:szCs w:val="20"/>
              </w:rPr>
              <w:t>2</w:t>
            </w:r>
            <w:r w:rsidR="00E04100">
              <w:rPr>
                <w:szCs w:val="20"/>
              </w:rPr>
              <w:t>.1</w:t>
            </w:r>
          </w:p>
        </w:tc>
      </w:tr>
      <w:tr w:rsidR="00E26148" w14:paraId="2E93CEFB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107C10F" w14:textId="46962E13" w:rsidR="00E26148" w:rsidRPr="00E26148" w:rsidRDefault="00E26148" w:rsidP="00E26148">
            <w:pPr>
              <w:pStyle w:val="a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Дата релиза</w:t>
            </w:r>
          </w:p>
        </w:tc>
        <w:tc>
          <w:tcPr>
            <w:tcW w:w="7212" w:type="dxa"/>
          </w:tcPr>
          <w:p w14:paraId="21860C55" w14:textId="4578CD6F" w:rsidR="00E26148" w:rsidRPr="00E26148" w:rsidRDefault="00601EA0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="00E26148" w:rsidRPr="00E2614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08.</w:t>
            </w:r>
            <w:r w:rsidR="00E26148" w:rsidRPr="00E26148">
              <w:rPr>
                <w:sz w:val="20"/>
                <w:szCs w:val="20"/>
              </w:rPr>
              <w:t>2024</w:t>
            </w:r>
          </w:p>
        </w:tc>
      </w:tr>
      <w:tr w:rsidR="00E26148" w14:paraId="7C5FC6BA" w14:textId="77777777" w:rsidTr="00E2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777837B4" w14:textId="055DA28E" w:rsidR="00E26148" w:rsidRPr="00E26148" w:rsidRDefault="00E26148" w:rsidP="00E26148">
            <w:pPr>
              <w:pStyle w:val="a0"/>
              <w:rPr>
                <w:szCs w:val="20"/>
              </w:rPr>
            </w:pPr>
            <w:r w:rsidRPr="00E26148">
              <w:rPr>
                <w:szCs w:val="20"/>
              </w:rPr>
              <w:t xml:space="preserve">Предыдущая версия </w:t>
            </w:r>
          </w:p>
        </w:tc>
        <w:tc>
          <w:tcPr>
            <w:tcW w:w="7212" w:type="dxa"/>
          </w:tcPr>
          <w:p w14:paraId="59FDE5A5" w14:textId="5EC24A1F" w:rsidR="00E26148" w:rsidRPr="00E26148" w:rsidRDefault="00E26148" w:rsidP="00E26148">
            <w:pPr>
              <w:pStyle w:val="a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E26148">
              <w:rPr>
                <w:szCs w:val="20"/>
              </w:rPr>
              <w:t>-</w:t>
            </w:r>
          </w:p>
        </w:tc>
      </w:tr>
      <w:tr w:rsidR="00E26148" w14:paraId="7C6078C7" w14:textId="77777777" w:rsidTr="00E2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</w:tcPr>
          <w:p w14:paraId="0157BAF8" w14:textId="525B9FB9" w:rsidR="00E26148" w:rsidRPr="00E26148" w:rsidRDefault="00783034" w:rsidP="00E26148">
            <w:pPr>
              <w:pStyle w:val="a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Поддерживаем</w:t>
            </w:r>
            <w:r>
              <w:rPr>
                <w:sz w:val="20"/>
                <w:szCs w:val="20"/>
              </w:rPr>
              <w:t>ые</w:t>
            </w:r>
            <w:r w:rsidRPr="00E26148">
              <w:rPr>
                <w:sz w:val="20"/>
                <w:szCs w:val="20"/>
              </w:rPr>
              <w:t xml:space="preserve"> </w:t>
            </w:r>
            <w:r w:rsidR="00E26148" w:rsidRPr="00E26148">
              <w:rPr>
                <w:sz w:val="20"/>
                <w:szCs w:val="20"/>
              </w:rPr>
              <w:t>верси</w:t>
            </w:r>
            <w:r>
              <w:rPr>
                <w:sz w:val="20"/>
                <w:szCs w:val="20"/>
              </w:rPr>
              <w:t>и</w:t>
            </w:r>
            <w:r w:rsidR="00E26148" w:rsidRPr="00E26148">
              <w:rPr>
                <w:sz w:val="20"/>
                <w:szCs w:val="20"/>
              </w:rPr>
              <w:t xml:space="preserve"> платформы </w:t>
            </w:r>
            <w:r w:rsidR="00E26148" w:rsidRPr="00E26148">
              <w:rPr>
                <w:sz w:val="20"/>
                <w:szCs w:val="20"/>
                <w:lang w:val="en-US"/>
              </w:rPr>
              <w:t>ZIIOT</w:t>
            </w:r>
            <w:r w:rsidR="00E26148" w:rsidRPr="00E26148">
              <w:rPr>
                <w:sz w:val="20"/>
                <w:szCs w:val="20"/>
              </w:rPr>
              <w:t xml:space="preserve"> O&amp;</w:t>
            </w:r>
            <w:r w:rsidR="00E26148" w:rsidRPr="00E26148">
              <w:rPr>
                <w:sz w:val="20"/>
                <w:szCs w:val="20"/>
                <w:lang w:val="en-US"/>
              </w:rPr>
              <w:t>G</w:t>
            </w:r>
          </w:p>
        </w:tc>
        <w:tc>
          <w:tcPr>
            <w:tcW w:w="7212" w:type="dxa"/>
          </w:tcPr>
          <w:p w14:paraId="1DAC7711" w14:textId="200B6BB4" w:rsidR="00E26148" w:rsidRPr="00E26148" w:rsidRDefault="00E26148" w:rsidP="00E26148">
            <w:pPr>
              <w:pStyle w:val="a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6148">
              <w:rPr>
                <w:sz w:val="20"/>
                <w:szCs w:val="20"/>
              </w:rPr>
              <w:t>2.17.</w:t>
            </w:r>
            <w:r w:rsidR="00783034">
              <w:rPr>
                <w:sz w:val="20"/>
                <w:szCs w:val="20"/>
              </w:rPr>
              <w:t>1</w:t>
            </w:r>
          </w:p>
        </w:tc>
      </w:tr>
    </w:tbl>
    <w:p w14:paraId="057BC7AD" w14:textId="6B49F5AE" w:rsidR="00C46C91" w:rsidRPr="00247699" w:rsidRDefault="00C46C91" w:rsidP="003046FD">
      <w:pPr>
        <w:pStyle w:val="2"/>
      </w:pPr>
      <w:bookmarkStart w:id="7" w:name="_Toc173406319"/>
      <w:bookmarkEnd w:id="1"/>
      <w:bookmarkEnd w:id="2"/>
      <w:bookmarkEnd w:id="3"/>
      <w:r w:rsidRPr="00247699">
        <w:t>Назначение релиза</w:t>
      </w:r>
      <w:bookmarkEnd w:id="7"/>
    </w:p>
    <w:p w14:paraId="1B18B55D" w14:textId="58D70A1E" w:rsidR="00247699" w:rsidRDefault="00247699" w:rsidP="00C46C91">
      <w:pPr>
        <w:spacing w:before="0" w:after="0"/>
        <w:jc w:val="left"/>
      </w:pPr>
      <w:r>
        <w:t>В рамках релиза обновлены функции и улучшена работоспособность сервисов</w:t>
      </w:r>
      <w:r w:rsidR="00783034">
        <w:t xml:space="preserve"> приложений</w:t>
      </w:r>
      <w:r>
        <w:t xml:space="preserve">. </w:t>
      </w:r>
    </w:p>
    <w:p w14:paraId="7D52B2AB" w14:textId="77777777" w:rsidR="00247699" w:rsidRDefault="00247699" w:rsidP="00C46C91">
      <w:pPr>
        <w:spacing w:before="0" w:after="0"/>
        <w:jc w:val="left"/>
      </w:pPr>
    </w:p>
    <w:p w14:paraId="6B1F527D" w14:textId="6C56C5E0" w:rsidR="001658C5" w:rsidRDefault="001658C5" w:rsidP="001658C5">
      <w:pPr>
        <w:spacing w:before="0" w:after="0"/>
        <w:jc w:val="left"/>
      </w:pPr>
      <w:r>
        <w:t xml:space="preserve">Ключевые функциональные изменения: </w:t>
      </w:r>
    </w:p>
    <w:p w14:paraId="2BAC7953" w14:textId="03EF9BF2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>Разработана новая панель навигации по экранам приложений ЭЖКО и СУС</w:t>
      </w:r>
    </w:p>
    <w:p w14:paraId="12B73EFF" w14:textId="64C87D59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 xml:space="preserve">Модель первичной конфигурации приложения КПЭ адаптирована под распределенную модель данных </w:t>
      </w:r>
    </w:p>
    <w:p w14:paraId="1AF867F3" w14:textId="4274FB9C" w:rsidR="001658C5" w:rsidRDefault="00C84F79" w:rsidP="00C84F79">
      <w:pPr>
        <w:pStyle w:val="aff3"/>
        <w:numPr>
          <w:ilvl w:val="0"/>
          <w:numId w:val="21"/>
        </w:numPr>
        <w:spacing w:before="0" w:after="0"/>
        <w:jc w:val="left"/>
      </w:pPr>
      <w:r w:rsidRPr="00C84F79">
        <w:t>Разработан механизм гибкой настройки положения виджетов на экранах</w:t>
      </w:r>
      <w:r>
        <w:t xml:space="preserve"> </w:t>
      </w:r>
      <w:r w:rsidRPr="00C84F79">
        <w:t>ЭЖКО и СУС</w:t>
      </w:r>
    </w:p>
    <w:p w14:paraId="46B8884E" w14:textId="275B6048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>Добавлена рубрика «Установленные факты»</w:t>
      </w:r>
    </w:p>
    <w:p w14:paraId="3051E690" w14:textId="6F943696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>Оптимизирован процесс прием-передачи смены за счет исключения дублирующей операции «Покинул смену» для участников процесса</w:t>
      </w:r>
    </w:p>
    <w:p w14:paraId="5106EE10" w14:textId="088662E7" w:rsidR="001658C5" w:rsidRDefault="001658C5" w:rsidP="00C84F79">
      <w:pPr>
        <w:pStyle w:val="aff3"/>
        <w:numPr>
          <w:ilvl w:val="0"/>
          <w:numId w:val="21"/>
        </w:numPr>
        <w:spacing w:before="0" w:after="0"/>
        <w:jc w:val="left"/>
      </w:pPr>
      <w:r>
        <w:t>Добавлена гибкая настройка наименований рубрик виджета «Информация о смене ЦУП»</w:t>
      </w:r>
    </w:p>
    <w:p w14:paraId="11E7CE28" w14:textId="77777777" w:rsidR="001658C5" w:rsidRDefault="001658C5" w:rsidP="001658C5">
      <w:pPr>
        <w:spacing w:before="0" w:after="0"/>
        <w:jc w:val="left"/>
      </w:pPr>
    </w:p>
    <w:p w14:paraId="04DC8F0E" w14:textId="77777777" w:rsidR="001658C5" w:rsidRDefault="001658C5" w:rsidP="001658C5">
      <w:pPr>
        <w:spacing w:before="0" w:after="0"/>
        <w:jc w:val="left"/>
      </w:pPr>
      <w:r>
        <w:t xml:space="preserve">Ключевые нефункциональные изменения: </w:t>
      </w:r>
    </w:p>
    <w:p w14:paraId="1C68BA3F" w14:textId="07E46B38" w:rsidR="001658C5" w:rsidRDefault="001658C5" w:rsidP="00C84F79">
      <w:pPr>
        <w:pStyle w:val="aff3"/>
        <w:numPr>
          <w:ilvl w:val="0"/>
          <w:numId w:val="22"/>
        </w:numPr>
        <w:spacing w:before="0" w:after="0"/>
        <w:jc w:val="left"/>
      </w:pPr>
      <w:r>
        <w:t>Добавлены экраны обработки ошибок инициализации пользователей и приложений ЭЖКО и СУС</w:t>
      </w:r>
    </w:p>
    <w:p w14:paraId="78BDB22A" w14:textId="3EDB7959" w:rsidR="001658C5" w:rsidRDefault="001658C5" w:rsidP="00C84F79">
      <w:pPr>
        <w:pStyle w:val="aff3"/>
        <w:numPr>
          <w:ilvl w:val="0"/>
          <w:numId w:val="22"/>
        </w:numPr>
        <w:spacing w:before="0" w:after="0"/>
        <w:jc w:val="left"/>
      </w:pPr>
      <w:r>
        <w:t>Добавлена визуализация загрузки приложений и экранов ЭЖКО и СУС</w:t>
      </w:r>
    </w:p>
    <w:p w14:paraId="361A7485" w14:textId="7F80849C" w:rsidR="00813CD7" w:rsidRDefault="001658C5" w:rsidP="00C84F79">
      <w:pPr>
        <w:pStyle w:val="aff3"/>
        <w:numPr>
          <w:ilvl w:val="0"/>
          <w:numId w:val="22"/>
        </w:numPr>
        <w:spacing w:before="0" w:after="0"/>
        <w:jc w:val="left"/>
      </w:pPr>
      <w:r>
        <w:t>Оптимизирован процесс передачи уведомлений об изменениях по событиям приложения СУС</w:t>
      </w:r>
      <w:r w:rsidR="00813CD7">
        <w:br w:type="page"/>
      </w:r>
    </w:p>
    <w:p w14:paraId="0C3B3148" w14:textId="1059A382" w:rsidR="003161FE" w:rsidRPr="00AB709A" w:rsidRDefault="003161FE" w:rsidP="00D90D2B">
      <w:pPr>
        <w:pStyle w:val="1"/>
        <w:ind w:hanging="539"/>
        <w:rPr>
          <w:w w:val="100"/>
        </w:rPr>
      </w:pPr>
      <w:bookmarkStart w:id="8" w:name="_Toc148111371"/>
      <w:bookmarkStart w:id="9" w:name="_Toc173406320"/>
      <w:r w:rsidRPr="00AB709A">
        <w:rPr>
          <w:w w:val="100"/>
        </w:rPr>
        <w:lastRenderedPageBreak/>
        <w:t>Критические изменения</w:t>
      </w:r>
      <w:bookmarkEnd w:id="9"/>
    </w:p>
    <w:p w14:paraId="55DE5BA4" w14:textId="4DBA3A55" w:rsidR="003161FE" w:rsidRDefault="003161FE" w:rsidP="003161FE">
      <w:pPr>
        <w:pStyle w:val="a0"/>
        <w:rPr>
          <w:rFonts w:cs="Tahoma"/>
        </w:rPr>
      </w:pPr>
      <w:r w:rsidRPr="0012135C">
        <w:rPr>
          <w:rFonts w:cs="Tahoma"/>
          <w:b/>
        </w:rPr>
        <w:t>ВНИМАНИЕ!</w:t>
      </w:r>
      <w:r w:rsidRPr="00AB709A">
        <w:rPr>
          <w:rFonts w:cs="Tahoma"/>
        </w:rPr>
        <w:t xml:space="preserve"> В данном разделе приводится перечень наиболее важных изменений, которые могут оказать влияние на работу взаимодействующих сервисов</w:t>
      </w:r>
      <w:r w:rsidR="009A1054">
        <w:rPr>
          <w:rFonts w:cs="Tahoma"/>
        </w:rPr>
        <w:t>.</w:t>
      </w:r>
    </w:p>
    <w:p w14:paraId="724C1416" w14:textId="44D98DA7" w:rsidR="00260CBF" w:rsidRDefault="00260CBF" w:rsidP="008079A6">
      <w:pPr>
        <w:pStyle w:val="2"/>
        <w:tabs>
          <w:tab w:val="left" w:pos="993"/>
        </w:tabs>
      </w:pPr>
      <w:bookmarkStart w:id="10" w:name="X7cbe24c29ba20c1fdc2cb0d84e82c79811ae685"/>
      <w:bookmarkStart w:id="11" w:name="X02a3ed3d065036b2dd02b3571c5e892dee40c74"/>
      <w:bookmarkStart w:id="12" w:name="zif-events"/>
      <w:bookmarkStart w:id="13" w:name="X36b76742633c3aec27d80723d6e77e9c190ff03"/>
      <w:bookmarkStart w:id="14" w:name="X2a631c69334e3e50549d1b1b8f6bf2e4a1d5f5b"/>
      <w:bookmarkStart w:id="15" w:name="zif-sm-directories"/>
      <w:bookmarkStart w:id="16" w:name="X53693d7f38819bc72ad37ddbebff5368682c1b4"/>
      <w:bookmarkStart w:id="17" w:name="_Toc173406321"/>
      <w:r>
        <w:t>Критические изменения</w:t>
      </w:r>
      <w:r w:rsidR="008079A6">
        <w:t xml:space="preserve"> приложения КПЭ</w:t>
      </w:r>
      <w:bookmarkEnd w:id="17"/>
    </w:p>
    <w:p w14:paraId="5EC66DCD" w14:textId="1C86F85E" w:rsidR="008373EC" w:rsidRPr="00E311D0" w:rsidRDefault="001658C5" w:rsidP="00E311D0">
      <w:pPr>
        <w:pStyle w:val="a0"/>
      </w:pPr>
      <w:r>
        <w:t xml:space="preserve">В данной версии приложения критических изменений не </w:t>
      </w:r>
      <w:r w:rsidR="003F3887">
        <w:t>было</w:t>
      </w:r>
      <w:r>
        <w:t>.</w:t>
      </w:r>
    </w:p>
    <w:p w14:paraId="76EAD5D5" w14:textId="0AED2623" w:rsidR="00260CBF" w:rsidRDefault="00260CBF" w:rsidP="00E311D0">
      <w:pPr>
        <w:pStyle w:val="2"/>
        <w:tabs>
          <w:tab w:val="left" w:pos="993"/>
        </w:tabs>
      </w:pPr>
      <w:bookmarkStart w:id="18" w:name="критические-изменения-модуля-«расчеты»"/>
      <w:bookmarkStart w:id="19" w:name="_Toc173406322"/>
      <w:bookmarkEnd w:id="10"/>
      <w:r>
        <w:t>Критические изменения</w:t>
      </w:r>
      <w:r w:rsidR="008079A6" w:rsidRPr="00FF1647">
        <w:t xml:space="preserve"> </w:t>
      </w:r>
      <w:r w:rsidR="008079A6">
        <w:t xml:space="preserve">приложения </w:t>
      </w:r>
      <w:r w:rsidR="00FF1647">
        <w:t>СУС/</w:t>
      </w:r>
      <w:r w:rsidR="008079A6">
        <w:t>ЭЖКО</w:t>
      </w:r>
      <w:bookmarkStart w:id="20" w:name="zif-calc-store"/>
      <w:bookmarkEnd w:id="19"/>
    </w:p>
    <w:p w14:paraId="101ED8BB" w14:textId="57DD09A5" w:rsidR="001658C5" w:rsidRPr="00E311D0" w:rsidRDefault="001658C5" w:rsidP="001658C5">
      <w:pPr>
        <w:pStyle w:val="a0"/>
      </w:pPr>
      <w:r>
        <w:t xml:space="preserve">В данной версии приложения критических изменений не </w:t>
      </w:r>
      <w:r w:rsidR="003F3887">
        <w:t>было</w:t>
      </w:r>
      <w:r>
        <w:t>.</w:t>
      </w:r>
    </w:p>
    <w:p w14:paraId="32527D67" w14:textId="0761AB9C" w:rsidR="00334BA3" w:rsidRDefault="00334BA3" w:rsidP="00334BA3">
      <w:pPr>
        <w:pStyle w:val="1"/>
        <w:ind w:hanging="539"/>
        <w:rPr>
          <w:w w:val="100"/>
        </w:rPr>
      </w:pPr>
      <w:bookmarkStart w:id="21" w:name="_Toc173406323"/>
      <w:r>
        <w:rPr>
          <w:w w:val="100"/>
        </w:rPr>
        <w:t>Изменения в работе отдельных сервисов</w:t>
      </w:r>
      <w:bookmarkEnd w:id="21"/>
    </w:p>
    <w:p w14:paraId="7062BA90" w14:textId="5213F405" w:rsidR="00580074" w:rsidRDefault="00580074" w:rsidP="00FD5598">
      <w:pPr>
        <w:pStyle w:val="2"/>
        <w:tabs>
          <w:tab w:val="left" w:pos="993"/>
          <w:tab w:val="left" w:pos="1134"/>
        </w:tabs>
      </w:pPr>
      <w:bookmarkStart w:id="22" w:name="_Toc173406324"/>
      <w:r>
        <w:t xml:space="preserve">Изменения в работе сервисов </w:t>
      </w:r>
      <w:r>
        <w:rPr>
          <w:lang w:val="en-US"/>
        </w:rPr>
        <w:t>C</w:t>
      </w:r>
      <w:r>
        <w:t>УС/ЭЖКО</w:t>
      </w:r>
      <w:bookmarkEnd w:id="22"/>
    </w:p>
    <w:p w14:paraId="2EB127E4" w14:textId="215B6E81" w:rsidR="001527E5" w:rsidRDefault="001527E5" w:rsidP="001527E5">
      <w:pPr>
        <w:pStyle w:val="3"/>
        <w:rPr>
          <w:lang w:val="en-US"/>
        </w:rPr>
      </w:pPr>
      <w:bookmarkStart w:id="23" w:name="_Hlk171678186"/>
      <w:bookmarkStart w:id="24" w:name="_Toc173406325"/>
      <w:r>
        <w:rPr>
          <w:lang w:val="en-US"/>
        </w:rPr>
        <w:t>Cup-front</w:t>
      </w:r>
      <w:bookmarkEnd w:id="24"/>
    </w:p>
    <w:bookmarkEnd w:id="23"/>
    <w:p w14:paraId="1C0FD407" w14:textId="73C75924" w:rsidR="00882A2C" w:rsidRDefault="00882A2C" w:rsidP="00E04100">
      <w:pPr>
        <w:pStyle w:val="a0"/>
        <w:ind w:left="720"/>
      </w:pPr>
      <w:r>
        <w:rPr>
          <w:b/>
        </w:rPr>
        <w:t>Исправлено</w:t>
      </w:r>
      <w:r>
        <w:t>:</w:t>
      </w:r>
    </w:p>
    <w:p w14:paraId="7FED9DAD" w14:textId="1A9106C8" w:rsidR="00E04100" w:rsidRPr="00E04100" w:rsidRDefault="00E04100" w:rsidP="00E04100">
      <w:pPr>
        <w:pStyle w:val="aff3"/>
        <w:spacing w:before="0" w:after="0"/>
        <w:jc w:val="left"/>
        <w:rPr>
          <w:rFonts w:cs="Tahoma"/>
          <w:szCs w:val="20"/>
        </w:rPr>
      </w:pPr>
      <w:r w:rsidRPr="00E04100">
        <w:rPr>
          <w:rFonts w:cs="Tahoma"/>
          <w:szCs w:val="20"/>
          <w:shd w:val="clear" w:color="auto" w:fill="FFFFFF"/>
        </w:rPr>
        <w:t xml:space="preserve">ППС ЦУП/Рубрика НМУ у пользователя с правами только на чтение в поле </w:t>
      </w:r>
      <w:r w:rsidRPr="00E04100">
        <w:rPr>
          <w:rFonts w:cs="Tahoma"/>
          <w:szCs w:val="20"/>
          <w:shd w:val="clear" w:color="auto" w:fill="FFFFFF"/>
        </w:rPr>
        <w:t>«</w:t>
      </w:r>
      <w:r w:rsidRPr="00E04100">
        <w:rPr>
          <w:rFonts w:cs="Tahoma"/>
          <w:szCs w:val="20"/>
          <w:shd w:val="clear" w:color="auto" w:fill="FFFFFF"/>
        </w:rPr>
        <w:t>примечание</w:t>
      </w:r>
      <w:r w:rsidRPr="00E04100">
        <w:rPr>
          <w:rFonts w:cs="Tahoma"/>
          <w:szCs w:val="20"/>
          <w:shd w:val="clear" w:color="auto" w:fill="FFFFFF"/>
        </w:rPr>
        <w:t>»</w:t>
      </w:r>
      <w:r w:rsidRPr="00E04100">
        <w:rPr>
          <w:rFonts w:cs="Tahoma"/>
          <w:szCs w:val="20"/>
          <w:shd w:val="clear" w:color="auto" w:fill="FFFFFF"/>
        </w:rPr>
        <w:t xml:space="preserve"> отсутствует </w:t>
      </w:r>
      <w:r w:rsidRPr="00E04100">
        <w:rPr>
          <w:rFonts w:cs="Tahoma"/>
          <w:szCs w:val="20"/>
          <w:shd w:val="clear" w:color="auto" w:fill="FFFFFF"/>
        </w:rPr>
        <w:t xml:space="preserve">пролистывание </w:t>
      </w:r>
      <w:r w:rsidRPr="00E04100">
        <w:rPr>
          <w:rFonts w:cs="Tahoma"/>
          <w:szCs w:val="20"/>
          <w:shd w:val="clear" w:color="auto" w:fill="FFFFFF"/>
        </w:rPr>
        <w:t xml:space="preserve"> при длинном текст</w:t>
      </w:r>
      <w:r w:rsidRPr="00E04100">
        <w:rPr>
          <w:rFonts w:cs="Tahoma"/>
          <w:szCs w:val="20"/>
          <w:shd w:val="clear" w:color="auto" w:fill="FFFFFF"/>
        </w:rPr>
        <w:t xml:space="preserve">е </w:t>
      </w:r>
      <w:hyperlink r:id="rId10" w:tgtFrame="_blank" w:history="1">
        <w:r w:rsidRPr="00E04100">
          <w:rPr>
            <w:rStyle w:val="a8"/>
            <w:rFonts w:cs="Tahoma"/>
            <w:szCs w:val="20"/>
          </w:rPr>
          <w:t>IDPZSPM-1329</w:t>
        </w:r>
      </w:hyperlink>
      <w:r w:rsidRPr="00E04100">
        <w:rPr>
          <w:rFonts w:cs="Tahoma"/>
          <w:szCs w:val="20"/>
        </w:rPr>
        <w:t xml:space="preserve"> </w:t>
      </w:r>
    </w:p>
    <w:p w14:paraId="41B3A048" w14:textId="2B7B9CD7" w:rsidR="00E04100" w:rsidRPr="00E04100" w:rsidRDefault="00E04100" w:rsidP="00E04100">
      <w:pPr>
        <w:pStyle w:val="a0"/>
        <w:ind w:left="720"/>
        <w:rPr>
          <w:rFonts w:cs="Tahoma"/>
          <w:szCs w:val="20"/>
        </w:rPr>
      </w:pPr>
      <w:r w:rsidRPr="00E04100">
        <w:rPr>
          <w:rFonts w:cs="Tahoma"/>
          <w:szCs w:val="20"/>
        </w:rPr>
        <w:t xml:space="preserve">Ограничения. Не обновляется событие по WS </w:t>
      </w:r>
      <w:hyperlink r:id="rId11" w:tgtFrame="_blank" w:history="1">
        <w:r w:rsidRPr="00E04100">
          <w:rPr>
            <w:rStyle w:val="a8"/>
            <w:rFonts w:cs="Tahoma"/>
            <w:szCs w:val="20"/>
          </w:rPr>
          <w:t>IDPZSPM-1322</w:t>
        </w:r>
      </w:hyperlink>
    </w:p>
    <w:p w14:paraId="1ACC14DB" w14:textId="58C18EE3" w:rsidR="00DE5BD9" w:rsidRDefault="00DE5BD9" w:rsidP="00DE5BD9">
      <w:pPr>
        <w:pStyle w:val="1"/>
        <w:spacing w:before="60" w:after="60"/>
        <w:ind w:hanging="539"/>
        <w:rPr>
          <w:rFonts w:cs="Tahoma"/>
          <w:bCs w:val="0"/>
          <w:w w:val="100"/>
        </w:rPr>
      </w:pPr>
      <w:bookmarkStart w:id="25" w:name="_Toc173406326"/>
      <w:r>
        <w:rPr>
          <w:rFonts w:cs="Tahoma"/>
          <w:bCs w:val="0"/>
          <w:w w:val="100"/>
        </w:rPr>
        <w:t>Устаревшие и добавленные сервисы</w:t>
      </w:r>
      <w:bookmarkEnd w:id="25"/>
    </w:p>
    <w:p w14:paraId="36C67B2E" w14:textId="3F8D0B15" w:rsidR="00DE5BD9" w:rsidRPr="00DE5BD9" w:rsidRDefault="00DE5BD9" w:rsidP="00DE5BD9">
      <w:pPr>
        <w:spacing w:before="100" w:beforeAutospacing="1" w:after="100" w:afterAutospacing="1"/>
        <w:jc w:val="left"/>
      </w:pPr>
      <w:r>
        <w:t>В данном релизе устаревших и добавленных сервисов не представлено.</w:t>
      </w:r>
    </w:p>
    <w:p w14:paraId="504C925D" w14:textId="565F7057" w:rsidR="00DE6041" w:rsidRDefault="00D07F67" w:rsidP="00DE6041">
      <w:pPr>
        <w:pStyle w:val="1"/>
        <w:spacing w:before="60" w:after="60"/>
        <w:ind w:hanging="539"/>
        <w:rPr>
          <w:rFonts w:cs="Tahoma"/>
          <w:bCs w:val="0"/>
          <w:w w:val="100"/>
        </w:rPr>
      </w:pPr>
      <w:bookmarkStart w:id="26" w:name="_Toc173406327"/>
      <w:bookmarkEnd w:id="8"/>
      <w:bookmarkEnd w:id="11"/>
      <w:bookmarkEnd w:id="12"/>
      <w:bookmarkEnd w:id="13"/>
      <w:bookmarkEnd w:id="14"/>
      <w:bookmarkEnd w:id="15"/>
      <w:bookmarkEnd w:id="16"/>
      <w:bookmarkEnd w:id="18"/>
      <w:bookmarkEnd w:id="20"/>
      <w:r>
        <w:rPr>
          <w:rFonts w:cs="Tahoma"/>
          <w:bCs w:val="0"/>
          <w:w w:val="100"/>
        </w:rPr>
        <w:t>Исправлен</w:t>
      </w:r>
      <w:r w:rsidR="00974B92">
        <w:rPr>
          <w:rFonts w:cs="Tahoma"/>
          <w:bCs w:val="0"/>
          <w:w w:val="100"/>
        </w:rPr>
        <w:t>ия</w:t>
      </w:r>
      <w:r>
        <w:rPr>
          <w:rFonts w:cs="Tahoma"/>
          <w:bCs w:val="0"/>
          <w:w w:val="100"/>
        </w:rPr>
        <w:t xml:space="preserve"> дефект</w:t>
      </w:r>
      <w:r w:rsidR="00974B92">
        <w:rPr>
          <w:rFonts w:cs="Tahoma"/>
          <w:bCs w:val="0"/>
          <w:w w:val="100"/>
        </w:rPr>
        <w:t>ов в рамках</w:t>
      </w:r>
      <w:r>
        <w:rPr>
          <w:rFonts w:cs="Tahoma"/>
          <w:bCs w:val="0"/>
          <w:w w:val="100"/>
        </w:rPr>
        <w:t xml:space="preserve"> технической поддержки</w:t>
      </w:r>
      <w:bookmarkEnd w:id="26"/>
    </w:p>
    <w:p w14:paraId="26658F7A" w14:textId="6C35D4F7" w:rsidR="00E04100" w:rsidRPr="00E04100" w:rsidRDefault="00E04100" w:rsidP="00E04100">
      <w:pPr>
        <w:pStyle w:val="a0"/>
      </w:pPr>
      <w:r>
        <w:t xml:space="preserve">В данном </w:t>
      </w:r>
      <w:proofErr w:type="spellStart"/>
      <w:r>
        <w:t>патче</w:t>
      </w:r>
      <w:proofErr w:type="spellEnd"/>
      <w:r>
        <w:t xml:space="preserve"> заявок в рамках технической поддержки не поступало. </w:t>
      </w:r>
    </w:p>
    <w:p w14:paraId="6A7586F4" w14:textId="2B53FD54" w:rsidR="005C031F" w:rsidRDefault="005C031F" w:rsidP="005C031F">
      <w:pPr>
        <w:pStyle w:val="1"/>
      </w:pPr>
      <w:bookmarkStart w:id="27" w:name="_Toc125553546"/>
      <w:bookmarkStart w:id="28" w:name="_Toc127885143"/>
      <w:bookmarkStart w:id="29" w:name="_Toc129690546"/>
      <w:bookmarkStart w:id="30" w:name="_Toc173406328"/>
      <w:r>
        <w:t>Перечень сервисов релиза</w:t>
      </w:r>
      <w:bookmarkEnd w:id="30"/>
    </w:p>
    <w:p w14:paraId="39C72418" w14:textId="48532CC0" w:rsidR="005C031F" w:rsidRDefault="005C031F" w:rsidP="005C031F">
      <w:pPr>
        <w:pStyle w:val="af4"/>
        <w:spacing w:before="0" w:beforeAutospacing="0"/>
        <w:rPr>
          <w:b/>
        </w:rPr>
      </w:pPr>
      <w:r w:rsidRPr="009C7CC1">
        <w:rPr>
          <w:b/>
        </w:rPr>
        <w:t xml:space="preserve">Таблица </w:t>
      </w:r>
      <w:r w:rsidRPr="009C7CC1">
        <w:rPr>
          <w:b/>
        </w:rPr>
        <w:fldChar w:fldCharType="begin"/>
      </w:r>
      <w:r w:rsidRPr="009C7CC1">
        <w:rPr>
          <w:b/>
        </w:rPr>
        <w:instrText xml:space="preserve"> STYLEREF 1 \s </w:instrText>
      </w:r>
      <w:r w:rsidRPr="009C7CC1">
        <w:rPr>
          <w:b/>
        </w:rPr>
        <w:fldChar w:fldCharType="separate"/>
      </w:r>
      <w:r w:rsidR="00601EA0">
        <w:rPr>
          <w:b/>
          <w:noProof/>
        </w:rPr>
        <w:t>6</w:t>
      </w:r>
      <w:r w:rsidRPr="009C7CC1">
        <w:rPr>
          <w:b/>
        </w:rPr>
        <w:fldChar w:fldCharType="end"/>
      </w:r>
      <w:r w:rsidRPr="009C7CC1">
        <w:rPr>
          <w:b/>
        </w:rPr>
        <w:t>.</w:t>
      </w:r>
      <w:r w:rsidRPr="009C7CC1">
        <w:rPr>
          <w:b/>
        </w:rPr>
        <w:fldChar w:fldCharType="begin"/>
      </w:r>
      <w:r w:rsidRPr="009C7CC1">
        <w:rPr>
          <w:b/>
        </w:rPr>
        <w:instrText xml:space="preserve"> SEQ Таблица \* ARABIC \s 1 </w:instrText>
      </w:r>
      <w:r w:rsidRPr="009C7CC1">
        <w:rPr>
          <w:b/>
        </w:rPr>
        <w:fldChar w:fldCharType="separate"/>
      </w:r>
      <w:r w:rsidR="00601EA0">
        <w:rPr>
          <w:b/>
          <w:noProof/>
        </w:rPr>
        <w:t>1</w:t>
      </w:r>
      <w:r w:rsidRPr="009C7CC1">
        <w:rPr>
          <w:b/>
        </w:rPr>
        <w:fldChar w:fldCharType="end"/>
      </w:r>
      <w:r w:rsidRPr="009C7CC1">
        <w:rPr>
          <w:b/>
        </w:rPr>
        <w:t xml:space="preserve">. Основные сервисы продукта с указанием версии в Релизе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3"/>
        <w:gridCol w:w="3544"/>
        <w:gridCol w:w="3527"/>
      </w:tblGrid>
      <w:tr w:rsidR="005C031F" w:rsidRPr="00601EA0" w14:paraId="3EFB2E4F" w14:textId="77777777" w:rsidTr="001527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</w:tcPr>
          <w:p w14:paraId="27C08450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Модуль</w:t>
            </w:r>
          </w:p>
        </w:tc>
        <w:tc>
          <w:tcPr>
            <w:tcW w:w="3544" w:type="dxa"/>
          </w:tcPr>
          <w:p w14:paraId="1FA0B181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Сервис/компонент</w:t>
            </w:r>
          </w:p>
        </w:tc>
        <w:tc>
          <w:tcPr>
            <w:tcW w:w="3527" w:type="dxa"/>
          </w:tcPr>
          <w:p w14:paraId="72C65D6E" w14:textId="77777777" w:rsidR="005C031F" w:rsidRPr="00601EA0" w:rsidRDefault="005C031F" w:rsidP="001527E5">
            <w:pPr>
              <w:pStyle w:val="a0"/>
              <w:spacing w:before="0" w:beforeAutospacing="0" w:after="6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Версия</w:t>
            </w:r>
          </w:p>
        </w:tc>
      </w:tr>
      <w:tr w:rsidR="005C031F" w:rsidRPr="00601EA0" w14:paraId="6F83B4D9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52C7586" w14:textId="77777777" w:rsidR="005C031F" w:rsidRPr="00601EA0" w:rsidRDefault="005C031F" w:rsidP="001527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КПЭ</w:t>
            </w:r>
          </w:p>
        </w:tc>
        <w:tc>
          <w:tcPr>
            <w:tcW w:w="3544" w:type="dxa"/>
          </w:tcPr>
          <w:p w14:paraId="55A573F0" w14:textId="24681C8A" w:rsidR="005C031F" w:rsidRPr="00601EA0" w:rsidRDefault="00601EA0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cup-front</w:t>
            </w:r>
          </w:p>
        </w:tc>
        <w:tc>
          <w:tcPr>
            <w:tcW w:w="3527" w:type="dxa"/>
          </w:tcPr>
          <w:p w14:paraId="475DAB5C" w14:textId="37747A89" w:rsidR="005C031F" w:rsidRPr="00601EA0" w:rsidRDefault="00C1293F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C1293F">
              <w:rPr>
                <w:rFonts w:cs="Tahoma"/>
                <w:sz w:val="20"/>
                <w:szCs w:val="20"/>
              </w:rPr>
              <w:t>front-3.1.0-mod-kpi</w:t>
            </w:r>
          </w:p>
        </w:tc>
      </w:tr>
      <w:tr w:rsidR="00601EA0" w:rsidRPr="00601EA0" w14:paraId="77E37F1E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2BAC00" w14:textId="77777777" w:rsidR="00601EA0" w:rsidRPr="00601EA0" w:rsidRDefault="00601EA0" w:rsidP="001527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8725A57" w14:textId="08F1CFF2" w:rsidR="00601EA0" w:rsidRPr="00601EA0" w:rsidRDefault="00601EA0" w:rsidP="001527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bookmarkStart w:id="31" w:name="_Hlk171678150"/>
            <w:r w:rsidRPr="00601EA0">
              <w:rPr>
                <w:rFonts w:cs="Tahoma"/>
                <w:szCs w:val="20"/>
                <w:lang w:val="en-US"/>
              </w:rPr>
              <w:t>core</w:t>
            </w:r>
            <w:r w:rsidRPr="00601EA0">
              <w:rPr>
                <w:rFonts w:cs="Tahoma"/>
                <w:szCs w:val="20"/>
              </w:rPr>
              <w:t>-</w:t>
            </w:r>
            <w:proofErr w:type="spellStart"/>
            <w:r w:rsidRPr="00601EA0">
              <w:rPr>
                <w:rFonts w:cs="Tahoma"/>
                <w:szCs w:val="20"/>
              </w:rPr>
              <w:t>realtimewidgetservice</w:t>
            </w:r>
            <w:bookmarkEnd w:id="31"/>
            <w:proofErr w:type="spellEnd"/>
          </w:p>
        </w:tc>
        <w:tc>
          <w:tcPr>
            <w:tcW w:w="3527" w:type="dxa"/>
          </w:tcPr>
          <w:p w14:paraId="26006305" w14:textId="3C291EC5" w:rsidR="00601EA0" w:rsidRPr="00601EA0" w:rsidRDefault="00C1293F" w:rsidP="001527E5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C1293F">
              <w:rPr>
                <w:rFonts w:cs="Tahoma"/>
                <w:szCs w:val="20"/>
              </w:rPr>
              <w:t>rws-kpi-3.1.0</w:t>
            </w:r>
          </w:p>
        </w:tc>
      </w:tr>
      <w:tr w:rsidR="005C031F" w:rsidRPr="00601EA0" w14:paraId="17513B05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 w:val="restart"/>
          </w:tcPr>
          <w:p w14:paraId="4D5588FB" w14:textId="77777777" w:rsidR="005C031F" w:rsidRPr="00601EA0" w:rsidRDefault="005C031F" w:rsidP="001527E5">
            <w:pPr>
              <w:spacing w:before="0" w:beforeAutospacing="0" w:after="60" w:afterAutospacing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СУС/ЭЖКО</w:t>
            </w:r>
          </w:p>
          <w:p w14:paraId="6574EC82" w14:textId="77777777" w:rsidR="005C031F" w:rsidRPr="00601EA0" w:rsidRDefault="005C031F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  <w:p w14:paraId="51A22392" w14:textId="77777777" w:rsidR="005C031F" w:rsidRPr="00601EA0" w:rsidRDefault="005C031F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43B8AE7" w14:textId="77777777" w:rsidR="005C031F" w:rsidRPr="00601EA0" w:rsidRDefault="005C031F" w:rsidP="001527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lastRenderedPageBreak/>
              <w:t>cup-front</w:t>
            </w:r>
          </w:p>
        </w:tc>
        <w:tc>
          <w:tcPr>
            <w:tcW w:w="3527" w:type="dxa"/>
          </w:tcPr>
          <w:p w14:paraId="0B4CAB38" w14:textId="60EA8F2D" w:rsidR="005C031F" w:rsidRPr="00601EA0" w:rsidRDefault="00C1293F" w:rsidP="001527E5">
            <w:pPr>
              <w:spacing w:before="0" w:beforeAutospacing="0" w:after="6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C1293F">
              <w:rPr>
                <w:rFonts w:cs="Tahoma"/>
                <w:sz w:val="20"/>
                <w:szCs w:val="20"/>
              </w:rPr>
              <w:t>ejco-front:5.</w:t>
            </w:r>
            <w:r>
              <w:rPr>
                <w:rFonts w:cs="Tahoma"/>
                <w:sz w:val="20"/>
                <w:szCs w:val="20"/>
              </w:rPr>
              <w:t>2</w:t>
            </w:r>
            <w:r w:rsidRPr="00C1293F">
              <w:rPr>
                <w:rFonts w:cs="Tahoma"/>
                <w:sz w:val="20"/>
                <w:szCs w:val="20"/>
              </w:rPr>
              <w:t>.</w:t>
            </w:r>
            <w:r w:rsidR="00E04100">
              <w:rPr>
                <w:rFonts w:cs="Tahoma"/>
                <w:sz w:val="20"/>
                <w:szCs w:val="20"/>
              </w:rPr>
              <w:t>1</w:t>
            </w:r>
            <w:r w:rsidRPr="00C1293F">
              <w:rPr>
                <w:rFonts w:cs="Tahoma"/>
                <w:sz w:val="20"/>
                <w:szCs w:val="20"/>
              </w:rPr>
              <w:t>-mod</w:t>
            </w:r>
          </w:p>
        </w:tc>
      </w:tr>
      <w:tr w:rsidR="005C031F" w:rsidRPr="00601EA0" w14:paraId="3D1FAACF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251E0B9" w14:textId="77777777" w:rsidR="005C031F" w:rsidRPr="00601EA0" w:rsidRDefault="005C031F" w:rsidP="001527E5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26CBA2" w14:textId="1BA2172B" w:rsidR="005C031F" w:rsidRPr="00601EA0" w:rsidRDefault="005C031F" w:rsidP="001527E5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ejco-audit</w:t>
            </w:r>
            <w:proofErr w:type="spellEnd"/>
          </w:p>
        </w:tc>
        <w:tc>
          <w:tcPr>
            <w:tcW w:w="3527" w:type="dxa"/>
          </w:tcPr>
          <w:p w14:paraId="7D5EE90E" w14:textId="40F565B5" w:rsidR="005C031F" w:rsidRPr="00601EA0" w:rsidRDefault="005C031F" w:rsidP="001527E5">
            <w:pPr>
              <w:spacing w:before="0" w:beforeAutospacing="0" w:after="60" w:afterAutospacing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="003043A4" w:rsidRPr="00601EA0">
              <w:rPr>
                <w:rFonts w:cs="Tahoma"/>
                <w:szCs w:val="20"/>
                <w:lang w:val="en-US"/>
              </w:rPr>
              <w:t>2</w:t>
            </w:r>
            <w:r w:rsidRPr="00601EA0">
              <w:rPr>
                <w:rFonts w:cs="Tahoma"/>
                <w:szCs w:val="20"/>
              </w:rPr>
              <w:t>.0</w:t>
            </w:r>
          </w:p>
        </w:tc>
      </w:tr>
      <w:tr w:rsidR="00601EA0" w:rsidRPr="00601EA0" w14:paraId="7F2AA6A3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F9B3C08" w14:textId="77777777" w:rsidR="00601EA0" w:rsidRPr="00601EA0" w:rsidRDefault="00601EA0" w:rsidP="001527E5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15AC244" w14:textId="634DF0B5" w:rsidR="00601EA0" w:rsidRPr="00601EA0" w:rsidRDefault="00601EA0" w:rsidP="001527E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proofErr w:type="gramStart"/>
            <w:r w:rsidRPr="00601EA0">
              <w:rPr>
                <w:rFonts w:cs="Tahoma"/>
                <w:sz w:val="20"/>
                <w:szCs w:val="20"/>
              </w:rPr>
              <w:t>ejco.filestorage</w:t>
            </w:r>
            <w:proofErr w:type="spellEnd"/>
            <w:proofErr w:type="gramEnd"/>
          </w:p>
        </w:tc>
        <w:tc>
          <w:tcPr>
            <w:tcW w:w="3527" w:type="dxa"/>
          </w:tcPr>
          <w:p w14:paraId="21DB8FDC" w14:textId="38BD4D20" w:rsidR="00601EA0" w:rsidRPr="00601EA0" w:rsidRDefault="00601EA0" w:rsidP="001527E5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5.2.0</w:t>
            </w:r>
          </w:p>
        </w:tc>
      </w:tr>
      <w:tr w:rsidR="003043A4" w:rsidRPr="00601EA0" w14:paraId="6DE4DA11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2B880347" w14:textId="77777777" w:rsidR="003043A4" w:rsidRPr="00601EA0" w:rsidRDefault="003043A4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F294A2" w14:textId="4103D4CA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ejco-gatewayrouting</w:t>
            </w:r>
            <w:proofErr w:type="spellEnd"/>
          </w:p>
        </w:tc>
        <w:tc>
          <w:tcPr>
            <w:tcW w:w="3527" w:type="dxa"/>
          </w:tcPr>
          <w:p w14:paraId="443CDC86" w14:textId="0736864F" w:rsidR="003043A4" w:rsidRPr="00601EA0" w:rsidRDefault="003043A4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Pr="00601EA0">
              <w:rPr>
                <w:rFonts w:cs="Tahoma"/>
                <w:szCs w:val="20"/>
                <w:lang w:val="en-US"/>
              </w:rPr>
              <w:t>2</w:t>
            </w:r>
            <w:r w:rsidRPr="00601EA0">
              <w:rPr>
                <w:rFonts w:cs="Tahoma"/>
                <w:szCs w:val="20"/>
              </w:rPr>
              <w:t>.0</w:t>
            </w:r>
          </w:p>
        </w:tc>
      </w:tr>
      <w:tr w:rsidR="003043A4" w:rsidRPr="00601EA0" w14:paraId="2C8936BB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2955FEA" w14:textId="77777777" w:rsidR="003043A4" w:rsidRPr="00601EA0" w:rsidRDefault="003043A4" w:rsidP="003043A4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78D7D49" w14:textId="5A9FBB17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ejco-notifications-webapi</w:t>
            </w:r>
            <w:proofErr w:type="spellEnd"/>
          </w:p>
        </w:tc>
        <w:tc>
          <w:tcPr>
            <w:tcW w:w="3527" w:type="dxa"/>
          </w:tcPr>
          <w:p w14:paraId="2A0C14DD" w14:textId="6C8C3588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</w:t>
            </w:r>
            <w:r w:rsidR="00883C82" w:rsidRPr="00601EA0">
              <w:rPr>
                <w:rFonts w:cs="Tahoma"/>
                <w:sz w:val="20"/>
                <w:szCs w:val="20"/>
                <w:lang w:val="en-US"/>
              </w:rPr>
              <w:t>2</w:t>
            </w:r>
            <w:r w:rsidRPr="00601EA0">
              <w:rPr>
                <w:rFonts w:cs="Tahoma"/>
                <w:sz w:val="20"/>
                <w:szCs w:val="20"/>
              </w:rPr>
              <w:t>.0</w:t>
            </w:r>
          </w:p>
        </w:tc>
      </w:tr>
      <w:tr w:rsidR="00601EA0" w:rsidRPr="00601EA0" w14:paraId="20A50917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0DCECD8" w14:textId="77777777" w:rsidR="00601EA0" w:rsidRPr="00601EA0" w:rsidRDefault="00601EA0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676DA75" w14:textId="4CDB75A7" w:rsidR="00601EA0" w:rsidRPr="00601EA0" w:rsidRDefault="00601EA0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ejco-notifications-schedulers</w:t>
            </w:r>
            <w:proofErr w:type="spellEnd"/>
          </w:p>
        </w:tc>
        <w:tc>
          <w:tcPr>
            <w:tcW w:w="3527" w:type="dxa"/>
          </w:tcPr>
          <w:p w14:paraId="08A798FE" w14:textId="3A5C1C0E" w:rsidR="00601EA0" w:rsidRPr="00601EA0" w:rsidRDefault="00601EA0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5.2.0</w:t>
            </w:r>
          </w:p>
        </w:tc>
      </w:tr>
      <w:tr w:rsidR="003043A4" w:rsidRPr="00601EA0" w14:paraId="41BE4CBE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D2F1053" w14:textId="77777777" w:rsidR="003043A4" w:rsidRPr="00601EA0" w:rsidRDefault="003043A4" w:rsidP="003043A4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1921E7D" w14:textId="055BE84D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</w:t>
            </w:r>
            <w:r w:rsidR="00883C82" w:rsidRPr="00601EA0">
              <w:rPr>
                <w:rFonts w:cs="Tahoma"/>
                <w:sz w:val="20"/>
                <w:szCs w:val="20"/>
              </w:rPr>
              <w:t>realtimewidgetservice</w:t>
            </w:r>
            <w:proofErr w:type="spellEnd"/>
          </w:p>
        </w:tc>
        <w:tc>
          <w:tcPr>
            <w:tcW w:w="3527" w:type="dxa"/>
          </w:tcPr>
          <w:p w14:paraId="7DA86F2F" w14:textId="2DCDC6E0" w:rsidR="003043A4" w:rsidRPr="00601EA0" w:rsidRDefault="003043A4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</w:t>
            </w:r>
            <w:r w:rsidR="00883C82" w:rsidRPr="00601EA0">
              <w:rPr>
                <w:rFonts w:cs="Tahoma"/>
                <w:sz w:val="20"/>
                <w:szCs w:val="20"/>
                <w:lang w:val="en-US"/>
              </w:rPr>
              <w:t>2</w:t>
            </w:r>
            <w:r w:rsidRPr="00601EA0">
              <w:rPr>
                <w:rFonts w:cs="Tahoma"/>
                <w:sz w:val="20"/>
                <w:szCs w:val="20"/>
              </w:rPr>
              <w:t>.0</w:t>
            </w:r>
          </w:p>
        </w:tc>
      </w:tr>
      <w:tr w:rsidR="00883C82" w:rsidRPr="00601EA0" w14:paraId="099898D8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2CDC516" w14:textId="77777777" w:rsidR="00883C82" w:rsidRPr="00601EA0" w:rsidRDefault="00883C82" w:rsidP="003043A4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B0EA693" w14:textId="28E21188" w:rsidR="00883C82" w:rsidRPr="00601EA0" w:rsidRDefault="00883C82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ejco-referencebook-webapi</w:t>
            </w:r>
            <w:proofErr w:type="spellEnd"/>
          </w:p>
        </w:tc>
        <w:tc>
          <w:tcPr>
            <w:tcW w:w="3527" w:type="dxa"/>
          </w:tcPr>
          <w:p w14:paraId="1C19171E" w14:textId="2372BF85" w:rsidR="00883C82" w:rsidRPr="00601EA0" w:rsidRDefault="00883C82" w:rsidP="003043A4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Pr="00601EA0">
              <w:rPr>
                <w:rFonts w:cs="Tahoma"/>
                <w:szCs w:val="20"/>
                <w:lang w:val="en-US"/>
              </w:rPr>
              <w:t>2</w:t>
            </w:r>
            <w:r w:rsidRPr="00601EA0">
              <w:rPr>
                <w:rFonts w:cs="Tahoma"/>
                <w:szCs w:val="20"/>
              </w:rPr>
              <w:t>.0</w:t>
            </w:r>
          </w:p>
        </w:tc>
      </w:tr>
      <w:tr w:rsidR="00601EA0" w:rsidRPr="00601EA0" w14:paraId="6B8D19BB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112835DD" w14:textId="77777777" w:rsidR="00601EA0" w:rsidRPr="00601EA0" w:rsidRDefault="00601EA0" w:rsidP="003043A4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EA7165B" w14:textId="5979EB31" w:rsidR="00601EA0" w:rsidRPr="00601EA0" w:rsidRDefault="00601EA0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ejco-reportdatacollector</w:t>
            </w:r>
            <w:proofErr w:type="spellEnd"/>
          </w:p>
        </w:tc>
        <w:tc>
          <w:tcPr>
            <w:tcW w:w="3527" w:type="dxa"/>
          </w:tcPr>
          <w:p w14:paraId="7B118E4D" w14:textId="4D7AB1DA" w:rsidR="00601EA0" w:rsidRPr="00601EA0" w:rsidRDefault="00601EA0" w:rsidP="003043A4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5.2.0</w:t>
            </w:r>
          </w:p>
        </w:tc>
      </w:tr>
      <w:tr w:rsidR="00883C82" w:rsidRPr="00601EA0" w14:paraId="745E304C" w14:textId="77777777" w:rsidTr="001527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95B3BC5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7C10BCCB" w14:textId="7454F740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ejco-reporting-webapi</w:t>
            </w:r>
            <w:proofErr w:type="spellEnd"/>
          </w:p>
        </w:tc>
        <w:tc>
          <w:tcPr>
            <w:tcW w:w="3527" w:type="dxa"/>
          </w:tcPr>
          <w:p w14:paraId="2927BBD9" w14:textId="337C1872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</w:t>
            </w:r>
            <w:r w:rsidRPr="00601EA0">
              <w:rPr>
                <w:rFonts w:cs="Tahoma"/>
                <w:szCs w:val="20"/>
                <w:lang w:val="en-US"/>
              </w:rPr>
              <w:t>2</w:t>
            </w:r>
            <w:r w:rsidRPr="00601EA0">
              <w:rPr>
                <w:rFonts w:cs="Tahoma"/>
                <w:szCs w:val="20"/>
              </w:rPr>
              <w:t>.0</w:t>
            </w:r>
          </w:p>
        </w:tc>
      </w:tr>
      <w:tr w:rsidR="00883C82" w:rsidRPr="00601EA0" w14:paraId="03B12B9F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3FAD916D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B0CF8E" w14:textId="2D11DED1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ejco-universalstorage-adapter</w:t>
            </w:r>
            <w:proofErr w:type="spellEnd"/>
          </w:p>
        </w:tc>
        <w:tc>
          <w:tcPr>
            <w:tcW w:w="3527" w:type="dxa"/>
          </w:tcPr>
          <w:p w14:paraId="1A171C9B" w14:textId="70DEBD24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601EA0">
              <w:rPr>
                <w:rFonts w:cs="Tahoma"/>
                <w:sz w:val="20"/>
                <w:szCs w:val="20"/>
                <w:lang w:val="en-US"/>
              </w:rPr>
              <w:t>5.2.0</w:t>
            </w:r>
          </w:p>
        </w:tc>
      </w:tr>
      <w:tr w:rsidR="00883C82" w:rsidRPr="00601EA0" w14:paraId="75979B83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F9CBBAF" w14:textId="77777777" w:rsidR="00883C82" w:rsidRPr="00601EA0" w:rsidRDefault="00883C82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3AD9300C" w14:textId="68DF566B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ejco-users</w:t>
            </w:r>
            <w:proofErr w:type="spellEnd"/>
          </w:p>
        </w:tc>
        <w:tc>
          <w:tcPr>
            <w:tcW w:w="3527" w:type="dxa"/>
          </w:tcPr>
          <w:p w14:paraId="3914FF6C" w14:textId="0B848582" w:rsidR="00883C82" w:rsidRPr="00601EA0" w:rsidRDefault="00883C82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  <w:lang w:val="en-US"/>
              </w:rPr>
            </w:pPr>
            <w:r w:rsidRPr="00601EA0">
              <w:rPr>
                <w:rFonts w:cs="Tahoma"/>
                <w:szCs w:val="20"/>
                <w:lang w:val="en-US"/>
              </w:rPr>
              <w:t>5.2.0</w:t>
            </w:r>
          </w:p>
        </w:tc>
      </w:tr>
      <w:tr w:rsidR="00601EA0" w:rsidRPr="00601EA0" w14:paraId="2A6F5BCA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59FD2FD7" w14:textId="77777777" w:rsidR="00601EA0" w:rsidRPr="00601EA0" w:rsidRDefault="00601EA0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12125B1" w14:textId="722D6548" w:rsidR="00601EA0" w:rsidRPr="00601EA0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ejco-widgets</w:t>
            </w:r>
            <w:proofErr w:type="spellEnd"/>
          </w:p>
        </w:tc>
        <w:tc>
          <w:tcPr>
            <w:tcW w:w="3527" w:type="dxa"/>
          </w:tcPr>
          <w:p w14:paraId="4FAFE84B" w14:textId="62D55CD0" w:rsidR="00601EA0" w:rsidRPr="00601EA0" w:rsidRDefault="00601EA0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5.2.0</w:t>
            </w:r>
          </w:p>
        </w:tc>
      </w:tr>
      <w:tr w:rsidR="00601EA0" w:rsidRPr="00601EA0" w14:paraId="1E1E29A3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15FC895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029EEB1A" w14:textId="6DA0C015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equipment-condition</w:t>
            </w:r>
            <w:proofErr w:type="spellEnd"/>
          </w:p>
        </w:tc>
        <w:tc>
          <w:tcPr>
            <w:tcW w:w="3527" w:type="dxa"/>
          </w:tcPr>
          <w:p w14:paraId="25ADF85F" w14:textId="3D20F7A0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5.2.0</w:t>
            </w:r>
          </w:p>
        </w:tc>
      </w:tr>
      <w:tr w:rsidR="00883C82" w:rsidRPr="00601EA0" w14:paraId="7AD2C297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0A6FB536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A879681" w14:textId="08F6B07A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shifts</w:t>
            </w:r>
            <w:proofErr w:type="spellEnd"/>
          </w:p>
        </w:tc>
        <w:tc>
          <w:tcPr>
            <w:tcW w:w="3527" w:type="dxa"/>
          </w:tcPr>
          <w:p w14:paraId="3EA5D46A" w14:textId="0738BFB3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601EA0">
              <w:rPr>
                <w:rFonts w:cs="Tahoma"/>
                <w:sz w:val="20"/>
                <w:szCs w:val="20"/>
                <w:lang w:val="en-US"/>
              </w:rPr>
              <w:t>5.2.0</w:t>
            </w:r>
          </w:p>
        </w:tc>
      </w:tr>
      <w:tr w:rsidR="00601EA0" w:rsidRPr="00601EA0" w14:paraId="2714B841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4A720B67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142C3EF8" w14:textId="61861FD8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proofErr w:type="gramStart"/>
            <w:r w:rsidRPr="00601EA0">
              <w:rPr>
                <w:rFonts w:cs="Tahoma"/>
                <w:szCs w:val="20"/>
              </w:rPr>
              <w:t>ejco.shiftsinfo</w:t>
            </w:r>
            <w:proofErr w:type="spellEnd"/>
            <w:proofErr w:type="gramEnd"/>
          </w:p>
        </w:tc>
        <w:tc>
          <w:tcPr>
            <w:tcW w:w="3527" w:type="dxa"/>
          </w:tcPr>
          <w:p w14:paraId="00786DB0" w14:textId="2D15FA72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5.2.0</w:t>
            </w:r>
          </w:p>
        </w:tc>
      </w:tr>
      <w:tr w:rsidR="00883C82" w:rsidRPr="00601EA0" w14:paraId="0BA2F349" w14:textId="77777777" w:rsidTr="0088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6076D4C2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9CD091E" w14:textId="6E01C347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proofErr w:type="spellStart"/>
            <w:r w:rsidRPr="00601EA0">
              <w:rPr>
                <w:rFonts w:cs="Tahoma"/>
                <w:sz w:val="20"/>
                <w:szCs w:val="20"/>
              </w:rPr>
              <w:t>sus-shiftinfo-webapi</w:t>
            </w:r>
            <w:proofErr w:type="spellEnd"/>
          </w:p>
        </w:tc>
        <w:tc>
          <w:tcPr>
            <w:tcW w:w="3527" w:type="dxa"/>
          </w:tcPr>
          <w:p w14:paraId="59E39A4A" w14:textId="0503B648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r w:rsidRPr="00601EA0">
              <w:rPr>
                <w:rFonts w:cs="Tahoma"/>
                <w:sz w:val="20"/>
                <w:szCs w:val="20"/>
                <w:lang w:val="en-US"/>
              </w:rPr>
              <w:t>5.2.0</w:t>
            </w:r>
          </w:p>
        </w:tc>
      </w:tr>
      <w:tr w:rsidR="00601EA0" w:rsidRPr="00601EA0" w14:paraId="0FE0809C" w14:textId="77777777" w:rsidTr="00883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A96BDB" w14:textId="77777777" w:rsidR="00601EA0" w:rsidRPr="00601EA0" w:rsidRDefault="00601EA0" w:rsidP="00883C82">
            <w:pPr>
              <w:spacing w:before="0" w:after="60"/>
              <w:rPr>
                <w:rFonts w:cs="Tahoma"/>
                <w:szCs w:val="20"/>
              </w:rPr>
            </w:pPr>
          </w:p>
        </w:tc>
        <w:tc>
          <w:tcPr>
            <w:tcW w:w="3544" w:type="dxa"/>
          </w:tcPr>
          <w:p w14:paraId="679BB927" w14:textId="3CA7C9D2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proofErr w:type="spellStart"/>
            <w:r w:rsidRPr="00601EA0">
              <w:rPr>
                <w:rFonts w:cs="Tahoma"/>
                <w:szCs w:val="20"/>
              </w:rPr>
              <w:t>ejco-spa-gate</w:t>
            </w:r>
            <w:proofErr w:type="spellEnd"/>
          </w:p>
        </w:tc>
        <w:tc>
          <w:tcPr>
            <w:tcW w:w="3527" w:type="dxa"/>
          </w:tcPr>
          <w:p w14:paraId="5C1AEC1A" w14:textId="4D29B027" w:rsidR="00601EA0" w:rsidRPr="00601EA0" w:rsidRDefault="00601EA0" w:rsidP="00883C82">
            <w:pPr>
              <w:spacing w:before="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r w:rsidRPr="00601EA0">
              <w:rPr>
                <w:rFonts w:cs="Tahoma"/>
                <w:szCs w:val="20"/>
              </w:rPr>
              <w:t>5.2.0</w:t>
            </w:r>
          </w:p>
        </w:tc>
      </w:tr>
      <w:tr w:rsidR="00883C82" w:rsidRPr="00601EA0" w14:paraId="1859A6FD" w14:textId="77777777" w:rsidTr="00152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vMerge/>
          </w:tcPr>
          <w:p w14:paraId="7D8E4396" w14:textId="77777777" w:rsidR="00883C82" w:rsidRPr="00601EA0" w:rsidRDefault="00883C82" w:rsidP="00883C82">
            <w:pPr>
              <w:spacing w:before="0" w:after="60"/>
              <w:rPr>
                <w:rFonts w:cs="Tahoma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5C3D8D0" w14:textId="77777777" w:rsidR="00883C82" w:rsidRPr="00601EA0" w:rsidRDefault="00883C82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</w:rPr>
            </w:pPr>
            <w:r w:rsidRPr="00601EA0">
              <w:rPr>
                <w:rFonts w:cs="Tahoma"/>
                <w:sz w:val="20"/>
                <w:szCs w:val="20"/>
              </w:rPr>
              <w:t>redis</w:t>
            </w:r>
          </w:p>
        </w:tc>
        <w:tc>
          <w:tcPr>
            <w:tcW w:w="3527" w:type="dxa"/>
          </w:tcPr>
          <w:p w14:paraId="55617F33" w14:textId="649CD112" w:rsidR="00883C82" w:rsidRPr="00601EA0" w:rsidRDefault="00C1293F" w:rsidP="00883C82">
            <w:pPr>
              <w:spacing w:before="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sz w:val="20"/>
                <w:szCs w:val="20"/>
                <w:lang w:val="en-US"/>
              </w:rPr>
            </w:pPr>
            <w:proofErr w:type="spellStart"/>
            <w:r w:rsidRPr="00C1293F">
              <w:rPr>
                <w:rFonts w:cs="Tahoma"/>
                <w:sz w:val="20"/>
                <w:szCs w:val="20"/>
                <w:lang w:val="en-US"/>
              </w:rPr>
              <w:t>zif</w:t>
            </w:r>
            <w:proofErr w:type="spellEnd"/>
            <w:r w:rsidRPr="00C1293F">
              <w:rPr>
                <w:rFonts w:cs="Tahoma"/>
                <w:sz w:val="20"/>
                <w:szCs w:val="20"/>
                <w:lang w:val="en-US"/>
              </w:rPr>
              <w:t>-redis: 6.2.14-v2</w:t>
            </w:r>
          </w:p>
        </w:tc>
      </w:tr>
    </w:tbl>
    <w:p w14:paraId="6AFE34D4" w14:textId="734FB205" w:rsidR="000276F9" w:rsidRPr="00AB709A" w:rsidRDefault="00C911D5" w:rsidP="00951A7E">
      <w:pPr>
        <w:pStyle w:val="1"/>
        <w:rPr>
          <w:rFonts w:cs="Tahoma"/>
          <w:bCs w:val="0"/>
          <w:w w:val="100"/>
        </w:rPr>
      </w:pPr>
      <w:bookmarkStart w:id="32" w:name="_Toc74214213"/>
      <w:bookmarkStart w:id="33" w:name="_Toc74223287"/>
      <w:bookmarkStart w:id="34" w:name="_Toc74225255"/>
      <w:bookmarkStart w:id="35" w:name="_Toc96684099"/>
      <w:bookmarkStart w:id="36" w:name="_Toc173406329"/>
      <w:bookmarkEnd w:id="27"/>
      <w:bookmarkEnd w:id="28"/>
      <w:bookmarkEnd w:id="29"/>
      <w:r w:rsidRPr="00AB709A">
        <w:rPr>
          <w:rFonts w:cs="Tahoma"/>
          <w:bCs w:val="0"/>
          <w:w w:val="100"/>
        </w:rPr>
        <w:t>Контакты технической поддержки</w:t>
      </w:r>
      <w:bookmarkEnd w:id="32"/>
      <w:bookmarkEnd w:id="33"/>
      <w:bookmarkEnd w:id="34"/>
      <w:bookmarkEnd w:id="35"/>
      <w:bookmarkEnd w:id="36"/>
    </w:p>
    <w:p w14:paraId="144B1696" w14:textId="174981B1" w:rsidR="00D26C53" w:rsidRPr="006531B2" w:rsidRDefault="00D26C53" w:rsidP="006531B2">
      <w:pPr>
        <w:pStyle w:val="af4"/>
        <w:spacing w:before="0" w:beforeAutospacing="0"/>
        <w:rPr>
          <w:b/>
        </w:rPr>
      </w:pPr>
      <w:bookmarkStart w:id="37" w:name="_Hlk166840574"/>
      <w:r w:rsidRPr="006531B2">
        <w:rPr>
          <w:b/>
        </w:rPr>
        <w:t xml:space="preserve">Таблица </w:t>
      </w:r>
      <w:r w:rsidRPr="006531B2">
        <w:rPr>
          <w:b/>
        </w:rPr>
        <w:fldChar w:fldCharType="begin"/>
      </w:r>
      <w:r w:rsidRPr="006531B2">
        <w:rPr>
          <w:b/>
        </w:rPr>
        <w:instrText xml:space="preserve"> STYLEREF 1 \s </w:instrText>
      </w:r>
      <w:r w:rsidRPr="006531B2">
        <w:rPr>
          <w:b/>
        </w:rPr>
        <w:fldChar w:fldCharType="separate"/>
      </w:r>
      <w:r w:rsidR="00601EA0">
        <w:rPr>
          <w:b/>
          <w:noProof/>
        </w:rPr>
        <w:t>7</w:t>
      </w:r>
      <w:r w:rsidRPr="006531B2">
        <w:rPr>
          <w:b/>
        </w:rPr>
        <w:fldChar w:fldCharType="end"/>
      </w:r>
      <w:r w:rsidR="0001470A" w:rsidRPr="006531B2">
        <w:rPr>
          <w:b/>
        </w:rPr>
        <w:t>.</w:t>
      </w:r>
      <w:r w:rsidRPr="006531B2">
        <w:rPr>
          <w:b/>
        </w:rPr>
        <w:fldChar w:fldCharType="begin"/>
      </w:r>
      <w:r w:rsidRPr="006531B2">
        <w:rPr>
          <w:b/>
        </w:rPr>
        <w:instrText xml:space="preserve"> SEQ Таблица \* ARABIC \s 1 </w:instrText>
      </w:r>
      <w:r w:rsidRPr="006531B2">
        <w:rPr>
          <w:b/>
        </w:rPr>
        <w:fldChar w:fldCharType="separate"/>
      </w:r>
      <w:r w:rsidR="00601EA0">
        <w:rPr>
          <w:b/>
          <w:noProof/>
        </w:rPr>
        <w:t>1</w:t>
      </w:r>
      <w:r w:rsidRPr="006531B2">
        <w:rPr>
          <w:b/>
        </w:rPr>
        <w:fldChar w:fldCharType="end"/>
      </w:r>
      <w:r w:rsidRPr="006531B2">
        <w:rPr>
          <w:b/>
        </w:rPr>
        <w:t xml:space="preserve">. </w:t>
      </w:r>
      <w:r w:rsidR="00DF4469" w:rsidRPr="006531B2">
        <w:rPr>
          <w:b/>
        </w:rPr>
        <w:t>Контакты технической поддержки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336"/>
        <w:gridCol w:w="6988"/>
      </w:tblGrid>
      <w:tr w:rsidR="00D26C53" w:rsidRPr="00AB709A" w14:paraId="522F8C49" w14:textId="77777777" w:rsidTr="00600C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FAE3B41" w14:textId="2CF2F634" w:rsidR="00D26C53" w:rsidRPr="008B4DE8" w:rsidRDefault="00D26C53" w:rsidP="004D15E4">
            <w:pPr>
              <w:jc w:val="center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Вид поддержки</w:t>
            </w:r>
          </w:p>
        </w:tc>
        <w:tc>
          <w:tcPr>
            <w:tcW w:w="7212" w:type="dxa"/>
          </w:tcPr>
          <w:p w14:paraId="7A240061" w14:textId="77777777" w:rsidR="00D26C53" w:rsidRPr="008B4DE8" w:rsidRDefault="00D26C53" w:rsidP="004D15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Значение</w:t>
            </w:r>
          </w:p>
        </w:tc>
      </w:tr>
      <w:tr w:rsidR="00D26C53" w:rsidRPr="00AB709A" w14:paraId="14388468" w14:textId="77777777" w:rsidTr="00600C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0525C0E3" w14:textId="14A26509" w:rsidR="00D26C53" w:rsidRPr="00AB709A" w:rsidRDefault="000E4A8C" w:rsidP="008D2BD7">
            <w:pPr>
              <w:rPr>
                <w:rFonts w:cs="Tahoma"/>
                <w:sz w:val="20"/>
                <w:szCs w:val="20"/>
              </w:rPr>
            </w:pPr>
            <w:r w:rsidRPr="00AB709A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7212" w:type="dxa"/>
          </w:tcPr>
          <w:p w14:paraId="14657B51" w14:textId="19DAED14" w:rsidR="00D26C53" w:rsidRPr="00AB709A" w:rsidRDefault="008525EB" w:rsidP="008D2B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80BC48" w:themeColor="accent1"/>
                <w:sz w:val="20"/>
                <w:szCs w:val="20"/>
              </w:rPr>
            </w:pPr>
            <w:hyperlink r:id="rId12" w:history="1">
              <w:r w:rsidR="000E4A8C" w:rsidRPr="00AB709A">
                <w:rPr>
                  <w:rStyle w:val="a8"/>
                  <w:rFonts w:cs="Tahoma"/>
                  <w:color w:val="80BC48" w:themeColor="accent1"/>
                  <w:sz w:val="20"/>
                  <w:szCs w:val="20"/>
                </w:rPr>
                <w:t>https://jira.zyfra.com/servicedesk</w:t>
              </w:r>
            </w:hyperlink>
          </w:p>
        </w:tc>
      </w:tr>
      <w:tr w:rsidR="000E4A8C" w:rsidRPr="00AB709A" w14:paraId="43127A3B" w14:textId="77777777" w:rsidTr="00600C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5743C597" w14:textId="31890418" w:rsidR="000E4A8C" w:rsidRPr="00AB709A" w:rsidRDefault="000E4A8C" w:rsidP="008D2BD7">
            <w:pPr>
              <w:rPr>
                <w:rFonts w:cs="Tahoma"/>
                <w:szCs w:val="20"/>
                <w:lang w:val="en-US"/>
              </w:rPr>
            </w:pPr>
            <w:r w:rsidRPr="00AB709A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212" w:type="dxa"/>
          </w:tcPr>
          <w:p w14:paraId="5E000D7E" w14:textId="7EC5D9F9" w:rsidR="000E4A8C" w:rsidRPr="00AB709A" w:rsidRDefault="008525EB" w:rsidP="008D2B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Tahoma"/>
                <w:szCs w:val="20"/>
              </w:rPr>
            </w:pPr>
            <w:hyperlink r:id="rId13" w:history="1">
              <w:r w:rsidR="000E4A8C" w:rsidRPr="00AB709A">
                <w:rPr>
                  <w:rStyle w:val="a8"/>
                  <w:rFonts w:cs="Tahoma"/>
                  <w:color w:val="80BC48" w:themeColor="accent1"/>
                  <w:szCs w:val="20"/>
                </w:rPr>
                <w:t>dp-support@zyfra.com</w:t>
              </w:r>
            </w:hyperlink>
          </w:p>
        </w:tc>
      </w:tr>
    </w:tbl>
    <w:bookmarkEnd w:id="37"/>
    <w:p w14:paraId="57646150" w14:textId="0E00BC16" w:rsidR="00203933" w:rsidRDefault="00D26C53" w:rsidP="00D26C53">
      <w:pPr>
        <w:pStyle w:val="a0"/>
        <w:rPr>
          <w:rFonts w:cs="Tahoma"/>
        </w:rPr>
      </w:pPr>
      <w:r w:rsidRPr="00AB709A">
        <w:rPr>
          <w:rFonts w:cs="Tahoma"/>
        </w:rPr>
        <w:t>Регистрация запросов производится круглосуточно. Рабочее время</w:t>
      </w:r>
      <w:r w:rsidR="00F5377C" w:rsidRPr="00AB709A">
        <w:rPr>
          <w:rFonts w:cs="Tahoma"/>
        </w:rPr>
        <w:t xml:space="preserve"> —</w:t>
      </w:r>
      <w:r w:rsidRPr="00AB709A">
        <w:rPr>
          <w:rFonts w:cs="Tahoma"/>
        </w:rPr>
        <w:t xml:space="preserve"> с 8.00 до 17.00 (время московское), перерыв с 12.00 до 13.00, в рабочие дни. Запросы, поступившие в нерабочее время, обрабатываются </w:t>
      </w:r>
      <w:r w:rsidR="00FA6024" w:rsidRPr="00AB709A">
        <w:rPr>
          <w:rFonts w:cs="Tahoma"/>
        </w:rPr>
        <w:t>на</w:t>
      </w:r>
      <w:r w:rsidRPr="00AB709A">
        <w:rPr>
          <w:rFonts w:cs="Tahoma"/>
        </w:rPr>
        <w:t xml:space="preserve"> следующий рабочий день.</w:t>
      </w:r>
      <w:bookmarkEnd w:id="0"/>
    </w:p>
    <w:p w14:paraId="1B75FFCC" w14:textId="6B563A6D" w:rsidR="00DE6041" w:rsidRPr="006531B2" w:rsidRDefault="00DE6041" w:rsidP="006531B2">
      <w:pPr>
        <w:pStyle w:val="af4"/>
        <w:spacing w:before="0" w:beforeAutospacing="0"/>
        <w:rPr>
          <w:b/>
        </w:rPr>
      </w:pPr>
      <w:r w:rsidRPr="006531B2">
        <w:rPr>
          <w:b/>
        </w:rPr>
        <w:t xml:space="preserve">Таблица </w:t>
      </w:r>
      <w:r w:rsidR="00FF644A" w:rsidRPr="006531B2">
        <w:rPr>
          <w:b/>
        </w:rPr>
        <w:fldChar w:fldCharType="begin"/>
      </w:r>
      <w:r w:rsidR="00FF644A" w:rsidRPr="006531B2">
        <w:rPr>
          <w:b/>
        </w:rPr>
        <w:instrText xml:space="preserve"> STYLEREF 1 \s </w:instrText>
      </w:r>
      <w:r w:rsidR="00FF644A" w:rsidRPr="006531B2">
        <w:rPr>
          <w:b/>
        </w:rPr>
        <w:fldChar w:fldCharType="separate"/>
      </w:r>
      <w:r w:rsidR="00601EA0">
        <w:rPr>
          <w:b/>
          <w:noProof/>
        </w:rPr>
        <w:t>7</w:t>
      </w:r>
      <w:r w:rsidR="00FF644A" w:rsidRPr="006531B2">
        <w:rPr>
          <w:b/>
        </w:rPr>
        <w:fldChar w:fldCharType="end"/>
      </w:r>
      <w:r w:rsidRPr="006531B2">
        <w:rPr>
          <w:b/>
        </w:rPr>
        <w:t>.</w:t>
      </w:r>
      <w:r w:rsidR="00FF644A" w:rsidRPr="006531B2">
        <w:rPr>
          <w:b/>
        </w:rPr>
        <w:fldChar w:fldCharType="begin"/>
      </w:r>
      <w:r w:rsidR="00FF644A" w:rsidRPr="006531B2">
        <w:rPr>
          <w:b/>
        </w:rPr>
        <w:instrText xml:space="preserve"> SEQ Таблица \* ARABIC \s 1 </w:instrText>
      </w:r>
      <w:r w:rsidR="00FF644A" w:rsidRPr="006531B2">
        <w:rPr>
          <w:b/>
        </w:rPr>
        <w:fldChar w:fldCharType="separate"/>
      </w:r>
      <w:r w:rsidR="00601EA0">
        <w:rPr>
          <w:b/>
          <w:noProof/>
        </w:rPr>
        <w:t>2</w:t>
      </w:r>
      <w:r w:rsidR="00FF644A" w:rsidRPr="006531B2">
        <w:rPr>
          <w:b/>
        </w:rPr>
        <w:fldChar w:fldCharType="end"/>
      </w:r>
      <w:r w:rsidRPr="006531B2">
        <w:rPr>
          <w:b/>
        </w:rPr>
        <w:t>. Контакты технической поддержки ЦИП</w:t>
      </w:r>
    </w:p>
    <w:tbl>
      <w:tblPr>
        <w:tblStyle w:val="ae"/>
        <w:tblW w:w="0" w:type="auto"/>
        <w:jc w:val="left"/>
        <w:tblLook w:val="04A0" w:firstRow="1" w:lastRow="0" w:firstColumn="1" w:lastColumn="0" w:noHBand="0" w:noVBand="1"/>
      </w:tblPr>
      <w:tblGrid>
        <w:gridCol w:w="2305"/>
        <w:gridCol w:w="7019"/>
      </w:tblGrid>
      <w:tr w:rsidR="00DE6041" w:rsidRPr="001D0009" w14:paraId="730C2AF2" w14:textId="77777777" w:rsidTr="00E018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18E2F09B" w14:textId="77777777" w:rsidR="00DE6041" w:rsidRPr="008B4DE8" w:rsidRDefault="00DE6041" w:rsidP="009D5B52">
            <w:pPr>
              <w:jc w:val="center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Вид поддержки</w:t>
            </w:r>
          </w:p>
        </w:tc>
        <w:tc>
          <w:tcPr>
            <w:tcW w:w="7212" w:type="dxa"/>
          </w:tcPr>
          <w:p w14:paraId="55352653" w14:textId="77777777" w:rsidR="00DE6041" w:rsidRPr="008B4DE8" w:rsidRDefault="00DE6041" w:rsidP="009D5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</w:rPr>
            </w:pPr>
            <w:r w:rsidRPr="008B4DE8">
              <w:rPr>
                <w:rFonts w:cs="Tahoma"/>
                <w:szCs w:val="20"/>
              </w:rPr>
              <w:t>Значение</w:t>
            </w:r>
          </w:p>
        </w:tc>
      </w:tr>
      <w:tr w:rsidR="00DE6041" w:rsidRPr="001D0009" w14:paraId="78F046BB" w14:textId="77777777" w:rsidTr="00E018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4D87C3A" w14:textId="77777777" w:rsidR="00DE6041" w:rsidRPr="009D5B52" w:rsidRDefault="00DE6041" w:rsidP="009D5B52">
            <w:pPr>
              <w:rPr>
                <w:rFonts w:cs="Tahoma"/>
                <w:sz w:val="20"/>
                <w:szCs w:val="20"/>
              </w:rPr>
            </w:pPr>
            <w:r w:rsidRPr="009D5B52">
              <w:rPr>
                <w:rFonts w:cs="Tahoma"/>
                <w:sz w:val="20"/>
                <w:szCs w:val="20"/>
              </w:rPr>
              <w:t>Портал</w:t>
            </w:r>
          </w:p>
        </w:tc>
        <w:tc>
          <w:tcPr>
            <w:tcW w:w="7212" w:type="dxa"/>
          </w:tcPr>
          <w:p w14:paraId="70228FB7" w14:textId="0AC28B76" w:rsidR="00DE6041" w:rsidRPr="009D5B52" w:rsidRDefault="008525EB" w:rsidP="009D5B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8"/>
                <w:rFonts w:cs="Tahoma"/>
                <w:color w:val="80BC48" w:themeColor="accent1"/>
              </w:rPr>
            </w:pPr>
            <w:hyperlink r:id="rId14" w:history="1">
              <w:r w:rsidR="00DE6041" w:rsidRPr="009D5B52">
                <w:rPr>
                  <w:rStyle w:val="a8"/>
                  <w:rFonts w:cs="Tahoma"/>
                  <w:color w:val="80BC48" w:themeColor="accent1"/>
                  <w:sz w:val="20"/>
                  <w:szCs w:val="20"/>
                </w:rPr>
                <w:t>https://jira.zyfra.com/servicedesk/customer/portal/42</w:t>
              </w:r>
            </w:hyperlink>
          </w:p>
        </w:tc>
      </w:tr>
      <w:tr w:rsidR="00DE6041" w:rsidRPr="001D0009" w14:paraId="21283227" w14:textId="77777777" w:rsidTr="00E018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</w:tcPr>
          <w:p w14:paraId="34D65976" w14:textId="0A9401C8" w:rsidR="00DE6041" w:rsidRPr="009D5B52" w:rsidRDefault="00DA3C92" w:rsidP="009D5B52">
            <w:pPr>
              <w:rPr>
                <w:rFonts w:cs="Tahoma"/>
                <w:szCs w:val="20"/>
              </w:rPr>
            </w:pPr>
            <w:r w:rsidRPr="00AB709A">
              <w:rPr>
                <w:rFonts w:cs="Tahoma"/>
                <w:szCs w:val="20"/>
                <w:lang w:val="en-US"/>
              </w:rPr>
              <w:t>Email</w:t>
            </w:r>
          </w:p>
        </w:tc>
        <w:tc>
          <w:tcPr>
            <w:tcW w:w="7212" w:type="dxa"/>
          </w:tcPr>
          <w:p w14:paraId="1E32E281" w14:textId="646CE7A3" w:rsidR="00DE6041" w:rsidRPr="009D5B52" w:rsidRDefault="008525EB" w:rsidP="009D5B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8"/>
                <w:rFonts w:cs="Tahoma"/>
                <w:color w:val="80BC48" w:themeColor="accent1"/>
              </w:rPr>
            </w:pPr>
            <w:hyperlink r:id="rId15" w:history="1">
              <w:r w:rsidR="00DE6041" w:rsidRPr="009D5B52">
                <w:rPr>
                  <w:rStyle w:val="a8"/>
                  <w:rFonts w:cs="Tahoma"/>
                  <w:color w:val="80BC48" w:themeColor="accent1"/>
                  <w:szCs w:val="20"/>
                </w:rPr>
                <w:t>support@idpllc.ru</w:t>
              </w:r>
            </w:hyperlink>
          </w:p>
        </w:tc>
      </w:tr>
    </w:tbl>
    <w:p w14:paraId="4D3C4027" w14:textId="35A4051D" w:rsidR="00DE6041" w:rsidRPr="009D5B52" w:rsidRDefault="00DE6041" w:rsidP="00D26C53">
      <w:pPr>
        <w:pStyle w:val="a0"/>
        <w:rPr>
          <w:rFonts w:cs="Tahoma"/>
        </w:rPr>
      </w:pPr>
      <w:r w:rsidRPr="009D5B52">
        <w:rPr>
          <w:rFonts w:cs="Tahoma"/>
        </w:rPr>
        <w:t>Регистрация запросов производится круглосуточно. Рабочее время — с 9.00 до 18.00 (время московское), перерыв с 13.00 до 14.00, в рабочие дни. Запросы, поступившие в нерабочее время, обрабатываются на следующий рабочий день.</w:t>
      </w:r>
    </w:p>
    <w:sectPr w:rsidR="00DE6041" w:rsidRPr="009D5B52" w:rsidSect="0092105A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559" w:right="1276" w:bottom="127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F8E55" w14:textId="77777777" w:rsidR="008525EB" w:rsidRDefault="008525EB">
      <w:r>
        <w:separator/>
      </w:r>
    </w:p>
  </w:endnote>
  <w:endnote w:type="continuationSeparator" w:id="0">
    <w:p w14:paraId="4AF4819F" w14:textId="77777777" w:rsidR="008525EB" w:rsidRDefault="00852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B8C1C" w14:textId="5ECD13E6" w:rsidR="00363BBA" w:rsidRPr="004D5D93" w:rsidRDefault="00363BBA" w:rsidP="009F12DA">
    <w:pPr>
      <w:pStyle w:val="a5"/>
      <w:pBdr>
        <w:top w:val="single" w:sz="4" w:space="1" w:color="B9C1CF" w:themeColor="accent3" w:themeTint="40"/>
      </w:pBdr>
      <w:tabs>
        <w:tab w:val="clear" w:pos="9639"/>
        <w:tab w:val="left" w:pos="5598"/>
      </w:tabs>
      <w:rPr>
        <w:szCs w:val="22"/>
      </w:rPr>
    </w:pPr>
    <w:r>
      <w:rPr>
        <w:noProof/>
        <w:szCs w:val="22"/>
        <w:lang w:val="en-US"/>
      </w:rPr>
      <w:drawing>
        <wp:anchor distT="0" distB="0" distL="114300" distR="114300" simplePos="0" relativeHeight="251662336" behindDoc="0" locked="0" layoutInCell="1" allowOverlap="1" wp14:anchorId="5ED228A6" wp14:editId="39AF764D">
          <wp:simplePos x="0" y="0"/>
          <wp:positionH relativeFrom="margin">
            <wp:align>left</wp:align>
          </wp:positionH>
          <wp:positionV relativeFrom="paragraph">
            <wp:posOffset>218440</wp:posOffset>
          </wp:positionV>
          <wp:extent cx="533400" cy="19050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05A">
      <w:rPr>
        <w:noProof/>
        <w:szCs w:val="22"/>
        <w:lang w:val="en-US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6677FC6" wp14:editId="28AECAFB">
              <wp:simplePos x="0" y="0"/>
              <wp:positionH relativeFrom="column">
                <wp:posOffset>682625</wp:posOffset>
              </wp:positionH>
              <wp:positionV relativeFrom="paragraph">
                <wp:posOffset>132715</wp:posOffset>
              </wp:positionV>
              <wp:extent cx="5381625" cy="385200"/>
              <wp:effectExtent l="0" t="0" r="0" b="0"/>
              <wp:wrapNone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1625" cy="385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A06B04" w14:textId="3A0F5C38" w:rsidR="00363BBA" w:rsidRPr="00360BEB" w:rsidRDefault="00363BBA" w:rsidP="00F84F24">
                          <w:pPr>
                            <w:jc w:val="right"/>
                            <w:rPr>
                              <w:sz w:val="16"/>
                              <w:szCs w:val="22"/>
                            </w:rPr>
                          </w:pPr>
                          <w:r w:rsidRPr="00360BEB">
                            <w:rPr>
                              <w:sz w:val="16"/>
                              <w:szCs w:val="22"/>
                            </w:rPr>
                            <w:t>©</w:t>
                          </w:r>
                          <w:r>
                            <w:rPr>
                              <w:sz w:val="16"/>
                              <w:szCs w:val="22"/>
                            </w:rPr>
                            <w:t>ЦИП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 xml:space="preserve">. Группа компаний </w:t>
                          </w:r>
                          <w:r>
                            <w:rPr>
                              <w:sz w:val="16"/>
                              <w:szCs w:val="22"/>
                            </w:rPr>
                            <w:t>«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Цифра</w:t>
                          </w:r>
                          <w:r>
                            <w:rPr>
                              <w:sz w:val="16"/>
                              <w:szCs w:val="22"/>
                            </w:rPr>
                            <w:t>»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, 202</w:t>
                          </w:r>
                          <w:r>
                            <w:rPr>
                              <w:sz w:val="16"/>
                              <w:szCs w:val="22"/>
                            </w:rPr>
                            <w:t>4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.</w:t>
                          </w:r>
                          <w:r>
                            <w:rPr>
                              <w:sz w:val="16"/>
                              <w:szCs w:val="22"/>
                            </w:rPr>
                            <w:t xml:space="preserve"> </w:t>
                          </w:r>
                          <w:r w:rsidRPr="00360BEB">
                            <w:rPr>
                              <w:sz w:val="16"/>
                              <w:szCs w:val="22"/>
                            </w:rPr>
                            <w:t>Все права защищены.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77FC6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0;text-align:left;margin-left:53.75pt;margin-top:10.45pt;width:423.75pt;height:30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" filled="f" stroked="f">
              <v:textbox>
                <w:txbxContent>
                  <w:p w14:paraId="3FA06B04" w14:textId="3A0F5C38" w:rsidR="00363BBA" w:rsidRPr="00360BEB" w:rsidRDefault="00363BBA" w:rsidP="00F84F24">
                    <w:pPr>
                      <w:jc w:val="right"/>
                      <w:rPr>
                        <w:sz w:val="16"/>
                        <w:szCs w:val="22"/>
                      </w:rPr>
                    </w:pPr>
                    <w:r w:rsidRPr="00360BEB">
                      <w:rPr>
                        <w:sz w:val="16"/>
                        <w:szCs w:val="22"/>
                      </w:rPr>
                      <w:t>©</w:t>
                    </w:r>
                    <w:r>
                      <w:rPr>
                        <w:sz w:val="16"/>
                        <w:szCs w:val="22"/>
                      </w:rPr>
                      <w:t>ЦИП</w:t>
                    </w:r>
                    <w:r w:rsidRPr="00360BEB">
                      <w:rPr>
                        <w:sz w:val="16"/>
                        <w:szCs w:val="22"/>
                      </w:rPr>
                      <w:t xml:space="preserve">. Группа компаний </w:t>
                    </w:r>
                    <w:r>
                      <w:rPr>
                        <w:sz w:val="16"/>
                        <w:szCs w:val="22"/>
                      </w:rPr>
                      <w:t>«</w:t>
                    </w:r>
                    <w:r w:rsidRPr="00360BEB">
                      <w:rPr>
                        <w:sz w:val="16"/>
                        <w:szCs w:val="22"/>
                      </w:rPr>
                      <w:t>Цифра</w:t>
                    </w:r>
                    <w:r>
                      <w:rPr>
                        <w:sz w:val="16"/>
                        <w:szCs w:val="22"/>
                      </w:rPr>
                      <w:t>»</w:t>
                    </w:r>
                    <w:r w:rsidRPr="00360BEB">
                      <w:rPr>
                        <w:sz w:val="16"/>
                        <w:szCs w:val="22"/>
                      </w:rPr>
                      <w:t>, 202</w:t>
                    </w:r>
                    <w:r>
                      <w:rPr>
                        <w:sz w:val="16"/>
                        <w:szCs w:val="22"/>
                      </w:rPr>
                      <w:t>4</w:t>
                    </w:r>
                    <w:r w:rsidRPr="00360BEB">
                      <w:rPr>
                        <w:sz w:val="16"/>
                        <w:szCs w:val="22"/>
                      </w:rPr>
                      <w:t>.</w:t>
                    </w:r>
                    <w:r>
                      <w:rPr>
                        <w:sz w:val="16"/>
                        <w:szCs w:val="22"/>
                      </w:rPr>
                      <w:t xml:space="preserve"> </w:t>
                    </w:r>
                    <w:r w:rsidRPr="00360BEB">
                      <w:rPr>
                        <w:sz w:val="16"/>
                        <w:szCs w:val="22"/>
                      </w:rPr>
                      <w:t>Все права защищены.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6074E" w14:textId="68195981" w:rsidR="00363BBA" w:rsidRDefault="00363BBA" w:rsidP="009F12DA">
    <w:pPr>
      <w:pStyle w:val="a5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AF896" w14:textId="77777777" w:rsidR="008525EB" w:rsidRDefault="008525EB">
      <w:r>
        <w:separator/>
      </w:r>
    </w:p>
  </w:footnote>
  <w:footnote w:type="continuationSeparator" w:id="0">
    <w:p w14:paraId="23832F31" w14:textId="77777777" w:rsidR="008525EB" w:rsidRDefault="00852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9E069" w14:textId="4A189440" w:rsidR="00363BBA" w:rsidRPr="00C15EE3" w:rsidRDefault="00363BBA" w:rsidP="009F12DA">
    <w:pPr>
      <w:pStyle w:val="a4"/>
      <w:pBdr>
        <w:bottom w:val="single" w:sz="4" w:space="1" w:color="B9C1CF" w:themeColor="accent3" w:themeTint="40"/>
      </w:pBdr>
      <w:spacing w:after="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29FDA6" wp14:editId="4C903A7B">
              <wp:simplePos x="0" y="0"/>
              <wp:positionH relativeFrom="column">
                <wp:posOffset>4415253</wp:posOffset>
              </wp:positionH>
              <wp:positionV relativeFrom="paragraph">
                <wp:posOffset>-50165</wp:posOffset>
              </wp:positionV>
              <wp:extent cx="1647825" cy="419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F990E" w14:textId="77777777" w:rsidR="00363BBA" w:rsidRPr="00B047A9" w:rsidRDefault="00363BBA" w:rsidP="00231B9C">
                          <w:pPr>
                            <w:jc w:val="right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 xml:space="preserve">Страница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sz w:val="16"/>
                              <w:szCs w:val="16"/>
                            </w:rPr>
                            <w:t>из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7"/>
                              <w:rFonts w:cs="Arial"/>
                              <w:b/>
                              <w:noProof/>
                              <w:sz w:val="16"/>
                              <w:szCs w:val="16"/>
                            </w:rPr>
                            <w:t>4</w:t>
                          </w:r>
                          <w:r w:rsidRPr="00B047A9">
                            <w:rPr>
                              <w:rStyle w:val="a7"/>
                              <w:rFonts w:cs="Arial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9FD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47.65pt;margin-top:-3.95pt;width:129.75pt;height:3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1ftQ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" filled="f" stroked="f">
              <v:textbox>
                <w:txbxContent>
                  <w:p w14:paraId="1D3F990E" w14:textId="77777777" w:rsidR="00363BBA" w:rsidRPr="00B047A9" w:rsidRDefault="00363BBA" w:rsidP="00231B9C">
                    <w:pPr>
                      <w:jc w:val="right"/>
                      <w:rPr>
                        <w:rFonts w:cs="Arial"/>
                        <w:sz w:val="16"/>
                        <w:szCs w:val="16"/>
                      </w:rPr>
                    </w:pP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 xml:space="preserve">Страница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PAGE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sz w:val="16"/>
                        <w:szCs w:val="16"/>
                      </w:rPr>
                      <w:t>из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t xml:space="preserve"> 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begin"/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instrText xml:space="preserve"> NUMPAGES </w:instrTex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a7"/>
                        <w:rFonts w:cs="Arial"/>
                        <w:b/>
                        <w:noProof/>
                        <w:sz w:val="16"/>
                        <w:szCs w:val="16"/>
                      </w:rPr>
                      <w:t>4</w:t>
                    </w:r>
                    <w:r w:rsidRPr="00B047A9">
                      <w:rPr>
                        <w:rStyle w:val="a7"/>
                        <w:rFonts w:cs="Arial"/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szCs w:val="16"/>
          <w:lang w:val="en-US"/>
        </w:rPr>
        <w:alias w:val="Название"/>
        <w:tag w:val=""/>
        <w:id w:val="516277451"/>
        <w:placeholder>
          <w:docPart w:val="490CC105A90241579BE1542CB194972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szCs w:val="16"/>
            <w:lang w:val="en-US"/>
          </w:rPr>
          <w:t>Release Notes</w:t>
        </w:r>
      </w:sdtContent>
    </w:sdt>
  </w:p>
  <w:p w14:paraId="66B2DBAF" w14:textId="4D519B72" w:rsidR="00363BBA" w:rsidRPr="00303310" w:rsidRDefault="008525EB" w:rsidP="009F12DA">
    <w:pPr>
      <w:pStyle w:val="a4"/>
      <w:pBdr>
        <w:bottom w:val="single" w:sz="4" w:space="1" w:color="B9C1CF" w:themeColor="accent3" w:themeTint="40"/>
      </w:pBdr>
      <w:spacing w:before="0"/>
      <w:rPr>
        <w:lang w:val="en-US"/>
      </w:rPr>
    </w:pPr>
    <w:sdt>
      <w:sdtPr>
        <w:rPr>
          <w:lang w:val="en-US"/>
        </w:rPr>
        <w:alias w:val="Тема"/>
        <w:tag w:val=""/>
        <w:id w:val="1267968592"/>
        <w:placeholder>
          <w:docPart w:val="56189DA2AE3B4BB7AD0CCF5DAEC2BF9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E04100">
          <w:rPr>
            <w:lang w:val="en-US"/>
          </w:rPr>
          <w:t>Z-SPM v.1.2.1</w:t>
        </w:r>
      </w:sdtContent>
    </w:sdt>
    <w:r w:rsidR="00363BBA" w:rsidRPr="005E3B30">
      <w:rPr>
        <w:lang w:val="en-US"/>
      </w:rPr>
      <w:t xml:space="preserve">, </w:t>
    </w:r>
    <w:r w:rsidR="00363BBA">
      <w:t>Версия</w:t>
    </w:r>
    <w:r w:rsidR="00363BBA" w:rsidRPr="004850E5">
      <w:rPr>
        <w:lang w:val="en-US"/>
      </w:rPr>
      <w:t xml:space="preserve"> </w:t>
    </w:r>
    <w:r w:rsidR="00363BBA">
      <w:t>документа</w:t>
    </w:r>
    <w:r w:rsidR="00363BBA" w:rsidRPr="004850E5">
      <w:rPr>
        <w:lang w:val="en-US"/>
      </w:rPr>
      <w:t xml:space="preserve"> — </w:t>
    </w:r>
    <w:r w:rsidR="00363BBA">
      <w:t>1</w:t>
    </w:r>
    <w:r w:rsidR="00363BBA" w:rsidRPr="005E3B30">
      <w:rPr>
        <w:lang w:val="en-US"/>
      </w:rPr>
      <w:t>.</w:t>
    </w:r>
    <w:r w:rsidR="00363BBA">
      <w:rPr>
        <w:lang w:val="en-US"/>
      </w:rPr>
      <w:t>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5FAA8" w14:textId="77777777" w:rsidR="00363BBA" w:rsidRDefault="00363BBA" w:rsidP="00C67854">
    <w:pPr>
      <w:pStyle w:val="a4"/>
      <w:pBdr>
        <w:bottom w:val="none" w:sz="0" w:space="0" w:color="auto"/>
      </w:pBdr>
    </w:pPr>
  </w:p>
  <w:p w14:paraId="234DD6ED" w14:textId="77777777" w:rsidR="00363BBA" w:rsidRDefault="00363BBA" w:rsidP="00C67854">
    <w:pPr>
      <w:pStyle w:val="a4"/>
      <w:pBdr>
        <w:bottom w:val="none" w:sz="0" w:space="0" w:color="auto"/>
      </w:pBdr>
    </w:pPr>
  </w:p>
  <w:p w14:paraId="7C3AF80B" w14:textId="77777777" w:rsidR="00363BBA" w:rsidRDefault="00363BBA" w:rsidP="00C67854">
    <w:pPr>
      <w:pStyle w:val="a4"/>
      <w:pBdr>
        <w:bottom w:val="none" w:sz="0" w:space="0" w:color="auto"/>
      </w:pBdr>
    </w:pPr>
  </w:p>
  <w:p w14:paraId="7D4AB5CE" w14:textId="2F8BA2B9" w:rsidR="00363BBA" w:rsidRDefault="00363BBA" w:rsidP="00C67854">
    <w:pPr>
      <w:pStyle w:val="a4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3360" behindDoc="1" locked="0" layoutInCell="1" allowOverlap="1" wp14:anchorId="7192D710" wp14:editId="016F2196">
          <wp:simplePos x="0" y="0"/>
          <wp:positionH relativeFrom="column">
            <wp:posOffset>-870759</wp:posOffset>
          </wp:positionH>
          <wp:positionV relativeFrom="paragraph">
            <wp:posOffset>1423093</wp:posOffset>
          </wp:positionV>
          <wp:extent cx="7994630" cy="9941580"/>
          <wp:effectExtent l="533400" t="0" r="1048385" b="0"/>
          <wp:wrapNone/>
          <wp:docPr id="107605590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055903" name="Рисунок 1076055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721685">
                    <a:off x="0" y="0"/>
                    <a:ext cx="7994630" cy="994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842"/>
    <w:multiLevelType w:val="multilevel"/>
    <w:tmpl w:val="D8164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64C1A"/>
    <w:multiLevelType w:val="multilevel"/>
    <w:tmpl w:val="AD60C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881850"/>
    <w:multiLevelType w:val="multilevel"/>
    <w:tmpl w:val="C7AED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E26B0"/>
    <w:multiLevelType w:val="hybridMultilevel"/>
    <w:tmpl w:val="D458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60AEF"/>
    <w:multiLevelType w:val="multilevel"/>
    <w:tmpl w:val="3930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294136"/>
    <w:multiLevelType w:val="multilevel"/>
    <w:tmpl w:val="AB927DEE"/>
    <w:lvl w:ilvl="0">
      <w:start w:val="1"/>
      <w:numFmt w:val="decimal"/>
      <w:pStyle w:val="1"/>
      <w:lvlText w:val="%1."/>
      <w:lvlJc w:val="left"/>
      <w:pPr>
        <w:tabs>
          <w:tab w:val="num" w:pos="539"/>
        </w:tabs>
        <w:ind w:left="539" w:hanging="39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934"/>
        </w:tabs>
        <w:ind w:left="934" w:hanging="432"/>
      </w:pPr>
      <w:rPr>
        <w:rFonts w:ascii="Tahoma" w:hAnsi="Tahoma" w:cs="Tahoma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1288"/>
        </w:tabs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  <w:rPr>
        <w:rFonts w:hint="default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  <w:rPr>
        <w:rFonts w:hint="default"/>
      </w:rPr>
    </w:lvl>
  </w:abstractNum>
  <w:abstractNum w:abstractNumId="6" w15:restartNumberingAfterBreak="0">
    <w:nsid w:val="13F55761"/>
    <w:multiLevelType w:val="multilevel"/>
    <w:tmpl w:val="DE666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2A43A6"/>
    <w:multiLevelType w:val="multilevel"/>
    <w:tmpl w:val="E320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DA671C"/>
    <w:multiLevelType w:val="multilevel"/>
    <w:tmpl w:val="E4FE6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6002DA"/>
    <w:multiLevelType w:val="multilevel"/>
    <w:tmpl w:val="2D34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64380"/>
    <w:multiLevelType w:val="multilevel"/>
    <w:tmpl w:val="A0A8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3658F9"/>
    <w:multiLevelType w:val="multilevel"/>
    <w:tmpl w:val="0A18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356113"/>
    <w:multiLevelType w:val="multilevel"/>
    <w:tmpl w:val="D6202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3A6D47"/>
    <w:multiLevelType w:val="hybridMultilevel"/>
    <w:tmpl w:val="256CF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A7EBB"/>
    <w:multiLevelType w:val="multilevel"/>
    <w:tmpl w:val="1A6E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C60699"/>
    <w:multiLevelType w:val="hybridMultilevel"/>
    <w:tmpl w:val="9F5AC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543FD5"/>
    <w:multiLevelType w:val="multilevel"/>
    <w:tmpl w:val="05D65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4B7668"/>
    <w:multiLevelType w:val="multilevel"/>
    <w:tmpl w:val="7754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550AFA"/>
    <w:multiLevelType w:val="multilevel"/>
    <w:tmpl w:val="74488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9D6291"/>
    <w:multiLevelType w:val="multilevel"/>
    <w:tmpl w:val="5DB2E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187B91"/>
    <w:multiLevelType w:val="multilevel"/>
    <w:tmpl w:val="99C22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457F72"/>
    <w:multiLevelType w:val="hybridMultilevel"/>
    <w:tmpl w:val="DF8EEF3A"/>
    <w:lvl w:ilvl="0" w:tplc="43B4A6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C1AE3"/>
    <w:multiLevelType w:val="multilevel"/>
    <w:tmpl w:val="3A064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451150"/>
    <w:multiLevelType w:val="multilevel"/>
    <w:tmpl w:val="B63E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056231"/>
    <w:multiLevelType w:val="multilevel"/>
    <w:tmpl w:val="981AC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1C5AD3"/>
    <w:multiLevelType w:val="hybridMultilevel"/>
    <w:tmpl w:val="4694E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80A45"/>
    <w:multiLevelType w:val="multilevel"/>
    <w:tmpl w:val="372A9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715DEA"/>
    <w:multiLevelType w:val="hybridMultilevel"/>
    <w:tmpl w:val="61742AE8"/>
    <w:lvl w:ilvl="0" w:tplc="5E0452FA">
      <w:start w:val="1"/>
      <w:numFmt w:val="decimal"/>
      <w:pStyle w:val="67"/>
      <w:lvlText w:val="1.1.1.1.1.1.%1"/>
      <w:lvlJc w:val="left"/>
      <w:pPr>
        <w:ind w:left="2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79" w:hanging="360"/>
      </w:pPr>
    </w:lvl>
    <w:lvl w:ilvl="2" w:tplc="0419001B" w:tentative="1">
      <w:start w:val="1"/>
      <w:numFmt w:val="lowerRoman"/>
      <w:lvlText w:val="%3."/>
      <w:lvlJc w:val="right"/>
      <w:pPr>
        <w:ind w:left="4099" w:hanging="180"/>
      </w:pPr>
    </w:lvl>
    <w:lvl w:ilvl="3" w:tplc="0419000F" w:tentative="1">
      <w:start w:val="1"/>
      <w:numFmt w:val="decimal"/>
      <w:lvlText w:val="%4."/>
      <w:lvlJc w:val="left"/>
      <w:pPr>
        <w:ind w:left="4819" w:hanging="360"/>
      </w:pPr>
    </w:lvl>
    <w:lvl w:ilvl="4" w:tplc="04190019" w:tentative="1">
      <w:start w:val="1"/>
      <w:numFmt w:val="lowerLetter"/>
      <w:lvlText w:val="%5."/>
      <w:lvlJc w:val="left"/>
      <w:pPr>
        <w:ind w:left="5539" w:hanging="360"/>
      </w:pPr>
    </w:lvl>
    <w:lvl w:ilvl="5" w:tplc="0419001B" w:tentative="1">
      <w:start w:val="1"/>
      <w:numFmt w:val="lowerRoman"/>
      <w:lvlText w:val="%6."/>
      <w:lvlJc w:val="right"/>
      <w:pPr>
        <w:ind w:left="6259" w:hanging="180"/>
      </w:pPr>
    </w:lvl>
    <w:lvl w:ilvl="6" w:tplc="0419000F" w:tentative="1">
      <w:start w:val="1"/>
      <w:numFmt w:val="decimal"/>
      <w:lvlText w:val="%7."/>
      <w:lvlJc w:val="left"/>
      <w:pPr>
        <w:ind w:left="6979" w:hanging="360"/>
      </w:pPr>
    </w:lvl>
    <w:lvl w:ilvl="7" w:tplc="04190019" w:tentative="1">
      <w:start w:val="1"/>
      <w:numFmt w:val="lowerLetter"/>
      <w:lvlText w:val="%8."/>
      <w:lvlJc w:val="left"/>
      <w:pPr>
        <w:ind w:left="7699" w:hanging="360"/>
      </w:pPr>
    </w:lvl>
    <w:lvl w:ilvl="8" w:tplc="0419001B" w:tentative="1">
      <w:start w:val="1"/>
      <w:numFmt w:val="lowerRoman"/>
      <w:lvlText w:val="%9."/>
      <w:lvlJc w:val="right"/>
      <w:pPr>
        <w:ind w:left="8419" w:hanging="180"/>
      </w:pPr>
    </w:lvl>
  </w:abstractNum>
  <w:num w:numId="1">
    <w:abstractNumId w:val="5"/>
  </w:num>
  <w:num w:numId="2">
    <w:abstractNumId w:val="27"/>
  </w:num>
  <w:num w:numId="3">
    <w:abstractNumId w:val="9"/>
  </w:num>
  <w:num w:numId="4">
    <w:abstractNumId w:val="22"/>
  </w:num>
  <w:num w:numId="5">
    <w:abstractNumId w:val="2"/>
  </w:num>
  <w:num w:numId="6">
    <w:abstractNumId w:val="8"/>
  </w:num>
  <w:num w:numId="7">
    <w:abstractNumId w:val="16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5"/>
  </w:num>
  <w:num w:numId="12">
    <w:abstractNumId w:val="10"/>
  </w:num>
  <w:num w:numId="13">
    <w:abstractNumId w:val="0"/>
  </w:num>
  <w:num w:numId="14">
    <w:abstractNumId w:val="7"/>
  </w:num>
  <w:num w:numId="15">
    <w:abstractNumId w:val="24"/>
  </w:num>
  <w:num w:numId="16">
    <w:abstractNumId w:val="21"/>
  </w:num>
  <w:num w:numId="17">
    <w:abstractNumId w:val="1"/>
  </w:num>
  <w:num w:numId="18">
    <w:abstractNumId w:val="17"/>
  </w:num>
  <w:num w:numId="19">
    <w:abstractNumId w:val="23"/>
  </w:num>
  <w:num w:numId="20">
    <w:abstractNumId w:val="11"/>
  </w:num>
  <w:num w:numId="21">
    <w:abstractNumId w:val="3"/>
  </w:num>
  <w:num w:numId="22">
    <w:abstractNumId w:val="13"/>
  </w:num>
  <w:num w:numId="23">
    <w:abstractNumId w:val="4"/>
  </w:num>
  <w:num w:numId="24">
    <w:abstractNumId w:val="19"/>
  </w:num>
  <w:num w:numId="25">
    <w:abstractNumId w:val="5"/>
  </w:num>
  <w:num w:numId="26">
    <w:abstractNumId w:val="14"/>
  </w:num>
  <w:num w:numId="27">
    <w:abstractNumId w:val="26"/>
  </w:num>
  <w:num w:numId="28">
    <w:abstractNumId w:val="12"/>
  </w:num>
  <w:num w:numId="29">
    <w:abstractNumId w:val="15"/>
  </w:num>
  <w:num w:numId="30">
    <w:abstractNumId w:val="18"/>
  </w:num>
  <w:num w:numId="31">
    <w:abstractNumId w:val="6"/>
  </w:num>
  <w:num w:numId="32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rawingGridHorizontalSpacing w:val="9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1HProject" w:val="..\Indusoft.LDS.d2h"/>
  </w:docVars>
  <w:rsids>
    <w:rsidRoot w:val="00A54709"/>
    <w:rsid w:val="000009D6"/>
    <w:rsid w:val="00000A24"/>
    <w:rsid w:val="00000C57"/>
    <w:rsid w:val="00000FF1"/>
    <w:rsid w:val="000013C5"/>
    <w:rsid w:val="00001490"/>
    <w:rsid w:val="00001CD0"/>
    <w:rsid w:val="00002625"/>
    <w:rsid w:val="000027FC"/>
    <w:rsid w:val="00002C87"/>
    <w:rsid w:val="00003464"/>
    <w:rsid w:val="000034CB"/>
    <w:rsid w:val="000035E8"/>
    <w:rsid w:val="00003BC0"/>
    <w:rsid w:val="00003C6E"/>
    <w:rsid w:val="000043F6"/>
    <w:rsid w:val="000045AE"/>
    <w:rsid w:val="0000465D"/>
    <w:rsid w:val="00004CD6"/>
    <w:rsid w:val="00004D1C"/>
    <w:rsid w:val="00005038"/>
    <w:rsid w:val="0000519C"/>
    <w:rsid w:val="000054A3"/>
    <w:rsid w:val="000065F7"/>
    <w:rsid w:val="000069BE"/>
    <w:rsid w:val="00006B29"/>
    <w:rsid w:val="00006DFF"/>
    <w:rsid w:val="00006FAF"/>
    <w:rsid w:val="00007296"/>
    <w:rsid w:val="000076BE"/>
    <w:rsid w:val="000078DF"/>
    <w:rsid w:val="00007C26"/>
    <w:rsid w:val="00007F8B"/>
    <w:rsid w:val="000104A9"/>
    <w:rsid w:val="000106E2"/>
    <w:rsid w:val="00010B82"/>
    <w:rsid w:val="00010F6A"/>
    <w:rsid w:val="00010FAA"/>
    <w:rsid w:val="000110E6"/>
    <w:rsid w:val="0001127B"/>
    <w:rsid w:val="00011C4F"/>
    <w:rsid w:val="00011C6F"/>
    <w:rsid w:val="0001204E"/>
    <w:rsid w:val="000121C5"/>
    <w:rsid w:val="00012344"/>
    <w:rsid w:val="00012B70"/>
    <w:rsid w:val="00012C93"/>
    <w:rsid w:val="0001388A"/>
    <w:rsid w:val="00013926"/>
    <w:rsid w:val="00013991"/>
    <w:rsid w:val="00013C18"/>
    <w:rsid w:val="00013CBB"/>
    <w:rsid w:val="00013EC9"/>
    <w:rsid w:val="00013F5A"/>
    <w:rsid w:val="00014016"/>
    <w:rsid w:val="000140FE"/>
    <w:rsid w:val="0001470A"/>
    <w:rsid w:val="00014AF9"/>
    <w:rsid w:val="00014BB5"/>
    <w:rsid w:val="00014E1E"/>
    <w:rsid w:val="00014E5D"/>
    <w:rsid w:val="00015113"/>
    <w:rsid w:val="000151A4"/>
    <w:rsid w:val="000151E7"/>
    <w:rsid w:val="0001534E"/>
    <w:rsid w:val="000155E9"/>
    <w:rsid w:val="000157D3"/>
    <w:rsid w:val="00015966"/>
    <w:rsid w:val="00015D1E"/>
    <w:rsid w:val="000160F8"/>
    <w:rsid w:val="0001631F"/>
    <w:rsid w:val="00016657"/>
    <w:rsid w:val="0001667D"/>
    <w:rsid w:val="0001674A"/>
    <w:rsid w:val="00016E67"/>
    <w:rsid w:val="00017230"/>
    <w:rsid w:val="000173C6"/>
    <w:rsid w:val="00017D21"/>
    <w:rsid w:val="00017D43"/>
    <w:rsid w:val="00020204"/>
    <w:rsid w:val="0002072D"/>
    <w:rsid w:val="00020823"/>
    <w:rsid w:val="000208C8"/>
    <w:rsid w:val="000209A8"/>
    <w:rsid w:val="000218B2"/>
    <w:rsid w:val="000220DC"/>
    <w:rsid w:val="00022376"/>
    <w:rsid w:val="00022685"/>
    <w:rsid w:val="000227CB"/>
    <w:rsid w:val="00022E8F"/>
    <w:rsid w:val="0002320C"/>
    <w:rsid w:val="00023508"/>
    <w:rsid w:val="0002355D"/>
    <w:rsid w:val="00023722"/>
    <w:rsid w:val="00023835"/>
    <w:rsid w:val="00024394"/>
    <w:rsid w:val="00024451"/>
    <w:rsid w:val="0002492D"/>
    <w:rsid w:val="00024A9F"/>
    <w:rsid w:val="00024D3F"/>
    <w:rsid w:val="00024E5A"/>
    <w:rsid w:val="00025685"/>
    <w:rsid w:val="00025C5D"/>
    <w:rsid w:val="000260CC"/>
    <w:rsid w:val="000266CC"/>
    <w:rsid w:val="00026839"/>
    <w:rsid w:val="00026BE3"/>
    <w:rsid w:val="00026D48"/>
    <w:rsid w:val="00026DC4"/>
    <w:rsid w:val="00027079"/>
    <w:rsid w:val="00027110"/>
    <w:rsid w:val="000271D2"/>
    <w:rsid w:val="00027559"/>
    <w:rsid w:val="000276F9"/>
    <w:rsid w:val="00027E6D"/>
    <w:rsid w:val="00027FC5"/>
    <w:rsid w:val="00030566"/>
    <w:rsid w:val="000306A8"/>
    <w:rsid w:val="00030CD5"/>
    <w:rsid w:val="00030E92"/>
    <w:rsid w:val="00030F0E"/>
    <w:rsid w:val="00030F3D"/>
    <w:rsid w:val="00031E3F"/>
    <w:rsid w:val="00031FC8"/>
    <w:rsid w:val="000320CD"/>
    <w:rsid w:val="00032393"/>
    <w:rsid w:val="000329F7"/>
    <w:rsid w:val="00032D2E"/>
    <w:rsid w:val="000330B0"/>
    <w:rsid w:val="0003340C"/>
    <w:rsid w:val="0003344C"/>
    <w:rsid w:val="000335AD"/>
    <w:rsid w:val="00033672"/>
    <w:rsid w:val="00033C9F"/>
    <w:rsid w:val="000343AC"/>
    <w:rsid w:val="00034DA8"/>
    <w:rsid w:val="00034E14"/>
    <w:rsid w:val="00034F81"/>
    <w:rsid w:val="0003593C"/>
    <w:rsid w:val="00035DD6"/>
    <w:rsid w:val="0003619A"/>
    <w:rsid w:val="000364B8"/>
    <w:rsid w:val="000365DB"/>
    <w:rsid w:val="00036B0F"/>
    <w:rsid w:val="00036ED6"/>
    <w:rsid w:val="000374AB"/>
    <w:rsid w:val="00037682"/>
    <w:rsid w:val="000402DC"/>
    <w:rsid w:val="000402FF"/>
    <w:rsid w:val="00040418"/>
    <w:rsid w:val="0004080D"/>
    <w:rsid w:val="000408C9"/>
    <w:rsid w:val="000417C0"/>
    <w:rsid w:val="00041853"/>
    <w:rsid w:val="000419C7"/>
    <w:rsid w:val="00041E93"/>
    <w:rsid w:val="000420D9"/>
    <w:rsid w:val="000425C4"/>
    <w:rsid w:val="000429CC"/>
    <w:rsid w:val="00042C30"/>
    <w:rsid w:val="000437E4"/>
    <w:rsid w:val="00043CD7"/>
    <w:rsid w:val="00044253"/>
    <w:rsid w:val="000444DC"/>
    <w:rsid w:val="0004461F"/>
    <w:rsid w:val="000452DE"/>
    <w:rsid w:val="00045373"/>
    <w:rsid w:val="0004587A"/>
    <w:rsid w:val="000461B6"/>
    <w:rsid w:val="00046D48"/>
    <w:rsid w:val="00046F9F"/>
    <w:rsid w:val="00047225"/>
    <w:rsid w:val="0004757A"/>
    <w:rsid w:val="00047989"/>
    <w:rsid w:val="00047B6C"/>
    <w:rsid w:val="0005041D"/>
    <w:rsid w:val="00050912"/>
    <w:rsid w:val="000509D6"/>
    <w:rsid w:val="00050AA5"/>
    <w:rsid w:val="00050FAA"/>
    <w:rsid w:val="0005107B"/>
    <w:rsid w:val="00051572"/>
    <w:rsid w:val="000517D8"/>
    <w:rsid w:val="00051858"/>
    <w:rsid w:val="00051DE3"/>
    <w:rsid w:val="000521FB"/>
    <w:rsid w:val="000523F6"/>
    <w:rsid w:val="0005249F"/>
    <w:rsid w:val="00052D2B"/>
    <w:rsid w:val="00052DE6"/>
    <w:rsid w:val="00053428"/>
    <w:rsid w:val="00053561"/>
    <w:rsid w:val="00053672"/>
    <w:rsid w:val="00053BA4"/>
    <w:rsid w:val="00053F25"/>
    <w:rsid w:val="0005446F"/>
    <w:rsid w:val="000544C5"/>
    <w:rsid w:val="00054750"/>
    <w:rsid w:val="00054836"/>
    <w:rsid w:val="00054844"/>
    <w:rsid w:val="00054CB5"/>
    <w:rsid w:val="0005504A"/>
    <w:rsid w:val="000557E9"/>
    <w:rsid w:val="00055E30"/>
    <w:rsid w:val="000568DC"/>
    <w:rsid w:val="00056FFB"/>
    <w:rsid w:val="00057421"/>
    <w:rsid w:val="00057BB0"/>
    <w:rsid w:val="00057FD5"/>
    <w:rsid w:val="00057FE7"/>
    <w:rsid w:val="00060107"/>
    <w:rsid w:val="000605C6"/>
    <w:rsid w:val="00060709"/>
    <w:rsid w:val="000608BE"/>
    <w:rsid w:val="0006148D"/>
    <w:rsid w:val="00061609"/>
    <w:rsid w:val="00061F84"/>
    <w:rsid w:val="000621C1"/>
    <w:rsid w:val="0006222E"/>
    <w:rsid w:val="00062410"/>
    <w:rsid w:val="00062B2D"/>
    <w:rsid w:val="00062F62"/>
    <w:rsid w:val="00063397"/>
    <w:rsid w:val="00063504"/>
    <w:rsid w:val="00063843"/>
    <w:rsid w:val="0006396C"/>
    <w:rsid w:val="00063AC5"/>
    <w:rsid w:val="00063C92"/>
    <w:rsid w:val="0006461B"/>
    <w:rsid w:val="00064756"/>
    <w:rsid w:val="00064AD0"/>
    <w:rsid w:val="00065138"/>
    <w:rsid w:val="0006563C"/>
    <w:rsid w:val="000657F9"/>
    <w:rsid w:val="00065CE0"/>
    <w:rsid w:val="00065F7D"/>
    <w:rsid w:val="00065FB9"/>
    <w:rsid w:val="00066374"/>
    <w:rsid w:val="00066398"/>
    <w:rsid w:val="0006661C"/>
    <w:rsid w:val="000667A8"/>
    <w:rsid w:val="00066A77"/>
    <w:rsid w:val="00066D77"/>
    <w:rsid w:val="0006725F"/>
    <w:rsid w:val="00067703"/>
    <w:rsid w:val="00067B70"/>
    <w:rsid w:val="00070018"/>
    <w:rsid w:val="000700D2"/>
    <w:rsid w:val="000705F4"/>
    <w:rsid w:val="00070CCD"/>
    <w:rsid w:val="000711BB"/>
    <w:rsid w:val="00071454"/>
    <w:rsid w:val="00071B6E"/>
    <w:rsid w:val="00071EC0"/>
    <w:rsid w:val="0007229F"/>
    <w:rsid w:val="0007246F"/>
    <w:rsid w:val="0007249F"/>
    <w:rsid w:val="000731BF"/>
    <w:rsid w:val="000731EC"/>
    <w:rsid w:val="00073331"/>
    <w:rsid w:val="0007366A"/>
    <w:rsid w:val="00073682"/>
    <w:rsid w:val="00073BBB"/>
    <w:rsid w:val="0007451C"/>
    <w:rsid w:val="00074A1C"/>
    <w:rsid w:val="00075099"/>
    <w:rsid w:val="0007554D"/>
    <w:rsid w:val="00075886"/>
    <w:rsid w:val="00076059"/>
    <w:rsid w:val="0007638F"/>
    <w:rsid w:val="000763EB"/>
    <w:rsid w:val="0007759C"/>
    <w:rsid w:val="000809F8"/>
    <w:rsid w:val="00080D94"/>
    <w:rsid w:val="0008136C"/>
    <w:rsid w:val="00081385"/>
    <w:rsid w:val="00081504"/>
    <w:rsid w:val="00081513"/>
    <w:rsid w:val="00081D0D"/>
    <w:rsid w:val="00081E3F"/>
    <w:rsid w:val="0008232D"/>
    <w:rsid w:val="000823A8"/>
    <w:rsid w:val="0008254A"/>
    <w:rsid w:val="000826EA"/>
    <w:rsid w:val="00082B9F"/>
    <w:rsid w:val="00082CCF"/>
    <w:rsid w:val="00082D99"/>
    <w:rsid w:val="00082FEB"/>
    <w:rsid w:val="00083154"/>
    <w:rsid w:val="00083567"/>
    <w:rsid w:val="000838BA"/>
    <w:rsid w:val="00083A3B"/>
    <w:rsid w:val="00083EBA"/>
    <w:rsid w:val="00083FF7"/>
    <w:rsid w:val="0008400B"/>
    <w:rsid w:val="0008416A"/>
    <w:rsid w:val="000843EE"/>
    <w:rsid w:val="00084508"/>
    <w:rsid w:val="00084C45"/>
    <w:rsid w:val="00084E82"/>
    <w:rsid w:val="00085000"/>
    <w:rsid w:val="00086057"/>
    <w:rsid w:val="0008655B"/>
    <w:rsid w:val="00086E41"/>
    <w:rsid w:val="00086F5C"/>
    <w:rsid w:val="000871F0"/>
    <w:rsid w:val="00087487"/>
    <w:rsid w:val="000874B1"/>
    <w:rsid w:val="0008798E"/>
    <w:rsid w:val="00087F94"/>
    <w:rsid w:val="000900B1"/>
    <w:rsid w:val="000901F3"/>
    <w:rsid w:val="00090221"/>
    <w:rsid w:val="00090447"/>
    <w:rsid w:val="0009060E"/>
    <w:rsid w:val="00090930"/>
    <w:rsid w:val="00090936"/>
    <w:rsid w:val="00090F8C"/>
    <w:rsid w:val="0009100B"/>
    <w:rsid w:val="000911AF"/>
    <w:rsid w:val="000914DC"/>
    <w:rsid w:val="00091A3E"/>
    <w:rsid w:val="00091A94"/>
    <w:rsid w:val="00092C10"/>
    <w:rsid w:val="00092C74"/>
    <w:rsid w:val="00092D9F"/>
    <w:rsid w:val="000932DD"/>
    <w:rsid w:val="0009354F"/>
    <w:rsid w:val="0009377C"/>
    <w:rsid w:val="00093B4C"/>
    <w:rsid w:val="00093B63"/>
    <w:rsid w:val="00093B7F"/>
    <w:rsid w:val="000944AF"/>
    <w:rsid w:val="00094885"/>
    <w:rsid w:val="00094949"/>
    <w:rsid w:val="00094AD8"/>
    <w:rsid w:val="00094AF9"/>
    <w:rsid w:val="00094B27"/>
    <w:rsid w:val="00094B81"/>
    <w:rsid w:val="00095625"/>
    <w:rsid w:val="00095665"/>
    <w:rsid w:val="0009598F"/>
    <w:rsid w:val="00095DC9"/>
    <w:rsid w:val="00096218"/>
    <w:rsid w:val="00096293"/>
    <w:rsid w:val="0009651F"/>
    <w:rsid w:val="00096707"/>
    <w:rsid w:val="00096749"/>
    <w:rsid w:val="00096B43"/>
    <w:rsid w:val="00096BCF"/>
    <w:rsid w:val="00097047"/>
    <w:rsid w:val="000970FE"/>
    <w:rsid w:val="0009747E"/>
    <w:rsid w:val="00097783"/>
    <w:rsid w:val="000978FB"/>
    <w:rsid w:val="00097B86"/>
    <w:rsid w:val="000A03D7"/>
    <w:rsid w:val="000A0794"/>
    <w:rsid w:val="000A0D23"/>
    <w:rsid w:val="000A101C"/>
    <w:rsid w:val="000A1382"/>
    <w:rsid w:val="000A1ACB"/>
    <w:rsid w:val="000A1C08"/>
    <w:rsid w:val="000A1D23"/>
    <w:rsid w:val="000A1EA3"/>
    <w:rsid w:val="000A1F8A"/>
    <w:rsid w:val="000A21AE"/>
    <w:rsid w:val="000A23B4"/>
    <w:rsid w:val="000A2959"/>
    <w:rsid w:val="000A2A3D"/>
    <w:rsid w:val="000A2CDE"/>
    <w:rsid w:val="000A3197"/>
    <w:rsid w:val="000A321B"/>
    <w:rsid w:val="000A32F2"/>
    <w:rsid w:val="000A3A55"/>
    <w:rsid w:val="000A4300"/>
    <w:rsid w:val="000A440E"/>
    <w:rsid w:val="000A527C"/>
    <w:rsid w:val="000A59AD"/>
    <w:rsid w:val="000A601A"/>
    <w:rsid w:val="000A605D"/>
    <w:rsid w:val="000A6208"/>
    <w:rsid w:val="000A6A66"/>
    <w:rsid w:val="000A6E77"/>
    <w:rsid w:val="000A7160"/>
    <w:rsid w:val="000A7D60"/>
    <w:rsid w:val="000B00F0"/>
    <w:rsid w:val="000B02D2"/>
    <w:rsid w:val="000B0367"/>
    <w:rsid w:val="000B04C3"/>
    <w:rsid w:val="000B075C"/>
    <w:rsid w:val="000B0B7D"/>
    <w:rsid w:val="000B0C86"/>
    <w:rsid w:val="000B0E2A"/>
    <w:rsid w:val="000B0F75"/>
    <w:rsid w:val="000B0F7A"/>
    <w:rsid w:val="000B14AD"/>
    <w:rsid w:val="000B14EB"/>
    <w:rsid w:val="000B151D"/>
    <w:rsid w:val="000B153B"/>
    <w:rsid w:val="000B1587"/>
    <w:rsid w:val="000B1CA6"/>
    <w:rsid w:val="000B1D23"/>
    <w:rsid w:val="000B2067"/>
    <w:rsid w:val="000B28F0"/>
    <w:rsid w:val="000B2E45"/>
    <w:rsid w:val="000B2EAB"/>
    <w:rsid w:val="000B3267"/>
    <w:rsid w:val="000B3681"/>
    <w:rsid w:val="000B3E65"/>
    <w:rsid w:val="000B3E9E"/>
    <w:rsid w:val="000B4312"/>
    <w:rsid w:val="000B43B4"/>
    <w:rsid w:val="000B4526"/>
    <w:rsid w:val="000B4EA2"/>
    <w:rsid w:val="000B6743"/>
    <w:rsid w:val="000B69F4"/>
    <w:rsid w:val="000B6C2B"/>
    <w:rsid w:val="000B6EE7"/>
    <w:rsid w:val="000B7993"/>
    <w:rsid w:val="000B7E3F"/>
    <w:rsid w:val="000C01E4"/>
    <w:rsid w:val="000C050C"/>
    <w:rsid w:val="000C0A5C"/>
    <w:rsid w:val="000C0AD3"/>
    <w:rsid w:val="000C0CED"/>
    <w:rsid w:val="000C0D79"/>
    <w:rsid w:val="000C12E8"/>
    <w:rsid w:val="000C1561"/>
    <w:rsid w:val="000C1588"/>
    <w:rsid w:val="000C23E7"/>
    <w:rsid w:val="000C242F"/>
    <w:rsid w:val="000C2443"/>
    <w:rsid w:val="000C2B93"/>
    <w:rsid w:val="000C3008"/>
    <w:rsid w:val="000C32C0"/>
    <w:rsid w:val="000C37B1"/>
    <w:rsid w:val="000C3B76"/>
    <w:rsid w:val="000C4362"/>
    <w:rsid w:val="000C448B"/>
    <w:rsid w:val="000C4CD0"/>
    <w:rsid w:val="000C4F1C"/>
    <w:rsid w:val="000C5370"/>
    <w:rsid w:val="000C560B"/>
    <w:rsid w:val="000C61FF"/>
    <w:rsid w:val="000C6323"/>
    <w:rsid w:val="000C6857"/>
    <w:rsid w:val="000C688E"/>
    <w:rsid w:val="000C6D44"/>
    <w:rsid w:val="000C7090"/>
    <w:rsid w:val="000C7268"/>
    <w:rsid w:val="000C72D7"/>
    <w:rsid w:val="000C747E"/>
    <w:rsid w:val="000C776C"/>
    <w:rsid w:val="000C7960"/>
    <w:rsid w:val="000C7A8B"/>
    <w:rsid w:val="000C7F5D"/>
    <w:rsid w:val="000D0004"/>
    <w:rsid w:val="000D0567"/>
    <w:rsid w:val="000D0737"/>
    <w:rsid w:val="000D0D4B"/>
    <w:rsid w:val="000D0D60"/>
    <w:rsid w:val="000D17AA"/>
    <w:rsid w:val="000D193F"/>
    <w:rsid w:val="000D196B"/>
    <w:rsid w:val="000D1A13"/>
    <w:rsid w:val="000D1D34"/>
    <w:rsid w:val="000D1FC5"/>
    <w:rsid w:val="000D204C"/>
    <w:rsid w:val="000D2144"/>
    <w:rsid w:val="000D2466"/>
    <w:rsid w:val="000D2764"/>
    <w:rsid w:val="000D3202"/>
    <w:rsid w:val="000D3210"/>
    <w:rsid w:val="000D3308"/>
    <w:rsid w:val="000D3509"/>
    <w:rsid w:val="000D3932"/>
    <w:rsid w:val="000D3AD0"/>
    <w:rsid w:val="000D3BA8"/>
    <w:rsid w:val="000D3E9B"/>
    <w:rsid w:val="000D4328"/>
    <w:rsid w:val="000D433C"/>
    <w:rsid w:val="000D445E"/>
    <w:rsid w:val="000D46D2"/>
    <w:rsid w:val="000D4DB8"/>
    <w:rsid w:val="000D4FB8"/>
    <w:rsid w:val="000D518B"/>
    <w:rsid w:val="000D51BE"/>
    <w:rsid w:val="000D5397"/>
    <w:rsid w:val="000D565C"/>
    <w:rsid w:val="000D575B"/>
    <w:rsid w:val="000D5940"/>
    <w:rsid w:val="000D5957"/>
    <w:rsid w:val="000D5E17"/>
    <w:rsid w:val="000D61E0"/>
    <w:rsid w:val="000D65D8"/>
    <w:rsid w:val="000D750F"/>
    <w:rsid w:val="000D7A4F"/>
    <w:rsid w:val="000E05C1"/>
    <w:rsid w:val="000E0709"/>
    <w:rsid w:val="000E0749"/>
    <w:rsid w:val="000E0ADF"/>
    <w:rsid w:val="000E0B3F"/>
    <w:rsid w:val="000E0CA3"/>
    <w:rsid w:val="000E0FEF"/>
    <w:rsid w:val="000E1B22"/>
    <w:rsid w:val="000E2924"/>
    <w:rsid w:val="000E2DF9"/>
    <w:rsid w:val="000E2E20"/>
    <w:rsid w:val="000E2E5B"/>
    <w:rsid w:val="000E2E74"/>
    <w:rsid w:val="000E2F77"/>
    <w:rsid w:val="000E3289"/>
    <w:rsid w:val="000E32A9"/>
    <w:rsid w:val="000E3D41"/>
    <w:rsid w:val="000E3D9A"/>
    <w:rsid w:val="000E3F4F"/>
    <w:rsid w:val="000E4058"/>
    <w:rsid w:val="000E40A2"/>
    <w:rsid w:val="000E4119"/>
    <w:rsid w:val="000E41E2"/>
    <w:rsid w:val="000E46AF"/>
    <w:rsid w:val="000E48EE"/>
    <w:rsid w:val="000E4A8C"/>
    <w:rsid w:val="000E4ACC"/>
    <w:rsid w:val="000E521A"/>
    <w:rsid w:val="000E5FB2"/>
    <w:rsid w:val="000E61DF"/>
    <w:rsid w:val="000E6457"/>
    <w:rsid w:val="000E658F"/>
    <w:rsid w:val="000E65B4"/>
    <w:rsid w:val="000E68BD"/>
    <w:rsid w:val="000E6985"/>
    <w:rsid w:val="000E6AF9"/>
    <w:rsid w:val="000E6F88"/>
    <w:rsid w:val="000E75D0"/>
    <w:rsid w:val="000E7D40"/>
    <w:rsid w:val="000E7FE4"/>
    <w:rsid w:val="000F02DA"/>
    <w:rsid w:val="000F0510"/>
    <w:rsid w:val="000F0C45"/>
    <w:rsid w:val="000F0C5A"/>
    <w:rsid w:val="000F0FE6"/>
    <w:rsid w:val="000F15A8"/>
    <w:rsid w:val="000F1912"/>
    <w:rsid w:val="000F1AE3"/>
    <w:rsid w:val="000F1E50"/>
    <w:rsid w:val="000F1E9A"/>
    <w:rsid w:val="000F1FA2"/>
    <w:rsid w:val="000F1FF8"/>
    <w:rsid w:val="000F2343"/>
    <w:rsid w:val="000F242A"/>
    <w:rsid w:val="000F254E"/>
    <w:rsid w:val="000F26A0"/>
    <w:rsid w:val="000F29A4"/>
    <w:rsid w:val="000F2C93"/>
    <w:rsid w:val="000F2CAC"/>
    <w:rsid w:val="000F30A8"/>
    <w:rsid w:val="000F314E"/>
    <w:rsid w:val="000F316C"/>
    <w:rsid w:val="000F325E"/>
    <w:rsid w:val="000F3320"/>
    <w:rsid w:val="000F3365"/>
    <w:rsid w:val="000F36C8"/>
    <w:rsid w:val="000F3717"/>
    <w:rsid w:val="000F3854"/>
    <w:rsid w:val="000F3F84"/>
    <w:rsid w:val="000F4004"/>
    <w:rsid w:val="000F42C1"/>
    <w:rsid w:val="000F4375"/>
    <w:rsid w:val="000F451B"/>
    <w:rsid w:val="000F48F3"/>
    <w:rsid w:val="000F4B04"/>
    <w:rsid w:val="000F4F5E"/>
    <w:rsid w:val="000F52AD"/>
    <w:rsid w:val="000F57B2"/>
    <w:rsid w:val="000F5914"/>
    <w:rsid w:val="000F5973"/>
    <w:rsid w:val="000F5BD2"/>
    <w:rsid w:val="000F5F9C"/>
    <w:rsid w:val="000F633B"/>
    <w:rsid w:val="000F6595"/>
    <w:rsid w:val="000F65A9"/>
    <w:rsid w:val="000F6DEF"/>
    <w:rsid w:val="000F7319"/>
    <w:rsid w:val="000F7620"/>
    <w:rsid w:val="000F79A4"/>
    <w:rsid w:val="000F7E76"/>
    <w:rsid w:val="000F7ED0"/>
    <w:rsid w:val="00100277"/>
    <w:rsid w:val="0010027C"/>
    <w:rsid w:val="001004B6"/>
    <w:rsid w:val="0010072E"/>
    <w:rsid w:val="0010072F"/>
    <w:rsid w:val="00100B46"/>
    <w:rsid w:val="00100D24"/>
    <w:rsid w:val="001014EB"/>
    <w:rsid w:val="00101BE7"/>
    <w:rsid w:val="00102188"/>
    <w:rsid w:val="001026B6"/>
    <w:rsid w:val="00102AD1"/>
    <w:rsid w:val="00102BA8"/>
    <w:rsid w:val="00102E02"/>
    <w:rsid w:val="00102EE6"/>
    <w:rsid w:val="00102F79"/>
    <w:rsid w:val="001033D8"/>
    <w:rsid w:val="001036F4"/>
    <w:rsid w:val="00103AD0"/>
    <w:rsid w:val="00103EAB"/>
    <w:rsid w:val="00103F19"/>
    <w:rsid w:val="00104135"/>
    <w:rsid w:val="00104395"/>
    <w:rsid w:val="00104428"/>
    <w:rsid w:val="00104D48"/>
    <w:rsid w:val="00104DAE"/>
    <w:rsid w:val="0010526E"/>
    <w:rsid w:val="001053DE"/>
    <w:rsid w:val="00105448"/>
    <w:rsid w:val="00105545"/>
    <w:rsid w:val="00105806"/>
    <w:rsid w:val="00105873"/>
    <w:rsid w:val="00105AC6"/>
    <w:rsid w:val="00105B9C"/>
    <w:rsid w:val="00106344"/>
    <w:rsid w:val="00106492"/>
    <w:rsid w:val="00106849"/>
    <w:rsid w:val="00106EA5"/>
    <w:rsid w:val="001076BC"/>
    <w:rsid w:val="001077C3"/>
    <w:rsid w:val="00107803"/>
    <w:rsid w:val="0010780F"/>
    <w:rsid w:val="00107964"/>
    <w:rsid w:val="0010798E"/>
    <w:rsid w:val="00107BCB"/>
    <w:rsid w:val="0011004F"/>
    <w:rsid w:val="00110319"/>
    <w:rsid w:val="001104CA"/>
    <w:rsid w:val="00110677"/>
    <w:rsid w:val="00110762"/>
    <w:rsid w:val="001107F3"/>
    <w:rsid w:val="00110C3A"/>
    <w:rsid w:val="00110FE9"/>
    <w:rsid w:val="00111203"/>
    <w:rsid w:val="0011174D"/>
    <w:rsid w:val="00111A2D"/>
    <w:rsid w:val="00112437"/>
    <w:rsid w:val="00112C22"/>
    <w:rsid w:val="00112C81"/>
    <w:rsid w:val="00112ED5"/>
    <w:rsid w:val="001130B9"/>
    <w:rsid w:val="00113238"/>
    <w:rsid w:val="0011326A"/>
    <w:rsid w:val="001132C2"/>
    <w:rsid w:val="0011361D"/>
    <w:rsid w:val="00114203"/>
    <w:rsid w:val="00114538"/>
    <w:rsid w:val="00114B28"/>
    <w:rsid w:val="00114C9C"/>
    <w:rsid w:val="00114CD5"/>
    <w:rsid w:val="00115142"/>
    <w:rsid w:val="001151F2"/>
    <w:rsid w:val="001153C8"/>
    <w:rsid w:val="00115A0F"/>
    <w:rsid w:val="00115F0B"/>
    <w:rsid w:val="0011612C"/>
    <w:rsid w:val="001163FB"/>
    <w:rsid w:val="00116546"/>
    <w:rsid w:val="00116B1E"/>
    <w:rsid w:val="00116D69"/>
    <w:rsid w:val="00117412"/>
    <w:rsid w:val="00117777"/>
    <w:rsid w:val="00117A6F"/>
    <w:rsid w:val="00117A8F"/>
    <w:rsid w:val="001204EA"/>
    <w:rsid w:val="00120C2F"/>
    <w:rsid w:val="00120CCB"/>
    <w:rsid w:val="001211F3"/>
    <w:rsid w:val="00121334"/>
    <w:rsid w:val="0012135C"/>
    <w:rsid w:val="0012140E"/>
    <w:rsid w:val="001214FC"/>
    <w:rsid w:val="00121507"/>
    <w:rsid w:val="00121882"/>
    <w:rsid w:val="00121FA6"/>
    <w:rsid w:val="00122287"/>
    <w:rsid w:val="00122351"/>
    <w:rsid w:val="00122495"/>
    <w:rsid w:val="001224E8"/>
    <w:rsid w:val="00122878"/>
    <w:rsid w:val="00123032"/>
    <w:rsid w:val="00123371"/>
    <w:rsid w:val="001237D7"/>
    <w:rsid w:val="00123811"/>
    <w:rsid w:val="00123B01"/>
    <w:rsid w:val="00123C64"/>
    <w:rsid w:val="001241DB"/>
    <w:rsid w:val="001242D5"/>
    <w:rsid w:val="0012525E"/>
    <w:rsid w:val="00125298"/>
    <w:rsid w:val="001252BB"/>
    <w:rsid w:val="001253B3"/>
    <w:rsid w:val="001255E3"/>
    <w:rsid w:val="00125D5F"/>
    <w:rsid w:val="00125DBC"/>
    <w:rsid w:val="0012662F"/>
    <w:rsid w:val="00126A92"/>
    <w:rsid w:val="00126B0E"/>
    <w:rsid w:val="00126E22"/>
    <w:rsid w:val="00126EE7"/>
    <w:rsid w:val="0012700A"/>
    <w:rsid w:val="00127225"/>
    <w:rsid w:val="00127689"/>
    <w:rsid w:val="0012769F"/>
    <w:rsid w:val="00127EAB"/>
    <w:rsid w:val="00127EFE"/>
    <w:rsid w:val="001300DA"/>
    <w:rsid w:val="0013017F"/>
    <w:rsid w:val="0013075A"/>
    <w:rsid w:val="00130883"/>
    <w:rsid w:val="00130A92"/>
    <w:rsid w:val="0013115F"/>
    <w:rsid w:val="00131A6F"/>
    <w:rsid w:val="00131B97"/>
    <w:rsid w:val="00131CF7"/>
    <w:rsid w:val="00131EAF"/>
    <w:rsid w:val="00131FBE"/>
    <w:rsid w:val="00132C0F"/>
    <w:rsid w:val="00133109"/>
    <w:rsid w:val="0013321E"/>
    <w:rsid w:val="00133412"/>
    <w:rsid w:val="00133514"/>
    <w:rsid w:val="001336B7"/>
    <w:rsid w:val="00133A14"/>
    <w:rsid w:val="00133A42"/>
    <w:rsid w:val="00133C00"/>
    <w:rsid w:val="00133F38"/>
    <w:rsid w:val="00134895"/>
    <w:rsid w:val="00134DAB"/>
    <w:rsid w:val="00134F37"/>
    <w:rsid w:val="00135059"/>
    <w:rsid w:val="001356EA"/>
    <w:rsid w:val="001357E6"/>
    <w:rsid w:val="00135ADC"/>
    <w:rsid w:val="00135B9C"/>
    <w:rsid w:val="001361CE"/>
    <w:rsid w:val="00136BB5"/>
    <w:rsid w:val="001371C9"/>
    <w:rsid w:val="00137897"/>
    <w:rsid w:val="001400E2"/>
    <w:rsid w:val="00140203"/>
    <w:rsid w:val="0014068A"/>
    <w:rsid w:val="00140780"/>
    <w:rsid w:val="00140CEB"/>
    <w:rsid w:val="00140FE7"/>
    <w:rsid w:val="001414E7"/>
    <w:rsid w:val="00141885"/>
    <w:rsid w:val="001419F2"/>
    <w:rsid w:val="00141A8C"/>
    <w:rsid w:val="00141B5B"/>
    <w:rsid w:val="00141C07"/>
    <w:rsid w:val="00142513"/>
    <w:rsid w:val="00142816"/>
    <w:rsid w:val="0014290B"/>
    <w:rsid w:val="00142A6F"/>
    <w:rsid w:val="00142C02"/>
    <w:rsid w:val="00142D9D"/>
    <w:rsid w:val="00142EC4"/>
    <w:rsid w:val="00143426"/>
    <w:rsid w:val="00143A41"/>
    <w:rsid w:val="00143D69"/>
    <w:rsid w:val="00144120"/>
    <w:rsid w:val="00144404"/>
    <w:rsid w:val="001446D4"/>
    <w:rsid w:val="00144F9D"/>
    <w:rsid w:val="0014506D"/>
    <w:rsid w:val="001450A6"/>
    <w:rsid w:val="00145201"/>
    <w:rsid w:val="001452A2"/>
    <w:rsid w:val="00145580"/>
    <w:rsid w:val="001457B6"/>
    <w:rsid w:val="00145BCF"/>
    <w:rsid w:val="00146095"/>
    <w:rsid w:val="001460CB"/>
    <w:rsid w:val="00146168"/>
    <w:rsid w:val="001461CA"/>
    <w:rsid w:val="0014628A"/>
    <w:rsid w:val="00146995"/>
    <w:rsid w:val="00146F32"/>
    <w:rsid w:val="0014733B"/>
    <w:rsid w:val="001474E0"/>
    <w:rsid w:val="00147766"/>
    <w:rsid w:val="00147D33"/>
    <w:rsid w:val="00150060"/>
    <w:rsid w:val="00150145"/>
    <w:rsid w:val="00150800"/>
    <w:rsid w:val="00150A8C"/>
    <w:rsid w:val="00150C3D"/>
    <w:rsid w:val="00150C8B"/>
    <w:rsid w:val="001512CB"/>
    <w:rsid w:val="001516A8"/>
    <w:rsid w:val="00151729"/>
    <w:rsid w:val="00151737"/>
    <w:rsid w:val="001517C3"/>
    <w:rsid w:val="0015185B"/>
    <w:rsid w:val="001519A0"/>
    <w:rsid w:val="00151BA3"/>
    <w:rsid w:val="00151CA4"/>
    <w:rsid w:val="00151CC5"/>
    <w:rsid w:val="00151F40"/>
    <w:rsid w:val="00152053"/>
    <w:rsid w:val="001527E5"/>
    <w:rsid w:val="00152A15"/>
    <w:rsid w:val="0015300B"/>
    <w:rsid w:val="001532E2"/>
    <w:rsid w:val="001532E8"/>
    <w:rsid w:val="0015381A"/>
    <w:rsid w:val="00153B8E"/>
    <w:rsid w:val="00153C46"/>
    <w:rsid w:val="00153EBA"/>
    <w:rsid w:val="0015488A"/>
    <w:rsid w:val="00154913"/>
    <w:rsid w:val="00154A03"/>
    <w:rsid w:val="00154B9B"/>
    <w:rsid w:val="001554ED"/>
    <w:rsid w:val="0015573D"/>
    <w:rsid w:val="00155B33"/>
    <w:rsid w:val="00155C81"/>
    <w:rsid w:val="00155DF6"/>
    <w:rsid w:val="00155E63"/>
    <w:rsid w:val="00156244"/>
    <w:rsid w:val="0015634A"/>
    <w:rsid w:val="00156757"/>
    <w:rsid w:val="00156869"/>
    <w:rsid w:val="00156949"/>
    <w:rsid w:val="00156CF8"/>
    <w:rsid w:val="00156FB7"/>
    <w:rsid w:val="00157217"/>
    <w:rsid w:val="00157CF3"/>
    <w:rsid w:val="00160304"/>
    <w:rsid w:val="00160325"/>
    <w:rsid w:val="001603A7"/>
    <w:rsid w:val="00160C4A"/>
    <w:rsid w:val="00160D7C"/>
    <w:rsid w:val="00160F4A"/>
    <w:rsid w:val="001613A7"/>
    <w:rsid w:val="0016152F"/>
    <w:rsid w:val="00161B83"/>
    <w:rsid w:val="00162151"/>
    <w:rsid w:val="00162210"/>
    <w:rsid w:val="0016236A"/>
    <w:rsid w:val="00162581"/>
    <w:rsid w:val="00162702"/>
    <w:rsid w:val="00162896"/>
    <w:rsid w:val="00162D06"/>
    <w:rsid w:val="00162F91"/>
    <w:rsid w:val="0016333B"/>
    <w:rsid w:val="00163568"/>
    <w:rsid w:val="0016359C"/>
    <w:rsid w:val="00163CFF"/>
    <w:rsid w:val="00163EB3"/>
    <w:rsid w:val="00164933"/>
    <w:rsid w:val="00164A1B"/>
    <w:rsid w:val="00164F65"/>
    <w:rsid w:val="0016508B"/>
    <w:rsid w:val="0016556A"/>
    <w:rsid w:val="00165613"/>
    <w:rsid w:val="001658C5"/>
    <w:rsid w:val="00165E45"/>
    <w:rsid w:val="00166307"/>
    <w:rsid w:val="00166531"/>
    <w:rsid w:val="001668B3"/>
    <w:rsid w:val="00167294"/>
    <w:rsid w:val="00167FEB"/>
    <w:rsid w:val="0017047C"/>
    <w:rsid w:val="00170721"/>
    <w:rsid w:val="00170A71"/>
    <w:rsid w:val="00170BCF"/>
    <w:rsid w:val="00171061"/>
    <w:rsid w:val="001712EA"/>
    <w:rsid w:val="0017134A"/>
    <w:rsid w:val="00172094"/>
    <w:rsid w:val="0017228D"/>
    <w:rsid w:val="0017250C"/>
    <w:rsid w:val="00172968"/>
    <w:rsid w:val="00173640"/>
    <w:rsid w:val="00173FBA"/>
    <w:rsid w:val="001747F2"/>
    <w:rsid w:val="00174B85"/>
    <w:rsid w:val="00174B93"/>
    <w:rsid w:val="00174D9E"/>
    <w:rsid w:val="0017504F"/>
    <w:rsid w:val="00175150"/>
    <w:rsid w:val="00175274"/>
    <w:rsid w:val="00175276"/>
    <w:rsid w:val="001754AC"/>
    <w:rsid w:val="0017562D"/>
    <w:rsid w:val="0017616E"/>
    <w:rsid w:val="0017633B"/>
    <w:rsid w:val="0017677A"/>
    <w:rsid w:val="001768AF"/>
    <w:rsid w:val="00176BF5"/>
    <w:rsid w:val="00176F32"/>
    <w:rsid w:val="001771C6"/>
    <w:rsid w:val="001773A7"/>
    <w:rsid w:val="0017761D"/>
    <w:rsid w:val="0017771C"/>
    <w:rsid w:val="0017791A"/>
    <w:rsid w:val="00177E69"/>
    <w:rsid w:val="00177EF6"/>
    <w:rsid w:val="00177F8C"/>
    <w:rsid w:val="0018004D"/>
    <w:rsid w:val="00180074"/>
    <w:rsid w:val="00180E7A"/>
    <w:rsid w:val="00180F81"/>
    <w:rsid w:val="00181081"/>
    <w:rsid w:val="00181215"/>
    <w:rsid w:val="001813A3"/>
    <w:rsid w:val="0018168A"/>
    <w:rsid w:val="00181F3A"/>
    <w:rsid w:val="0018200E"/>
    <w:rsid w:val="001821DB"/>
    <w:rsid w:val="001823C4"/>
    <w:rsid w:val="00182459"/>
    <w:rsid w:val="00182680"/>
    <w:rsid w:val="001833FA"/>
    <w:rsid w:val="0018343F"/>
    <w:rsid w:val="00183496"/>
    <w:rsid w:val="00183982"/>
    <w:rsid w:val="0018412E"/>
    <w:rsid w:val="00184169"/>
    <w:rsid w:val="001846CA"/>
    <w:rsid w:val="00184AD3"/>
    <w:rsid w:val="00184E53"/>
    <w:rsid w:val="00185291"/>
    <w:rsid w:val="001855FA"/>
    <w:rsid w:val="00185677"/>
    <w:rsid w:val="001859C8"/>
    <w:rsid w:val="00185F64"/>
    <w:rsid w:val="00186809"/>
    <w:rsid w:val="001869CE"/>
    <w:rsid w:val="00186B8E"/>
    <w:rsid w:val="00186FE6"/>
    <w:rsid w:val="00187456"/>
    <w:rsid w:val="00187600"/>
    <w:rsid w:val="00187D09"/>
    <w:rsid w:val="00187FC4"/>
    <w:rsid w:val="001901A2"/>
    <w:rsid w:val="0019032B"/>
    <w:rsid w:val="00190C69"/>
    <w:rsid w:val="00190D44"/>
    <w:rsid w:val="001914BA"/>
    <w:rsid w:val="00191599"/>
    <w:rsid w:val="00191727"/>
    <w:rsid w:val="0019225A"/>
    <w:rsid w:val="001922D9"/>
    <w:rsid w:val="00192349"/>
    <w:rsid w:val="0019263B"/>
    <w:rsid w:val="00192819"/>
    <w:rsid w:val="00192BD7"/>
    <w:rsid w:val="0019310F"/>
    <w:rsid w:val="0019316E"/>
    <w:rsid w:val="0019345C"/>
    <w:rsid w:val="00193841"/>
    <w:rsid w:val="0019386C"/>
    <w:rsid w:val="001938F0"/>
    <w:rsid w:val="00194710"/>
    <w:rsid w:val="00194824"/>
    <w:rsid w:val="00194FE9"/>
    <w:rsid w:val="001950A4"/>
    <w:rsid w:val="0019583F"/>
    <w:rsid w:val="001959A0"/>
    <w:rsid w:val="00196220"/>
    <w:rsid w:val="0019677A"/>
    <w:rsid w:val="00196C04"/>
    <w:rsid w:val="00196CBF"/>
    <w:rsid w:val="001973DB"/>
    <w:rsid w:val="001975C2"/>
    <w:rsid w:val="00197618"/>
    <w:rsid w:val="0019780F"/>
    <w:rsid w:val="0019781E"/>
    <w:rsid w:val="00197C2C"/>
    <w:rsid w:val="00197ECC"/>
    <w:rsid w:val="001A028D"/>
    <w:rsid w:val="001A051F"/>
    <w:rsid w:val="001A0B4F"/>
    <w:rsid w:val="001A107C"/>
    <w:rsid w:val="001A11AA"/>
    <w:rsid w:val="001A1290"/>
    <w:rsid w:val="001A12A9"/>
    <w:rsid w:val="001A1472"/>
    <w:rsid w:val="001A19BE"/>
    <w:rsid w:val="001A1A83"/>
    <w:rsid w:val="001A1B1F"/>
    <w:rsid w:val="001A2683"/>
    <w:rsid w:val="001A2809"/>
    <w:rsid w:val="001A2903"/>
    <w:rsid w:val="001A2BA4"/>
    <w:rsid w:val="001A2C2C"/>
    <w:rsid w:val="001A2C8A"/>
    <w:rsid w:val="001A34F2"/>
    <w:rsid w:val="001A3657"/>
    <w:rsid w:val="001A37AA"/>
    <w:rsid w:val="001A38F2"/>
    <w:rsid w:val="001A41D3"/>
    <w:rsid w:val="001A4280"/>
    <w:rsid w:val="001A42B0"/>
    <w:rsid w:val="001A480A"/>
    <w:rsid w:val="001A4D49"/>
    <w:rsid w:val="001A4F39"/>
    <w:rsid w:val="001A51F2"/>
    <w:rsid w:val="001A567A"/>
    <w:rsid w:val="001A591B"/>
    <w:rsid w:val="001A5952"/>
    <w:rsid w:val="001A5A2F"/>
    <w:rsid w:val="001A5AEA"/>
    <w:rsid w:val="001A65E1"/>
    <w:rsid w:val="001A677A"/>
    <w:rsid w:val="001A68EC"/>
    <w:rsid w:val="001A6CAC"/>
    <w:rsid w:val="001A73C7"/>
    <w:rsid w:val="001A74C3"/>
    <w:rsid w:val="001A7BB9"/>
    <w:rsid w:val="001A7EF9"/>
    <w:rsid w:val="001B0722"/>
    <w:rsid w:val="001B0AF8"/>
    <w:rsid w:val="001B19F8"/>
    <w:rsid w:val="001B1BFE"/>
    <w:rsid w:val="001B1D3D"/>
    <w:rsid w:val="001B25D2"/>
    <w:rsid w:val="001B2AA7"/>
    <w:rsid w:val="001B2D93"/>
    <w:rsid w:val="001B3256"/>
    <w:rsid w:val="001B32FE"/>
    <w:rsid w:val="001B33AD"/>
    <w:rsid w:val="001B33F4"/>
    <w:rsid w:val="001B3497"/>
    <w:rsid w:val="001B3C59"/>
    <w:rsid w:val="001B3C71"/>
    <w:rsid w:val="001B3CF2"/>
    <w:rsid w:val="001B3F5C"/>
    <w:rsid w:val="001B432C"/>
    <w:rsid w:val="001B44D8"/>
    <w:rsid w:val="001B4611"/>
    <w:rsid w:val="001B4635"/>
    <w:rsid w:val="001B4AA1"/>
    <w:rsid w:val="001B4C35"/>
    <w:rsid w:val="001B4CE7"/>
    <w:rsid w:val="001B4D48"/>
    <w:rsid w:val="001B5607"/>
    <w:rsid w:val="001B57C0"/>
    <w:rsid w:val="001B59D5"/>
    <w:rsid w:val="001B5CAB"/>
    <w:rsid w:val="001B5CC3"/>
    <w:rsid w:val="001B6125"/>
    <w:rsid w:val="001B6166"/>
    <w:rsid w:val="001B6437"/>
    <w:rsid w:val="001B65EB"/>
    <w:rsid w:val="001B664A"/>
    <w:rsid w:val="001B6970"/>
    <w:rsid w:val="001B6A0B"/>
    <w:rsid w:val="001B6C7E"/>
    <w:rsid w:val="001B6CF2"/>
    <w:rsid w:val="001B6CF8"/>
    <w:rsid w:val="001B6DB1"/>
    <w:rsid w:val="001B7515"/>
    <w:rsid w:val="001B7747"/>
    <w:rsid w:val="001C00F0"/>
    <w:rsid w:val="001C0182"/>
    <w:rsid w:val="001C026E"/>
    <w:rsid w:val="001C0A59"/>
    <w:rsid w:val="001C0EDE"/>
    <w:rsid w:val="001C10C4"/>
    <w:rsid w:val="001C1178"/>
    <w:rsid w:val="001C13E4"/>
    <w:rsid w:val="001C14EE"/>
    <w:rsid w:val="001C1B5B"/>
    <w:rsid w:val="001C2270"/>
    <w:rsid w:val="001C249D"/>
    <w:rsid w:val="001C307C"/>
    <w:rsid w:val="001C3200"/>
    <w:rsid w:val="001C3380"/>
    <w:rsid w:val="001C3ACD"/>
    <w:rsid w:val="001C3BBB"/>
    <w:rsid w:val="001C3DA7"/>
    <w:rsid w:val="001C3F5F"/>
    <w:rsid w:val="001C4465"/>
    <w:rsid w:val="001C4D9A"/>
    <w:rsid w:val="001C5224"/>
    <w:rsid w:val="001C558D"/>
    <w:rsid w:val="001C56B2"/>
    <w:rsid w:val="001C57B0"/>
    <w:rsid w:val="001C5831"/>
    <w:rsid w:val="001C5B08"/>
    <w:rsid w:val="001C5D22"/>
    <w:rsid w:val="001C5D29"/>
    <w:rsid w:val="001C5F38"/>
    <w:rsid w:val="001C6042"/>
    <w:rsid w:val="001C686D"/>
    <w:rsid w:val="001C6989"/>
    <w:rsid w:val="001C7005"/>
    <w:rsid w:val="001C72A9"/>
    <w:rsid w:val="001C7826"/>
    <w:rsid w:val="001C7890"/>
    <w:rsid w:val="001C7CBD"/>
    <w:rsid w:val="001C7D0C"/>
    <w:rsid w:val="001C7EEB"/>
    <w:rsid w:val="001D0512"/>
    <w:rsid w:val="001D069A"/>
    <w:rsid w:val="001D120D"/>
    <w:rsid w:val="001D169B"/>
    <w:rsid w:val="001D1808"/>
    <w:rsid w:val="001D1D0C"/>
    <w:rsid w:val="001D2530"/>
    <w:rsid w:val="001D2A91"/>
    <w:rsid w:val="001D2B0D"/>
    <w:rsid w:val="001D2C6A"/>
    <w:rsid w:val="001D302E"/>
    <w:rsid w:val="001D307A"/>
    <w:rsid w:val="001D30BE"/>
    <w:rsid w:val="001D34DB"/>
    <w:rsid w:val="001D3A83"/>
    <w:rsid w:val="001D3EC3"/>
    <w:rsid w:val="001D522E"/>
    <w:rsid w:val="001D566C"/>
    <w:rsid w:val="001D5A50"/>
    <w:rsid w:val="001D5C41"/>
    <w:rsid w:val="001D5F13"/>
    <w:rsid w:val="001D62AB"/>
    <w:rsid w:val="001D6379"/>
    <w:rsid w:val="001D64F9"/>
    <w:rsid w:val="001D677A"/>
    <w:rsid w:val="001D67A7"/>
    <w:rsid w:val="001D68BB"/>
    <w:rsid w:val="001D6C48"/>
    <w:rsid w:val="001D6E1A"/>
    <w:rsid w:val="001D6E3D"/>
    <w:rsid w:val="001D6F72"/>
    <w:rsid w:val="001D720F"/>
    <w:rsid w:val="001D78DD"/>
    <w:rsid w:val="001D7B47"/>
    <w:rsid w:val="001D7FF4"/>
    <w:rsid w:val="001E039B"/>
    <w:rsid w:val="001E12F4"/>
    <w:rsid w:val="001E2BA9"/>
    <w:rsid w:val="001E334D"/>
    <w:rsid w:val="001E3409"/>
    <w:rsid w:val="001E3C72"/>
    <w:rsid w:val="001E4611"/>
    <w:rsid w:val="001E47CF"/>
    <w:rsid w:val="001E4ED4"/>
    <w:rsid w:val="001E5D1C"/>
    <w:rsid w:val="001E61AD"/>
    <w:rsid w:val="001E6432"/>
    <w:rsid w:val="001E6909"/>
    <w:rsid w:val="001E699E"/>
    <w:rsid w:val="001E69EB"/>
    <w:rsid w:val="001E6AAE"/>
    <w:rsid w:val="001E6D0D"/>
    <w:rsid w:val="001E6EF1"/>
    <w:rsid w:val="001E7673"/>
    <w:rsid w:val="001E7903"/>
    <w:rsid w:val="001E7AC0"/>
    <w:rsid w:val="001E7DA6"/>
    <w:rsid w:val="001F0011"/>
    <w:rsid w:val="001F02CD"/>
    <w:rsid w:val="001F0CC9"/>
    <w:rsid w:val="001F0D0D"/>
    <w:rsid w:val="001F1440"/>
    <w:rsid w:val="001F1450"/>
    <w:rsid w:val="001F1B7B"/>
    <w:rsid w:val="001F202E"/>
    <w:rsid w:val="001F2119"/>
    <w:rsid w:val="001F23F8"/>
    <w:rsid w:val="001F25FD"/>
    <w:rsid w:val="001F292F"/>
    <w:rsid w:val="001F2B81"/>
    <w:rsid w:val="001F2CBA"/>
    <w:rsid w:val="001F2D6D"/>
    <w:rsid w:val="001F2EBD"/>
    <w:rsid w:val="001F3552"/>
    <w:rsid w:val="001F3617"/>
    <w:rsid w:val="001F3B2A"/>
    <w:rsid w:val="001F3C2A"/>
    <w:rsid w:val="001F3E96"/>
    <w:rsid w:val="001F3EE0"/>
    <w:rsid w:val="001F42E4"/>
    <w:rsid w:val="001F43A0"/>
    <w:rsid w:val="001F4535"/>
    <w:rsid w:val="001F4BDB"/>
    <w:rsid w:val="001F4D00"/>
    <w:rsid w:val="001F5059"/>
    <w:rsid w:val="001F5484"/>
    <w:rsid w:val="001F54FD"/>
    <w:rsid w:val="001F5917"/>
    <w:rsid w:val="001F5B41"/>
    <w:rsid w:val="001F60A8"/>
    <w:rsid w:val="001F648B"/>
    <w:rsid w:val="001F6572"/>
    <w:rsid w:val="001F67D7"/>
    <w:rsid w:val="001F6937"/>
    <w:rsid w:val="001F6987"/>
    <w:rsid w:val="001F6D34"/>
    <w:rsid w:val="001F6F03"/>
    <w:rsid w:val="001F6F32"/>
    <w:rsid w:val="001F6F99"/>
    <w:rsid w:val="001F71D8"/>
    <w:rsid w:val="001F7743"/>
    <w:rsid w:val="001F7918"/>
    <w:rsid w:val="001F7E49"/>
    <w:rsid w:val="001F7F5F"/>
    <w:rsid w:val="00200165"/>
    <w:rsid w:val="002006EC"/>
    <w:rsid w:val="0020089A"/>
    <w:rsid w:val="00200BCD"/>
    <w:rsid w:val="00201A9D"/>
    <w:rsid w:val="0020290C"/>
    <w:rsid w:val="00202A1F"/>
    <w:rsid w:val="002036AE"/>
    <w:rsid w:val="00203933"/>
    <w:rsid w:val="00203A0F"/>
    <w:rsid w:val="00203C9E"/>
    <w:rsid w:val="00203F92"/>
    <w:rsid w:val="0020447B"/>
    <w:rsid w:val="00204700"/>
    <w:rsid w:val="002056A2"/>
    <w:rsid w:val="002056AC"/>
    <w:rsid w:val="002060B8"/>
    <w:rsid w:val="00206163"/>
    <w:rsid w:val="00206335"/>
    <w:rsid w:val="0020633A"/>
    <w:rsid w:val="00206393"/>
    <w:rsid w:val="002069BA"/>
    <w:rsid w:val="00206C85"/>
    <w:rsid w:val="00206F70"/>
    <w:rsid w:val="002072B6"/>
    <w:rsid w:val="002076F4"/>
    <w:rsid w:val="00207E19"/>
    <w:rsid w:val="00207FAD"/>
    <w:rsid w:val="002102D0"/>
    <w:rsid w:val="00210339"/>
    <w:rsid w:val="0021065A"/>
    <w:rsid w:val="00210BF4"/>
    <w:rsid w:val="002114BD"/>
    <w:rsid w:val="0021187B"/>
    <w:rsid w:val="0021196A"/>
    <w:rsid w:val="00211993"/>
    <w:rsid w:val="002123A2"/>
    <w:rsid w:val="00212626"/>
    <w:rsid w:val="00212741"/>
    <w:rsid w:val="00213A91"/>
    <w:rsid w:val="00214431"/>
    <w:rsid w:val="00214B3F"/>
    <w:rsid w:val="0021590D"/>
    <w:rsid w:val="00215EC7"/>
    <w:rsid w:val="0021657E"/>
    <w:rsid w:val="002166B8"/>
    <w:rsid w:val="002169EE"/>
    <w:rsid w:val="00216D8A"/>
    <w:rsid w:val="00217408"/>
    <w:rsid w:val="002177C7"/>
    <w:rsid w:val="002177F6"/>
    <w:rsid w:val="00217A37"/>
    <w:rsid w:val="00217ACC"/>
    <w:rsid w:val="00220525"/>
    <w:rsid w:val="00221131"/>
    <w:rsid w:val="00221147"/>
    <w:rsid w:val="00221758"/>
    <w:rsid w:val="00221DF0"/>
    <w:rsid w:val="002224FC"/>
    <w:rsid w:val="00222505"/>
    <w:rsid w:val="0022260B"/>
    <w:rsid w:val="002229C8"/>
    <w:rsid w:val="00222A92"/>
    <w:rsid w:val="00222AA7"/>
    <w:rsid w:val="00222DA3"/>
    <w:rsid w:val="00222EDE"/>
    <w:rsid w:val="0022324F"/>
    <w:rsid w:val="002235E0"/>
    <w:rsid w:val="00223DDB"/>
    <w:rsid w:val="00224116"/>
    <w:rsid w:val="00224256"/>
    <w:rsid w:val="002244F7"/>
    <w:rsid w:val="002244FE"/>
    <w:rsid w:val="002252A5"/>
    <w:rsid w:val="002252D2"/>
    <w:rsid w:val="00225429"/>
    <w:rsid w:val="0022557B"/>
    <w:rsid w:val="0022581B"/>
    <w:rsid w:val="002259DE"/>
    <w:rsid w:val="00225BEE"/>
    <w:rsid w:val="00225E6B"/>
    <w:rsid w:val="002261E6"/>
    <w:rsid w:val="002266D9"/>
    <w:rsid w:val="00226E82"/>
    <w:rsid w:val="00227021"/>
    <w:rsid w:val="0022705F"/>
    <w:rsid w:val="002275F8"/>
    <w:rsid w:val="00227618"/>
    <w:rsid w:val="002277DB"/>
    <w:rsid w:val="002301BF"/>
    <w:rsid w:val="00230210"/>
    <w:rsid w:val="00230442"/>
    <w:rsid w:val="00230882"/>
    <w:rsid w:val="00230BA0"/>
    <w:rsid w:val="00230F5C"/>
    <w:rsid w:val="00230F63"/>
    <w:rsid w:val="00231693"/>
    <w:rsid w:val="00231A07"/>
    <w:rsid w:val="00231AEA"/>
    <w:rsid w:val="00231B9C"/>
    <w:rsid w:val="002322E4"/>
    <w:rsid w:val="00232417"/>
    <w:rsid w:val="002326EA"/>
    <w:rsid w:val="002328C8"/>
    <w:rsid w:val="0023294F"/>
    <w:rsid w:val="00232F50"/>
    <w:rsid w:val="002332DE"/>
    <w:rsid w:val="002335A4"/>
    <w:rsid w:val="00233764"/>
    <w:rsid w:val="0023376B"/>
    <w:rsid w:val="0023378C"/>
    <w:rsid w:val="00233A98"/>
    <w:rsid w:val="00233B98"/>
    <w:rsid w:val="00233BB5"/>
    <w:rsid w:val="002343F1"/>
    <w:rsid w:val="002343F3"/>
    <w:rsid w:val="002346B7"/>
    <w:rsid w:val="00234947"/>
    <w:rsid w:val="00234D3A"/>
    <w:rsid w:val="00234E25"/>
    <w:rsid w:val="00234E7D"/>
    <w:rsid w:val="00234EAC"/>
    <w:rsid w:val="0023544A"/>
    <w:rsid w:val="00235600"/>
    <w:rsid w:val="00235849"/>
    <w:rsid w:val="002358FD"/>
    <w:rsid w:val="0023604E"/>
    <w:rsid w:val="00236194"/>
    <w:rsid w:val="0023665F"/>
    <w:rsid w:val="00236826"/>
    <w:rsid w:val="00236AE5"/>
    <w:rsid w:val="002370C7"/>
    <w:rsid w:val="00237176"/>
    <w:rsid w:val="00237C9E"/>
    <w:rsid w:val="00237F5B"/>
    <w:rsid w:val="002401DA"/>
    <w:rsid w:val="002402A8"/>
    <w:rsid w:val="002405B6"/>
    <w:rsid w:val="00240655"/>
    <w:rsid w:val="002409F4"/>
    <w:rsid w:val="00240ABC"/>
    <w:rsid w:val="00240BC3"/>
    <w:rsid w:val="00240F02"/>
    <w:rsid w:val="00240FF8"/>
    <w:rsid w:val="002414E3"/>
    <w:rsid w:val="00241537"/>
    <w:rsid w:val="00241AD8"/>
    <w:rsid w:val="00241C67"/>
    <w:rsid w:val="00241D5D"/>
    <w:rsid w:val="00241DCD"/>
    <w:rsid w:val="002420B9"/>
    <w:rsid w:val="002425BC"/>
    <w:rsid w:val="00242A83"/>
    <w:rsid w:val="002431B9"/>
    <w:rsid w:val="00243361"/>
    <w:rsid w:val="002434DD"/>
    <w:rsid w:val="002434FD"/>
    <w:rsid w:val="00243976"/>
    <w:rsid w:val="00243ACA"/>
    <w:rsid w:val="00243D68"/>
    <w:rsid w:val="00244164"/>
    <w:rsid w:val="00244ED3"/>
    <w:rsid w:val="0024523C"/>
    <w:rsid w:val="0024571B"/>
    <w:rsid w:val="0024578A"/>
    <w:rsid w:val="00245AC3"/>
    <w:rsid w:val="00245B4A"/>
    <w:rsid w:val="00245CBF"/>
    <w:rsid w:val="00245FC5"/>
    <w:rsid w:val="00246340"/>
    <w:rsid w:val="0024644B"/>
    <w:rsid w:val="00246B4A"/>
    <w:rsid w:val="00247470"/>
    <w:rsid w:val="00247699"/>
    <w:rsid w:val="00247872"/>
    <w:rsid w:val="002479EA"/>
    <w:rsid w:val="00247B1E"/>
    <w:rsid w:val="00250731"/>
    <w:rsid w:val="0025088F"/>
    <w:rsid w:val="00250A5C"/>
    <w:rsid w:val="00250DD1"/>
    <w:rsid w:val="00250EDB"/>
    <w:rsid w:val="00250EFC"/>
    <w:rsid w:val="00251369"/>
    <w:rsid w:val="00251CAF"/>
    <w:rsid w:val="002520DE"/>
    <w:rsid w:val="002520F8"/>
    <w:rsid w:val="002523F3"/>
    <w:rsid w:val="00252547"/>
    <w:rsid w:val="002526AE"/>
    <w:rsid w:val="002528FE"/>
    <w:rsid w:val="00252B9D"/>
    <w:rsid w:val="00253875"/>
    <w:rsid w:val="00253B31"/>
    <w:rsid w:val="00253D5B"/>
    <w:rsid w:val="00254303"/>
    <w:rsid w:val="00254B6F"/>
    <w:rsid w:val="00254D7D"/>
    <w:rsid w:val="00254F23"/>
    <w:rsid w:val="00255253"/>
    <w:rsid w:val="00255504"/>
    <w:rsid w:val="002559D0"/>
    <w:rsid w:val="002562B1"/>
    <w:rsid w:val="002565B6"/>
    <w:rsid w:val="00256CF3"/>
    <w:rsid w:val="00256DF1"/>
    <w:rsid w:val="00256F15"/>
    <w:rsid w:val="002574AF"/>
    <w:rsid w:val="002575B5"/>
    <w:rsid w:val="0025764E"/>
    <w:rsid w:val="002576A7"/>
    <w:rsid w:val="002576B4"/>
    <w:rsid w:val="00257DEF"/>
    <w:rsid w:val="002603A6"/>
    <w:rsid w:val="00260A54"/>
    <w:rsid w:val="00260C84"/>
    <w:rsid w:val="00260CBF"/>
    <w:rsid w:val="002613FB"/>
    <w:rsid w:val="00261AAE"/>
    <w:rsid w:val="00261F0C"/>
    <w:rsid w:val="00262A8E"/>
    <w:rsid w:val="00262B28"/>
    <w:rsid w:val="00262B94"/>
    <w:rsid w:val="00262D58"/>
    <w:rsid w:val="00263033"/>
    <w:rsid w:val="00263ACB"/>
    <w:rsid w:val="00263ECB"/>
    <w:rsid w:val="00264341"/>
    <w:rsid w:val="0026439F"/>
    <w:rsid w:val="002647DD"/>
    <w:rsid w:val="00264908"/>
    <w:rsid w:val="00265766"/>
    <w:rsid w:val="00265865"/>
    <w:rsid w:val="00265B8B"/>
    <w:rsid w:val="002660DC"/>
    <w:rsid w:val="002660EE"/>
    <w:rsid w:val="00266106"/>
    <w:rsid w:val="002669D9"/>
    <w:rsid w:val="002671AA"/>
    <w:rsid w:val="002672CD"/>
    <w:rsid w:val="002679AE"/>
    <w:rsid w:val="0027030C"/>
    <w:rsid w:val="002703F1"/>
    <w:rsid w:val="00270770"/>
    <w:rsid w:val="00270CDC"/>
    <w:rsid w:val="00270EBA"/>
    <w:rsid w:val="0027143A"/>
    <w:rsid w:val="0027153B"/>
    <w:rsid w:val="0027193B"/>
    <w:rsid w:val="0027193E"/>
    <w:rsid w:val="00271DA9"/>
    <w:rsid w:val="00272CE8"/>
    <w:rsid w:val="0027320E"/>
    <w:rsid w:val="002733A9"/>
    <w:rsid w:val="0027361B"/>
    <w:rsid w:val="00273BA0"/>
    <w:rsid w:val="00273C87"/>
    <w:rsid w:val="0027445A"/>
    <w:rsid w:val="00274611"/>
    <w:rsid w:val="00274790"/>
    <w:rsid w:val="00274A9C"/>
    <w:rsid w:val="00274EAD"/>
    <w:rsid w:val="0027502C"/>
    <w:rsid w:val="002751A7"/>
    <w:rsid w:val="002752A2"/>
    <w:rsid w:val="002753BB"/>
    <w:rsid w:val="00275B0F"/>
    <w:rsid w:val="002761B7"/>
    <w:rsid w:val="002761FD"/>
    <w:rsid w:val="00276230"/>
    <w:rsid w:val="0027670B"/>
    <w:rsid w:val="00276BD5"/>
    <w:rsid w:val="00276CEA"/>
    <w:rsid w:val="00276DFA"/>
    <w:rsid w:val="002771A3"/>
    <w:rsid w:val="002771D7"/>
    <w:rsid w:val="002773C9"/>
    <w:rsid w:val="0027773D"/>
    <w:rsid w:val="002800AB"/>
    <w:rsid w:val="0028085D"/>
    <w:rsid w:val="0028098D"/>
    <w:rsid w:val="00280BAB"/>
    <w:rsid w:val="00280E70"/>
    <w:rsid w:val="00281015"/>
    <w:rsid w:val="002815E6"/>
    <w:rsid w:val="00281A23"/>
    <w:rsid w:val="00282465"/>
    <w:rsid w:val="002827F9"/>
    <w:rsid w:val="00282C8A"/>
    <w:rsid w:val="00282E4E"/>
    <w:rsid w:val="0028311B"/>
    <w:rsid w:val="00283346"/>
    <w:rsid w:val="002833C4"/>
    <w:rsid w:val="00283ADA"/>
    <w:rsid w:val="00283B62"/>
    <w:rsid w:val="00283EF2"/>
    <w:rsid w:val="0028454A"/>
    <w:rsid w:val="00284641"/>
    <w:rsid w:val="00284657"/>
    <w:rsid w:val="002848D5"/>
    <w:rsid w:val="00284A3A"/>
    <w:rsid w:val="00284ACE"/>
    <w:rsid w:val="00284E5E"/>
    <w:rsid w:val="002855F9"/>
    <w:rsid w:val="00285715"/>
    <w:rsid w:val="00285A4E"/>
    <w:rsid w:val="00285B75"/>
    <w:rsid w:val="00285F1E"/>
    <w:rsid w:val="0028606F"/>
    <w:rsid w:val="0028664D"/>
    <w:rsid w:val="00286CF9"/>
    <w:rsid w:val="002870BB"/>
    <w:rsid w:val="002872F3"/>
    <w:rsid w:val="00287421"/>
    <w:rsid w:val="002876C5"/>
    <w:rsid w:val="00287A71"/>
    <w:rsid w:val="00290038"/>
    <w:rsid w:val="00290109"/>
    <w:rsid w:val="00290768"/>
    <w:rsid w:val="00290BB7"/>
    <w:rsid w:val="00290BE1"/>
    <w:rsid w:val="00290CA3"/>
    <w:rsid w:val="00290D8D"/>
    <w:rsid w:val="00290F88"/>
    <w:rsid w:val="00290F96"/>
    <w:rsid w:val="00291079"/>
    <w:rsid w:val="00291231"/>
    <w:rsid w:val="00291828"/>
    <w:rsid w:val="0029197D"/>
    <w:rsid w:val="002920C1"/>
    <w:rsid w:val="002926F4"/>
    <w:rsid w:val="002931B9"/>
    <w:rsid w:val="002935D9"/>
    <w:rsid w:val="00293638"/>
    <w:rsid w:val="00293BE3"/>
    <w:rsid w:val="00293BF4"/>
    <w:rsid w:val="002940CB"/>
    <w:rsid w:val="002940E7"/>
    <w:rsid w:val="0029453D"/>
    <w:rsid w:val="00294840"/>
    <w:rsid w:val="002949D3"/>
    <w:rsid w:val="00294EBA"/>
    <w:rsid w:val="002954ED"/>
    <w:rsid w:val="002955B0"/>
    <w:rsid w:val="00295AD7"/>
    <w:rsid w:val="00295B39"/>
    <w:rsid w:val="00295BD5"/>
    <w:rsid w:val="00295D2A"/>
    <w:rsid w:val="00295D8D"/>
    <w:rsid w:val="00295E5E"/>
    <w:rsid w:val="00296486"/>
    <w:rsid w:val="0029688E"/>
    <w:rsid w:val="00296AD7"/>
    <w:rsid w:val="00296C09"/>
    <w:rsid w:val="002972D5"/>
    <w:rsid w:val="002973CB"/>
    <w:rsid w:val="002974BF"/>
    <w:rsid w:val="0029779D"/>
    <w:rsid w:val="002A015C"/>
    <w:rsid w:val="002A0570"/>
    <w:rsid w:val="002A0823"/>
    <w:rsid w:val="002A107B"/>
    <w:rsid w:val="002A11B0"/>
    <w:rsid w:val="002A200C"/>
    <w:rsid w:val="002A25E0"/>
    <w:rsid w:val="002A2953"/>
    <w:rsid w:val="002A2B74"/>
    <w:rsid w:val="002A2C3A"/>
    <w:rsid w:val="002A2C75"/>
    <w:rsid w:val="002A333D"/>
    <w:rsid w:val="002A341D"/>
    <w:rsid w:val="002A40C0"/>
    <w:rsid w:val="002A440B"/>
    <w:rsid w:val="002A451A"/>
    <w:rsid w:val="002A46DF"/>
    <w:rsid w:val="002A4729"/>
    <w:rsid w:val="002A4765"/>
    <w:rsid w:val="002A4EF8"/>
    <w:rsid w:val="002A5160"/>
    <w:rsid w:val="002A51C0"/>
    <w:rsid w:val="002A5230"/>
    <w:rsid w:val="002A535E"/>
    <w:rsid w:val="002A568C"/>
    <w:rsid w:val="002A6105"/>
    <w:rsid w:val="002A6122"/>
    <w:rsid w:val="002A6187"/>
    <w:rsid w:val="002A6367"/>
    <w:rsid w:val="002A6D31"/>
    <w:rsid w:val="002A6F3D"/>
    <w:rsid w:val="002A73D6"/>
    <w:rsid w:val="002A7755"/>
    <w:rsid w:val="002A777D"/>
    <w:rsid w:val="002A7A2E"/>
    <w:rsid w:val="002A7D65"/>
    <w:rsid w:val="002B000C"/>
    <w:rsid w:val="002B00B2"/>
    <w:rsid w:val="002B02A2"/>
    <w:rsid w:val="002B07E2"/>
    <w:rsid w:val="002B09DF"/>
    <w:rsid w:val="002B12FF"/>
    <w:rsid w:val="002B1491"/>
    <w:rsid w:val="002B1497"/>
    <w:rsid w:val="002B1562"/>
    <w:rsid w:val="002B1844"/>
    <w:rsid w:val="002B1A0C"/>
    <w:rsid w:val="002B1AFA"/>
    <w:rsid w:val="002B203E"/>
    <w:rsid w:val="002B2C1A"/>
    <w:rsid w:val="002B3236"/>
    <w:rsid w:val="002B35C9"/>
    <w:rsid w:val="002B3EB9"/>
    <w:rsid w:val="002B3FA6"/>
    <w:rsid w:val="002B4C26"/>
    <w:rsid w:val="002B5062"/>
    <w:rsid w:val="002B5390"/>
    <w:rsid w:val="002B5465"/>
    <w:rsid w:val="002B58E1"/>
    <w:rsid w:val="002B5B1C"/>
    <w:rsid w:val="002B5C03"/>
    <w:rsid w:val="002B61B2"/>
    <w:rsid w:val="002B6503"/>
    <w:rsid w:val="002B66B0"/>
    <w:rsid w:val="002B680D"/>
    <w:rsid w:val="002B6924"/>
    <w:rsid w:val="002B6D38"/>
    <w:rsid w:val="002B73E4"/>
    <w:rsid w:val="002B788B"/>
    <w:rsid w:val="002B7B38"/>
    <w:rsid w:val="002B7C52"/>
    <w:rsid w:val="002B7CC6"/>
    <w:rsid w:val="002C00EF"/>
    <w:rsid w:val="002C0170"/>
    <w:rsid w:val="002C0250"/>
    <w:rsid w:val="002C10C1"/>
    <w:rsid w:val="002C124F"/>
    <w:rsid w:val="002C182F"/>
    <w:rsid w:val="002C189A"/>
    <w:rsid w:val="002C1D0B"/>
    <w:rsid w:val="002C209F"/>
    <w:rsid w:val="002C234D"/>
    <w:rsid w:val="002C32BE"/>
    <w:rsid w:val="002C355F"/>
    <w:rsid w:val="002C3628"/>
    <w:rsid w:val="002C36D4"/>
    <w:rsid w:val="002C3D77"/>
    <w:rsid w:val="002C3E94"/>
    <w:rsid w:val="002C3F0A"/>
    <w:rsid w:val="002C4514"/>
    <w:rsid w:val="002C4B23"/>
    <w:rsid w:val="002C505A"/>
    <w:rsid w:val="002C5543"/>
    <w:rsid w:val="002C55A4"/>
    <w:rsid w:val="002C5614"/>
    <w:rsid w:val="002C5A10"/>
    <w:rsid w:val="002C5BC2"/>
    <w:rsid w:val="002C5CA3"/>
    <w:rsid w:val="002C5D03"/>
    <w:rsid w:val="002C605A"/>
    <w:rsid w:val="002C6514"/>
    <w:rsid w:val="002C6878"/>
    <w:rsid w:val="002C6B3A"/>
    <w:rsid w:val="002C7113"/>
    <w:rsid w:val="002C71A3"/>
    <w:rsid w:val="002C75C9"/>
    <w:rsid w:val="002C78D0"/>
    <w:rsid w:val="002C7CB1"/>
    <w:rsid w:val="002C7D07"/>
    <w:rsid w:val="002D01DF"/>
    <w:rsid w:val="002D02CD"/>
    <w:rsid w:val="002D051F"/>
    <w:rsid w:val="002D06F7"/>
    <w:rsid w:val="002D0733"/>
    <w:rsid w:val="002D1000"/>
    <w:rsid w:val="002D1269"/>
    <w:rsid w:val="002D12F8"/>
    <w:rsid w:val="002D1603"/>
    <w:rsid w:val="002D1AF0"/>
    <w:rsid w:val="002D1D30"/>
    <w:rsid w:val="002D1D3B"/>
    <w:rsid w:val="002D222E"/>
    <w:rsid w:val="002D2D67"/>
    <w:rsid w:val="002D2E1A"/>
    <w:rsid w:val="002D2E59"/>
    <w:rsid w:val="002D318E"/>
    <w:rsid w:val="002D35AE"/>
    <w:rsid w:val="002D36A1"/>
    <w:rsid w:val="002D4589"/>
    <w:rsid w:val="002D4726"/>
    <w:rsid w:val="002D4FE5"/>
    <w:rsid w:val="002D50AB"/>
    <w:rsid w:val="002D54A6"/>
    <w:rsid w:val="002D5786"/>
    <w:rsid w:val="002D5A45"/>
    <w:rsid w:val="002D5A63"/>
    <w:rsid w:val="002D6195"/>
    <w:rsid w:val="002D6354"/>
    <w:rsid w:val="002D6431"/>
    <w:rsid w:val="002D752B"/>
    <w:rsid w:val="002D788B"/>
    <w:rsid w:val="002D7B54"/>
    <w:rsid w:val="002E0683"/>
    <w:rsid w:val="002E0BC0"/>
    <w:rsid w:val="002E0C17"/>
    <w:rsid w:val="002E0E64"/>
    <w:rsid w:val="002E0EE9"/>
    <w:rsid w:val="002E157F"/>
    <w:rsid w:val="002E166B"/>
    <w:rsid w:val="002E251E"/>
    <w:rsid w:val="002E25F0"/>
    <w:rsid w:val="002E2900"/>
    <w:rsid w:val="002E309A"/>
    <w:rsid w:val="002E3709"/>
    <w:rsid w:val="002E4614"/>
    <w:rsid w:val="002E479B"/>
    <w:rsid w:val="002E4BBF"/>
    <w:rsid w:val="002E512A"/>
    <w:rsid w:val="002E53D0"/>
    <w:rsid w:val="002E552E"/>
    <w:rsid w:val="002E5555"/>
    <w:rsid w:val="002E563C"/>
    <w:rsid w:val="002E5747"/>
    <w:rsid w:val="002E58E8"/>
    <w:rsid w:val="002E5DFD"/>
    <w:rsid w:val="002E5F9A"/>
    <w:rsid w:val="002E621F"/>
    <w:rsid w:val="002E62FB"/>
    <w:rsid w:val="002E663B"/>
    <w:rsid w:val="002E6BFA"/>
    <w:rsid w:val="002E6C84"/>
    <w:rsid w:val="002E70C6"/>
    <w:rsid w:val="002E7520"/>
    <w:rsid w:val="002E7DDA"/>
    <w:rsid w:val="002F0582"/>
    <w:rsid w:val="002F05A5"/>
    <w:rsid w:val="002F0DD3"/>
    <w:rsid w:val="002F1088"/>
    <w:rsid w:val="002F130D"/>
    <w:rsid w:val="002F1379"/>
    <w:rsid w:val="002F137B"/>
    <w:rsid w:val="002F147A"/>
    <w:rsid w:val="002F16FD"/>
    <w:rsid w:val="002F17ED"/>
    <w:rsid w:val="002F18CD"/>
    <w:rsid w:val="002F1B15"/>
    <w:rsid w:val="002F1DBB"/>
    <w:rsid w:val="002F230E"/>
    <w:rsid w:val="002F2D4A"/>
    <w:rsid w:val="002F2E26"/>
    <w:rsid w:val="002F32EF"/>
    <w:rsid w:val="002F35F7"/>
    <w:rsid w:val="002F38A7"/>
    <w:rsid w:val="002F3926"/>
    <w:rsid w:val="002F3D4C"/>
    <w:rsid w:val="002F4747"/>
    <w:rsid w:val="002F4A84"/>
    <w:rsid w:val="002F4CE2"/>
    <w:rsid w:val="002F4D01"/>
    <w:rsid w:val="002F5073"/>
    <w:rsid w:val="002F5EEC"/>
    <w:rsid w:val="002F5FD4"/>
    <w:rsid w:val="002F6384"/>
    <w:rsid w:val="002F66D1"/>
    <w:rsid w:val="002F66FD"/>
    <w:rsid w:val="002F6C4E"/>
    <w:rsid w:val="002F6E6F"/>
    <w:rsid w:val="002F7006"/>
    <w:rsid w:val="002F7031"/>
    <w:rsid w:val="002F71CC"/>
    <w:rsid w:val="002F7364"/>
    <w:rsid w:val="002F74F6"/>
    <w:rsid w:val="002F7505"/>
    <w:rsid w:val="00300143"/>
    <w:rsid w:val="00300255"/>
    <w:rsid w:val="00300457"/>
    <w:rsid w:val="00300BCF"/>
    <w:rsid w:val="00301775"/>
    <w:rsid w:val="00301C11"/>
    <w:rsid w:val="003020F0"/>
    <w:rsid w:val="00302550"/>
    <w:rsid w:val="003025C5"/>
    <w:rsid w:val="00302F56"/>
    <w:rsid w:val="00303310"/>
    <w:rsid w:val="0030355F"/>
    <w:rsid w:val="003037F9"/>
    <w:rsid w:val="00303EE5"/>
    <w:rsid w:val="00303F24"/>
    <w:rsid w:val="003040C5"/>
    <w:rsid w:val="003043A4"/>
    <w:rsid w:val="00304652"/>
    <w:rsid w:val="003046FD"/>
    <w:rsid w:val="00304DD5"/>
    <w:rsid w:val="00304F47"/>
    <w:rsid w:val="00304FCD"/>
    <w:rsid w:val="00305C32"/>
    <w:rsid w:val="00305F71"/>
    <w:rsid w:val="0030633D"/>
    <w:rsid w:val="00306530"/>
    <w:rsid w:val="003068C1"/>
    <w:rsid w:val="00306B3D"/>
    <w:rsid w:val="00306B61"/>
    <w:rsid w:val="00306B74"/>
    <w:rsid w:val="00306DF2"/>
    <w:rsid w:val="003070E0"/>
    <w:rsid w:val="003074CD"/>
    <w:rsid w:val="00307B3D"/>
    <w:rsid w:val="00307B64"/>
    <w:rsid w:val="00307BE1"/>
    <w:rsid w:val="00307CF2"/>
    <w:rsid w:val="0031006E"/>
    <w:rsid w:val="00310299"/>
    <w:rsid w:val="0031058A"/>
    <w:rsid w:val="00310734"/>
    <w:rsid w:val="003110C3"/>
    <w:rsid w:val="00311341"/>
    <w:rsid w:val="0031136C"/>
    <w:rsid w:val="003113FC"/>
    <w:rsid w:val="003117F6"/>
    <w:rsid w:val="0031184B"/>
    <w:rsid w:val="00311DF4"/>
    <w:rsid w:val="00311F0D"/>
    <w:rsid w:val="00311FB4"/>
    <w:rsid w:val="00312382"/>
    <w:rsid w:val="003125F7"/>
    <w:rsid w:val="0031284B"/>
    <w:rsid w:val="00312AB7"/>
    <w:rsid w:val="003131BC"/>
    <w:rsid w:val="00313543"/>
    <w:rsid w:val="003138CB"/>
    <w:rsid w:val="00313A52"/>
    <w:rsid w:val="003142E3"/>
    <w:rsid w:val="0031435B"/>
    <w:rsid w:val="0031493F"/>
    <w:rsid w:val="00315816"/>
    <w:rsid w:val="003161FE"/>
    <w:rsid w:val="00316B14"/>
    <w:rsid w:val="00316BC2"/>
    <w:rsid w:val="00316E08"/>
    <w:rsid w:val="00316FDF"/>
    <w:rsid w:val="0031715D"/>
    <w:rsid w:val="003171FA"/>
    <w:rsid w:val="00317763"/>
    <w:rsid w:val="00317D5C"/>
    <w:rsid w:val="00317EB8"/>
    <w:rsid w:val="00320017"/>
    <w:rsid w:val="00320166"/>
    <w:rsid w:val="003206C6"/>
    <w:rsid w:val="0032090D"/>
    <w:rsid w:val="00320C35"/>
    <w:rsid w:val="00320CD1"/>
    <w:rsid w:val="00320D28"/>
    <w:rsid w:val="00321A64"/>
    <w:rsid w:val="00321E0B"/>
    <w:rsid w:val="00321E47"/>
    <w:rsid w:val="00321F29"/>
    <w:rsid w:val="00322138"/>
    <w:rsid w:val="00322565"/>
    <w:rsid w:val="00322A5B"/>
    <w:rsid w:val="00322BFD"/>
    <w:rsid w:val="0032322C"/>
    <w:rsid w:val="00323B1F"/>
    <w:rsid w:val="00323EC7"/>
    <w:rsid w:val="00324388"/>
    <w:rsid w:val="00324483"/>
    <w:rsid w:val="0032456F"/>
    <w:rsid w:val="00324681"/>
    <w:rsid w:val="0032474D"/>
    <w:rsid w:val="00325057"/>
    <w:rsid w:val="0032551F"/>
    <w:rsid w:val="0032562D"/>
    <w:rsid w:val="003256CB"/>
    <w:rsid w:val="0032571E"/>
    <w:rsid w:val="0032579E"/>
    <w:rsid w:val="0032581E"/>
    <w:rsid w:val="00325E84"/>
    <w:rsid w:val="00325F68"/>
    <w:rsid w:val="003261DF"/>
    <w:rsid w:val="00326656"/>
    <w:rsid w:val="00326886"/>
    <w:rsid w:val="003268DF"/>
    <w:rsid w:val="00326A6C"/>
    <w:rsid w:val="00326AC3"/>
    <w:rsid w:val="00326BAC"/>
    <w:rsid w:val="00326BD7"/>
    <w:rsid w:val="003274D0"/>
    <w:rsid w:val="00330028"/>
    <w:rsid w:val="00330A61"/>
    <w:rsid w:val="00330FFA"/>
    <w:rsid w:val="0033162F"/>
    <w:rsid w:val="00331CD7"/>
    <w:rsid w:val="00331FA0"/>
    <w:rsid w:val="0033208A"/>
    <w:rsid w:val="003323FF"/>
    <w:rsid w:val="003329BF"/>
    <w:rsid w:val="00332E4A"/>
    <w:rsid w:val="00332F54"/>
    <w:rsid w:val="00333526"/>
    <w:rsid w:val="003338E8"/>
    <w:rsid w:val="00333959"/>
    <w:rsid w:val="00334504"/>
    <w:rsid w:val="00334716"/>
    <w:rsid w:val="003347A8"/>
    <w:rsid w:val="00334B35"/>
    <w:rsid w:val="00334BA3"/>
    <w:rsid w:val="00334DE7"/>
    <w:rsid w:val="00335618"/>
    <w:rsid w:val="003356EB"/>
    <w:rsid w:val="00335A83"/>
    <w:rsid w:val="00335A90"/>
    <w:rsid w:val="00335DCD"/>
    <w:rsid w:val="00336365"/>
    <w:rsid w:val="00336AA2"/>
    <w:rsid w:val="00336B40"/>
    <w:rsid w:val="00337015"/>
    <w:rsid w:val="003371D5"/>
    <w:rsid w:val="003378FE"/>
    <w:rsid w:val="00337BEF"/>
    <w:rsid w:val="00337CB1"/>
    <w:rsid w:val="00340004"/>
    <w:rsid w:val="003409C1"/>
    <w:rsid w:val="003409E3"/>
    <w:rsid w:val="00340B73"/>
    <w:rsid w:val="00340E9C"/>
    <w:rsid w:val="00340EB5"/>
    <w:rsid w:val="003412CF"/>
    <w:rsid w:val="00341364"/>
    <w:rsid w:val="00341513"/>
    <w:rsid w:val="003416A9"/>
    <w:rsid w:val="0034180A"/>
    <w:rsid w:val="003418EE"/>
    <w:rsid w:val="00341989"/>
    <w:rsid w:val="00341EF9"/>
    <w:rsid w:val="00342142"/>
    <w:rsid w:val="00342272"/>
    <w:rsid w:val="00342829"/>
    <w:rsid w:val="003429C3"/>
    <w:rsid w:val="00342CBE"/>
    <w:rsid w:val="00342D50"/>
    <w:rsid w:val="00343818"/>
    <w:rsid w:val="003439C2"/>
    <w:rsid w:val="00343B78"/>
    <w:rsid w:val="00343DC1"/>
    <w:rsid w:val="00344123"/>
    <w:rsid w:val="00344A11"/>
    <w:rsid w:val="00344CE6"/>
    <w:rsid w:val="00345037"/>
    <w:rsid w:val="00345192"/>
    <w:rsid w:val="00345508"/>
    <w:rsid w:val="003457C3"/>
    <w:rsid w:val="00345FE2"/>
    <w:rsid w:val="0034603D"/>
    <w:rsid w:val="0034694C"/>
    <w:rsid w:val="00346DBB"/>
    <w:rsid w:val="003470C2"/>
    <w:rsid w:val="003478B6"/>
    <w:rsid w:val="003478FC"/>
    <w:rsid w:val="00347991"/>
    <w:rsid w:val="00347B22"/>
    <w:rsid w:val="00347BEA"/>
    <w:rsid w:val="00347C42"/>
    <w:rsid w:val="0035002C"/>
    <w:rsid w:val="003501DC"/>
    <w:rsid w:val="0035028E"/>
    <w:rsid w:val="003503A8"/>
    <w:rsid w:val="00350B59"/>
    <w:rsid w:val="003514E0"/>
    <w:rsid w:val="0035194F"/>
    <w:rsid w:val="00351C0F"/>
    <w:rsid w:val="00351D34"/>
    <w:rsid w:val="00351F7E"/>
    <w:rsid w:val="00352079"/>
    <w:rsid w:val="00352745"/>
    <w:rsid w:val="00352C67"/>
    <w:rsid w:val="00352C6D"/>
    <w:rsid w:val="00352D10"/>
    <w:rsid w:val="00352D24"/>
    <w:rsid w:val="00352DB8"/>
    <w:rsid w:val="00352FDD"/>
    <w:rsid w:val="00353059"/>
    <w:rsid w:val="00353074"/>
    <w:rsid w:val="0035374D"/>
    <w:rsid w:val="00353804"/>
    <w:rsid w:val="00353B28"/>
    <w:rsid w:val="003545DC"/>
    <w:rsid w:val="003549B7"/>
    <w:rsid w:val="00354A04"/>
    <w:rsid w:val="00354AE3"/>
    <w:rsid w:val="00354CC0"/>
    <w:rsid w:val="00354F80"/>
    <w:rsid w:val="003550B4"/>
    <w:rsid w:val="003551FA"/>
    <w:rsid w:val="00355217"/>
    <w:rsid w:val="00355973"/>
    <w:rsid w:val="003559D0"/>
    <w:rsid w:val="003563FA"/>
    <w:rsid w:val="003567B2"/>
    <w:rsid w:val="0035685B"/>
    <w:rsid w:val="00356D56"/>
    <w:rsid w:val="00356DBD"/>
    <w:rsid w:val="00357687"/>
    <w:rsid w:val="00357A4F"/>
    <w:rsid w:val="00357AD7"/>
    <w:rsid w:val="003602E0"/>
    <w:rsid w:val="003608C5"/>
    <w:rsid w:val="00360BEB"/>
    <w:rsid w:val="00360DBC"/>
    <w:rsid w:val="00360E07"/>
    <w:rsid w:val="003610DF"/>
    <w:rsid w:val="0036110F"/>
    <w:rsid w:val="0036114F"/>
    <w:rsid w:val="00361338"/>
    <w:rsid w:val="003614EB"/>
    <w:rsid w:val="00361975"/>
    <w:rsid w:val="00361C56"/>
    <w:rsid w:val="00361F77"/>
    <w:rsid w:val="0036275A"/>
    <w:rsid w:val="003627BC"/>
    <w:rsid w:val="00362884"/>
    <w:rsid w:val="003629BC"/>
    <w:rsid w:val="00362BED"/>
    <w:rsid w:val="00362D93"/>
    <w:rsid w:val="00362FA6"/>
    <w:rsid w:val="0036312A"/>
    <w:rsid w:val="0036333B"/>
    <w:rsid w:val="00363BBA"/>
    <w:rsid w:val="003640D9"/>
    <w:rsid w:val="00364367"/>
    <w:rsid w:val="003643C4"/>
    <w:rsid w:val="003645A5"/>
    <w:rsid w:val="0036501B"/>
    <w:rsid w:val="00365AD5"/>
    <w:rsid w:val="00365FCC"/>
    <w:rsid w:val="003660AF"/>
    <w:rsid w:val="00366542"/>
    <w:rsid w:val="003666F2"/>
    <w:rsid w:val="00366E2F"/>
    <w:rsid w:val="00367174"/>
    <w:rsid w:val="003671BE"/>
    <w:rsid w:val="00367919"/>
    <w:rsid w:val="0036799C"/>
    <w:rsid w:val="00367AE5"/>
    <w:rsid w:val="00367CC4"/>
    <w:rsid w:val="003702F1"/>
    <w:rsid w:val="00370964"/>
    <w:rsid w:val="00370B11"/>
    <w:rsid w:val="00370E4E"/>
    <w:rsid w:val="00370F19"/>
    <w:rsid w:val="0037177F"/>
    <w:rsid w:val="00371848"/>
    <w:rsid w:val="0037188C"/>
    <w:rsid w:val="00371B60"/>
    <w:rsid w:val="00371CB6"/>
    <w:rsid w:val="003720AB"/>
    <w:rsid w:val="003721C9"/>
    <w:rsid w:val="003729CE"/>
    <w:rsid w:val="00372C3A"/>
    <w:rsid w:val="00372C56"/>
    <w:rsid w:val="00372CE5"/>
    <w:rsid w:val="0037307C"/>
    <w:rsid w:val="003735B4"/>
    <w:rsid w:val="00373A79"/>
    <w:rsid w:val="00373E46"/>
    <w:rsid w:val="0037467D"/>
    <w:rsid w:val="00374A09"/>
    <w:rsid w:val="00374BC3"/>
    <w:rsid w:val="003752B4"/>
    <w:rsid w:val="003753F2"/>
    <w:rsid w:val="003756BF"/>
    <w:rsid w:val="00375C02"/>
    <w:rsid w:val="00375CF3"/>
    <w:rsid w:val="00375D83"/>
    <w:rsid w:val="0037626B"/>
    <w:rsid w:val="0037655A"/>
    <w:rsid w:val="003768C1"/>
    <w:rsid w:val="00376E5C"/>
    <w:rsid w:val="0037749D"/>
    <w:rsid w:val="003778E8"/>
    <w:rsid w:val="00377C97"/>
    <w:rsid w:val="00377DC0"/>
    <w:rsid w:val="00380025"/>
    <w:rsid w:val="0038066E"/>
    <w:rsid w:val="003807CE"/>
    <w:rsid w:val="003807F0"/>
    <w:rsid w:val="003808CE"/>
    <w:rsid w:val="0038092F"/>
    <w:rsid w:val="00380FB5"/>
    <w:rsid w:val="0038111F"/>
    <w:rsid w:val="003812BF"/>
    <w:rsid w:val="003812DB"/>
    <w:rsid w:val="00381483"/>
    <w:rsid w:val="003814C3"/>
    <w:rsid w:val="003817C8"/>
    <w:rsid w:val="00381CE8"/>
    <w:rsid w:val="00381D65"/>
    <w:rsid w:val="003820BB"/>
    <w:rsid w:val="003821FD"/>
    <w:rsid w:val="00382320"/>
    <w:rsid w:val="00382A42"/>
    <w:rsid w:val="00383197"/>
    <w:rsid w:val="00383C80"/>
    <w:rsid w:val="00383D22"/>
    <w:rsid w:val="00383FBA"/>
    <w:rsid w:val="003841CC"/>
    <w:rsid w:val="00384541"/>
    <w:rsid w:val="003845A0"/>
    <w:rsid w:val="00384A86"/>
    <w:rsid w:val="00384C54"/>
    <w:rsid w:val="00384FA0"/>
    <w:rsid w:val="003853AB"/>
    <w:rsid w:val="003854C5"/>
    <w:rsid w:val="003856D5"/>
    <w:rsid w:val="00385AD3"/>
    <w:rsid w:val="00385B85"/>
    <w:rsid w:val="00385C05"/>
    <w:rsid w:val="00386149"/>
    <w:rsid w:val="003863B4"/>
    <w:rsid w:val="0038657E"/>
    <w:rsid w:val="00386996"/>
    <w:rsid w:val="003869AC"/>
    <w:rsid w:val="00387089"/>
    <w:rsid w:val="00387126"/>
    <w:rsid w:val="0038723B"/>
    <w:rsid w:val="003879D1"/>
    <w:rsid w:val="00387AE4"/>
    <w:rsid w:val="00387CDD"/>
    <w:rsid w:val="003905C8"/>
    <w:rsid w:val="00390727"/>
    <w:rsid w:val="003908CC"/>
    <w:rsid w:val="003919F1"/>
    <w:rsid w:val="00391A1D"/>
    <w:rsid w:val="00391CDD"/>
    <w:rsid w:val="00391DA2"/>
    <w:rsid w:val="00392286"/>
    <w:rsid w:val="0039228A"/>
    <w:rsid w:val="00392653"/>
    <w:rsid w:val="00392B4F"/>
    <w:rsid w:val="00392C9C"/>
    <w:rsid w:val="00392DEB"/>
    <w:rsid w:val="00392F57"/>
    <w:rsid w:val="003938A3"/>
    <w:rsid w:val="003939A2"/>
    <w:rsid w:val="00393BEB"/>
    <w:rsid w:val="00393D91"/>
    <w:rsid w:val="00393E08"/>
    <w:rsid w:val="00393E30"/>
    <w:rsid w:val="00393F10"/>
    <w:rsid w:val="003947BA"/>
    <w:rsid w:val="003952EA"/>
    <w:rsid w:val="003955B8"/>
    <w:rsid w:val="00395804"/>
    <w:rsid w:val="00395932"/>
    <w:rsid w:val="00396057"/>
    <w:rsid w:val="00396AF4"/>
    <w:rsid w:val="003973CD"/>
    <w:rsid w:val="0039757A"/>
    <w:rsid w:val="00397642"/>
    <w:rsid w:val="003976A2"/>
    <w:rsid w:val="00397C45"/>
    <w:rsid w:val="00397D08"/>
    <w:rsid w:val="00397E4D"/>
    <w:rsid w:val="00397FEE"/>
    <w:rsid w:val="003A0038"/>
    <w:rsid w:val="003A0204"/>
    <w:rsid w:val="003A0295"/>
    <w:rsid w:val="003A0313"/>
    <w:rsid w:val="003A0452"/>
    <w:rsid w:val="003A054F"/>
    <w:rsid w:val="003A0A4A"/>
    <w:rsid w:val="003A0FA8"/>
    <w:rsid w:val="003A1E90"/>
    <w:rsid w:val="003A1F4B"/>
    <w:rsid w:val="003A26AE"/>
    <w:rsid w:val="003A2A48"/>
    <w:rsid w:val="003A3B13"/>
    <w:rsid w:val="003A3D1F"/>
    <w:rsid w:val="003A41E0"/>
    <w:rsid w:val="003A47A0"/>
    <w:rsid w:val="003A4EB9"/>
    <w:rsid w:val="003A5127"/>
    <w:rsid w:val="003A557B"/>
    <w:rsid w:val="003A55DF"/>
    <w:rsid w:val="003A590D"/>
    <w:rsid w:val="003A5D90"/>
    <w:rsid w:val="003A5FB9"/>
    <w:rsid w:val="003A6671"/>
    <w:rsid w:val="003A6740"/>
    <w:rsid w:val="003A6B7A"/>
    <w:rsid w:val="003A6E57"/>
    <w:rsid w:val="003A6F15"/>
    <w:rsid w:val="003A759C"/>
    <w:rsid w:val="003A7887"/>
    <w:rsid w:val="003A789A"/>
    <w:rsid w:val="003B0021"/>
    <w:rsid w:val="003B0093"/>
    <w:rsid w:val="003B07A6"/>
    <w:rsid w:val="003B0921"/>
    <w:rsid w:val="003B151C"/>
    <w:rsid w:val="003B1F4A"/>
    <w:rsid w:val="003B1FB9"/>
    <w:rsid w:val="003B271B"/>
    <w:rsid w:val="003B2943"/>
    <w:rsid w:val="003B2C11"/>
    <w:rsid w:val="003B2F8F"/>
    <w:rsid w:val="003B3024"/>
    <w:rsid w:val="003B384A"/>
    <w:rsid w:val="003B3A06"/>
    <w:rsid w:val="003B3BAE"/>
    <w:rsid w:val="003B3C80"/>
    <w:rsid w:val="003B3D15"/>
    <w:rsid w:val="003B46F4"/>
    <w:rsid w:val="003B4B0A"/>
    <w:rsid w:val="003B551F"/>
    <w:rsid w:val="003B5C85"/>
    <w:rsid w:val="003B5E30"/>
    <w:rsid w:val="003B5E69"/>
    <w:rsid w:val="003B61D2"/>
    <w:rsid w:val="003B696D"/>
    <w:rsid w:val="003B6B4D"/>
    <w:rsid w:val="003B6C64"/>
    <w:rsid w:val="003B6D37"/>
    <w:rsid w:val="003B6F16"/>
    <w:rsid w:val="003B6F8C"/>
    <w:rsid w:val="003B7C5E"/>
    <w:rsid w:val="003C07CB"/>
    <w:rsid w:val="003C07E8"/>
    <w:rsid w:val="003C0A13"/>
    <w:rsid w:val="003C0B65"/>
    <w:rsid w:val="003C11C5"/>
    <w:rsid w:val="003C1556"/>
    <w:rsid w:val="003C281F"/>
    <w:rsid w:val="003C2A31"/>
    <w:rsid w:val="003C2A9B"/>
    <w:rsid w:val="003C2DAC"/>
    <w:rsid w:val="003C33C9"/>
    <w:rsid w:val="003C34D5"/>
    <w:rsid w:val="003C39B9"/>
    <w:rsid w:val="003C3A5B"/>
    <w:rsid w:val="003C3BA8"/>
    <w:rsid w:val="003C4259"/>
    <w:rsid w:val="003C4358"/>
    <w:rsid w:val="003C44BD"/>
    <w:rsid w:val="003C4779"/>
    <w:rsid w:val="003C4BF8"/>
    <w:rsid w:val="003C50EA"/>
    <w:rsid w:val="003C53E9"/>
    <w:rsid w:val="003C54FA"/>
    <w:rsid w:val="003C58BC"/>
    <w:rsid w:val="003C5BCF"/>
    <w:rsid w:val="003C5C40"/>
    <w:rsid w:val="003C5F0B"/>
    <w:rsid w:val="003C6096"/>
    <w:rsid w:val="003C62A1"/>
    <w:rsid w:val="003C675E"/>
    <w:rsid w:val="003C6776"/>
    <w:rsid w:val="003C6908"/>
    <w:rsid w:val="003C6EBD"/>
    <w:rsid w:val="003C6F50"/>
    <w:rsid w:val="003C794A"/>
    <w:rsid w:val="003C7A60"/>
    <w:rsid w:val="003C7B81"/>
    <w:rsid w:val="003D0245"/>
    <w:rsid w:val="003D042C"/>
    <w:rsid w:val="003D06C5"/>
    <w:rsid w:val="003D0788"/>
    <w:rsid w:val="003D098C"/>
    <w:rsid w:val="003D0BC5"/>
    <w:rsid w:val="003D100D"/>
    <w:rsid w:val="003D14E7"/>
    <w:rsid w:val="003D1803"/>
    <w:rsid w:val="003D1A32"/>
    <w:rsid w:val="003D1EAE"/>
    <w:rsid w:val="003D21A3"/>
    <w:rsid w:val="003D2247"/>
    <w:rsid w:val="003D29EE"/>
    <w:rsid w:val="003D2A80"/>
    <w:rsid w:val="003D2A9B"/>
    <w:rsid w:val="003D2F21"/>
    <w:rsid w:val="003D3AA5"/>
    <w:rsid w:val="003D4393"/>
    <w:rsid w:val="003D4483"/>
    <w:rsid w:val="003D4771"/>
    <w:rsid w:val="003D4E82"/>
    <w:rsid w:val="003D50CD"/>
    <w:rsid w:val="003D589C"/>
    <w:rsid w:val="003D591A"/>
    <w:rsid w:val="003D5F00"/>
    <w:rsid w:val="003D60E3"/>
    <w:rsid w:val="003D6586"/>
    <w:rsid w:val="003D6C2F"/>
    <w:rsid w:val="003D6C5D"/>
    <w:rsid w:val="003D705C"/>
    <w:rsid w:val="003D7142"/>
    <w:rsid w:val="003D7B73"/>
    <w:rsid w:val="003E067F"/>
    <w:rsid w:val="003E0961"/>
    <w:rsid w:val="003E0A31"/>
    <w:rsid w:val="003E0AA1"/>
    <w:rsid w:val="003E1539"/>
    <w:rsid w:val="003E153C"/>
    <w:rsid w:val="003E171C"/>
    <w:rsid w:val="003E2069"/>
    <w:rsid w:val="003E23DB"/>
    <w:rsid w:val="003E2AD0"/>
    <w:rsid w:val="003E2BF3"/>
    <w:rsid w:val="003E2CF4"/>
    <w:rsid w:val="003E3675"/>
    <w:rsid w:val="003E3888"/>
    <w:rsid w:val="003E3A9D"/>
    <w:rsid w:val="003E3C1D"/>
    <w:rsid w:val="003E3CA5"/>
    <w:rsid w:val="003E3F94"/>
    <w:rsid w:val="003E3FC4"/>
    <w:rsid w:val="003E427C"/>
    <w:rsid w:val="003E42A4"/>
    <w:rsid w:val="003E445F"/>
    <w:rsid w:val="003E44AD"/>
    <w:rsid w:val="003E46B7"/>
    <w:rsid w:val="003E4BA1"/>
    <w:rsid w:val="003E4D4F"/>
    <w:rsid w:val="003E515F"/>
    <w:rsid w:val="003E5288"/>
    <w:rsid w:val="003E59C6"/>
    <w:rsid w:val="003E5D04"/>
    <w:rsid w:val="003E5F92"/>
    <w:rsid w:val="003E66F2"/>
    <w:rsid w:val="003E6879"/>
    <w:rsid w:val="003E6ADF"/>
    <w:rsid w:val="003E6B07"/>
    <w:rsid w:val="003E6F8A"/>
    <w:rsid w:val="003E74E7"/>
    <w:rsid w:val="003E75DE"/>
    <w:rsid w:val="003E77BC"/>
    <w:rsid w:val="003E7E7B"/>
    <w:rsid w:val="003F03A3"/>
    <w:rsid w:val="003F03A8"/>
    <w:rsid w:val="003F0559"/>
    <w:rsid w:val="003F055B"/>
    <w:rsid w:val="003F058D"/>
    <w:rsid w:val="003F0B5A"/>
    <w:rsid w:val="003F0F1B"/>
    <w:rsid w:val="003F106F"/>
    <w:rsid w:val="003F15A3"/>
    <w:rsid w:val="003F1BCE"/>
    <w:rsid w:val="003F1C0E"/>
    <w:rsid w:val="003F1D6F"/>
    <w:rsid w:val="003F1FD2"/>
    <w:rsid w:val="003F2670"/>
    <w:rsid w:val="003F29E7"/>
    <w:rsid w:val="003F2C72"/>
    <w:rsid w:val="003F341B"/>
    <w:rsid w:val="003F349F"/>
    <w:rsid w:val="003F3887"/>
    <w:rsid w:val="003F4807"/>
    <w:rsid w:val="003F4C48"/>
    <w:rsid w:val="003F4DD2"/>
    <w:rsid w:val="003F4F07"/>
    <w:rsid w:val="003F53C9"/>
    <w:rsid w:val="003F53CC"/>
    <w:rsid w:val="003F53DE"/>
    <w:rsid w:val="003F6401"/>
    <w:rsid w:val="003F6A2F"/>
    <w:rsid w:val="003F7264"/>
    <w:rsid w:val="003F7400"/>
    <w:rsid w:val="003F7907"/>
    <w:rsid w:val="00400184"/>
    <w:rsid w:val="00400CFA"/>
    <w:rsid w:val="004010B6"/>
    <w:rsid w:val="004019F7"/>
    <w:rsid w:val="00401B40"/>
    <w:rsid w:val="004026A8"/>
    <w:rsid w:val="004029D3"/>
    <w:rsid w:val="00402A72"/>
    <w:rsid w:val="00402A7A"/>
    <w:rsid w:val="00402E11"/>
    <w:rsid w:val="004034CA"/>
    <w:rsid w:val="004038F8"/>
    <w:rsid w:val="004043A5"/>
    <w:rsid w:val="0040487B"/>
    <w:rsid w:val="00404BD0"/>
    <w:rsid w:val="00404C07"/>
    <w:rsid w:val="00404D06"/>
    <w:rsid w:val="00404D20"/>
    <w:rsid w:val="00404D78"/>
    <w:rsid w:val="00404DFF"/>
    <w:rsid w:val="00405549"/>
    <w:rsid w:val="004056F6"/>
    <w:rsid w:val="0040578E"/>
    <w:rsid w:val="004057C0"/>
    <w:rsid w:val="00405B87"/>
    <w:rsid w:val="00406DE2"/>
    <w:rsid w:val="004076E6"/>
    <w:rsid w:val="00407877"/>
    <w:rsid w:val="00407BA8"/>
    <w:rsid w:val="00407C4A"/>
    <w:rsid w:val="00407C4F"/>
    <w:rsid w:val="00410616"/>
    <w:rsid w:val="00410705"/>
    <w:rsid w:val="00410753"/>
    <w:rsid w:val="00410A3C"/>
    <w:rsid w:val="00410B96"/>
    <w:rsid w:val="00411019"/>
    <w:rsid w:val="004110A2"/>
    <w:rsid w:val="0041155C"/>
    <w:rsid w:val="004119E6"/>
    <w:rsid w:val="00411B68"/>
    <w:rsid w:val="00411BB0"/>
    <w:rsid w:val="00412270"/>
    <w:rsid w:val="00412402"/>
    <w:rsid w:val="00412510"/>
    <w:rsid w:val="0041255B"/>
    <w:rsid w:val="004126FA"/>
    <w:rsid w:val="004129A9"/>
    <w:rsid w:val="004129E9"/>
    <w:rsid w:val="00412A75"/>
    <w:rsid w:val="00412C08"/>
    <w:rsid w:val="00412DAC"/>
    <w:rsid w:val="00413363"/>
    <w:rsid w:val="004134E9"/>
    <w:rsid w:val="00413511"/>
    <w:rsid w:val="00413CFF"/>
    <w:rsid w:val="00414277"/>
    <w:rsid w:val="004144B7"/>
    <w:rsid w:val="0041450D"/>
    <w:rsid w:val="00414A0D"/>
    <w:rsid w:val="00414DAD"/>
    <w:rsid w:val="00414DB3"/>
    <w:rsid w:val="00414FDA"/>
    <w:rsid w:val="004150A8"/>
    <w:rsid w:val="00415850"/>
    <w:rsid w:val="00415CBE"/>
    <w:rsid w:val="00415E4D"/>
    <w:rsid w:val="0041621E"/>
    <w:rsid w:val="004164F1"/>
    <w:rsid w:val="00416BF9"/>
    <w:rsid w:val="00416CB2"/>
    <w:rsid w:val="00417653"/>
    <w:rsid w:val="0041789C"/>
    <w:rsid w:val="004178AD"/>
    <w:rsid w:val="00417CB8"/>
    <w:rsid w:val="00417CC2"/>
    <w:rsid w:val="0042003A"/>
    <w:rsid w:val="004202A1"/>
    <w:rsid w:val="004205BA"/>
    <w:rsid w:val="004210B2"/>
    <w:rsid w:val="00421304"/>
    <w:rsid w:val="004215D7"/>
    <w:rsid w:val="00421C70"/>
    <w:rsid w:val="00421E77"/>
    <w:rsid w:val="00422019"/>
    <w:rsid w:val="00422241"/>
    <w:rsid w:val="00422807"/>
    <w:rsid w:val="00422821"/>
    <w:rsid w:val="00423832"/>
    <w:rsid w:val="00423AD3"/>
    <w:rsid w:val="0042418A"/>
    <w:rsid w:val="004242DA"/>
    <w:rsid w:val="00424ED7"/>
    <w:rsid w:val="0042505A"/>
    <w:rsid w:val="004251AF"/>
    <w:rsid w:val="004253A8"/>
    <w:rsid w:val="0042547D"/>
    <w:rsid w:val="00425A76"/>
    <w:rsid w:val="00426509"/>
    <w:rsid w:val="00426584"/>
    <w:rsid w:val="00426803"/>
    <w:rsid w:val="004268EE"/>
    <w:rsid w:val="004268FA"/>
    <w:rsid w:val="00426ABC"/>
    <w:rsid w:val="00426E79"/>
    <w:rsid w:val="00427506"/>
    <w:rsid w:val="00427977"/>
    <w:rsid w:val="004279D5"/>
    <w:rsid w:val="00427B74"/>
    <w:rsid w:val="0043039C"/>
    <w:rsid w:val="0043044E"/>
    <w:rsid w:val="00430C5D"/>
    <w:rsid w:val="004310B4"/>
    <w:rsid w:val="004312B2"/>
    <w:rsid w:val="004312C5"/>
    <w:rsid w:val="00431685"/>
    <w:rsid w:val="00431803"/>
    <w:rsid w:val="004319B9"/>
    <w:rsid w:val="00431B9A"/>
    <w:rsid w:val="00431CCE"/>
    <w:rsid w:val="00431FD7"/>
    <w:rsid w:val="004322FF"/>
    <w:rsid w:val="0043230B"/>
    <w:rsid w:val="004326AB"/>
    <w:rsid w:val="004328C6"/>
    <w:rsid w:val="00432CD4"/>
    <w:rsid w:val="00433237"/>
    <w:rsid w:val="0043350E"/>
    <w:rsid w:val="00433FCB"/>
    <w:rsid w:val="0043419D"/>
    <w:rsid w:val="004341C3"/>
    <w:rsid w:val="004342DD"/>
    <w:rsid w:val="00434890"/>
    <w:rsid w:val="00434E1C"/>
    <w:rsid w:val="00435424"/>
    <w:rsid w:val="00435490"/>
    <w:rsid w:val="00435626"/>
    <w:rsid w:val="00435BC7"/>
    <w:rsid w:val="00435C2E"/>
    <w:rsid w:val="004365AF"/>
    <w:rsid w:val="00436D87"/>
    <w:rsid w:val="0043747B"/>
    <w:rsid w:val="00437A43"/>
    <w:rsid w:val="00437B44"/>
    <w:rsid w:val="004400DE"/>
    <w:rsid w:val="004404DC"/>
    <w:rsid w:val="004406A8"/>
    <w:rsid w:val="004410C2"/>
    <w:rsid w:val="004412DC"/>
    <w:rsid w:val="004413B3"/>
    <w:rsid w:val="004418E5"/>
    <w:rsid w:val="004420A0"/>
    <w:rsid w:val="004422AB"/>
    <w:rsid w:val="0044245A"/>
    <w:rsid w:val="0044259D"/>
    <w:rsid w:val="00442813"/>
    <w:rsid w:val="00442820"/>
    <w:rsid w:val="00442874"/>
    <w:rsid w:val="00442A4E"/>
    <w:rsid w:val="00442B02"/>
    <w:rsid w:val="0044315E"/>
    <w:rsid w:val="00443280"/>
    <w:rsid w:val="004432A3"/>
    <w:rsid w:val="00443409"/>
    <w:rsid w:val="00443AF8"/>
    <w:rsid w:val="00443EB2"/>
    <w:rsid w:val="00444728"/>
    <w:rsid w:val="00444A4B"/>
    <w:rsid w:val="00444E56"/>
    <w:rsid w:val="00445195"/>
    <w:rsid w:val="00445289"/>
    <w:rsid w:val="0044544A"/>
    <w:rsid w:val="004455A0"/>
    <w:rsid w:val="004457C5"/>
    <w:rsid w:val="00445BBA"/>
    <w:rsid w:val="00445BEA"/>
    <w:rsid w:val="00445C89"/>
    <w:rsid w:val="00445DA7"/>
    <w:rsid w:val="00446105"/>
    <w:rsid w:val="0044620C"/>
    <w:rsid w:val="00446633"/>
    <w:rsid w:val="00446985"/>
    <w:rsid w:val="00446D1F"/>
    <w:rsid w:val="00446F44"/>
    <w:rsid w:val="00447781"/>
    <w:rsid w:val="004477D7"/>
    <w:rsid w:val="00447BFA"/>
    <w:rsid w:val="00447D88"/>
    <w:rsid w:val="00447E0A"/>
    <w:rsid w:val="00447F4E"/>
    <w:rsid w:val="00447F9E"/>
    <w:rsid w:val="0045020D"/>
    <w:rsid w:val="004504FC"/>
    <w:rsid w:val="00450585"/>
    <w:rsid w:val="00450A01"/>
    <w:rsid w:val="00450A62"/>
    <w:rsid w:val="00451010"/>
    <w:rsid w:val="004510B8"/>
    <w:rsid w:val="004511A0"/>
    <w:rsid w:val="004513B2"/>
    <w:rsid w:val="00451AB4"/>
    <w:rsid w:val="00451D22"/>
    <w:rsid w:val="004525A7"/>
    <w:rsid w:val="00452BDC"/>
    <w:rsid w:val="00452F85"/>
    <w:rsid w:val="004532EC"/>
    <w:rsid w:val="00453BE3"/>
    <w:rsid w:val="00453C34"/>
    <w:rsid w:val="00453E7E"/>
    <w:rsid w:val="004542DC"/>
    <w:rsid w:val="0045477D"/>
    <w:rsid w:val="0045478E"/>
    <w:rsid w:val="00454BE3"/>
    <w:rsid w:val="00454EA9"/>
    <w:rsid w:val="00454FE0"/>
    <w:rsid w:val="0045502B"/>
    <w:rsid w:val="00455456"/>
    <w:rsid w:val="0045598E"/>
    <w:rsid w:val="00455995"/>
    <w:rsid w:val="00455C78"/>
    <w:rsid w:val="00456174"/>
    <w:rsid w:val="00456255"/>
    <w:rsid w:val="004571C7"/>
    <w:rsid w:val="00457306"/>
    <w:rsid w:val="0046003F"/>
    <w:rsid w:val="00460046"/>
    <w:rsid w:val="004602A3"/>
    <w:rsid w:val="00460CBC"/>
    <w:rsid w:val="00460EC4"/>
    <w:rsid w:val="00461327"/>
    <w:rsid w:val="00461BBD"/>
    <w:rsid w:val="00461BDB"/>
    <w:rsid w:val="00461E6C"/>
    <w:rsid w:val="0046223A"/>
    <w:rsid w:val="00462311"/>
    <w:rsid w:val="00462398"/>
    <w:rsid w:val="00462721"/>
    <w:rsid w:val="00462884"/>
    <w:rsid w:val="00462F2A"/>
    <w:rsid w:val="0046324E"/>
    <w:rsid w:val="00463A24"/>
    <w:rsid w:val="00463A64"/>
    <w:rsid w:val="00463C51"/>
    <w:rsid w:val="00463FE7"/>
    <w:rsid w:val="00464091"/>
    <w:rsid w:val="00464130"/>
    <w:rsid w:val="00464210"/>
    <w:rsid w:val="00464463"/>
    <w:rsid w:val="00464758"/>
    <w:rsid w:val="00464ADD"/>
    <w:rsid w:val="00464F2B"/>
    <w:rsid w:val="00465A71"/>
    <w:rsid w:val="00465DC5"/>
    <w:rsid w:val="004663FB"/>
    <w:rsid w:val="0046697A"/>
    <w:rsid w:val="00466D9A"/>
    <w:rsid w:val="00467001"/>
    <w:rsid w:val="004673D3"/>
    <w:rsid w:val="004676DB"/>
    <w:rsid w:val="004678B3"/>
    <w:rsid w:val="00467AE6"/>
    <w:rsid w:val="00467B9F"/>
    <w:rsid w:val="00467C69"/>
    <w:rsid w:val="004703A3"/>
    <w:rsid w:val="004706BF"/>
    <w:rsid w:val="00470BD5"/>
    <w:rsid w:val="00471239"/>
    <w:rsid w:val="00471260"/>
    <w:rsid w:val="00471A15"/>
    <w:rsid w:val="00471FFC"/>
    <w:rsid w:val="0047205D"/>
    <w:rsid w:val="00472247"/>
    <w:rsid w:val="00472347"/>
    <w:rsid w:val="004725BF"/>
    <w:rsid w:val="00472874"/>
    <w:rsid w:val="00472876"/>
    <w:rsid w:val="0047288F"/>
    <w:rsid w:val="00472AF8"/>
    <w:rsid w:val="00472D66"/>
    <w:rsid w:val="00473829"/>
    <w:rsid w:val="004738BE"/>
    <w:rsid w:val="00473920"/>
    <w:rsid w:val="00473C3B"/>
    <w:rsid w:val="00473E62"/>
    <w:rsid w:val="0047447C"/>
    <w:rsid w:val="004745AA"/>
    <w:rsid w:val="0047496A"/>
    <w:rsid w:val="004749FC"/>
    <w:rsid w:val="00474A39"/>
    <w:rsid w:val="00475102"/>
    <w:rsid w:val="00475189"/>
    <w:rsid w:val="004753BF"/>
    <w:rsid w:val="004755B3"/>
    <w:rsid w:val="004758F5"/>
    <w:rsid w:val="00475ADB"/>
    <w:rsid w:val="00475CFB"/>
    <w:rsid w:val="0047621D"/>
    <w:rsid w:val="00476434"/>
    <w:rsid w:val="00476588"/>
    <w:rsid w:val="00476A48"/>
    <w:rsid w:val="004771EB"/>
    <w:rsid w:val="00477715"/>
    <w:rsid w:val="00477B76"/>
    <w:rsid w:val="00477EB1"/>
    <w:rsid w:val="00480000"/>
    <w:rsid w:val="004803D1"/>
    <w:rsid w:val="0048084B"/>
    <w:rsid w:val="00480EC1"/>
    <w:rsid w:val="004814F4"/>
    <w:rsid w:val="004818D1"/>
    <w:rsid w:val="00482095"/>
    <w:rsid w:val="004821E9"/>
    <w:rsid w:val="004821F5"/>
    <w:rsid w:val="00482289"/>
    <w:rsid w:val="004826C7"/>
    <w:rsid w:val="004828A7"/>
    <w:rsid w:val="004829D5"/>
    <w:rsid w:val="00482C2F"/>
    <w:rsid w:val="00482E4B"/>
    <w:rsid w:val="004831DD"/>
    <w:rsid w:val="0048336C"/>
    <w:rsid w:val="00483466"/>
    <w:rsid w:val="004837CB"/>
    <w:rsid w:val="00483AA6"/>
    <w:rsid w:val="00483CCC"/>
    <w:rsid w:val="00483F58"/>
    <w:rsid w:val="00483FAE"/>
    <w:rsid w:val="00484199"/>
    <w:rsid w:val="00484525"/>
    <w:rsid w:val="004845A4"/>
    <w:rsid w:val="00484AA3"/>
    <w:rsid w:val="0048507E"/>
    <w:rsid w:val="004850E5"/>
    <w:rsid w:val="0048543D"/>
    <w:rsid w:val="0048681C"/>
    <w:rsid w:val="004870D0"/>
    <w:rsid w:val="004878EE"/>
    <w:rsid w:val="00487A24"/>
    <w:rsid w:val="004901A4"/>
    <w:rsid w:val="004909A2"/>
    <w:rsid w:val="00490B17"/>
    <w:rsid w:val="00490F9C"/>
    <w:rsid w:val="00491781"/>
    <w:rsid w:val="004920DE"/>
    <w:rsid w:val="00492263"/>
    <w:rsid w:val="00492648"/>
    <w:rsid w:val="004927FC"/>
    <w:rsid w:val="00492872"/>
    <w:rsid w:val="0049290B"/>
    <w:rsid w:val="00492ABA"/>
    <w:rsid w:val="00492D59"/>
    <w:rsid w:val="00492D6E"/>
    <w:rsid w:val="00492E17"/>
    <w:rsid w:val="00493AA7"/>
    <w:rsid w:val="00493B8B"/>
    <w:rsid w:val="004941ED"/>
    <w:rsid w:val="004948C0"/>
    <w:rsid w:val="00494C29"/>
    <w:rsid w:val="0049555A"/>
    <w:rsid w:val="0049599A"/>
    <w:rsid w:val="00495FB1"/>
    <w:rsid w:val="00496287"/>
    <w:rsid w:val="004969FF"/>
    <w:rsid w:val="00496A14"/>
    <w:rsid w:val="00496B91"/>
    <w:rsid w:val="0049708B"/>
    <w:rsid w:val="004974B2"/>
    <w:rsid w:val="004974E4"/>
    <w:rsid w:val="0049783C"/>
    <w:rsid w:val="00497DB1"/>
    <w:rsid w:val="004A0A8E"/>
    <w:rsid w:val="004A0C3E"/>
    <w:rsid w:val="004A0D58"/>
    <w:rsid w:val="004A0D91"/>
    <w:rsid w:val="004A0E47"/>
    <w:rsid w:val="004A115A"/>
    <w:rsid w:val="004A1270"/>
    <w:rsid w:val="004A1753"/>
    <w:rsid w:val="004A17A6"/>
    <w:rsid w:val="004A19E9"/>
    <w:rsid w:val="004A19FD"/>
    <w:rsid w:val="004A1EC6"/>
    <w:rsid w:val="004A1ED7"/>
    <w:rsid w:val="004A28D1"/>
    <w:rsid w:val="004A2D80"/>
    <w:rsid w:val="004A2EDA"/>
    <w:rsid w:val="004A339E"/>
    <w:rsid w:val="004A38C5"/>
    <w:rsid w:val="004A3A4D"/>
    <w:rsid w:val="004A3F23"/>
    <w:rsid w:val="004A449B"/>
    <w:rsid w:val="004A44C5"/>
    <w:rsid w:val="004A56C5"/>
    <w:rsid w:val="004A56CD"/>
    <w:rsid w:val="004A5D91"/>
    <w:rsid w:val="004A6090"/>
    <w:rsid w:val="004A639F"/>
    <w:rsid w:val="004A648D"/>
    <w:rsid w:val="004A6594"/>
    <w:rsid w:val="004A67BD"/>
    <w:rsid w:val="004A712A"/>
    <w:rsid w:val="004A7671"/>
    <w:rsid w:val="004A76AB"/>
    <w:rsid w:val="004B0048"/>
    <w:rsid w:val="004B05A2"/>
    <w:rsid w:val="004B05CA"/>
    <w:rsid w:val="004B097F"/>
    <w:rsid w:val="004B0D12"/>
    <w:rsid w:val="004B1037"/>
    <w:rsid w:val="004B1C90"/>
    <w:rsid w:val="004B21D4"/>
    <w:rsid w:val="004B279B"/>
    <w:rsid w:val="004B2897"/>
    <w:rsid w:val="004B2CCE"/>
    <w:rsid w:val="004B3AEE"/>
    <w:rsid w:val="004B3B34"/>
    <w:rsid w:val="004B3C95"/>
    <w:rsid w:val="004B3FBB"/>
    <w:rsid w:val="004B40C2"/>
    <w:rsid w:val="004B4B55"/>
    <w:rsid w:val="004B4D7D"/>
    <w:rsid w:val="004B4D81"/>
    <w:rsid w:val="004B4ECF"/>
    <w:rsid w:val="004B50E6"/>
    <w:rsid w:val="004B5437"/>
    <w:rsid w:val="004B582F"/>
    <w:rsid w:val="004B5CE2"/>
    <w:rsid w:val="004B5E88"/>
    <w:rsid w:val="004B5F01"/>
    <w:rsid w:val="004B61C2"/>
    <w:rsid w:val="004B622C"/>
    <w:rsid w:val="004B64F2"/>
    <w:rsid w:val="004B662F"/>
    <w:rsid w:val="004B6D91"/>
    <w:rsid w:val="004B76D6"/>
    <w:rsid w:val="004B77CD"/>
    <w:rsid w:val="004B788F"/>
    <w:rsid w:val="004B7AC9"/>
    <w:rsid w:val="004B7B3E"/>
    <w:rsid w:val="004B7EC0"/>
    <w:rsid w:val="004C0476"/>
    <w:rsid w:val="004C0604"/>
    <w:rsid w:val="004C07AC"/>
    <w:rsid w:val="004C09F4"/>
    <w:rsid w:val="004C0EBD"/>
    <w:rsid w:val="004C0F48"/>
    <w:rsid w:val="004C1019"/>
    <w:rsid w:val="004C119D"/>
    <w:rsid w:val="004C1420"/>
    <w:rsid w:val="004C1523"/>
    <w:rsid w:val="004C1ACC"/>
    <w:rsid w:val="004C1C28"/>
    <w:rsid w:val="004C1C59"/>
    <w:rsid w:val="004C1D5C"/>
    <w:rsid w:val="004C1E8F"/>
    <w:rsid w:val="004C1FD9"/>
    <w:rsid w:val="004C2055"/>
    <w:rsid w:val="004C20AF"/>
    <w:rsid w:val="004C2EA3"/>
    <w:rsid w:val="004C30CC"/>
    <w:rsid w:val="004C312B"/>
    <w:rsid w:val="004C3423"/>
    <w:rsid w:val="004C351F"/>
    <w:rsid w:val="004C3767"/>
    <w:rsid w:val="004C4698"/>
    <w:rsid w:val="004C4745"/>
    <w:rsid w:val="004C4A59"/>
    <w:rsid w:val="004C4A9F"/>
    <w:rsid w:val="004C4C1A"/>
    <w:rsid w:val="004C4C70"/>
    <w:rsid w:val="004C5043"/>
    <w:rsid w:val="004C5A8F"/>
    <w:rsid w:val="004C5C62"/>
    <w:rsid w:val="004C605F"/>
    <w:rsid w:val="004C608D"/>
    <w:rsid w:val="004C60FC"/>
    <w:rsid w:val="004C61B3"/>
    <w:rsid w:val="004C682E"/>
    <w:rsid w:val="004C7330"/>
    <w:rsid w:val="004C73E8"/>
    <w:rsid w:val="004C7502"/>
    <w:rsid w:val="004C7638"/>
    <w:rsid w:val="004C7660"/>
    <w:rsid w:val="004C7A3A"/>
    <w:rsid w:val="004C7CB6"/>
    <w:rsid w:val="004C7D86"/>
    <w:rsid w:val="004C7F36"/>
    <w:rsid w:val="004D00C5"/>
    <w:rsid w:val="004D022C"/>
    <w:rsid w:val="004D0753"/>
    <w:rsid w:val="004D0965"/>
    <w:rsid w:val="004D0AB3"/>
    <w:rsid w:val="004D0B31"/>
    <w:rsid w:val="004D13FD"/>
    <w:rsid w:val="004D15E4"/>
    <w:rsid w:val="004D1929"/>
    <w:rsid w:val="004D1ED3"/>
    <w:rsid w:val="004D1F40"/>
    <w:rsid w:val="004D1FC0"/>
    <w:rsid w:val="004D2178"/>
    <w:rsid w:val="004D28A5"/>
    <w:rsid w:val="004D2BA1"/>
    <w:rsid w:val="004D2EBF"/>
    <w:rsid w:val="004D3183"/>
    <w:rsid w:val="004D3682"/>
    <w:rsid w:val="004D398E"/>
    <w:rsid w:val="004D39D4"/>
    <w:rsid w:val="004D39EE"/>
    <w:rsid w:val="004D408E"/>
    <w:rsid w:val="004D48B9"/>
    <w:rsid w:val="004D4A26"/>
    <w:rsid w:val="004D4D9F"/>
    <w:rsid w:val="004D4E62"/>
    <w:rsid w:val="004D4FB8"/>
    <w:rsid w:val="004D59DE"/>
    <w:rsid w:val="004D5B68"/>
    <w:rsid w:val="004D5D93"/>
    <w:rsid w:val="004D679F"/>
    <w:rsid w:val="004D6965"/>
    <w:rsid w:val="004D6A66"/>
    <w:rsid w:val="004D7135"/>
    <w:rsid w:val="004D7139"/>
    <w:rsid w:val="004D78E3"/>
    <w:rsid w:val="004D79F8"/>
    <w:rsid w:val="004E05B2"/>
    <w:rsid w:val="004E05BA"/>
    <w:rsid w:val="004E084B"/>
    <w:rsid w:val="004E0A70"/>
    <w:rsid w:val="004E1287"/>
    <w:rsid w:val="004E13A7"/>
    <w:rsid w:val="004E16A8"/>
    <w:rsid w:val="004E170E"/>
    <w:rsid w:val="004E17DA"/>
    <w:rsid w:val="004E1951"/>
    <w:rsid w:val="004E19A4"/>
    <w:rsid w:val="004E1BE7"/>
    <w:rsid w:val="004E22CA"/>
    <w:rsid w:val="004E2AA0"/>
    <w:rsid w:val="004E2FB4"/>
    <w:rsid w:val="004E343D"/>
    <w:rsid w:val="004E345D"/>
    <w:rsid w:val="004E34A1"/>
    <w:rsid w:val="004E38D4"/>
    <w:rsid w:val="004E39D0"/>
    <w:rsid w:val="004E3A46"/>
    <w:rsid w:val="004E4B8A"/>
    <w:rsid w:val="004E527E"/>
    <w:rsid w:val="004E5366"/>
    <w:rsid w:val="004E561A"/>
    <w:rsid w:val="004E5654"/>
    <w:rsid w:val="004E5854"/>
    <w:rsid w:val="004E5D7A"/>
    <w:rsid w:val="004E5DBC"/>
    <w:rsid w:val="004E64E0"/>
    <w:rsid w:val="004E69C5"/>
    <w:rsid w:val="004E6AA2"/>
    <w:rsid w:val="004E6EE3"/>
    <w:rsid w:val="004E786E"/>
    <w:rsid w:val="004E79E1"/>
    <w:rsid w:val="004E7C97"/>
    <w:rsid w:val="004E7ECE"/>
    <w:rsid w:val="004E7ED6"/>
    <w:rsid w:val="004F01AE"/>
    <w:rsid w:val="004F07D4"/>
    <w:rsid w:val="004F0823"/>
    <w:rsid w:val="004F0887"/>
    <w:rsid w:val="004F134E"/>
    <w:rsid w:val="004F1452"/>
    <w:rsid w:val="004F1A86"/>
    <w:rsid w:val="004F1D43"/>
    <w:rsid w:val="004F230F"/>
    <w:rsid w:val="004F2426"/>
    <w:rsid w:val="004F243D"/>
    <w:rsid w:val="004F2630"/>
    <w:rsid w:val="004F304B"/>
    <w:rsid w:val="004F3576"/>
    <w:rsid w:val="004F38E7"/>
    <w:rsid w:val="004F39E2"/>
    <w:rsid w:val="004F3FF7"/>
    <w:rsid w:val="004F48E7"/>
    <w:rsid w:val="004F5091"/>
    <w:rsid w:val="004F5B86"/>
    <w:rsid w:val="004F64B2"/>
    <w:rsid w:val="004F6A9F"/>
    <w:rsid w:val="004F6C7A"/>
    <w:rsid w:val="004F6D05"/>
    <w:rsid w:val="004F7401"/>
    <w:rsid w:val="004F771D"/>
    <w:rsid w:val="004F7926"/>
    <w:rsid w:val="004F7C33"/>
    <w:rsid w:val="0050007D"/>
    <w:rsid w:val="005007E7"/>
    <w:rsid w:val="0050091F"/>
    <w:rsid w:val="005009AD"/>
    <w:rsid w:val="005009DC"/>
    <w:rsid w:val="00500F21"/>
    <w:rsid w:val="00501C48"/>
    <w:rsid w:val="00502003"/>
    <w:rsid w:val="005027E8"/>
    <w:rsid w:val="00502C15"/>
    <w:rsid w:val="00502F6D"/>
    <w:rsid w:val="005036F5"/>
    <w:rsid w:val="00503971"/>
    <w:rsid w:val="005039C7"/>
    <w:rsid w:val="00503A15"/>
    <w:rsid w:val="00504F13"/>
    <w:rsid w:val="0050550A"/>
    <w:rsid w:val="0050569E"/>
    <w:rsid w:val="00505CBD"/>
    <w:rsid w:val="00505E98"/>
    <w:rsid w:val="00505EBB"/>
    <w:rsid w:val="00505FBD"/>
    <w:rsid w:val="0050605F"/>
    <w:rsid w:val="00506626"/>
    <w:rsid w:val="005066A7"/>
    <w:rsid w:val="00506AB9"/>
    <w:rsid w:val="00507150"/>
    <w:rsid w:val="005073FF"/>
    <w:rsid w:val="0050750B"/>
    <w:rsid w:val="00507B15"/>
    <w:rsid w:val="00507C0F"/>
    <w:rsid w:val="00507E47"/>
    <w:rsid w:val="00510231"/>
    <w:rsid w:val="00510458"/>
    <w:rsid w:val="00510502"/>
    <w:rsid w:val="0051131B"/>
    <w:rsid w:val="005113AD"/>
    <w:rsid w:val="005113B2"/>
    <w:rsid w:val="005114ED"/>
    <w:rsid w:val="0051192B"/>
    <w:rsid w:val="00511AD1"/>
    <w:rsid w:val="005122BB"/>
    <w:rsid w:val="00512A07"/>
    <w:rsid w:val="0051333D"/>
    <w:rsid w:val="00513974"/>
    <w:rsid w:val="005141B8"/>
    <w:rsid w:val="0051429A"/>
    <w:rsid w:val="00514D10"/>
    <w:rsid w:val="00514E7C"/>
    <w:rsid w:val="0051506B"/>
    <w:rsid w:val="00515255"/>
    <w:rsid w:val="00515296"/>
    <w:rsid w:val="005154BD"/>
    <w:rsid w:val="00515789"/>
    <w:rsid w:val="00515C2D"/>
    <w:rsid w:val="00516088"/>
    <w:rsid w:val="005165C2"/>
    <w:rsid w:val="005167DE"/>
    <w:rsid w:val="005171B5"/>
    <w:rsid w:val="0051730B"/>
    <w:rsid w:val="0051782B"/>
    <w:rsid w:val="00517C08"/>
    <w:rsid w:val="00520281"/>
    <w:rsid w:val="005203E6"/>
    <w:rsid w:val="005205E6"/>
    <w:rsid w:val="005207BA"/>
    <w:rsid w:val="005210E3"/>
    <w:rsid w:val="0052120D"/>
    <w:rsid w:val="00521692"/>
    <w:rsid w:val="005217A6"/>
    <w:rsid w:val="00521851"/>
    <w:rsid w:val="00521DC4"/>
    <w:rsid w:val="005224A7"/>
    <w:rsid w:val="005228A0"/>
    <w:rsid w:val="00522B89"/>
    <w:rsid w:val="00522BE4"/>
    <w:rsid w:val="00522F6B"/>
    <w:rsid w:val="0052314B"/>
    <w:rsid w:val="00523391"/>
    <w:rsid w:val="005235E8"/>
    <w:rsid w:val="00523783"/>
    <w:rsid w:val="00523F1C"/>
    <w:rsid w:val="00525177"/>
    <w:rsid w:val="005251E6"/>
    <w:rsid w:val="005254EB"/>
    <w:rsid w:val="00525A70"/>
    <w:rsid w:val="00525B97"/>
    <w:rsid w:val="00525C97"/>
    <w:rsid w:val="00526A20"/>
    <w:rsid w:val="00526CD0"/>
    <w:rsid w:val="00526FA8"/>
    <w:rsid w:val="00527014"/>
    <w:rsid w:val="0052747F"/>
    <w:rsid w:val="00527614"/>
    <w:rsid w:val="00527BF3"/>
    <w:rsid w:val="00527D0B"/>
    <w:rsid w:val="005301BA"/>
    <w:rsid w:val="0053050B"/>
    <w:rsid w:val="00530DB9"/>
    <w:rsid w:val="0053123D"/>
    <w:rsid w:val="005314E3"/>
    <w:rsid w:val="0053154D"/>
    <w:rsid w:val="00531B91"/>
    <w:rsid w:val="0053210E"/>
    <w:rsid w:val="005325DF"/>
    <w:rsid w:val="0053270B"/>
    <w:rsid w:val="00532C85"/>
    <w:rsid w:val="00532EE0"/>
    <w:rsid w:val="005330C7"/>
    <w:rsid w:val="00533365"/>
    <w:rsid w:val="00533397"/>
    <w:rsid w:val="005333B0"/>
    <w:rsid w:val="005334B3"/>
    <w:rsid w:val="005335BF"/>
    <w:rsid w:val="005335FB"/>
    <w:rsid w:val="00533604"/>
    <w:rsid w:val="00533786"/>
    <w:rsid w:val="00533900"/>
    <w:rsid w:val="0053394F"/>
    <w:rsid w:val="00533D0B"/>
    <w:rsid w:val="0053403B"/>
    <w:rsid w:val="0053420C"/>
    <w:rsid w:val="005344C9"/>
    <w:rsid w:val="00534858"/>
    <w:rsid w:val="005348D1"/>
    <w:rsid w:val="005349C0"/>
    <w:rsid w:val="00534BC5"/>
    <w:rsid w:val="00534F03"/>
    <w:rsid w:val="00536673"/>
    <w:rsid w:val="00536AF9"/>
    <w:rsid w:val="005372BC"/>
    <w:rsid w:val="00537A69"/>
    <w:rsid w:val="00537B3C"/>
    <w:rsid w:val="00537D41"/>
    <w:rsid w:val="00540352"/>
    <w:rsid w:val="005404DE"/>
    <w:rsid w:val="005407C8"/>
    <w:rsid w:val="00540B82"/>
    <w:rsid w:val="00541482"/>
    <w:rsid w:val="0054181E"/>
    <w:rsid w:val="00541AE5"/>
    <w:rsid w:val="00541B56"/>
    <w:rsid w:val="00541ED9"/>
    <w:rsid w:val="0054226F"/>
    <w:rsid w:val="00542452"/>
    <w:rsid w:val="0054249C"/>
    <w:rsid w:val="00542A9C"/>
    <w:rsid w:val="00542C08"/>
    <w:rsid w:val="00542EC8"/>
    <w:rsid w:val="00542F3A"/>
    <w:rsid w:val="005436AD"/>
    <w:rsid w:val="005438A8"/>
    <w:rsid w:val="00543947"/>
    <w:rsid w:val="005439BD"/>
    <w:rsid w:val="00543C94"/>
    <w:rsid w:val="00543D41"/>
    <w:rsid w:val="00543F70"/>
    <w:rsid w:val="00544324"/>
    <w:rsid w:val="005443FC"/>
    <w:rsid w:val="0054462C"/>
    <w:rsid w:val="005446D8"/>
    <w:rsid w:val="005447DB"/>
    <w:rsid w:val="00544EA7"/>
    <w:rsid w:val="00544EB7"/>
    <w:rsid w:val="005453C8"/>
    <w:rsid w:val="00545462"/>
    <w:rsid w:val="0054563C"/>
    <w:rsid w:val="00545B19"/>
    <w:rsid w:val="00545DFF"/>
    <w:rsid w:val="00545EF9"/>
    <w:rsid w:val="00546179"/>
    <w:rsid w:val="00546482"/>
    <w:rsid w:val="00546F74"/>
    <w:rsid w:val="00547918"/>
    <w:rsid w:val="00547A23"/>
    <w:rsid w:val="00547C83"/>
    <w:rsid w:val="00547F7A"/>
    <w:rsid w:val="00550463"/>
    <w:rsid w:val="00551364"/>
    <w:rsid w:val="0055195D"/>
    <w:rsid w:val="0055219D"/>
    <w:rsid w:val="00552700"/>
    <w:rsid w:val="0055301B"/>
    <w:rsid w:val="005533AB"/>
    <w:rsid w:val="00553B08"/>
    <w:rsid w:val="00553B1E"/>
    <w:rsid w:val="00553C54"/>
    <w:rsid w:val="00553D6C"/>
    <w:rsid w:val="005541B4"/>
    <w:rsid w:val="0055438A"/>
    <w:rsid w:val="005544E2"/>
    <w:rsid w:val="00554602"/>
    <w:rsid w:val="00554657"/>
    <w:rsid w:val="00554BA4"/>
    <w:rsid w:val="00554FAD"/>
    <w:rsid w:val="00555302"/>
    <w:rsid w:val="00555366"/>
    <w:rsid w:val="00555527"/>
    <w:rsid w:val="005556AB"/>
    <w:rsid w:val="00555A65"/>
    <w:rsid w:val="00555A81"/>
    <w:rsid w:val="00555BB9"/>
    <w:rsid w:val="00555C9E"/>
    <w:rsid w:val="00555D1D"/>
    <w:rsid w:val="00555FF0"/>
    <w:rsid w:val="005560EB"/>
    <w:rsid w:val="00556547"/>
    <w:rsid w:val="00556C58"/>
    <w:rsid w:val="00556DC6"/>
    <w:rsid w:val="00556E0F"/>
    <w:rsid w:val="005576B6"/>
    <w:rsid w:val="0055792B"/>
    <w:rsid w:val="00557B2C"/>
    <w:rsid w:val="00557B87"/>
    <w:rsid w:val="00557BCE"/>
    <w:rsid w:val="005600BF"/>
    <w:rsid w:val="00560121"/>
    <w:rsid w:val="0056041D"/>
    <w:rsid w:val="00560D32"/>
    <w:rsid w:val="00560D4E"/>
    <w:rsid w:val="0056111A"/>
    <w:rsid w:val="005612D4"/>
    <w:rsid w:val="00561767"/>
    <w:rsid w:val="0056198D"/>
    <w:rsid w:val="0056203C"/>
    <w:rsid w:val="00562D65"/>
    <w:rsid w:val="0056336D"/>
    <w:rsid w:val="0056353F"/>
    <w:rsid w:val="0056369E"/>
    <w:rsid w:val="00563840"/>
    <w:rsid w:val="00563BE2"/>
    <w:rsid w:val="00563FDA"/>
    <w:rsid w:val="005640FB"/>
    <w:rsid w:val="005641AB"/>
    <w:rsid w:val="005646AD"/>
    <w:rsid w:val="005648FD"/>
    <w:rsid w:val="0056496A"/>
    <w:rsid w:val="00564ACB"/>
    <w:rsid w:val="00565714"/>
    <w:rsid w:val="00565C0E"/>
    <w:rsid w:val="00565E8E"/>
    <w:rsid w:val="0056676D"/>
    <w:rsid w:val="0056683A"/>
    <w:rsid w:val="00566D07"/>
    <w:rsid w:val="00567041"/>
    <w:rsid w:val="005706C0"/>
    <w:rsid w:val="00570C5E"/>
    <w:rsid w:val="00570C86"/>
    <w:rsid w:val="00570DE8"/>
    <w:rsid w:val="0057154E"/>
    <w:rsid w:val="005717C1"/>
    <w:rsid w:val="00571985"/>
    <w:rsid w:val="005719DA"/>
    <w:rsid w:val="005720D8"/>
    <w:rsid w:val="0057333E"/>
    <w:rsid w:val="00573885"/>
    <w:rsid w:val="005739AD"/>
    <w:rsid w:val="00573C67"/>
    <w:rsid w:val="00573DFA"/>
    <w:rsid w:val="00574B96"/>
    <w:rsid w:val="00574EBD"/>
    <w:rsid w:val="0057510B"/>
    <w:rsid w:val="0057572D"/>
    <w:rsid w:val="005757DA"/>
    <w:rsid w:val="0057581E"/>
    <w:rsid w:val="00575D34"/>
    <w:rsid w:val="0057617D"/>
    <w:rsid w:val="005761D1"/>
    <w:rsid w:val="00576254"/>
    <w:rsid w:val="005762DF"/>
    <w:rsid w:val="00576371"/>
    <w:rsid w:val="00576EDC"/>
    <w:rsid w:val="00577300"/>
    <w:rsid w:val="00577783"/>
    <w:rsid w:val="005777F9"/>
    <w:rsid w:val="00577C39"/>
    <w:rsid w:val="00577C55"/>
    <w:rsid w:val="00577DD7"/>
    <w:rsid w:val="00580074"/>
    <w:rsid w:val="005801A4"/>
    <w:rsid w:val="00580656"/>
    <w:rsid w:val="00580775"/>
    <w:rsid w:val="00580796"/>
    <w:rsid w:val="005807DA"/>
    <w:rsid w:val="00580845"/>
    <w:rsid w:val="005808ED"/>
    <w:rsid w:val="00580959"/>
    <w:rsid w:val="00580D26"/>
    <w:rsid w:val="0058107A"/>
    <w:rsid w:val="0058132E"/>
    <w:rsid w:val="0058135F"/>
    <w:rsid w:val="0058144D"/>
    <w:rsid w:val="00581618"/>
    <w:rsid w:val="00581BD7"/>
    <w:rsid w:val="00581E99"/>
    <w:rsid w:val="005820E9"/>
    <w:rsid w:val="005825FB"/>
    <w:rsid w:val="00582628"/>
    <w:rsid w:val="00582815"/>
    <w:rsid w:val="00582846"/>
    <w:rsid w:val="00582E2F"/>
    <w:rsid w:val="0058314C"/>
    <w:rsid w:val="00583580"/>
    <w:rsid w:val="00583632"/>
    <w:rsid w:val="00583685"/>
    <w:rsid w:val="00583747"/>
    <w:rsid w:val="00583B93"/>
    <w:rsid w:val="00583BCE"/>
    <w:rsid w:val="00583E0B"/>
    <w:rsid w:val="00584078"/>
    <w:rsid w:val="00584803"/>
    <w:rsid w:val="00584822"/>
    <w:rsid w:val="0058482E"/>
    <w:rsid w:val="00584861"/>
    <w:rsid w:val="00584A04"/>
    <w:rsid w:val="00585499"/>
    <w:rsid w:val="005855A4"/>
    <w:rsid w:val="00585AD2"/>
    <w:rsid w:val="00585B61"/>
    <w:rsid w:val="00586073"/>
    <w:rsid w:val="00586362"/>
    <w:rsid w:val="005865E3"/>
    <w:rsid w:val="00586610"/>
    <w:rsid w:val="00586767"/>
    <w:rsid w:val="005872E2"/>
    <w:rsid w:val="0058775E"/>
    <w:rsid w:val="00587914"/>
    <w:rsid w:val="00587A96"/>
    <w:rsid w:val="00587FDE"/>
    <w:rsid w:val="005900EF"/>
    <w:rsid w:val="00590575"/>
    <w:rsid w:val="005905D0"/>
    <w:rsid w:val="00590612"/>
    <w:rsid w:val="0059072F"/>
    <w:rsid w:val="00590766"/>
    <w:rsid w:val="00590DA9"/>
    <w:rsid w:val="005911B4"/>
    <w:rsid w:val="0059178D"/>
    <w:rsid w:val="00591D05"/>
    <w:rsid w:val="00592079"/>
    <w:rsid w:val="00592357"/>
    <w:rsid w:val="005923E3"/>
    <w:rsid w:val="00592456"/>
    <w:rsid w:val="005924FF"/>
    <w:rsid w:val="00592613"/>
    <w:rsid w:val="00592B25"/>
    <w:rsid w:val="0059330A"/>
    <w:rsid w:val="0059337E"/>
    <w:rsid w:val="005935B8"/>
    <w:rsid w:val="005936AB"/>
    <w:rsid w:val="00593C28"/>
    <w:rsid w:val="00594152"/>
    <w:rsid w:val="00594183"/>
    <w:rsid w:val="0059430B"/>
    <w:rsid w:val="0059460A"/>
    <w:rsid w:val="00594624"/>
    <w:rsid w:val="00594B7B"/>
    <w:rsid w:val="00594C9B"/>
    <w:rsid w:val="005955AC"/>
    <w:rsid w:val="0059594B"/>
    <w:rsid w:val="005960F0"/>
    <w:rsid w:val="00596223"/>
    <w:rsid w:val="005967C7"/>
    <w:rsid w:val="00596ACC"/>
    <w:rsid w:val="00596D1C"/>
    <w:rsid w:val="00596E9E"/>
    <w:rsid w:val="00597113"/>
    <w:rsid w:val="005971D0"/>
    <w:rsid w:val="005975E0"/>
    <w:rsid w:val="0059798C"/>
    <w:rsid w:val="005979EC"/>
    <w:rsid w:val="00597A79"/>
    <w:rsid w:val="00597B5C"/>
    <w:rsid w:val="00597BEF"/>
    <w:rsid w:val="00597D9D"/>
    <w:rsid w:val="00597F08"/>
    <w:rsid w:val="005A020D"/>
    <w:rsid w:val="005A030D"/>
    <w:rsid w:val="005A03A8"/>
    <w:rsid w:val="005A0EEA"/>
    <w:rsid w:val="005A0FA6"/>
    <w:rsid w:val="005A11B1"/>
    <w:rsid w:val="005A1385"/>
    <w:rsid w:val="005A1560"/>
    <w:rsid w:val="005A163B"/>
    <w:rsid w:val="005A1856"/>
    <w:rsid w:val="005A1D2D"/>
    <w:rsid w:val="005A2109"/>
    <w:rsid w:val="005A2627"/>
    <w:rsid w:val="005A2AD4"/>
    <w:rsid w:val="005A3195"/>
    <w:rsid w:val="005A3A25"/>
    <w:rsid w:val="005A3C2D"/>
    <w:rsid w:val="005A3EC4"/>
    <w:rsid w:val="005A4058"/>
    <w:rsid w:val="005A421C"/>
    <w:rsid w:val="005A4F38"/>
    <w:rsid w:val="005A539B"/>
    <w:rsid w:val="005A5514"/>
    <w:rsid w:val="005A5BC1"/>
    <w:rsid w:val="005A5F09"/>
    <w:rsid w:val="005A604C"/>
    <w:rsid w:val="005A6261"/>
    <w:rsid w:val="005A635B"/>
    <w:rsid w:val="005A6B1F"/>
    <w:rsid w:val="005A6C4B"/>
    <w:rsid w:val="005A7564"/>
    <w:rsid w:val="005A7E3E"/>
    <w:rsid w:val="005B0011"/>
    <w:rsid w:val="005B039A"/>
    <w:rsid w:val="005B0B81"/>
    <w:rsid w:val="005B0F25"/>
    <w:rsid w:val="005B1246"/>
    <w:rsid w:val="005B1305"/>
    <w:rsid w:val="005B16C1"/>
    <w:rsid w:val="005B1AD2"/>
    <w:rsid w:val="005B2170"/>
    <w:rsid w:val="005B24E6"/>
    <w:rsid w:val="005B2568"/>
    <w:rsid w:val="005B2632"/>
    <w:rsid w:val="005B271F"/>
    <w:rsid w:val="005B294D"/>
    <w:rsid w:val="005B31B5"/>
    <w:rsid w:val="005B37D4"/>
    <w:rsid w:val="005B3932"/>
    <w:rsid w:val="005B3C06"/>
    <w:rsid w:val="005B4004"/>
    <w:rsid w:val="005B43DB"/>
    <w:rsid w:val="005B485D"/>
    <w:rsid w:val="005B48AD"/>
    <w:rsid w:val="005B4A8B"/>
    <w:rsid w:val="005B4CB9"/>
    <w:rsid w:val="005B4D44"/>
    <w:rsid w:val="005B4E0E"/>
    <w:rsid w:val="005B500A"/>
    <w:rsid w:val="005B5030"/>
    <w:rsid w:val="005B557C"/>
    <w:rsid w:val="005B57A2"/>
    <w:rsid w:val="005B5A11"/>
    <w:rsid w:val="005B5A73"/>
    <w:rsid w:val="005B5BA7"/>
    <w:rsid w:val="005B5C7B"/>
    <w:rsid w:val="005B5D9E"/>
    <w:rsid w:val="005B61A2"/>
    <w:rsid w:val="005B62F5"/>
    <w:rsid w:val="005B6303"/>
    <w:rsid w:val="005B63C9"/>
    <w:rsid w:val="005B6550"/>
    <w:rsid w:val="005B6566"/>
    <w:rsid w:val="005B679E"/>
    <w:rsid w:val="005B6913"/>
    <w:rsid w:val="005B6D04"/>
    <w:rsid w:val="005B702C"/>
    <w:rsid w:val="005B7262"/>
    <w:rsid w:val="005B78DE"/>
    <w:rsid w:val="005B7A07"/>
    <w:rsid w:val="005B7D2B"/>
    <w:rsid w:val="005C019C"/>
    <w:rsid w:val="005C031F"/>
    <w:rsid w:val="005C0495"/>
    <w:rsid w:val="005C04C2"/>
    <w:rsid w:val="005C100F"/>
    <w:rsid w:val="005C1351"/>
    <w:rsid w:val="005C1459"/>
    <w:rsid w:val="005C1C73"/>
    <w:rsid w:val="005C1FA3"/>
    <w:rsid w:val="005C1FC6"/>
    <w:rsid w:val="005C258C"/>
    <w:rsid w:val="005C266D"/>
    <w:rsid w:val="005C32E0"/>
    <w:rsid w:val="005C3546"/>
    <w:rsid w:val="005C36BB"/>
    <w:rsid w:val="005C3867"/>
    <w:rsid w:val="005C3F7F"/>
    <w:rsid w:val="005C4373"/>
    <w:rsid w:val="005C4B98"/>
    <w:rsid w:val="005C4BB3"/>
    <w:rsid w:val="005C4CFF"/>
    <w:rsid w:val="005C4E51"/>
    <w:rsid w:val="005C527F"/>
    <w:rsid w:val="005C54BF"/>
    <w:rsid w:val="005C54CE"/>
    <w:rsid w:val="005C5CD4"/>
    <w:rsid w:val="005C5E16"/>
    <w:rsid w:val="005C620E"/>
    <w:rsid w:val="005C67B1"/>
    <w:rsid w:val="005C6993"/>
    <w:rsid w:val="005C6BC0"/>
    <w:rsid w:val="005C6EA2"/>
    <w:rsid w:val="005C71DF"/>
    <w:rsid w:val="005C744B"/>
    <w:rsid w:val="005C7453"/>
    <w:rsid w:val="005C7784"/>
    <w:rsid w:val="005C7795"/>
    <w:rsid w:val="005C7E3D"/>
    <w:rsid w:val="005D0D6A"/>
    <w:rsid w:val="005D1029"/>
    <w:rsid w:val="005D10EE"/>
    <w:rsid w:val="005D10F8"/>
    <w:rsid w:val="005D11CA"/>
    <w:rsid w:val="005D1452"/>
    <w:rsid w:val="005D2987"/>
    <w:rsid w:val="005D2EA6"/>
    <w:rsid w:val="005D2F81"/>
    <w:rsid w:val="005D32F4"/>
    <w:rsid w:val="005D345A"/>
    <w:rsid w:val="005D355B"/>
    <w:rsid w:val="005D3D37"/>
    <w:rsid w:val="005D4078"/>
    <w:rsid w:val="005D450C"/>
    <w:rsid w:val="005D4C39"/>
    <w:rsid w:val="005D529B"/>
    <w:rsid w:val="005D540F"/>
    <w:rsid w:val="005D551E"/>
    <w:rsid w:val="005D571E"/>
    <w:rsid w:val="005D59D7"/>
    <w:rsid w:val="005D5C9B"/>
    <w:rsid w:val="005D5D76"/>
    <w:rsid w:val="005D607F"/>
    <w:rsid w:val="005D67C4"/>
    <w:rsid w:val="005D6BA1"/>
    <w:rsid w:val="005D6D36"/>
    <w:rsid w:val="005D6DC7"/>
    <w:rsid w:val="005D6F28"/>
    <w:rsid w:val="005D737F"/>
    <w:rsid w:val="005D76E1"/>
    <w:rsid w:val="005D781D"/>
    <w:rsid w:val="005D7876"/>
    <w:rsid w:val="005E075B"/>
    <w:rsid w:val="005E0B74"/>
    <w:rsid w:val="005E0C33"/>
    <w:rsid w:val="005E0CCF"/>
    <w:rsid w:val="005E0D41"/>
    <w:rsid w:val="005E117F"/>
    <w:rsid w:val="005E1417"/>
    <w:rsid w:val="005E15AC"/>
    <w:rsid w:val="005E174B"/>
    <w:rsid w:val="005E1883"/>
    <w:rsid w:val="005E1A50"/>
    <w:rsid w:val="005E1BA6"/>
    <w:rsid w:val="005E218C"/>
    <w:rsid w:val="005E22E2"/>
    <w:rsid w:val="005E255F"/>
    <w:rsid w:val="005E279A"/>
    <w:rsid w:val="005E2A49"/>
    <w:rsid w:val="005E2C63"/>
    <w:rsid w:val="005E2FDE"/>
    <w:rsid w:val="005E3151"/>
    <w:rsid w:val="005E3176"/>
    <w:rsid w:val="005E327E"/>
    <w:rsid w:val="005E3283"/>
    <w:rsid w:val="005E3671"/>
    <w:rsid w:val="005E3B30"/>
    <w:rsid w:val="005E3F18"/>
    <w:rsid w:val="005E4179"/>
    <w:rsid w:val="005E41AE"/>
    <w:rsid w:val="005E487B"/>
    <w:rsid w:val="005E49CA"/>
    <w:rsid w:val="005E4B08"/>
    <w:rsid w:val="005E4D5F"/>
    <w:rsid w:val="005E4EA2"/>
    <w:rsid w:val="005E549F"/>
    <w:rsid w:val="005E56F1"/>
    <w:rsid w:val="005E5712"/>
    <w:rsid w:val="005E5768"/>
    <w:rsid w:val="005E59ED"/>
    <w:rsid w:val="005E6350"/>
    <w:rsid w:val="005E6509"/>
    <w:rsid w:val="005E75C9"/>
    <w:rsid w:val="005E7756"/>
    <w:rsid w:val="005E784C"/>
    <w:rsid w:val="005E7B25"/>
    <w:rsid w:val="005F0056"/>
    <w:rsid w:val="005F03C9"/>
    <w:rsid w:val="005F0C8A"/>
    <w:rsid w:val="005F0CE5"/>
    <w:rsid w:val="005F191E"/>
    <w:rsid w:val="005F1945"/>
    <w:rsid w:val="005F1B76"/>
    <w:rsid w:val="005F21A1"/>
    <w:rsid w:val="005F238F"/>
    <w:rsid w:val="005F2561"/>
    <w:rsid w:val="005F2BE5"/>
    <w:rsid w:val="005F30F2"/>
    <w:rsid w:val="005F32A4"/>
    <w:rsid w:val="005F35D0"/>
    <w:rsid w:val="005F3E65"/>
    <w:rsid w:val="005F3F20"/>
    <w:rsid w:val="005F428C"/>
    <w:rsid w:val="005F4512"/>
    <w:rsid w:val="005F45BD"/>
    <w:rsid w:val="005F4751"/>
    <w:rsid w:val="005F4762"/>
    <w:rsid w:val="005F4B32"/>
    <w:rsid w:val="005F4C88"/>
    <w:rsid w:val="005F4D2A"/>
    <w:rsid w:val="005F501F"/>
    <w:rsid w:val="005F51F3"/>
    <w:rsid w:val="005F529D"/>
    <w:rsid w:val="005F6565"/>
    <w:rsid w:val="005F65F8"/>
    <w:rsid w:val="005F6611"/>
    <w:rsid w:val="005F6767"/>
    <w:rsid w:val="005F6BDA"/>
    <w:rsid w:val="005F744B"/>
    <w:rsid w:val="005F751E"/>
    <w:rsid w:val="005F782D"/>
    <w:rsid w:val="005F7D4B"/>
    <w:rsid w:val="006007EE"/>
    <w:rsid w:val="00600C1A"/>
    <w:rsid w:val="0060133A"/>
    <w:rsid w:val="00601EA0"/>
    <w:rsid w:val="0060215E"/>
    <w:rsid w:val="0060223D"/>
    <w:rsid w:val="006024A5"/>
    <w:rsid w:val="00602A85"/>
    <w:rsid w:val="006035E0"/>
    <w:rsid w:val="006036B9"/>
    <w:rsid w:val="006037F2"/>
    <w:rsid w:val="00603BB2"/>
    <w:rsid w:val="00603D5A"/>
    <w:rsid w:val="00603DB3"/>
    <w:rsid w:val="0060403B"/>
    <w:rsid w:val="006042A1"/>
    <w:rsid w:val="00604A76"/>
    <w:rsid w:val="00604FFB"/>
    <w:rsid w:val="00605674"/>
    <w:rsid w:val="00605728"/>
    <w:rsid w:val="0060586B"/>
    <w:rsid w:val="00605931"/>
    <w:rsid w:val="00605AC2"/>
    <w:rsid w:val="00605BEF"/>
    <w:rsid w:val="006060AC"/>
    <w:rsid w:val="00606261"/>
    <w:rsid w:val="006069F0"/>
    <w:rsid w:val="00606B56"/>
    <w:rsid w:val="006075CB"/>
    <w:rsid w:val="00607730"/>
    <w:rsid w:val="00607757"/>
    <w:rsid w:val="00607A2C"/>
    <w:rsid w:val="00607E80"/>
    <w:rsid w:val="00607F3A"/>
    <w:rsid w:val="00610A3C"/>
    <w:rsid w:val="00610BD5"/>
    <w:rsid w:val="00610D63"/>
    <w:rsid w:val="00611469"/>
    <w:rsid w:val="00611485"/>
    <w:rsid w:val="00611797"/>
    <w:rsid w:val="00611ABA"/>
    <w:rsid w:val="00611F3A"/>
    <w:rsid w:val="00612058"/>
    <w:rsid w:val="00612AF9"/>
    <w:rsid w:val="00612EBC"/>
    <w:rsid w:val="0061322D"/>
    <w:rsid w:val="00613595"/>
    <w:rsid w:val="006137E7"/>
    <w:rsid w:val="00613E30"/>
    <w:rsid w:val="00613E67"/>
    <w:rsid w:val="00613FB5"/>
    <w:rsid w:val="0061414F"/>
    <w:rsid w:val="00614EE3"/>
    <w:rsid w:val="00615609"/>
    <w:rsid w:val="0061589B"/>
    <w:rsid w:val="00615976"/>
    <w:rsid w:val="006159ED"/>
    <w:rsid w:val="00616146"/>
    <w:rsid w:val="006161E1"/>
    <w:rsid w:val="00616408"/>
    <w:rsid w:val="00616624"/>
    <w:rsid w:val="006166DC"/>
    <w:rsid w:val="00616995"/>
    <w:rsid w:val="006169A1"/>
    <w:rsid w:val="00616F0A"/>
    <w:rsid w:val="006171B3"/>
    <w:rsid w:val="00617339"/>
    <w:rsid w:val="006177CD"/>
    <w:rsid w:val="006177D4"/>
    <w:rsid w:val="00617A28"/>
    <w:rsid w:val="00617D41"/>
    <w:rsid w:val="00620047"/>
    <w:rsid w:val="00620883"/>
    <w:rsid w:val="006211B8"/>
    <w:rsid w:val="006212B1"/>
    <w:rsid w:val="00621633"/>
    <w:rsid w:val="00621F53"/>
    <w:rsid w:val="0062253D"/>
    <w:rsid w:val="00622549"/>
    <w:rsid w:val="006227B5"/>
    <w:rsid w:val="006228CB"/>
    <w:rsid w:val="00622958"/>
    <w:rsid w:val="006235AF"/>
    <w:rsid w:val="006238D6"/>
    <w:rsid w:val="00623DEE"/>
    <w:rsid w:val="00623EA2"/>
    <w:rsid w:val="006245ED"/>
    <w:rsid w:val="00624DBE"/>
    <w:rsid w:val="0062519E"/>
    <w:rsid w:val="00625D66"/>
    <w:rsid w:val="00625F56"/>
    <w:rsid w:val="00625FA0"/>
    <w:rsid w:val="00626822"/>
    <w:rsid w:val="00626F86"/>
    <w:rsid w:val="006275D2"/>
    <w:rsid w:val="006275FB"/>
    <w:rsid w:val="0063028F"/>
    <w:rsid w:val="0063041A"/>
    <w:rsid w:val="0063057A"/>
    <w:rsid w:val="00630650"/>
    <w:rsid w:val="006307B5"/>
    <w:rsid w:val="00630D4E"/>
    <w:rsid w:val="00630D77"/>
    <w:rsid w:val="00630DAC"/>
    <w:rsid w:val="00630FA3"/>
    <w:rsid w:val="006315E0"/>
    <w:rsid w:val="00631BA5"/>
    <w:rsid w:val="0063204D"/>
    <w:rsid w:val="006328BD"/>
    <w:rsid w:val="00632901"/>
    <w:rsid w:val="006329B4"/>
    <w:rsid w:val="00632EEB"/>
    <w:rsid w:val="00632FE4"/>
    <w:rsid w:val="00633139"/>
    <w:rsid w:val="00633214"/>
    <w:rsid w:val="00633359"/>
    <w:rsid w:val="00633519"/>
    <w:rsid w:val="006336AF"/>
    <w:rsid w:val="00633EB4"/>
    <w:rsid w:val="00634302"/>
    <w:rsid w:val="006346C4"/>
    <w:rsid w:val="006346E4"/>
    <w:rsid w:val="006349B0"/>
    <w:rsid w:val="006349DF"/>
    <w:rsid w:val="00634B22"/>
    <w:rsid w:val="00634D97"/>
    <w:rsid w:val="00634E99"/>
    <w:rsid w:val="006359E6"/>
    <w:rsid w:val="0063620A"/>
    <w:rsid w:val="00636419"/>
    <w:rsid w:val="00636602"/>
    <w:rsid w:val="00636709"/>
    <w:rsid w:val="0063670C"/>
    <w:rsid w:val="006368D6"/>
    <w:rsid w:val="00636A09"/>
    <w:rsid w:val="00636AD5"/>
    <w:rsid w:val="00636BCC"/>
    <w:rsid w:val="00636BD9"/>
    <w:rsid w:val="00636D1D"/>
    <w:rsid w:val="00636DF8"/>
    <w:rsid w:val="00636E56"/>
    <w:rsid w:val="006370CC"/>
    <w:rsid w:val="0063723B"/>
    <w:rsid w:val="0063741C"/>
    <w:rsid w:val="0063783C"/>
    <w:rsid w:val="00637B5A"/>
    <w:rsid w:val="00637D98"/>
    <w:rsid w:val="00637ED8"/>
    <w:rsid w:val="006401A6"/>
    <w:rsid w:val="006407E3"/>
    <w:rsid w:val="00640E34"/>
    <w:rsid w:val="00641004"/>
    <w:rsid w:val="0064105A"/>
    <w:rsid w:val="006415CB"/>
    <w:rsid w:val="006417D9"/>
    <w:rsid w:val="00641C62"/>
    <w:rsid w:val="00642196"/>
    <w:rsid w:val="006422DE"/>
    <w:rsid w:val="006429A8"/>
    <w:rsid w:val="00642C8E"/>
    <w:rsid w:val="00643147"/>
    <w:rsid w:val="00643450"/>
    <w:rsid w:val="006443A4"/>
    <w:rsid w:val="006443E9"/>
    <w:rsid w:val="006448D3"/>
    <w:rsid w:val="00644DB4"/>
    <w:rsid w:val="00644F29"/>
    <w:rsid w:val="00645CD0"/>
    <w:rsid w:val="00645EF3"/>
    <w:rsid w:val="00646368"/>
    <w:rsid w:val="0064699E"/>
    <w:rsid w:val="00646DF3"/>
    <w:rsid w:val="00646EC9"/>
    <w:rsid w:val="0064726C"/>
    <w:rsid w:val="006472BA"/>
    <w:rsid w:val="0064730B"/>
    <w:rsid w:val="006477C5"/>
    <w:rsid w:val="00647F5B"/>
    <w:rsid w:val="00650641"/>
    <w:rsid w:val="00650E63"/>
    <w:rsid w:val="006512A5"/>
    <w:rsid w:val="006513C8"/>
    <w:rsid w:val="00651963"/>
    <w:rsid w:val="00651B0B"/>
    <w:rsid w:val="00652393"/>
    <w:rsid w:val="006524B1"/>
    <w:rsid w:val="00652A1B"/>
    <w:rsid w:val="006531B2"/>
    <w:rsid w:val="00653235"/>
    <w:rsid w:val="00653450"/>
    <w:rsid w:val="006534D5"/>
    <w:rsid w:val="0065368A"/>
    <w:rsid w:val="006536B2"/>
    <w:rsid w:val="00653E6D"/>
    <w:rsid w:val="00653E7E"/>
    <w:rsid w:val="006546E2"/>
    <w:rsid w:val="00654B58"/>
    <w:rsid w:val="00654E8E"/>
    <w:rsid w:val="00655098"/>
    <w:rsid w:val="006555FE"/>
    <w:rsid w:val="00655666"/>
    <w:rsid w:val="00655A39"/>
    <w:rsid w:val="00655A76"/>
    <w:rsid w:val="00655B44"/>
    <w:rsid w:val="00655C35"/>
    <w:rsid w:val="006566CA"/>
    <w:rsid w:val="00656A19"/>
    <w:rsid w:val="00656BF5"/>
    <w:rsid w:val="00657478"/>
    <w:rsid w:val="0065765A"/>
    <w:rsid w:val="00657722"/>
    <w:rsid w:val="00657DBF"/>
    <w:rsid w:val="00657F42"/>
    <w:rsid w:val="00660055"/>
    <w:rsid w:val="006604E9"/>
    <w:rsid w:val="006607A0"/>
    <w:rsid w:val="00660832"/>
    <w:rsid w:val="00660C42"/>
    <w:rsid w:val="00660D5D"/>
    <w:rsid w:val="00660F2E"/>
    <w:rsid w:val="00661033"/>
    <w:rsid w:val="0066134C"/>
    <w:rsid w:val="00661556"/>
    <w:rsid w:val="0066167C"/>
    <w:rsid w:val="0066178D"/>
    <w:rsid w:val="00661947"/>
    <w:rsid w:val="00661CFB"/>
    <w:rsid w:val="00661DA5"/>
    <w:rsid w:val="00661FC0"/>
    <w:rsid w:val="0066206A"/>
    <w:rsid w:val="006620F2"/>
    <w:rsid w:val="006622C8"/>
    <w:rsid w:val="00662977"/>
    <w:rsid w:val="0066333A"/>
    <w:rsid w:val="006633F9"/>
    <w:rsid w:val="00663AC0"/>
    <w:rsid w:val="00663CB0"/>
    <w:rsid w:val="006642D7"/>
    <w:rsid w:val="00664315"/>
    <w:rsid w:val="006648AB"/>
    <w:rsid w:val="00664B5B"/>
    <w:rsid w:val="00664F83"/>
    <w:rsid w:val="0066500F"/>
    <w:rsid w:val="006653B3"/>
    <w:rsid w:val="00665908"/>
    <w:rsid w:val="00665A9E"/>
    <w:rsid w:val="00665B1D"/>
    <w:rsid w:val="0066638F"/>
    <w:rsid w:val="006664C9"/>
    <w:rsid w:val="00666545"/>
    <w:rsid w:val="00666666"/>
    <w:rsid w:val="00666869"/>
    <w:rsid w:val="00666BFB"/>
    <w:rsid w:val="00666DA6"/>
    <w:rsid w:val="00667A0A"/>
    <w:rsid w:val="00667F8B"/>
    <w:rsid w:val="00667F9A"/>
    <w:rsid w:val="00670757"/>
    <w:rsid w:val="006707B9"/>
    <w:rsid w:val="00670CE9"/>
    <w:rsid w:val="006712FD"/>
    <w:rsid w:val="00671B41"/>
    <w:rsid w:val="00671F23"/>
    <w:rsid w:val="00672099"/>
    <w:rsid w:val="006725DF"/>
    <w:rsid w:val="00672604"/>
    <w:rsid w:val="00672761"/>
    <w:rsid w:val="00672860"/>
    <w:rsid w:val="006728AA"/>
    <w:rsid w:val="00672D83"/>
    <w:rsid w:val="00673756"/>
    <w:rsid w:val="006738B4"/>
    <w:rsid w:val="00673E7B"/>
    <w:rsid w:val="0067425D"/>
    <w:rsid w:val="0067428F"/>
    <w:rsid w:val="00674D92"/>
    <w:rsid w:val="0067509D"/>
    <w:rsid w:val="0067512D"/>
    <w:rsid w:val="0067561D"/>
    <w:rsid w:val="00676002"/>
    <w:rsid w:val="00676125"/>
    <w:rsid w:val="006761B7"/>
    <w:rsid w:val="006763C1"/>
    <w:rsid w:val="0067685B"/>
    <w:rsid w:val="00676C0B"/>
    <w:rsid w:val="00676E58"/>
    <w:rsid w:val="006770D1"/>
    <w:rsid w:val="0067725F"/>
    <w:rsid w:val="006775D6"/>
    <w:rsid w:val="0067764F"/>
    <w:rsid w:val="0068077C"/>
    <w:rsid w:val="0068094B"/>
    <w:rsid w:val="00680DF6"/>
    <w:rsid w:val="00680F26"/>
    <w:rsid w:val="00680F41"/>
    <w:rsid w:val="00680F97"/>
    <w:rsid w:val="00680FD5"/>
    <w:rsid w:val="0068119C"/>
    <w:rsid w:val="00681424"/>
    <w:rsid w:val="00681C6F"/>
    <w:rsid w:val="006829D2"/>
    <w:rsid w:val="00682E76"/>
    <w:rsid w:val="00682EF8"/>
    <w:rsid w:val="0068315E"/>
    <w:rsid w:val="00683178"/>
    <w:rsid w:val="006831DB"/>
    <w:rsid w:val="006832AA"/>
    <w:rsid w:val="00683339"/>
    <w:rsid w:val="006833B8"/>
    <w:rsid w:val="006833DB"/>
    <w:rsid w:val="00683A46"/>
    <w:rsid w:val="00683E3A"/>
    <w:rsid w:val="006840D2"/>
    <w:rsid w:val="00684688"/>
    <w:rsid w:val="006846C9"/>
    <w:rsid w:val="0068475D"/>
    <w:rsid w:val="00684807"/>
    <w:rsid w:val="00684BAD"/>
    <w:rsid w:val="0068532A"/>
    <w:rsid w:val="006854F9"/>
    <w:rsid w:val="0068553D"/>
    <w:rsid w:val="006858BD"/>
    <w:rsid w:val="00685B21"/>
    <w:rsid w:val="00685C2A"/>
    <w:rsid w:val="006861B9"/>
    <w:rsid w:val="00686455"/>
    <w:rsid w:val="00686506"/>
    <w:rsid w:val="00686851"/>
    <w:rsid w:val="00686E5E"/>
    <w:rsid w:val="00686E61"/>
    <w:rsid w:val="00686FB2"/>
    <w:rsid w:val="00687068"/>
    <w:rsid w:val="006871DC"/>
    <w:rsid w:val="0068749B"/>
    <w:rsid w:val="00687728"/>
    <w:rsid w:val="0068777A"/>
    <w:rsid w:val="00687ACD"/>
    <w:rsid w:val="00687BC3"/>
    <w:rsid w:val="00687F40"/>
    <w:rsid w:val="00690002"/>
    <w:rsid w:val="0069002E"/>
    <w:rsid w:val="006903BE"/>
    <w:rsid w:val="00690F0C"/>
    <w:rsid w:val="0069190E"/>
    <w:rsid w:val="006923EE"/>
    <w:rsid w:val="00692F7E"/>
    <w:rsid w:val="0069377D"/>
    <w:rsid w:val="00694727"/>
    <w:rsid w:val="00694B33"/>
    <w:rsid w:val="00694DA7"/>
    <w:rsid w:val="00694DA9"/>
    <w:rsid w:val="00694EAD"/>
    <w:rsid w:val="006952A1"/>
    <w:rsid w:val="006955D2"/>
    <w:rsid w:val="00695A03"/>
    <w:rsid w:val="00695E85"/>
    <w:rsid w:val="00696507"/>
    <w:rsid w:val="0069654E"/>
    <w:rsid w:val="0069656B"/>
    <w:rsid w:val="00696805"/>
    <w:rsid w:val="00696E20"/>
    <w:rsid w:val="006971C6"/>
    <w:rsid w:val="0069746A"/>
    <w:rsid w:val="00697C02"/>
    <w:rsid w:val="00697C3A"/>
    <w:rsid w:val="00697F11"/>
    <w:rsid w:val="00697FC4"/>
    <w:rsid w:val="006A0506"/>
    <w:rsid w:val="006A0722"/>
    <w:rsid w:val="006A0A72"/>
    <w:rsid w:val="006A0C8B"/>
    <w:rsid w:val="006A0EE6"/>
    <w:rsid w:val="006A1133"/>
    <w:rsid w:val="006A157F"/>
    <w:rsid w:val="006A2B33"/>
    <w:rsid w:val="006A3284"/>
    <w:rsid w:val="006A3721"/>
    <w:rsid w:val="006A38A6"/>
    <w:rsid w:val="006A38B6"/>
    <w:rsid w:val="006A3A0E"/>
    <w:rsid w:val="006A3CB8"/>
    <w:rsid w:val="006A41DE"/>
    <w:rsid w:val="006A4667"/>
    <w:rsid w:val="006A485F"/>
    <w:rsid w:val="006A48F0"/>
    <w:rsid w:val="006A4DD4"/>
    <w:rsid w:val="006A4F43"/>
    <w:rsid w:val="006A51AF"/>
    <w:rsid w:val="006A611C"/>
    <w:rsid w:val="006A6946"/>
    <w:rsid w:val="006A6AA5"/>
    <w:rsid w:val="006A6D8A"/>
    <w:rsid w:val="006A6FEC"/>
    <w:rsid w:val="006A72DC"/>
    <w:rsid w:val="006A73B6"/>
    <w:rsid w:val="006A76A9"/>
    <w:rsid w:val="006A7A31"/>
    <w:rsid w:val="006A7AB2"/>
    <w:rsid w:val="006A7E70"/>
    <w:rsid w:val="006B0511"/>
    <w:rsid w:val="006B05E1"/>
    <w:rsid w:val="006B06A3"/>
    <w:rsid w:val="006B0A6C"/>
    <w:rsid w:val="006B0AC7"/>
    <w:rsid w:val="006B0AEF"/>
    <w:rsid w:val="006B0B84"/>
    <w:rsid w:val="006B0C87"/>
    <w:rsid w:val="006B0C94"/>
    <w:rsid w:val="006B0FD8"/>
    <w:rsid w:val="006B1865"/>
    <w:rsid w:val="006B1F40"/>
    <w:rsid w:val="006B1F54"/>
    <w:rsid w:val="006B22FC"/>
    <w:rsid w:val="006B2350"/>
    <w:rsid w:val="006B238F"/>
    <w:rsid w:val="006B2392"/>
    <w:rsid w:val="006B2469"/>
    <w:rsid w:val="006B2709"/>
    <w:rsid w:val="006B2767"/>
    <w:rsid w:val="006B282A"/>
    <w:rsid w:val="006B28F8"/>
    <w:rsid w:val="006B2F74"/>
    <w:rsid w:val="006B3055"/>
    <w:rsid w:val="006B3A9F"/>
    <w:rsid w:val="006B3B87"/>
    <w:rsid w:val="006B3E1D"/>
    <w:rsid w:val="006B3EF6"/>
    <w:rsid w:val="006B41BF"/>
    <w:rsid w:val="006B4203"/>
    <w:rsid w:val="006B477B"/>
    <w:rsid w:val="006B4A95"/>
    <w:rsid w:val="006B4AFA"/>
    <w:rsid w:val="006B4C06"/>
    <w:rsid w:val="006B50DD"/>
    <w:rsid w:val="006B54F0"/>
    <w:rsid w:val="006B5655"/>
    <w:rsid w:val="006B589B"/>
    <w:rsid w:val="006B591D"/>
    <w:rsid w:val="006B599C"/>
    <w:rsid w:val="006B686D"/>
    <w:rsid w:val="006B6B4D"/>
    <w:rsid w:val="006B6EFD"/>
    <w:rsid w:val="006B6FD9"/>
    <w:rsid w:val="006B7091"/>
    <w:rsid w:val="006B7096"/>
    <w:rsid w:val="006B7320"/>
    <w:rsid w:val="006B73DF"/>
    <w:rsid w:val="006B7659"/>
    <w:rsid w:val="006B79CF"/>
    <w:rsid w:val="006B7C07"/>
    <w:rsid w:val="006C01DD"/>
    <w:rsid w:val="006C0707"/>
    <w:rsid w:val="006C0ACF"/>
    <w:rsid w:val="006C0E16"/>
    <w:rsid w:val="006C10E0"/>
    <w:rsid w:val="006C17E5"/>
    <w:rsid w:val="006C298D"/>
    <w:rsid w:val="006C2C33"/>
    <w:rsid w:val="006C2E7C"/>
    <w:rsid w:val="006C33F1"/>
    <w:rsid w:val="006C340D"/>
    <w:rsid w:val="006C37FB"/>
    <w:rsid w:val="006C3B37"/>
    <w:rsid w:val="006C3C9F"/>
    <w:rsid w:val="006C3CAD"/>
    <w:rsid w:val="006C4008"/>
    <w:rsid w:val="006C4288"/>
    <w:rsid w:val="006C4B3C"/>
    <w:rsid w:val="006C4FC7"/>
    <w:rsid w:val="006C53DE"/>
    <w:rsid w:val="006C54B4"/>
    <w:rsid w:val="006C5706"/>
    <w:rsid w:val="006C5C11"/>
    <w:rsid w:val="006C610B"/>
    <w:rsid w:val="006C6301"/>
    <w:rsid w:val="006C66C8"/>
    <w:rsid w:val="006C69D7"/>
    <w:rsid w:val="006C7184"/>
    <w:rsid w:val="006C7AA1"/>
    <w:rsid w:val="006C7CB6"/>
    <w:rsid w:val="006C7D3E"/>
    <w:rsid w:val="006C7E04"/>
    <w:rsid w:val="006D06D1"/>
    <w:rsid w:val="006D06F1"/>
    <w:rsid w:val="006D0760"/>
    <w:rsid w:val="006D09A0"/>
    <w:rsid w:val="006D0C79"/>
    <w:rsid w:val="006D1426"/>
    <w:rsid w:val="006D16A3"/>
    <w:rsid w:val="006D1869"/>
    <w:rsid w:val="006D1986"/>
    <w:rsid w:val="006D1C7B"/>
    <w:rsid w:val="006D1FE2"/>
    <w:rsid w:val="006D2695"/>
    <w:rsid w:val="006D3543"/>
    <w:rsid w:val="006D35CD"/>
    <w:rsid w:val="006D3670"/>
    <w:rsid w:val="006D3789"/>
    <w:rsid w:val="006D3B94"/>
    <w:rsid w:val="006D3FDF"/>
    <w:rsid w:val="006D421E"/>
    <w:rsid w:val="006D45B9"/>
    <w:rsid w:val="006D483D"/>
    <w:rsid w:val="006D48F0"/>
    <w:rsid w:val="006D4946"/>
    <w:rsid w:val="006D49DB"/>
    <w:rsid w:val="006D4D11"/>
    <w:rsid w:val="006D52A1"/>
    <w:rsid w:val="006D52F9"/>
    <w:rsid w:val="006D5AC8"/>
    <w:rsid w:val="006D5B93"/>
    <w:rsid w:val="006D5BCB"/>
    <w:rsid w:val="006D5D9D"/>
    <w:rsid w:val="006D5E91"/>
    <w:rsid w:val="006D638A"/>
    <w:rsid w:val="006D6433"/>
    <w:rsid w:val="006D6BC4"/>
    <w:rsid w:val="006D7120"/>
    <w:rsid w:val="006D7563"/>
    <w:rsid w:val="006D76CF"/>
    <w:rsid w:val="006E0486"/>
    <w:rsid w:val="006E0756"/>
    <w:rsid w:val="006E0A3C"/>
    <w:rsid w:val="006E0C90"/>
    <w:rsid w:val="006E0E59"/>
    <w:rsid w:val="006E0E82"/>
    <w:rsid w:val="006E1322"/>
    <w:rsid w:val="006E141F"/>
    <w:rsid w:val="006E16B5"/>
    <w:rsid w:val="006E16FD"/>
    <w:rsid w:val="006E1A59"/>
    <w:rsid w:val="006E1B76"/>
    <w:rsid w:val="006E1BEF"/>
    <w:rsid w:val="006E1C04"/>
    <w:rsid w:val="006E2455"/>
    <w:rsid w:val="006E2D4F"/>
    <w:rsid w:val="006E2F9C"/>
    <w:rsid w:val="006E3346"/>
    <w:rsid w:val="006E3906"/>
    <w:rsid w:val="006E41EF"/>
    <w:rsid w:val="006E420E"/>
    <w:rsid w:val="006E4850"/>
    <w:rsid w:val="006E48A2"/>
    <w:rsid w:val="006E48AD"/>
    <w:rsid w:val="006E49DD"/>
    <w:rsid w:val="006E4A13"/>
    <w:rsid w:val="006E4AF0"/>
    <w:rsid w:val="006E4B95"/>
    <w:rsid w:val="006E4D73"/>
    <w:rsid w:val="006E50BB"/>
    <w:rsid w:val="006E56E7"/>
    <w:rsid w:val="006E5762"/>
    <w:rsid w:val="006E5800"/>
    <w:rsid w:val="006E5D61"/>
    <w:rsid w:val="006E5E1C"/>
    <w:rsid w:val="006E5F8E"/>
    <w:rsid w:val="006E6073"/>
    <w:rsid w:val="006E6714"/>
    <w:rsid w:val="006E671E"/>
    <w:rsid w:val="006E676B"/>
    <w:rsid w:val="006E6E3B"/>
    <w:rsid w:val="006E70B7"/>
    <w:rsid w:val="006E77F0"/>
    <w:rsid w:val="006E7828"/>
    <w:rsid w:val="006E795E"/>
    <w:rsid w:val="006E7B1E"/>
    <w:rsid w:val="006F00D0"/>
    <w:rsid w:val="006F054F"/>
    <w:rsid w:val="006F0A84"/>
    <w:rsid w:val="006F0BA2"/>
    <w:rsid w:val="006F0C46"/>
    <w:rsid w:val="006F104C"/>
    <w:rsid w:val="006F1339"/>
    <w:rsid w:val="006F1541"/>
    <w:rsid w:val="006F158C"/>
    <w:rsid w:val="006F179A"/>
    <w:rsid w:val="006F1899"/>
    <w:rsid w:val="006F1ADC"/>
    <w:rsid w:val="006F1E78"/>
    <w:rsid w:val="006F219D"/>
    <w:rsid w:val="006F2280"/>
    <w:rsid w:val="006F2671"/>
    <w:rsid w:val="006F26A6"/>
    <w:rsid w:val="006F27B1"/>
    <w:rsid w:val="006F285E"/>
    <w:rsid w:val="006F2CEB"/>
    <w:rsid w:val="006F2ED3"/>
    <w:rsid w:val="006F3CEE"/>
    <w:rsid w:val="006F3EBA"/>
    <w:rsid w:val="006F43A7"/>
    <w:rsid w:val="006F5243"/>
    <w:rsid w:val="006F52F6"/>
    <w:rsid w:val="006F594A"/>
    <w:rsid w:val="006F5976"/>
    <w:rsid w:val="006F5A74"/>
    <w:rsid w:val="006F5CC3"/>
    <w:rsid w:val="006F625E"/>
    <w:rsid w:val="006F66C6"/>
    <w:rsid w:val="006F6A32"/>
    <w:rsid w:val="006F6A65"/>
    <w:rsid w:val="006F6EE5"/>
    <w:rsid w:val="006F6F05"/>
    <w:rsid w:val="006F6F35"/>
    <w:rsid w:val="006F708F"/>
    <w:rsid w:val="006F70F5"/>
    <w:rsid w:val="006F72D5"/>
    <w:rsid w:val="006F74E9"/>
    <w:rsid w:val="006F7884"/>
    <w:rsid w:val="006F7C97"/>
    <w:rsid w:val="006F7ECF"/>
    <w:rsid w:val="00700291"/>
    <w:rsid w:val="007002AB"/>
    <w:rsid w:val="00700362"/>
    <w:rsid w:val="007008AA"/>
    <w:rsid w:val="00701A5A"/>
    <w:rsid w:val="00701A95"/>
    <w:rsid w:val="00701C7E"/>
    <w:rsid w:val="00702146"/>
    <w:rsid w:val="007021E4"/>
    <w:rsid w:val="00702455"/>
    <w:rsid w:val="007026B1"/>
    <w:rsid w:val="00703170"/>
    <w:rsid w:val="007032C3"/>
    <w:rsid w:val="00703792"/>
    <w:rsid w:val="0070392D"/>
    <w:rsid w:val="00703A78"/>
    <w:rsid w:val="00703AC1"/>
    <w:rsid w:val="00703DE8"/>
    <w:rsid w:val="00704381"/>
    <w:rsid w:val="00704825"/>
    <w:rsid w:val="0070546E"/>
    <w:rsid w:val="0070583B"/>
    <w:rsid w:val="00706A49"/>
    <w:rsid w:val="00706AA2"/>
    <w:rsid w:val="00706B97"/>
    <w:rsid w:val="00706D6A"/>
    <w:rsid w:val="00706FC5"/>
    <w:rsid w:val="007071AD"/>
    <w:rsid w:val="007074AF"/>
    <w:rsid w:val="00707820"/>
    <w:rsid w:val="007078C2"/>
    <w:rsid w:val="00707D08"/>
    <w:rsid w:val="00707D22"/>
    <w:rsid w:val="00707D45"/>
    <w:rsid w:val="00710538"/>
    <w:rsid w:val="007105C9"/>
    <w:rsid w:val="00710A09"/>
    <w:rsid w:val="00710A1A"/>
    <w:rsid w:val="00710B0D"/>
    <w:rsid w:val="0071106E"/>
    <w:rsid w:val="00711286"/>
    <w:rsid w:val="00711558"/>
    <w:rsid w:val="007118FE"/>
    <w:rsid w:val="00711B60"/>
    <w:rsid w:val="00712149"/>
    <w:rsid w:val="0071259C"/>
    <w:rsid w:val="00712618"/>
    <w:rsid w:val="00712792"/>
    <w:rsid w:val="00712B87"/>
    <w:rsid w:val="00712D3B"/>
    <w:rsid w:val="00712DE3"/>
    <w:rsid w:val="00712E7C"/>
    <w:rsid w:val="0071303A"/>
    <w:rsid w:val="00713584"/>
    <w:rsid w:val="007137AA"/>
    <w:rsid w:val="00713BA8"/>
    <w:rsid w:val="00713CB2"/>
    <w:rsid w:val="00713E20"/>
    <w:rsid w:val="00714767"/>
    <w:rsid w:val="007147B5"/>
    <w:rsid w:val="007148FD"/>
    <w:rsid w:val="00714E3A"/>
    <w:rsid w:val="00715AA3"/>
    <w:rsid w:val="00715C20"/>
    <w:rsid w:val="00715E5A"/>
    <w:rsid w:val="00715E63"/>
    <w:rsid w:val="0071654A"/>
    <w:rsid w:val="0071676B"/>
    <w:rsid w:val="00716C42"/>
    <w:rsid w:val="00716D2D"/>
    <w:rsid w:val="00716FF3"/>
    <w:rsid w:val="0071723B"/>
    <w:rsid w:val="0071727A"/>
    <w:rsid w:val="007173DF"/>
    <w:rsid w:val="00717413"/>
    <w:rsid w:val="00717514"/>
    <w:rsid w:val="0071770D"/>
    <w:rsid w:val="007178D5"/>
    <w:rsid w:val="007179B9"/>
    <w:rsid w:val="00717DEA"/>
    <w:rsid w:val="007200CA"/>
    <w:rsid w:val="00720814"/>
    <w:rsid w:val="00720851"/>
    <w:rsid w:val="0072094E"/>
    <w:rsid w:val="00720E7F"/>
    <w:rsid w:val="007212D0"/>
    <w:rsid w:val="00721949"/>
    <w:rsid w:val="00721D8C"/>
    <w:rsid w:val="0072282C"/>
    <w:rsid w:val="0072297D"/>
    <w:rsid w:val="007229B4"/>
    <w:rsid w:val="0072328B"/>
    <w:rsid w:val="007236C1"/>
    <w:rsid w:val="00723800"/>
    <w:rsid w:val="00723A4E"/>
    <w:rsid w:val="00723DAF"/>
    <w:rsid w:val="00724073"/>
    <w:rsid w:val="007241FF"/>
    <w:rsid w:val="00724868"/>
    <w:rsid w:val="007252F5"/>
    <w:rsid w:val="007253AD"/>
    <w:rsid w:val="0072559F"/>
    <w:rsid w:val="007258B7"/>
    <w:rsid w:val="00726190"/>
    <w:rsid w:val="00726233"/>
    <w:rsid w:val="007265C8"/>
    <w:rsid w:val="00726BB2"/>
    <w:rsid w:val="00726C3F"/>
    <w:rsid w:val="00726FB3"/>
    <w:rsid w:val="0072781C"/>
    <w:rsid w:val="00727D8A"/>
    <w:rsid w:val="00727F3D"/>
    <w:rsid w:val="007301DB"/>
    <w:rsid w:val="007307CB"/>
    <w:rsid w:val="00730B0A"/>
    <w:rsid w:val="00730C0F"/>
    <w:rsid w:val="00730D64"/>
    <w:rsid w:val="00730DAE"/>
    <w:rsid w:val="0073188C"/>
    <w:rsid w:val="00731921"/>
    <w:rsid w:val="00731E0A"/>
    <w:rsid w:val="00732027"/>
    <w:rsid w:val="007320F2"/>
    <w:rsid w:val="00732847"/>
    <w:rsid w:val="00732CE8"/>
    <w:rsid w:val="00733050"/>
    <w:rsid w:val="00733247"/>
    <w:rsid w:val="00733E09"/>
    <w:rsid w:val="0073446A"/>
    <w:rsid w:val="00734EC3"/>
    <w:rsid w:val="00734F71"/>
    <w:rsid w:val="00734FEB"/>
    <w:rsid w:val="0073524E"/>
    <w:rsid w:val="00735B07"/>
    <w:rsid w:val="00735B95"/>
    <w:rsid w:val="00735CEF"/>
    <w:rsid w:val="00735EC0"/>
    <w:rsid w:val="00735F19"/>
    <w:rsid w:val="00736242"/>
    <w:rsid w:val="00736578"/>
    <w:rsid w:val="00736676"/>
    <w:rsid w:val="007366AC"/>
    <w:rsid w:val="00736DF4"/>
    <w:rsid w:val="00736F8A"/>
    <w:rsid w:val="007370CB"/>
    <w:rsid w:val="00737358"/>
    <w:rsid w:val="007374A3"/>
    <w:rsid w:val="00737905"/>
    <w:rsid w:val="00737CD4"/>
    <w:rsid w:val="00737EC3"/>
    <w:rsid w:val="00740025"/>
    <w:rsid w:val="0074004B"/>
    <w:rsid w:val="0074034C"/>
    <w:rsid w:val="00740FB7"/>
    <w:rsid w:val="0074128E"/>
    <w:rsid w:val="0074154A"/>
    <w:rsid w:val="00741663"/>
    <w:rsid w:val="00741D79"/>
    <w:rsid w:val="00741F32"/>
    <w:rsid w:val="00741F37"/>
    <w:rsid w:val="00741F9F"/>
    <w:rsid w:val="00742364"/>
    <w:rsid w:val="00742461"/>
    <w:rsid w:val="007430A0"/>
    <w:rsid w:val="007433DC"/>
    <w:rsid w:val="007434BD"/>
    <w:rsid w:val="00743986"/>
    <w:rsid w:val="00743B39"/>
    <w:rsid w:val="00743BEB"/>
    <w:rsid w:val="00743F24"/>
    <w:rsid w:val="00744301"/>
    <w:rsid w:val="007445B5"/>
    <w:rsid w:val="00744736"/>
    <w:rsid w:val="007447D1"/>
    <w:rsid w:val="00744937"/>
    <w:rsid w:val="0074556E"/>
    <w:rsid w:val="00745C1E"/>
    <w:rsid w:val="00745D6B"/>
    <w:rsid w:val="00746375"/>
    <w:rsid w:val="0074668D"/>
    <w:rsid w:val="00746A93"/>
    <w:rsid w:val="00746C2B"/>
    <w:rsid w:val="00746C74"/>
    <w:rsid w:val="00746FD5"/>
    <w:rsid w:val="0074745C"/>
    <w:rsid w:val="007475AD"/>
    <w:rsid w:val="00747FAB"/>
    <w:rsid w:val="00750512"/>
    <w:rsid w:val="007505A9"/>
    <w:rsid w:val="00750698"/>
    <w:rsid w:val="00750B8E"/>
    <w:rsid w:val="00751327"/>
    <w:rsid w:val="00751760"/>
    <w:rsid w:val="0075198F"/>
    <w:rsid w:val="00751D03"/>
    <w:rsid w:val="007520CF"/>
    <w:rsid w:val="007521AA"/>
    <w:rsid w:val="00752350"/>
    <w:rsid w:val="00753475"/>
    <w:rsid w:val="00753863"/>
    <w:rsid w:val="00753B49"/>
    <w:rsid w:val="00754EAF"/>
    <w:rsid w:val="00754EB5"/>
    <w:rsid w:val="007550FD"/>
    <w:rsid w:val="007551BE"/>
    <w:rsid w:val="00755224"/>
    <w:rsid w:val="00755346"/>
    <w:rsid w:val="00755354"/>
    <w:rsid w:val="00755941"/>
    <w:rsid w:val="00755A7D"/>
    <w:rsid w:val="00755FF7"/>
    <w:rsid w:val="0075652D"/>
    <w:rsid w:val="007567B4"/>
    <w:rsid w:val="00756D5C"/>
    <w:rsid w:val="00756F83"/>
    <w:rsid w:val="0075779D"/>
    <w:rsid w:val="007579F4"/>
    <w:rsid w:val="00757C94"/>
    <w:rsid w:val="007603D0"/>
    <w:rsid w:val="00760948"/>
    <w:rsid w:val="007610DB"/>
    <w:rsid w:val="007614D3"/>
    <w:rsid w:val="00761A75"/>
    <w:rsid w:val="00761BAC"/>
    <w:rsid w:val="00761FEE"/>
    <w:rsid w:val="007620D9"/>
    <w:rsid w:val="00762967"/>
    <w:rsid w:val="007630B2"/>
    <w:rsid w:val="00763303"/>
    <w:rsid w:val="00763595"/>
    <w:rsid w:val="007636FB"/>
    <w:rsid w:val="00763703"/>
    <w:rsid w:val="00763724"/>
    <w:rsid w:val="007638D1"/>
    <w:rsid w:val="00763C1C"/>
    <w:rsid w:val="00763EEF"/>
    <w:rsid w:val="00763F47"/>
    <w:rsid w:val="00763FD6"/>
    <w:rsid w:val="00765A39"/>
    <w:rsid w:val="00765CE9"/>
    <w:rsid w:val="007666E3"/>
    <w:rsid w:val="007667F4"/>
    <w:rsid w:val="0076687D"/>
    <w:rsid w:val="00766924"/>
    <w:rsid w:val="00766D0B"/>
    <w:rsid w:val="007673E0"/>
    <w:rsid w:val="00767490"/>
    <w:rsid w:val="00767654"/>
    <w:rsid w:val="00767850"/>
    <w:rsid w:val="00767B56"/>
    <w:rsid w:val="00767FFD"/>
    <w:rsid w:val="007707A2"/>
    <w:rsid w:val="007707D2"/>
    <w:rsid w:val="00770845"/>
    <w:rsid w:val="00770991"/>
    <w:rsid w:val="00770A61"/>
    <w:rsid w:val="00770B47"/>
    <w:rsid w:val="00770D88"/>
    <w:rsid w:val="00770DA1"/>
    <w:rsid w:val="00771639"/>
    <w:rsid w:val="00771A43"/>
    <w:rsid w:val="0077217C"/>
    <w:rsid w:val="00772503"/>
    <w:rsid w:val="0077262C"/>
    <w:rsid w:val="00772978"/>
    <w:rsid w:val="007731C3"/>
    <w:rsid w:val="00773383"/>
    <w:rsid w:val="0077356E"/>
    <w:rsid w:val="00773809"/>
    <w:rsid w:val="00773F96"/>
    <w:rsid w:val="00774042"/>
    <w:rsid w:val="00774B5A"/>
    <w:rsid w:val="00774EF1"/>
    <w:rsid w:val="007754BC"/>
    <w:rsid w:val="00775615"/>
    <w:rsid w:val="007756C2"/>
    <w:rsid w:val="007756D6"/>
    <w:rsid w:val="0077581E"/>
    <w:rsid w:val="00775B5E"/>
    <w:rsid w:val="00775BC8"/>
    <w:rsid w:val="00775EF3"/>
    <w:rsid w:val="007762D5"/>
    <w:rsid w:val="00776321"/>
    <w:rsid w:val="0077666B"/>
    <w:rsid w:val="00776742"/>
    <w:rsid w:val="0077676D"/>
    <w:rsid w:val="007802EE"/>
    <w:rsid w:val="00780464"/>
    <w:rsid w:val="007804DA"/>
    <w:rsid w:val="00780993"/>
    <w:rsid w:val="00781368"/>
    <w:rsid w:val="0078186C"/>
    <w:rsid w:val="00781A5D"/>
    <w:rsid w:val="00782BC1"/>
    <w:rsid w:val="00782CA5"/>
    <w:rsid w:val="00782D9F"/>
    <w:rsid w:val="00783034"/>
    <w:rsid w:val="0078334E"/>
    <w:rsid w:val="00783590"/>
    <w:rsid w:val="00783C43"/>
    <w:rsid w:val="00783C88"/>
    <w:rsid w:val="00783E8C"/>
    <w:rsid w:val="00783F6D"/>
    <w:rsid w:val="0078434B"/>
    <w:rsid w:val="007848C8"/>
    <w:rsid w:val="00784D21"/>
    <w:rsid w:val="00784F17"/>
    <w:rsid w:val="007853D7"/>
    <w:rsid w:val="007854BA"/>
    <w:rsid w:val="007854FE"/>
    <w:rsid w:val="0078562E"/>
    <w:rsid w:val="00785666"/>
    <w:rsid w:val="00785A4E"/>
    <w:rsid w:val="00785CAE"/>
    <w:rsid w:val="00785FD4"/>
    <w:rsid w:val="00786C64"/>
    <w:rsid w:val="00786FFA"/>
    <w:rsid w:val="007870F1"/>
    <w:rsid w:val="00787743"/>
    <w:rsid w:val="007877E4"/>
    <w:rsid w:val="007878A3"/>
    <w:rsid w:val="00787947"/>
    <w:rsid w:val="00787D99"/>
    <w:rsid w:val="007902ED"/>
    <w:rsid w:val="00790702"/>
    <w:rsid w:val="0079076C"/>
    <w:rsid w:val="007907B3"/>
    <w:rsid w:val="00790DA6"/>
    <w:rsid w:val="007915DE"/>
    <w:rsid w:val="00791849"/>
    <w:rsid w:val="00791AE3"/>
    <w:rsid w:val="00791CEC"/>
    <w:rsid w:val="00791F3E"/>
    <w:rsid w:val="00791FD0"/>
    <w:rsid w:val="007920EA"/>
    <w:rsid w:val="00792287"/>
    <w:rsid w:val="007923C5"/>
    <w:rsid w:val="0079280A"/>
    <w:rsid w:val="00792E41"/>
    <w:rsid w:val="007930D4"/>
    <w:rsid w:val="0079315E"/>
    <w:rsid w:val="007931BD"/>
    <w:rsid w:val="00793209"/>
    <w:rsid w:val="00793311"/>
    <w:rsid w:val="00793358"/>
    <w:rsid w:val="00793780"/>
    <w:rsid w:val="007941EA"/>
    <w:rsid w:val="007943E5"/>
    <w:rsid w:val="00794534"/>
    <w:rsid w:val="00794657"/>
    <w:rsid w:val="007949EE"/>
    <w:rsid w:val="00794CDD"/>
    <w:rsid w:val="00794FE4"/>
    <w:rsid w:val="00795F21"/>
    <w:rsid w:val="00796254"/>
    <w:rsid w:val="0079648E"/>
    <w:rsid w:val="00796F1A"/>
    <w:rsid w:val="00796F96"/>
    <w:rsid w:val="00797303"/>
    <w:rsid w:val="00797B31"/>
    <w:rsid w:val="00797C8C"/>
    <w:rsid w:val="007A001A"/>
    <w:rsid w:val="007A019B"/>
    <w:rsid w:val="007A033B"/>
    <w:rsid w:val="007A0548"/>
    <w:rsid w:val="007A0825"/>
    <w:rsid w:val="007A0BF9"/>
    <w:rsid w:val="007A1592"/>
    <w:rsid w:val="007A1C0E"/>
    <w:rsid w:val="007A2C3A"/>
    <w:rsid w:val="007A3565"/>
    <w:rsid w:val="007A390D"/>
    <w:rsid w:val="007A3D45"/>
    <w:rsid w:val="007A3E39"/>
    <w:rsid w:val="007A4351"/>
    <w:rsid w:val="007A4417"/>
    <w:rsid w:val="007A4935"/>
    <w:rsid w:val="007A4ED7"/>
    <w:rsid w:val="007A4F66"/>
    <w:rsid w:val="007A50BD"/>
    <w:rsid w:val="007A548F"/>
    <w:rsid w:val="007A58EC"/>
    <w:rsid w:val="007A59A6"/>
    <w:rsid w:val="007A5D3E"/>
    <w:rsid w:val="007A5F4E"/>
    <w:rsid w:val="007A6608"/>
    <w:rsid w:val="007A6733"/>
    <w:rsid w:val="007A67D9"/>
    <w:rsid w:val="007A6C0F"/>
    <w:rsid w:val="007A72D4"/>
    <w:rsid w:val="007A750A"/>
    <w:rsid w:val="007A7836"/>
    <w:rsid w:val="007A7CAB"/>
    <w:rsid w:val="007A7CE2"/>
    <w:rsid w:val="007B0034"/>
    <w:rsid w:val="007B03E7"/>
    <w:rsid w:val="007B04CD"/>
    <w:rsid w:val="007B0657"/>
    <w:rsid w:val="007B06E4"/>
    <w:rsid w:val="007B074C"/>
    <w:rsid w:val="007B14A4"/>
    <w:rsid w:val="007B17B8"/>
    <w:rsid w:val="007B17F1"/>
    <w:rsid w:val="007B18B1"/>
    <w:rsid w:val="007B24F4"/>
    <w:rsid w:val="007B2625"/>
    <w:rsid w:val="007B2668"/>
    <w:rsid w:val="007B29AB"/>
    <w:rsid w:val="007B2B1D"/>
    <w:rsid w:val="007B2F98"/>
    <w:rsid w:val="007B3056"/>
    <w:rsid w:val="007B3170"/>
    <w:rsid w:val="007B337D"/>
    <w:rsid w:val="007B34B4"/>
    <w:rsid w:val="007B37F6"/>
    <w:rsid w:val="007B3B82"/>
    <w:rsid w:val="007B3CBD"/>
    <w:rsid w:val="007B3E2B"/>
    <w:rsid w:val="007B3FBB"/>
    <w:rsid w:val="007B4795"/>
    <w:rsid w:val="007B4C76"/>
    <w:rsid w:val="007B4E1C"/>
    <w:rsid w:val="007B552F"/>
    <w:rsid w:val="007B57FD"/>
    <w:rsid w:val="007B591B"/>
    <w:rsid w:val="007B615D"/>
    <w:rsid w:val="007B6693"/>
    <w:rsid w:val="007B694A"/>
    <w:rsid w:val="007B6A35"/>
    <w:rsid w:val="007B6E7C"/>
    <w:rsid w:val="007B7188"/>
    <w:rsid w:val="007B769A"/>
    <w:rsid w:val="007B7A7D"/>
    <w:rsid w:val="007C030F"/>
    <w:rsid w:val="007C092D"/>
    <w:rsid w:val="007C0A83"/>
    <w:rsid w:val="007C0B86"/>
    <w:rsid w:val="007C0CA5"/>
    <w:rsid w:val="007C0D57"/>
    <w:rsid w:val="007C0DFB"/>
    <w:rsid w:val="007C1555"/>
    <w:rsid w:val="007C1665"/>
    <w:rsid w:val="007C18CB"/>
    <w:rsid w:val="007C1CB7"/>
    <w:rsid w:val="007C1EFA"/>
    <w:rsid w:val="007C21A8"/>
    <w:rsid w:val="007C2364"/>
    <w:rsid w:val="007C2448"/>
    <w:rsid w:val="007C2459"/>
    <w:rsid w:val="007C2485"/>
    <w:rsid w:val="007C29F1"/>
    <w:rsid w:val="007C2F57"/>
    <w:rsid w:val="007C3130"/>
    <w:rsid w:val="007C39DF"/>
    <w:rsid w:val="007C3BB3"/>
    <w:rsid w:val="007C3E26"/>
    <w:rsid w:val="007C44CD"/>
    <w:rsid w:val="007C44DA"/>
    <w:rsid w:val="007C46ED"/>
    <w:rsid w:val="007C4802"/>
    <w:rsid w:val="007C4963"/>
    <w:rsid w:val="007C5B14"/>
    <w:rsid w:val="007C5FA8"/>
    <w:rsid w:val="007C717E"/>
    <w:rsid w:val="007C74CE"/>
    <w:rsid w:val="007C7558"/>
    <w:rsid w:val="007C7821"/>
    <w:rsid w:val="007C7934"/>
    <w:rsid w:val="007C79D2"/>
    <w:rsid w:val="007C7C84"/>
    <w:rsid w:val="007D04BF"/>
    <w:rsid w:val="007D06DD"/>
    <w:rsid w:val="007D098A"/>
    <w:rsid w:val="007D0E74"/>
    <w:rsid w:val="007D0EA6"/>
    <w:rsid w:val="007D0EDC"/>
    <w:rsid w:val="007D1742"/>
    <w:rsid w:val="007D1C22"/>
    <w:rsid w:val="007D200F"/>
    <w:rsid w:val="007D29E9"/>
    <w:rsid w:val="007D2C9D"/>
    <w:rsid w:val="007D309F"/>
    <w:rsid w:val="007D3250"/>
    <w:rsid w:val="007D3394"/>
    <w:rsid w:val="007D3472"/>
    <w:rsid w:val="007D353E"/>
    <w:rsid w:val="007D359A"/>
    <w:rsid w:val="007D3874"/>
    <w:rsid w:val="007D3905"/>
    <w:rsid w:val="007D3973"/>
    <w:rsid w:val="007D3DE7"/>
    <w:rsid w:val="007D4085"/>
    <w:rsid w:val="007D4310"/>
    <w:rsid w:val="007D4A21"/>
    <w:rsid w:val="007D52E2"/>
    <w:rsid w:val="007D58B8"/>
    <w:rsid w:val="007D59CF"/>
    <w:rsid w:val="007D5B72"/>
    <w:rsid w:val="007D5DDB"/>
    <w:rsid w:val="007D6124"/>
    <w:rsid w:val="007D6275"/>
    <w:rsid w:val="007D62FF"/>
    <w:rsid w:val="007D6A1B"/>
    <w:rsid w:val="007D6A21"/>
    <w:rsid w:val="007D6A9D"/>
    <w:rsid w:val="007D700B"/>
    <w:rsid w:val="007D75FA"/>
    <w:rsid w:val="007D76D6"/>
    <w:rsid w:val="007D786E"/>
    <w:rsid w:val="007D79BC"/>
    <w:rsid w:val="007D7C32"/>
    <w:rsid w:val="007D7F53"/>
    <w:rsid w:val="007E0944"/>
    <w:rsid w:val="007E0D42"/>
    <w:rsid w:val="007E1181"/>
    <w:rsid w:val="007E1517"/>
    <w:rsid w:val="007E18A1"/>
    <w:rsid w:val="007E1BAD"/>
    <w:rsid w:val="007E1FAD"/>
    <w:rsid w:val="007E203E"/>
    <w:rsid w:val="007E2283"/>
    <w:rsid w:val="007E269D"/>
    <w:rsid w:val="007E27A8"/>
    <w:rsid w:val="007E2913"/>
    <w:rsid w:val="007E2926"/>
    <w:rsid w:val="007E2BBE"/>
    <w:rsid w:val="007E2C02"/>
    <w:rsid w:val="007E2DC5"/>
    <w:rsid w:val="007E323C"/>
    <w:rsid w:val="007E3515"/>
    <w:rsid w:val="007E35F1"/>
    <w:rsid w:val="007E3BFF"/>
    <w:rsid w:val="007E3DA4"/>
    <w:rsid w:val="007E3EE6"/>
    <w:rsid w:val="007E419F"/>
    <w:rsid w:val="007E44E7"/>
    <w:rsid w:val="007E4B12"/>
    <w:rsid w:val="007E4F87"/>
    <w:rsid w:val="007E4FD9"/>
    <w:rsid w:val="007E536E"/>
    <w:rsid w:val="007E61F0"/>
    <w:rsid w:val="007E6262"/>
    <w:rsid w:val="007E6859"/>
    <w:rsid w:val="007E68B2"/>
    <w:rsid w:val="007E6FB6"/>
    <w:rsid w:val="007E70BE"/>
    <w:rsid w:val="007E726E"/>
    <w:rsid w:val="007E7B79"/>
    <w:rsid w:val="007E7EAF"/>
    <w:rsid w:val="007E7F42"/>
    <w:rsid w:val="007F0285"/>
    <w:rsid w:val="007F0334"/>
    <w:rsid w:val="007F060E"/>
    <w:rsid w:val="007F0674"/>
    <w:rsid w:val="007F0831"/>
    <w:rsid w:val="007F09EF"/>
    <w:rsid w:val="007F0A48"/>
    <w:rsid w:val="007F0DE4"/>
    <w:rsid w:val="007F0F94"/>
    <w:rsid w:val="007F167E"/>
    <w:rsid w:val="007F1B65"/>
    <w:rsid w:val="007F1C68"/>
    <w:rsid w:val="007F1F4E"/>
    <w:rsid w:val="007F2068"/>
    <w:rsid w:val="007F2222"/>
    <w:rsid w:val="007F23F8"/>
    <w:rsid w:val="007F271C"/>
    <w:rsid w:val="007F2ABD"/>
    <w:rsid w:val="007F2B20"/>
    <w:rsid w:val="007F2C47"/>
    <w:rsid w:val="007F2FDE"/>
    <w:rsid w:val="007F30D8"/>
    <w:rsid w:val="007F33CC"/>
    <w:rsid w:val="007F3562"/>
    <w:rsid w:val="007F3740"/>
    <w:rsid w:val="007F38B3"/>
    <w:rsid w:val="007F38D5"/>
    <w:rsid w:val="007F3AD3"/>
    <w:rsid w:val="007F3CA4"/>
    <w:rsid w:val="007F3DB2"/>
    <w:rsid w:val="007F3EF8"/>
    <w:rsid w:val="007F40A6"/>
    <w:rsid w:val="007F41BF"/>
    <w:rsid w:val="007F423C"/>
    <w:rsid w:val="007F4302"/>
    <w:rsid w:val="007F4311"/>
    <w:rsid w:val="007F48DB"/>
    <w:rsid w:val="007F4BDC"/>
    <w:rsid w:val="007F4CD9"/>
    <w:rsid w:val="007F4D53"/>
    <w:rsid w:val="007F51D1"/>
    <w:rsid w:val="007F542B"/>
    <w:rsid w:val="007F5758"/>
    <w:rsid w:val="007F57FE"/>
    <w:rsid w:val="007F5A94"/>
    <w:rsid w:val="007F5B2E"/>
    <w:rsid w:val="007F5B3A"/>
    <w:rsid w:val="007F5F19"/>
    <w:rsid w:val="007F657E"/>
    <w:rsid w:val="007F665E"/>
    <w:rsid w:val="007F6694"/>
    <w:rsid w:val="007F6ACD"/>
    <w:rsid w:val="007F6B38"/>
    <w:rsid w:val="007F6C8F"/>
    <w:rsid w:val="007F756C"/>
    <w:rsid w:val="007F7770"/>
    <w:rsid w:val="007F7867"/>
    <w:rsid w:val="007F7AAF"/>
    <w:rsid w:val="007F7CCE"/>
    <w:rsid w:val="00800057"/>
    <w:rsid w:val="008003EE"/>
    <w:rsid w:val="00800499"/>
    <w:rsid w:val="00800528"/>
    <w:rsid w:val="00800562"/>
    <w:rsid w:val="0080083E"/>
    <w:rsid w:val="008009C8"/>
    <w:rsid w:val="00800B96"/>
    <w:rsid w:val="00800CDE"/>
    <w:rsid w:val="00800D2B"/>
    <w:rsid w:val="00801010"/>
    <w:rsid w:val="00801391"/>
    <w:rsid w:val="00801D74"/>
    <w:rsid w:val="00801E26"/>
    <w:rsid w:val="00801E47"/>
    <w:rsid w:val="00801FEB"/>
    <w:rsid w:val="00801FFE"/>
    <w:rsid w:val="008020BF"/>
    <w:rsid w:val="008029C6"/>
    <w:rsid w:val="00802D6B"/>
    <w:rsid w:val="008030D6"/>
    <w:rsid w:val="0080348E"/>
    <w:rsid w:val="008034D4"/>
    <w:rsid w:val="00803A49"/>
    <w:rsid w:val="00803C03"/>
    <w:rsid w:val="00803E3F"/>
    <w:rsid w:val="00804368"/>
    <w:rsid w:val="00804666"/>
    <w:rsid w:val="00804D7D"/>
    <w:rsid w:val="00804DA5"/>
    <w:rsid w:val="0080538E"/>
    <w:rsid w:val="008053C7"/>
    <w:rsid w:val="0080586F"/>
    <w:rsid w:val="008065A9"/>
    <w:rsid w:val="008065BB"/>
    <w:rsid w:val="00806717"/>
    <w:rsid w:val="00806830"/>
    <w:rsid w:val="00806B7E"/>
    <w:rsid w:val="00806BA3"/>
    <w:rsid w:val="00806D55"/>
    <w:rsid w:val="008073DD"/>
    <w:rsid w:val="008079A6"/>
    <w:rsid w:val="00807F8F"/>
    <w:rsid w:val="00807FFA"/>
    <w:rsid w:val="00810D9A"/>
    <w:rsid w:val="00810ECD"/>
    <w:rsid w:val="00811B67"/>
    <w:rsid w:val="00811C45"/>
    <w:rsid w:val="00811C9C"/>
    <w:rsid w:val="00811FB0"/>
    <w:rsid w:val="00812135"/>
    <w:rsid w:val="008122F3"/>
    <w:rsid w:val="00812A3C"/>
    <w:rsid w:val="00812B03"/>
    <w:rsid w:val="00812BE8"/>
    <w:rsid w:val="00812CD4"/>
    <w:rsid w:val="00812E2C"/>
    <w:rsid w:val="00812F4A"/>
    <w:rsid w:val="00812F80"/>
    <w:rsid w:val="008130D2"/>
    <w:rsid w:val="008133B6"/>
    <w:rsid w:val="00813706"/>
    <w:rsid w:val="00813978"/>
    <w:rsid w:val="00813CD7"/>
    <w:rsid w:val="00813D04"/>
    <w:rsid w:val="00814103"/>
    <w:rsid w:val="008143F4"/>
    <w:rsid w:val="00814C33"/>
    <w:rsid w:val="0081507D"/>
    <w:rsid w:val="008159CA"/>
    <w:rsid w:val="00815A42"/>
    <w:rsid w:val="00815C99"/>
    <w:rsid w:val="00816101"/>
    <w:rsid w:val="008164FF"/>
    <w:rsid w:val="0081688E"/>
    <w:rsid w:val="008173FB"/>
    <w:rsid w:val="008175CA"/>
    <w:rsid w:val="00817634"/>
    <w:rsid w:val="00817C64"/>
    <w:rsid w:val="0082023C"/>
    <w:rsid w:val="008207ED"/>
    <w:rsid w:val="008208D5"/>
    <w:rsid w:val="00820B7B"/>
    <w:rsid w:val="00820FBD"/>
    <w:rsid w:val="008211E8"/>
    <w:rsid w:val="00821E43"/>
    <w:rsid w:val="008221F9"/>
    <w:rsid w:val="008224CB"/>
    <w:rsid w:val="00822BD7"/>
    <w:rsid w:val="00822C70"/>
    <w:rsid w:val="00822C8D"/>
    <w:rsid w:val="00822E7C"/>
    <w:rsid w:val="00822E82"/>
    <w:rsid w:val="008232ED"/>
    <w:rsid w:val="00823576"/>
    <w:rsid w:val="0082380E"/>
    <w:rsid w:val="008247B5"/>
    <w:rsid w:val="00824978"/>
    <w:rsid w:val="00825088"/>
    <w:rsid w:val="008253E1"/>
    <w:rsid w:val="008259FE"/>
    <w:rsid w:val="00825DEE"/>
    <w:rsid w:val="008262FB"/>
    <w:rsid w:val="00826643"/>
    <w:rsid w:val="00826644"/>
    <w:rsid w:val="008266F7"/>
    <w:rsid w:val="0082689B"/>
    <w:rsid w:val="008269EC"/>
    <w:rsid w:val="00826BCA"/>
    <w:rsid w:val="00826D47"/>
    <w:rsid w:val="00826DC4"/>
    <w:rsid w:val="00826F40"/>
    <w:rsid w:val="008274C9"/>
    <w:rsid w:val="00827E35"/>
    <w:rsid w:val="00827F43"/>
    <w:rsid w:val="008301A5"/>
    <w:rsid w:val="00830714"/>
    <w:rsid w:val="008308DB"/>
    <w:rsid w:val="00830BCB"/>
    <w:rsid w:val="00830D11"/>
    <w:rsid w:val="00830ECE"/>
    <w:rsid w:val="00831200"/>
    <w:rsid w:val="00831204"/>
    <w:rsid w:val="00831AC4"/>
    <w:rsid w:val="0083233E"/>
    <w:rsid w:val="0083241F"/>
    <w:rsid w:val="00832595"/>
    <w:rsid w:val="00832CC7"/>
    <w:rsid w:val="00833060"/>
    <w:rsid w:val="008332A3"/>
    <w:rsid w:val="00833916"/>
    <w:rsid w:val="008339A1"/>
    <w:rsid w:val="00833A6F"/>
    <w:rsid w:val="00833DEA"/>
    <w:rsid w:val="00834534"/>
    <w:rsid w:val="00834D23"/>
    <w:rsid w:val="00834E39"/>
    <w:rsid w:val="00834FB4"/>
    <w:rsid w:val="00835A4D"/>
    <w:rsid w:val="00835B17"/>
    <w:rsid w:val="0083610F"/>
    <w:rsid w:val="00836156"/>
    <w:rsid w:val="008362B7"/>
    <w:rsid w:val="00836376"/>
    <w:rsid w:val="008366D6"/>
    <w:rsid w:val="00836ACF"/>
    <w:rsid w:val="00836E9B"/>
    <w:rsid w:val="008373EC"/>
    <w:rsid w:val="008374AA"/>
    <w:rsid w:val="008375FF"/>
    <w:rsid w:val="00837BC6"/>
    <w:rsid w:val="0084075C"/>
    <w:rsid w:val="00840D99"/>
    <w:rsid w:val="00840E89"/>
    <w:rsid w:val="0084165E"/>
    <w:rsid w:val="00841FD8"/>
    <w:rsid w:val="0084203E"/>
    <w:rsid w:val="008422F6"/>
    <w:rsid w:val="00842B71"/>
    <w:rsid w:val="00842E02"/>
    <w:rsid w:val="0084300C"/>
    <w:rsid w:val="008431AF"/>
    <w:rsid w:val="0084355B"/>
    <w:rsid w:val="00843773"/>
    <w:rsid w:val="00843AE3"/>
    <w:rsid w:val="00843B2A"/>
    <w:rsid w:val="00843F3B"/>
    <w:rsid w:val="00843F86"/>
    <w:rsid w:val="0084438B"/>
    <w:rsid w:val="0084451A"/>
    <w:rsid w:val="008446D0"/>
    <w:rsid w:val="008451D0"/>
    <w:rsid w:val="00845CD7"/>
    <w:rsid w:val="00845CDA"/>
    <w:rsid w:val="00845D52"/>
    <w:rsid w:val="00845F9D"/>
    <w:rsid w:val="00846334"/>
    <w:rsid w:val="0084637A"/>
    <w:rsid w:val="00846422"/>
    <w:rsid w:val="008465D5"/>
    <w:rsid w:val="00846660"/>
    <w:rsid w:val="008466C0"/>
    <w:rsid w:val="0084670A"/>
    <w:rsid w:val="00846733"/>
    <w:rsid w:val="008468A5"/>
    <w:rsid w:val="00846E72"/>
    <w:rsid w:val="008474A0"/>
    <w:rsid w:val="00847644"/>
    <w:rsid w:val="00847CE0"/>
    <w:rsid w:val="00850616"/>
    <w:rsid w:val="00850C32"/>
    <w:rsid w:val="00850E68"/>
    <w:rsid w:val="0085121A"/>
    <w:rsid w:val="008513FB"/>
    <w:rsid w:val="00851BF5"/>
    <w:rsid w:val="00851C60"/>
    <w:rsid w:val="00852302"/>
    <w:rsid w:val="0085239B"/>
    <w:rsid w:val="008525EB"/>
    <w:rsid w:val="00852734"/>
    <w:rsid w:val="00852E8D"/>
    <w:rsid w:val="008536FA"/>
    <w:rsid w:val="00853716"/>
    <w:rsid w:val="008541E5"/>
    <w:rsid w:val="00854358"/>
    <w:rsid w:val="00854483"/>
    <w:rsid w:val="008544EA"/>
    <w:rsid w:val="008548E3"/>
    <w:rsid w:val="00854E93"/>
    <w:rsid w:val="00854EFB"/>
    <w:rsid w:val="00854F49"/>
    <w:rsid w:val="00855A52"/>
    <w:rsid w:val="00855AC7"/>
    <w:rsid w:val="00856A95"/>
    <w:rsid w:val="00856B6F"/>
    <w:rsid w:val="00856BDB"/>
    <w:rsid w:val="00856DB1"/>
    <w:rsid w:val="00857375"/>
    <w:rsid w:val="00857BD1"/>
    <w:rsid w:val="00857CDE"/>
    <w:rsid w:val="008603AE"/>
    <w:rsid w:val="0086045B"/>
    <w:rsid w:val="008604E9"/>
    <w:rsid w:val="00860886"/>
    <w:rsid w:val="00860ACF"/>
    <w:rsid w:val="00860D16"/>
    <w:rsid w:val="00860D99"/>
    <w:rsid w:val="008610EC"/>
    <w:rsid w:val="0086167E"/>
    <w:rsid w:val="008618FC"/>
    <w:rsid w:val="00861DE8"/>
    <w:rsid w:val="00862C90"/>
    <w:rsid w:val="00862D06"/>
    <w:rsid w:val="00862D55"/>
    <w:rsid w:val="00862F4D"/>
    <w:rsid w:val="00862FB7"/>
    <w:rsid w:val="00863068"/>
    <w:rsid w:val="00863290"/>
    <w:rsid w:val="00863658"/>
    <w:rsid w:val="00863B97"/>
    <w:rsid w:val="00863CB9"/>
    <w:rsid w:val="00863F6B"/>
    <w:rsid w:val="00863FD8"/>
    <w:rsid w:val="008644B8"/>
    <w:rsid w:val="00864EB6"/>
    <w:rsid w:val="00865287"/>
    <w:rsid w:val="00865A99"/>
    <w:rsid w:val="00865E3E"/>
    <w:rsid w:val="00866305"/>
    <w:rsid w:val="0086661E"/>
    <w:rsid w:val="00866B05"/>
    <w:rsid w:val="00866D10"/>
    <w:rsid w:val="00867044"/>
    <w:rsid w:val="0086724E"/>
    <w:rsid w:val="008675EF"/>
    <w:rsid w:val="00867AD6"/>
    <w:rsid w:val="00867BC1"/>
    <w:rsid w:val="00867E1A"/>
    <w:rsid w:val="00867E3A"/>
    <w:rsid w:val="00867EB9"/>
    <w:rsid w:val="008703CD"/>
    <w:rsid w:val="00870E1B"/>
    <w:rsid w:val="00871067"/>
    <w:rsid w:val="008710F8"/>
    <w:rsid w:val="00871529"/>
    <w:rsid w:val="008715C1"/>
    <w:rsid w:val="00871A8D"/>
    <w:rsid w:val="00871D97"/>
    <w:rsid w:val="00871FFE"/>
    <w:rsid w:val="00872760"/>
    <w:rsid w:val="00872F37"/>
    <w:rsid w:val="008735C2"/>
    <w:rsid w:val="008735E5"/>
    <w:rsid w:val="008738FD"/>
    <w:rsid w:val="00873D3A"/>
    <w:rsid w:val="0087464B"/>
    <w:rsid w:val="00874694"/>
    <w:rsid w:val="008746FA"/>
    <w:rsid w:val="00875265"/>
    <w:rsid w:val="00875371"/>
    <w:rsid w:val="0087552F"/>
    <w:rsid w:val="00875A0F"/>
    <w:rsid w:val="008761AD"/>
    <w:rsid w:val="0087676A"/>
    <w:rsid w:val="008767F9"/>
    <w:rsid w:val="00876FAF"/>
    <w:rsid w:val="00877080"/>
    <w:rsid w:val="008771B3"/>
    <w:rsid w:val="0088034D"/>
    <w:rsid w:val="008807BB"/>
    <w:rsid w:val="00880B60"/>
    <w:rsid w:val="00880CD1"/>
    <w:rsid w:val="0088124A"/>
    <w:rsid w:val="0088142F"/>
    <w:rsid w:val="00881C4A"/>
    <w:rsid w:val="00881FE5"/>
    <w:rsid w:val="00882A2C"/>
    <w:rsid w:val="00882D31"/>
    <w:rsid w:val="00882F0E"/>
    <w:rsid w:val="00883025"/>
    <w:rsid w:val="008830B8"/>
    <w:rsid w:val="0088318E"/>
    <w:rsid w:val="0088359C"/>
    <w:rsid w:val="00883711"/>
    <w:rsid w:val="00883C82"/>
    <w:rsid w:val="00883CE1"/>
    <w:rsid w:val="0088442D"/>
    <w:rsid w:val="008845DE"/>
    <w:rsid w:val="00884BBF"/>
    <w:rsid w:val="00884C36"/>
    <w:rsid w:val="0088519E"/>
    <w:rsid w:val="008858F7"/>
    <w:rsid w:val="00885971"/>
    <w:rsid w:val="00885989"/>
    <w:rsid w:val="00885ACE"/>
    <w:rsid w:val="00885FFC"/>
    <w:rsid w:val="0088606B"/>
    <w:rsid w:val="008867D4"/>
    <w:rsid w:val="00886AFA"/>
    <w:rsid w:val="00886EA3"/>
    <w:rsid w:val="008872DE"/>
    <w:rsid w:val="00887354"/>
    <w:rsid w:val="00887501"/>
    <w:rsid w:val="00887828"/>
    <w:rsid w:val="00887D51"/>
    <w:rsid w:val="00887DE2"/>
    <w:rsid w:val="00890B07"/>
    <w:rsid w:val="00890F2E"/>
    <w:rsid w:val="008913ED"/>
    <w:rsid w:val="008915F1"/>
    <w:rsid w:val="00891865"/>
    <w:rsid w:val="00891D44"/>
    <w:rsid w:val="00892168"/>
    <w:rsid w:val="0089241B"/>
    <w:rsid w:val="008924BD"/>
    <w:rsid w:val="008936DE"/>
    <w:rsid w:val="008937FF"/>
    <w:rsid w:val="008942A2"/>
    <w:rsid w:val="008945E9"/>
    <w:rsid w:val="0089476F"/>
    <w:rsid w:val="00894799"/>
    <w:rsid w:val="0089487C"/>
    <w:rsid w:val="00895243"/>
    <w:rsid w:val="00895848"/>
    <w:rsid w:val="00895971"/>
    <w:rsid w:val="00896135"/>
    <w:rsid w:val="008969F1"/>
    <w:rsid w:val="00896E2F"/>
    <w:rsid w:val="00896F38"/>
    <w:rsid w:val="0089702E"/>
    <w:rsid w:val="0089738D"/>
    <w:rsid w:val="008978A6"/>
    <w:rsid w:val="00897D5B"/>
    <w:rsid w:val="008A004C"/>
    <w:rsid w:val="008A0301"/>
    <w:rsid w:val="008A053F"/>
    <w:rsid w:val="008A0B6A"/>
    <w:rsid w:val="008A0D1B"/>
    <w:rsid w:val="008A0EB4"/>
    <w:rsid w:val="008A1148"/>
    <w:rsid w:val="008A12F6"/>
    <w:rsid w:val="008A14C8"/>
    <w:rsid w:val="008A165E"/>
    <w:rsid w:val="008A1B79"/>
    <w:rsid w:val="008A2239"/>
    <w:rsid w:val="008A2329"/>
    <w:rsid w:val="008A24FB"/>
    <w:rsid w:val="008A30AC"/>
    <w:rsid w:val="008A330D"/>
    <w:rsid w:val="008A3856"/>
    <w:rsid w:val="008A3C59"/>
    <w:rsid w:val="008A3EB4"/>
    <w:rsid w:val="008A3EE5"/>
    <w:rsid w:val="008A3FE7"/>
    <w:rsid w:val="008A4506"/>
    <w:rsid w:val="008A4637"/>
    <w:rsid w:val="008A4BD8"/>
    <w:rsid w:val="008A4D34"/>
    <w:rsid w:val="008A4E16"/>
    <w:rsid w:val="008A4EA4"/>
    <w:rsid w:val="008A4F51"/>
    <w:rsid w:val="008A51F6"/>
    <w:rsid w:val="008A5562"/>
    <w:rsid w:val="008A5878"/>
    <w:rsid w:val="008A5CEF"/>
    <w:rsid w:val="008A5F2D"/>
    <w:rsid w:val="008A5F79"/>
    <w:rsid w:val="008A618A"/>
    <w:rsid w:val="008A63E9"/>
    <w:rsid w:val="008A645D"/>
    <w:rsid w:val="008A6FAB"/>
    <w:rsid w:val="008A7038"/>
    <w:rsid w:val="008A753A"/>
    <w:rsid w:val="008A771A"/>
    <w:rsid w:val="008B035B"/>
    <w:rsid w:val="008B0385"/>
    <w:rsid w:val="008B05CD"/>
    <w:rsid w:val="008B0671"/>
    <w:rsid w:val="008B0694"/>
    <w:rsid w:val="008B0B2D"/>
    <w:rsid w:val="008B0D7A"/>
    <w:rsid w:val="008B0EFC"/>
    <w:rsid w:val="008B120D"/>
    <w:rsid w:val="008B132D"/>
    <w:rsid w:val="008B14B7"/>
    <w:rsid w:val="008B1C4D"/>
    <w:rsid w:val="008B1DC3"/>
    <w:rsid w:val="008B1F15"/>
    <w:rsid w:val="008B219E"/>
    <w:rsid w:val="008B225E"/>
    <w:rsid w:val="008B2269"/>
    <w:rsid w:val="008B2459"/>
    <w:rsid w:val="008B25CD"/>
    <w:rsid w:val="008B2730"/>
    <w:rsid w:val="008B3532"/>
    <w:rsid w:val="008B3771"/>
    <w:rsid w:val="008B421C"/>
    <w:rsid w:val="008B42E6"/>
    <w:rsid w:val="008B4522"/>
    <w:rsid w:val="008B45E7"/>
    <w:rsid w:val="008B4A25"/>
    <w:rsid w:val="008B4DE8"/>
    <w:rsid w:val="008B51DF"/>
    <w:rsid w:val="008B536D"/>
    <w:rsid w:val="008B53CD"/>
    <w:rsid w:val="008B54CE"/>
    <w:rsid w:val="008B590F"/>
    <w:rsid w:val="008B595A"/>
    <w:rsid w:val="008B596F"/>
    <w:rsid w:val="008B5998"/>
    <w:rsid w:val="008B5CD0"/>
    <w:rsid w:val="008B5FF7"/>
    <w:rsid w:val="008B6422"/>
    <w:rsid w:val="008B6448"/>
    <w:rsid w:val="008B6B16"/>
    <w:rsid w:val="008B7093"/>
    <w:rsid w:val="008B714F"/>
    <w:rsid w:val="008B732F"/>
    <w:rsid w:val="008B743C"/>
    <w:rsid w:val="008B76ED"/>
    <w:rsid w:val="008B79B4"/>
    <w:rsid w:val="008B7A0D"/>
    <w:rsid w:val="008B7D1C"/>
    <w:rsid w:val="008B7FBC"/>
    <w:rsid w:val="008C0013"/>
    <w:rsid w:val="008C01F6"/>
    <w:rsid w:val="008C02E0"/>
    <w:rsid w:val="008C05FD"/>
    <w:rsid w:val="008C0635"/>
    <w:rsid w:val="008C0909"/>
    <w:rsid w:val="008C11F7"/>
    <w:rsid w:val="008C1207"/>
    <w:rsid w:val="008C13DA"/>
    <w:rsid w:val="008C1991"/>
    <w:rsid w:val="008C1B08"/>
    <w:rsid w:val="008C1B5D"/>
    <w:rsid w:val="008C1C5F"/>
    <w:rsid w:val="008C1DF8"/>
    <w:rsid w:val="008C201E"/>
    <w:rsid w:val="008C2794"/>
    <w:rsid w:val="008C28DB"/>
    <w:rsid w:val="008C29A6"/>
    <w:rsid w:val="008C2E07"/>
    <w:rsid w:val="008C3284"/>
    <w:rsid w:val="008C3322"/>
    <w:rsid w:val="008C3AAF"/>
    <w:rsid w:val="008C3B8F"/>
    <w:rsid w:val="008C3C60"/>
    <w:rsid w:val="008C3FC1"/>
    <w:rsid w:val="008C4258"/>
    <w:rsid w:val="008C436A"/>
    <w:rsid w:val="008C49BC"/>
    <w:rsid w:val="008C4F27"/>
    <w:rsid w:val="008C5277"/>
    <w:rsid w:val="008C5281"/>
    <w:rsid w:val="008C56AB"/>
    <w:rsid w:val="008C56D6"/>
    <w:rsid w:val="008C58EF"/>
    <w:rsid w:val="008C5B20"/>
    <w:rsid w:val="008C5CF5"/>
    <w:rsid w:val="008C5E91"/>
    <w:rsid w:val="008C609D"/>
    <w:rsid w:val="008C60F4"/>
    <w:rsid w:val="008C6B77"/>
    <w:rsid w:val="008C6EFF"/>
    <w:rsid w:val="008C7514"/>
    <w:rsid w:val="008D03C1"/>
    <w:rsid w:val="008D0578"/>
    <w:rsid w:val="008D0817"/>
    <w:rsid w:val="008D129A"/>
    <w:rsid w:val="008D1997"/>
    <w:rsid w:val="008D1A51"/>
    <w:rsid w:val="008D1CC8"/>
    <w:rsid w:val="008D2109"/>
    <w:rsid w:val="008D29B0"/>
    <w:rsid w:val="008D2BD7"/>
    <w:rsid w:val="008D2E62"/>
    <w:rsid w:val="008D30E3"/>
    <w:rsid w:val="008D31D7"/>
    <w:rsid w:val="008D32C2"/>
    <w:rsid w:val="008D32C9"/>
    <w:rsid w:val="008D33EF"/>
    <w:rsid w:val="008D3805"/>
    <w:rsid w:val="008D38B2"/>
    <w:rsid w:val="008D3FDF"/>
    <w:rsid w:val="008D40D2"/>
    <w:rsid w:val="008D4C98"/>
    <w:rsid w:val="008D4D63"/>
    <w:rsid w:val="008D5251"/>
    <w:rsid w:val="008D536D"/>
    <w:rsid w:val="008D5A6E"/>
    <w:rsid w:val="008D62D0"/>
    <w:rsid w:val="008D6757"/>
    <w:rsid w:val="008D6A50"/>
    <w:rsid w:val="008D6C9A"/>
    <w:rsid w:val="008D7253"/>
    <w:rsid w:val="008D7806"/>
    <w:rsid w:val="008D7C09"/>
    <w:rsid w:val="008D7CA1"/>
    <w:rsid w:val="008D7D69"/>
    <w:rsid w:val="008D7F8B"/>
    <w:rsid w:val="008E0358"/>
    <w:rsid w:val="008E0387"/>
    <w:rsid w:val="008E03D4"/>
    <w:rsid w:val="008E0A98"/>
    <w:rsid w:val="008E0DCD"/>
    <w:rsid w:val="008E0FE5"/>
    <w:rsid w:val="008E10E3"/>
    <w:rsid w:val="008E1280"/>
    <w:rsid w:val="008E17AC"/>
    <w:rsid w:val="008E2352"/>
    <w:rsid w:val="008E2465"/>
    <w:rsid w:val="008E27F0"/>
    <w:rsid w:val="008E2D1B"/>
    <w:rsid w:val="008E2EFF"/>
    <w:rsid w:val="008E30B1"/>
    <w:rsid w:val="008E3271"/>
    <w:rsid w:val="008E3375"/>
    <w:rsid w:val="008E35CD"/>
    <w:rsid w:val="008E3898"/>
    <w:rsid w:val="008E3944"/>
    <w:rsid w:val="008E3B71"/>
    <w:rsid w:val="008E3D9B"/>
    <w:rsid w:val="008E400C"/>
    <w:rsid w:val="008E40F0"/>
    <w:rsid w:val="008E4328"/>
    <w:rsid w:val="008E49B3"/>
    <w:rsid w:val="008E4ED4"/>
    <w:rsid w:val="008E511B"/>
    <w:rsid w:val="008E519F"/>
    <w:rsid w:val="008E52BD"/>
    <w:rsid w:val="008E53AE"/>
    <w:rsid w:val="008E549E"/>
    <w:rsid w:val="008E55DE"/>
    <w:rsid w:val="008E595F"/>
    <w:rsid w:val="008E5B3D"/>
    <w:rsid w:val="008E67F1"/>
    <w:rsid w:val="008E680D"/>
    <w:rsid w:val="008E6A45"/>
    <w:rsid w:val="008E74DE"/>
    <w:rsid w:val="008E75C6"/>
    <w:rsid w:val="008E7699"/>
    <w:rsid w:val="008E79C4"/>
    <w:rsid w:val="008F00C2"/>
    <w:rsid w:val="008F042C"/>
    <w:rsid w:val="008F05EE"/>
    <w:rsid w:val="008F0653"/>
    <w:rsid w:val="008F066E"/>
    <w:rsid w:val="008F0889"/>
    <w:rsid w:val="008F0A53"/>
    <w:rsid w:val="008F0A75"/>
    <w:rsid w:val="008F0F4D"/>
    <w:rsid w:val="008F1033"/>
    <w:rsid w:val="008F17C2"/>
    <w:rsid w:val="008F18F3"/>
    <w:rsid w:val="008F19CB"/>
    <w:rsid w:val="008F1EB5"/>
    <w:rsid w:val="008F1FA5"/>
    <w:rsid w:val="008F2148"/>
    <w:rsid w:val="008F2208"/>
    <w:rsid w:val="008F224B"/>
    <w:rsid w:val="008F2811"/>
    <w:rsid w:val="008F282E"/>
    <w:rsid w:val="008F2887"/>
    <w:rsid w:val="008F298B"/>
    <w:rsid w:val="008F29D1"/>
    <w:rsid w:val="008F2A32"/>
    <w:rsid w:val="008F2EB6"/>
    <w:rsid w:val="008F2FAA"/>
    <w:rsid w:val="008F311F"/>
    <w:rsid w:val="008F3A13"/>
    <w:rsid w:val="008F3D5C"/>
    <w:rsid w:val="008F3D96"/>
    <w:rsid w:val="008F3EA3"/>
    <w:rsid w:val="008F40E5"/>
    <w:rsid w:val="008F415E"/>
    <w:rsid w:val="008F47F3"/>
    <w:rsid w:val="008F480C"/>
    <w:rsid w:val="008F49F0"/>
    <w:rsid w:val="008F4D1C"/>
    <w:rsid w:val="008F4D4E"/>
    <w:rsid w:val="008F5124"/>
    <w:rsid w:val="008F5428"/>
    <w:rsid w:val="008F549A"/>
    <w:rsid w:val="008F54C0"/>
    <w:rsid w:val="008F6056"/>
    <w:rsid w:val="008F610F"/>
    <w:rsid w:val="008F6141"/>
    <w:rsid w:val="008F61B8"/>
    <w:rsid w:val="008F65D5"/>
    <w:rsid w:val="008F6847"/>
    <w:rsid w:val="008F68DF"/>
    <w:rsid w:val="008F6AEC"/>
    <w:rsid w:val="008F6E3A"/>
    <w:rsid w:val="008F784E"/>
    <w:rsid w:val="008F7EE3"/>
    <w:rsid w:val="009001A5"/>
    <w:rsid w:val="00900F40"/>
    <w:rsid w:val="00901D3E"/>
    <w:rsid w:val="00901E1C"/>
    <w:rsid w:val="00901FE3"/>
    <w:rsid w:val="009021C1"/>
    <w:rsid w:val="009022DF"/>
    <w:rsid w:val="0090251A"/>
    <w:rsid w:val="009027D5"/>
    <w:rsid w:val="0090287B"/>
    <w:rsid w:val="00902E7E"/>
    <w:rsid w:val="0090305B"/>
    <w:rsid w:val="009030EA"/>
    <w:rsid w:val="00903919"/>
    <w:rsid w:val="00903E1F"/>
    <w:rsid w:val="00903EA6"/>
    <w:rsid w:val="009043CB"/>
    <w:rsid w:val="0090485C"/>
    <w:rsid w:val="00904AAE"/>
    <w:rsid w:val="00905556"/>
    <w:rsid w:val="0090570D"/>
    <w:rsid w:val="00905988"/>
    <w:rsid w:val="00905B2A"/>
    <w:rsid w:val="009063EF"/>
    <w:rsid w:val="00906763"/>
    <w:rsid w:val="00906BF8"/>
    <w:rsid w:val="00906F66"/>
    <w:rsid w:val="00907134"/>
    <w:rsid w:val="00907330"/>
    <w:rsid w:val="00910205"/>
    <w:rsid w:val="00910736"/>
    <w:rsid w:val="00910BEE"/>
    <w:rsid w:val="009111CA"/>
    <w:rsid w:val="00911947"/>
    <w:rsid w:val="00911FDD"/>
    <w:rsid w:val="0091207A"/>
    <w:rsid w:val="009120D9"/>
    <w:rsid w:val="00912500"/>
    <w:rsid w:val="00912758"/>
    <w:rsid w:val="009127E2"/>
    <w:rsid w:val="00912CF3"/>
    <w:rsid w:val="00912E71"/>
    <w:rsid w:val="009134F4"/>
    <w:rsid w:val="0091373D"/>
    <w:rsid w:val="0091384B"/>
    <w:rsid w:val="009141CF"/>
    <w:rsid w:val="009145E6"/>
    <w:rsid w:val="00914A23"/>
    <w:rsid w:val="00914BC0"/>
    <w:rsid w:val="00914F19"/>
    <w:rsid w:val="009157BD"/>
    <w:rsid w:val="0091583E"/>
    <w:rsid w:val="00915E0E"/>
    <w:rsid w:val="00915F30"/>
    <w:rsid w:val="0091617F"/>
    <w:rsid w:val="009168AA"/>
    <w:rsid w:val="00916903"/>
    <w:rsid w:val="00916A58"/>
    <w:rsid w:val="00916BA6"/>
    <w:rsid w:val="00916D40"/>
    <w:rsid w:val="009170CE"/>
    <w:rsid w:val="0091713B"/>
    <w:rsid w:val="009172B0"/>
    <w:rsid w:val="00917DD3"/>
    <w:rsid w:val="009205D9"/>
    <w:rsid w:val="00920AC0"/>
    <w:rsid w:val="00920CA8"/>
    <w:rsid w:val="00920F4A"/>
    <w:rsid w:val="0092105A"/>
    <w:rsid w:val="0092106D"/>
    <w:rsid w:val="009212D4"/>
    <w:rsid w:val="0092134C"/>
    <w:rsid w:val="00921663"/>
    <w:rsid w:val="0092298F"/>
    <w:rsid w:val="00922BF3"/>
    <w:rsid w:val="0092332B"/>
    <w:rsid w:val="0092395B"/>
    <w:rsid w:val="009239B9"/>
    <w:rsid w:val="00923B8C"/>
    <w:rsid w:val="00923BE7"/>
    <w:rsid w:val="0092418E"/>
    <w:rsid w:val="009242BB"/>
    <w:rsid w:val="00924394"/>
    <w:rsid w:val="009249F3"/>
    <w:rsid w:val="00924A79"/>
    <w:rsid w:val="00924DD1"/>
    <w:rsid w:val="00925242"/>
    <w:rsid w:val="00925FC0"/>
    <w:rsid w:val="009260D9"/>
    <w:rsid w:val="009267DC"/>
    <w:rsid w:val="00926841"/>
    <w:rsid w:val="0092690D"/>
    <w:rsid w:val="00927008"/>
    <w:rsid w:val="00927181"/>
    <w:rsid w:val="00927504"/>
    <w:rsid w:val="009278FE"/>
    <w:rsid w:val="00927C79"/>
    <w:rsid w:val="00927CBA"/>
    <w:rsid w:val="00927DDD"/>
    <w:rsid w:val="009302FD"/>
    <w:rsid w:val="00930345"/>
    <w:rsid w:val="00930559"/>
    <w:rsid w:val="009306F0"/>
    <w:rsid w:val="009308A4"/>
    <w:rsid w:val="00930A2C"/>
    <w:rsid w:val="00930D95"/>
    <w:rsid w:val="0093169B"/>
    <w:rsid w:val="00932177"/>
    <w:rsid w:val="009325D5"/>
    <w:rsid w:val="00932905"/>
    <w:rsid w:val="00932AFC"/>
    <w:rsid w:val="00933016"/>
    <w:rsid w:val="009331E4"/>
    <w:rsid w:val="00933A88"/>
    <w:rsid w:val="00933B0E"/>
    <w:rsid w:val="00933B0F"/>
    <w:rsid w:val="00933FDF"/>
    <w:rsid w:val="00933FE3"/>
    <w:rsid w:val="0093401F"/>
    <w:rsid w:val="00934AAC"/>
    <w:rsid w:val="00934B8A"/>
    <w:rsid w:val="00934B90"/>
    <w:rsid w:val="00934E62"/>
    <w:rsid w:val="00934F1B"/>
    <w:rsid w:val="00935132"/>
    <w:rsid w:val="0093521E"/>
    <w:rsid w:val="0093546B"/>
    <w:rsid w:val="0093557B"/>
    <w:rsid w:val="0093583B"/>
    <w:rsid w:val="00935943"/>
    <w:rsid w:val="00935C30"/>
    <w:rsid w:val="00935C3E"/>
    <w:rsid w:val="0093631A"/>
    <w:rsid w:val="009364CC"/>
    <w:rsid w:val="009366C3"/>
    <w:rsid w:val="00936BB2"/>
    <w:rsid w:val="009370D6"/>
    <w:rsid w:val="00937485"/>
    <w:rsid w:val="00937945"/>
    <w:rsid w:val="00937C37"/>
    <w:rsid w:val="0094005B"/>
    <w:rsid w:val="009409DC"/>
    <w:rsid w:val="00940B9D"/>
    <w:rsid w:val="00940CCC"/>
    <w:rsid w:val="009412F5"/>
    <w:rsid w:val="009413C6"/>
    <w:rsid w:val="00941E13"/>
    <w:rsid w:val="0094202A"/>
    <w:rsid w:val="00942279"/>
    <w:rsid w:val="00942979"/>
    <w:rsid w:val="00942B92"/>
    <w:rsid w:val="009432AC"/>
    <w:rsid w:val="009435B4"/>
    <w:rsid w:val="009435CA"/>
    <w:rsid w:val="009435DD"/>
    <w:rsid w:val="00943B8D"/>
    <w:rsid w:val="009440E7"/>
    <w:rsid w:val="00944281"/>
    <w:rsid w:val="009442C0"/>
    <w:rsid w:val="00944437"/>
    <w:rsid w:val="00944463"/>
    <w:rsid w:val="00944782"/>
    <w:rsid w:val="00944A12"/>
    <w:rsid w:val="00944CC1"/>
    <w:rsid w:val="009451F9"/>
    <w:rsid w:val="00945C34"/>
    <w:rsid w:val="009460CA"/>
    <w:rsid w:val="0094626E"/>
    <w:rsid w:val="00946285"/>
    <w:rsid w:val="009463F4"/>
    <w:rsid w:val="00946924"/>
    <w:rsid w:val="00946A8A"/>
    <w:rsid w:val="00946C10"/>
    <w:rsid w:val="00946C30"/>
    <w:rsid w:val="00946EB1"/>
    <w:rsid w:val="009475E4"/>
    <w:rsid w:val="00947703"/>
    <w:rsid w:val="0094788C"/>
    <w:rsid w:val="009479C3"/>
    <w:rsid w:val="009479D3"/>
    <w:rsid w:val="00947AB4"/>
    <w:rsid w:val="00947B68"/>
    <w:rsid w:val="00947D90"/>
    <w:rsid w:val="00950133"/>
    <w:rsid w:val="0095063A"/>
    <w:rsid w:val="00950C3A"/>
    <w:rsid w:val="00950E14"/>
    <w:rsid w:val="0095120E"/>
    <w:rsid w:val="009515C2"/>
    <w:rsid w:val="0095176E"/>
    <w:rsid w:val="00951A7E"/>
    <w:rsid w:val="00951AAD"/>
    <w:rsid w:val="00951FF1"/>
    <w:rsid w:val="00952022"/>
    <w:rsid w:val="0095259E"/>
    <w:rsid w:val="009527E4"/>
    <w:rsid w:val="00952977"/>
    <w:rsid w:val="00952986"/>
    <w:rsid w:val="00952B3A"/>
    <w:rsid w:val="0095345F"/>
    <w:rsid w:val="00953A79"/>
    <w:rsid w:val="0095428E"/>
    <w:rsid w:val="009543B9"/>
    <w:rsid w:val="0095443D"/>
    <w:rsid w:val="009545D5"/>
    <w:rsid w:val="00954DC4"/>
    <w:rsid w:val="009550FA"/>
    <w:rsid w:val="009552DB"/>
    <w:rsid w:val="00955D8C"/>
    <w:rsid w:val="00955ECA"/>
    <w:rsid w:val="00956346"/>
    <w:rsid w:val="0095637B"/>
    <w:rsid w:val="009564B0"/>
    <w:rsid w:val="00956546"/>
    <w:rsid w:val="009568A7"/>
    <w:rsid w:val="009573CE"/>
    <w:rsid w:val="00957400"/>
    <w:rsid w:val="0095757A"/>
    <w:rsid w:val="00957647"/>
    <w:rsid w:val="0096040C"/>
    <w:rsid w:val="009608EE"/>
    <w:rsid w:val="009609E6"/>
    <w:rsid w:val="00960DD0"/>
    <w:rsid w:val="009613BC"/>
    <w:rsid w:val="0096163F"/>
    <w:rsid w:val="0096177F"/>
    <w:rsid w:val="009618E0"/>
    <w:rsid w:val="00961D72"/>
    <w:rsid w:val="009620F0"/>
    <w:rsid w:val="009622F6"/>
    <w:rsid w:val="00962713"/>
    <w:rsid w:val="0096287E"/>
    <w:rsid w:val="00962A25"/>
    <w:rsid w:val="00962C40"/>
    <w:rsid w:val="0096351F"/>
    <w:rsid w:val="009638C6"/>
    <w:rsid w:val="00963FAB"/>
    <w:rsid w:val="00964315"/>
    <w:rsid w:val="00964577"/>
    <w:rsid w:val="00964FCB"/>
    <w:rsid w:val="009654C5"/>
    <w:rsid w:val="009658F5"/>
    <w:rsid w:val="00965D87"/>
    <w:rsid w:val="009660EF"/>
    <w:rsid w:val="0096625D"/>
    <w:rsid w:val="00966382"/>
    <w:rsid w:val="0096689F"/>
    <w:rsid w:val="0096692D"/>
    <w:rsid w:val="009669A8"/>
    <w:rsid w:val="00966D6D"/>
    <w:rsid w:val="00966E11"/>
    <w:rsid w:val="00966F13"/>
    <w:rsid w:val="009670FB"/>
    <w:rsid w:val="00967180"/>
    <w:rsid w:val="009678B2"/>
    <w:rsid w:val="00967B77"/>
    <w:rsid w:val="00967BA0"/>
    <w:rsid w:val="00967D02"/>
    <w:rsid w:val="00967EF8"/>
    <w:rsid w:val="00970089"/>
    <w:rsid w:val="00970098"/>
    <w:rsid w:val="00970798"/>
    <w:rsid w:val="00970927"/>
    <w:rsid w:val="0097099A"/>
    <w:rsid w:val="00970A5E"/>
    <w:rsid w:val="00970BF2"/>
    <w:rsid w:val="00970D10"/>
    <w:rsid w:val="00970D2B"/>
    <w:rsid w:val="00970EA3"/>
    <w:rsid w:val="00970F7C"/>
    <w:rsid w:val="009719CA"/>
    <w:rsid w:val="00971B38"/>
    <w:rsid w:val="00971CE3"/>
    <w:rsid w:val="00971F84"/>
    <w:rsid w:val="009720D8"/>
    <w:rsid w:val="00972E96"/>
    <w:rsid w:val="00972F7F"/>
    <w:rsid w:val="00973135"/>
    <w:rsid w:val="009731AF"/>
    <w:rsid w:val="00973293"/>
    <w:rsid w:val="00973315"/>
    <w:rsid w:val="0097355D"/>
    <w:rsid w:val="00973EE7"/>
    <w:rsid w:val="00974947"/>
    <w:rsid w:val="00974B92"/>
    <w:rsid w:val="00974F15"/>
    <w:rsid w:val="00974F6F"/>
    <w:rsid w:val="0097529D"/>
    <w:rsid w:val="009753FF"/>
    <w:rsid w:val="00975705"/>
    <w:rsid w:val="00975AD7"/>
    <w:rsid w:val="00976450"/>
    <w:rsid w:val="0097661D"/>
    <w:rsid w:val="009766B4"/>
    <w:rsid w:val="00976BA2"/>
    <w:rsid w:val="00977080"/>
    <w:rsid w:val="009770BB"/>
    <w:rsid w:val="00977456"/>
    <w:rsid w:val="00977485"/>
    <w:rsid w:val="0097748F"/>
    <w:rsid w:val="0097765E"/>
    <w:rsid w:val="009776A5"/>
    <w:rsid w:val="0097794B"/>
    <w:rsid w:val="00977B0A"/>
    <w:rsid w:val="00977CFC"/>
    <w:rsid w:val="00977F36"/>
    <w:rsid w:val="0098002C"/>
    <w:rsid w:val="00980047"/>
    <w:rsid w:val="009808EF"/>
    <w:rsid w:val="00980A23"/>
    <w:rsid w:val="00980D9E"/>
    <w:rsid w:val="00981ADD"/>
    <w:rsid w:val="00981BD5"/>
    <w:rsid w:val="00981C9A"/>
    <w:rsid w:val="00982A02"/>
    <w:rsid w:val="00982B68"/>
    <w:rsid w:val="00982DF9"/>
    <w:rsid w:val="0098307B"/>
    <w:rsid w:val="0098316B"/>
    <w:rsid w:val="00983307"/>
    <w:rsid w:val="00983936"/>
    <w:rsid w:val="00983A21"/>
    <w:rsid w:val="00983B05"/>
    <w:rsid w:val="00983B7B"/>
    <w:rsid w:val="00983B82"/>
    <w:rsid w:val="00983BC1"/>
    <w:rsid w:val="00983D21"/>
    <w:rsid w:val="00983E4E"/>
    <w:rsid w:val="009857FC"/>
    <w:rsid w:val="009859CC"/>
    <w:rsid w:val="00985E58"/>
    <w:rsid w:val="009864F9"/>
    <w:rsid w:val="00986530"/>
    <w:rsid w:val="009865EF"/>
    <w:rsid w:val="00986F37"/>
    <w:rsid w:val="00987109"/>
    <w:rsid w:val="0098721F"/>
    <w:rsid w:val="00987D82"/>
    <w:rsid w:val="009907BC"/>
    <w:rsid w:val="00990923"/>
    <w:rsid w:val="00990D4F"/>
    <w:rsid w:val="00991FF0"/>
    <w:rsid w:val="009922A9"/>
    <w:rsid w:val="00992482"/>
    <w:rsid w:val="00992BD6"/>
    <w:rsid w:val="00992EA0"/>
    <w:rsid w:val="00993315"/>
    <w:rsid w:val="009934E3"/>
    <w:rsid w:val="00993A99"/>
    <w:rsid w:val="00993CD3"/>
    <w:rsid w:val="00994008"/>
    <w:rsid w:val="009940D2"/>
    <w:rsid w:val="0099423B"/>
    <w:rsid w:val="00994622"/>
    <w:rsid w:val="00994723"/>
    <w:rsid w:val="009949E0"/>
    <w:rsid w:val="00994E59"/>
    <w:rsid w:val="009950DF"/>
    <w:rsid w:val="00995293"/>
    <w:rsid w:val="009952E8"/>
    <w:rsid w:val="0099559F"/>
    <w:rsid w:val="00995A4F"/>
    <w:rsid w:val="00995D31"/>
    <w:rsid w:val="00995DD7"/>
    <w:rsid w:val="00995E72"/>
    <w:rsid w:val="009961F2"/>
    <w:rsid w:val="00996857"/>
    <w:rsid w:val="00996D4F"/>
    <w:rsid w:val="00996F76"/>
    <w:rsid w:val="00996FB5"/>
    <w:rsid w:val="00997005"/>
    <w:rsid w:val="0099707A"/>
    <w:rsid w:val="0099718E"/>
    <w:rsid w:val="009972A5"/>
    <w:rsid w:val="00997365"/>
    <w:rsid w:val="0099741F"/>
    <w:rsid w:val="00997603"/>
    <w:rsid w:val="009976FE"/>
    <w:rsid w:val="00997702"/>
    <w:rsid w:val="00997BE5"/>
    <w:rsid w:val="009A0856"/>
    <w:rsid w:val="009A0981"/>
    <w:rsid w:val="009A102A"/>
    <w:rsid w:val="009A1054"/>
    <w:rsid w:val="009A1180"/>
    <w:rsid w:val="009A1228"/>
    <w:rsid w:val="009A1229"/>
    <w:rsid w:val="009A1B49"/>
    <w:rsid w:val="009A1E1A"/>
    <w:rsid w:val="009A1E69"/>
    <w:rsid w:val="009A2FC7"/>
    <w:rsid w:val="009A32CC"/>
    <w:rsid w:val="009A3703"/>
    <w:rsid w:val="009A3B65"/>
    <w:rsid w:val="009A3D2B"/>
    <w:rsid w:val="009A4016"/>
    <w:rsid w:val="009A4628"/>
    <w:rsid w:val="009A466A"/>
    <w:rsid w:val="009A4A2B"/>
    <w:rsid w:val="009A5002"/>
    <w:rsid w:val="009A574A"/>
    <w:rsid w:val="009A5BFD"/>
    <w:rsid w:val="009A5C36"/>
    <w:rsid w:val="009A5EF2"/>
    <w:rsid w:val="009A6072"/>
    <w:rsid w:val="009A607B"/>
    <w:rsid w:val="009A6244"/>
    <w:rsid w:val="009A687C"/>
    <w:rsid w:val="009A6962"/>
    <w:rsid w:val="009A6B0D"/>
    <w:rsid w:val="009A6E8D"/>
    <w:rsid w:val="009A7B76"/>
    <w:rsid w:val="009B0015"/>
    <w:rsid w:val="009B036C"/>
    <w:rsid w:val="009B0420"/>
    <w:rsid w:val="009B0989"/>
    <w:rsid w:val="009B09B1"/>
    <w:rsid w:val="009B0AB8"/>
    <w:rsid w:val="009B0B37"/>
    <w:rsid w:val="009B0C94"/>
    <w:rsid w:val="009B0F0F"/>
    <w:rsid w:val="009B1205"/>
    <w:rsid w:val="009B14F6"/>
    <w:rsid w:val="009B16D3"/>
    <w:rsid w:val="009B1C0D"/>
    <w:rsid w:val="009B1C68"/>
    <w:rsid w:val="009B1F29"/>
    <w:rsid w:val="009B2379"/>
    <w:rsid w:val="009B2434"/>
    <w:rsid w:val="009B2576"/>
    <w:rsid w:val="009B2942"/>
    <w:rsid w:val="009B2B0F"/>
    <w:rsid w:val="009B2B59"/>
    <w:rsid w:val="009B2DD2"/>
    <w:rsid w:val="009B3075"/>
    <w:rsid w:val="009B327A"/>
    <w:rsid w:val="009B3684"/>
    <w:rsid w:val="009B388B"/>
    <w:rsid w:val="009B3A0E"/>
    <w:rsid w:val="009B3E4B"/>
    <w:rsid w:val="009B4798"/>
    <w:rsid w:val="009B4EDF"/>
    <w:rsid w:val="009B5643"/>
    <w:rsid w:val="009B5753"/>
    <w:rsid w:val="009B5754"/>
    <w:rsid w:val="009B5924"/>
    <w:rsid w:val="009B6225"/>
    <w:rsid w:val="009B6302"/>
    <w:rsid w:val="009B646D"/>
    <w:rsid w:val="009B667D"/>
    <w:rsid w:val="009B6B4A"/>
    <w:rsid w:val="009B6FA0"/>
    <w:rsid w:val="009B7853"/>
    <w:rsid w:val="009B7B21"/>
    <w:rsid w:val="009B7E45"/>
    <w:rsid w:val="009C00E1"/>
    <w:rsid w:val="009C0259"/>
    <w:rsid w:val="009C0837"/>
    <w:rsid w:val="009C0ABB"/>
    <w:rsid w:val="009C11D3"/>
    <w:rsid w:val="009C1592"/>
    <w:rsid w:val="009C1629"/>
    <w:rsid w:val="009C16BC"/>
    <w:rsid w:val="009C18C6"/>
    <w:rsid w:val="009C1958"/>
    <w:rsid w:val="009C1B40"/>
    <w:rsid w:val="009C1DEB"/>
    <w:rsid w:val="009C1EBE"/>
    <w:rsid w:val="009C1FE6"/>
    <w:rsid w:val="009C205E"/>
    <w:rsid w:val="009C2A5D"/>
    <w:rsid w:val="009C2D7C"/>
    <w:rsid w:val="009C302F"/>
    <w:rsid w:val="009C31F3"/>
    <w:rsid w:val="009C3479"/>
    <w:rsid w:val="009C3CCC"/>
    <w:rsid w:val="009C3DE7"/>
    <w:rsid w:val="009C3F88"/>
    <w:rsid w:val="009C4079"/>
    <w:rsid w:val="009C40E4"/>
    <w:rsid w:val="009C4282"/>
    <w:rsid w:val="009C4589"/>
    <w:rsid w:val="009C4705"/>
    <w:rsid w:val="009C4792"/>
    <w:rsid w:val="009C47D3"/>
    <w:rsid w:val="009C4A0F"/>
    <w:rsid w:val="009C4A7B"/>
    <w:rsid w:val="009C4EEA"/>
    <w:rsid w:val="009C5159"/>
    <w:rsid w:val="009C52C5"/>
    <w:rsid w:val="009C5416"/>
    <w:rsid w:val="009C5628"/>
    <w:rsid w:val="009C5768"/>
    <w:rsid w:val="009C57F1"/>
    <w:rsid w:val="009C5935"/>
    <w:rsid w:val="009C595A"/>
    <w:rsid w:val="009C5E20"/>
    <w:rsid w:val="009C606A"/>
    <w:rsid w:val="009C6159"/>
    <w:rsid w:val="009C6598"/>
    <w:rsid w:val="009C6BAB"/>
    <w:rsid w:val="009C7506"/>
    <w:rsid w:val="009C753B"/>
    <w:rsid w:val="009C7748"/>
    <w:rsid w:val="009C7AE7"/>
    <w:rsid w:val="009C7D54"/>
    <w:rsid w:val="009C7FA1"/>
    <w:rsid w:val="009D01D4"/>
    <w:rsid w:val="009D0805"/>
    <w:rsid w:val="009D0C06"/>
    <w:rsid w:val="009D0D05"/>
    <w:rsid w:val="009D13D5"/>
    <w:rsid w:val="009D1680"/>
    <w:rsid w:val="009D19D2"/>
    <w:rsid w:val="009D1C8A"/>
    <w:rsid w:val="009D1FD7"/>
    <w:rsid w:val="009D2325"/>
    <w:rsid w:val="009D287D"/>
    <w:rsid w:val="009D3034"/>
    <w:rsid w:val="009D316C"/>
    <w:rsid w:val="009D3456"/>
    <w:rsid w:val="009D34B5"/>
    <w:rsid w:val="009D3A0C"/>
    <w:rsid w:val="009D3AE9"/>
    <w:rsid w:val="009D3D28"/>
    <w:rsid w:val="009D4049"/>
    <w:rsid w:val="009D412C"/>
    <w:rsid w:val="009D4264"/>
    <w:rsid w:val="009D429D"/>
    <w:rsid w:val="009D43E5"/>
    <w:rsid w:val="009D498B"/>
    <w:rsid w:val="009D49F2"/>
    <w:rsid w:val="009D4B6E"/>
    <w:rsid w:val="009D4FDD"/>
    <w:rsid w:val="009D4FEF"/>
    <w:rsid w:val="009D5334"/>
    <w:rsid w:val="009D5677"/>
    <w:rsid w:val="009D5A1F"/>
    <w:rsid w:val="009D5B52"/>
    <w:rsid w:val="009D5E5F"/>
    <w:rsid w:val="009D602D"/>
    <w:rsid w:val="009D61F6"/>
    <w:rsid w:val="009D627F"/>
    <w:rsid w:val="009D64D6"/>
    <w:rsid w:val="009D6769"/>
    <w:rsid w:val="009D6AA3"/>
    <w:rsid w:val="009D7A04"/>
    <w:rsid w:val="009D7C04"/>
    <w:rsid w:val="009D7E73"/>
    <w:rsid w:val="009D7F1D"/>
    <w:rsid w:val="009E0787"/>
    <w:rsid w:val="009E0A60"/>
    <w:rsid w:val="009E0E9F"/>
    <w:rsid w:val="009E0F95"/>
    <w:rsid w:val="009E11AC"/>
    <w:rsid w:val="009E15CB"/>
    <w:rsid w:val="009E1818"/>
    <w:rsid w:val="009E23EF"/>
    <w:rsid w:val="009E25FD"/>
    <w:rsid w:val="009E2AB3"/>
    <w:rsid w:val="009E2C59"/>
    <w:rsid w:val="009E3001"/>
    <w:rsid w:val="009E3382"/>
    <w:rsid w:val="009E36CB"/>
    <w:rsid w:val="009E3AD5"/>
    <w:rsid w:val="009E3FD1"/>
    <w:rsid w:val="009E486B"/>
    <w:rsid w:val="009E4B98"/>
    <w:rsid w:val="009E4C49"/>
    <w:rsid w:val="009E4C6E"/>
    <w:rsid w:val="009E4CF3"/>
    <w:rsid w:val="009E4DE9"/>
    <w:rsid w:val="009E5537"/>
    <w:rsid w:val="009E5828"/>
    <w:rsid w:val="009E59A4"/>
    <w:rsid w:val="009E5A0C"/>
    <w:rsid w:val="009E5A67"/>
    <w:rsid w:val="009E5B6C"/>
    <w:rsid w:val="009E61FA"/>
    <w:rsid w:val="009E66F5"/>
    <w:rsid w:val="009E68E3"/>
    <w:rsid w:val="009E69ED"/>
    <w:rsid w:val="009E6ABD"/>
    <w:rsid w:val="009E6B1A"/>
    <w:rsid w:val="009E6E0A"/>
    <w:rsid w:val="009E71DB"/>
    <w:rsid w:val="009E72BA"/>
    <w:rsid w:val="009E775C"/>
    <w:rsid w:val="009E7A0E"/>
    <w:rsid w:val="009E7B66"/>
    <w:rsid w:val="009F00F3"/>
    <w:rsid w:val="009F013C"/>
    <w:rsid w:val="009F0A73"/>
    <w:rsid w:val="009F0B22"/>
    <w:rsid w:val="009F12DA"/>
    <w:rsid w:val="009F1603"/>
    <w:rsid w:val="009F1845"/>
    <w:rsid w:val="009F1C31"/>
    <w:rsid w:val="009F1C55"/>
    <w:rsid w:val="009F2068"/>
    <w:rsid w:val="009F20FA"/>
    <w:rsid w:val="009F22DC"/>
    <w:rsid w:val="009F237F"/>
    <w:rsid w:val="009F347E"/>
    <w:rsid w:val="009F3984"/>
    <w:rsid w:val="009F3988"/>
    <w:rsid w:val="009F3D84"/>
    <w:rsid w:val="009F42A2"/>
    <w:rsid w:val="009F4E9F"/>
    <w:rsid w:val="009F51E3"/>
    <w:rsid w:val="009F57A3"/>
    <w:rsid w:val="009F5879"/>
    <w:rsid w:val="009F5912"/>
    <w:rsid w:val="009F5961"/>
    <w:rsid w:val="009F5DB9"/>
    <w:rsid w:val="009F5EF5"/>
    <w:rsid w:val="009F637C"/>
    <w:rsid w:val="009F65F6"/>
    <w:rsid w:val="009F67BD"/>
    <w:rsid w:val="009F6969"/>
    <w:rsid w:val="009F6D44"/>
    <w:rsid w:val="009F6DAC"/>
    <w:rsid w:val="009F7221"/>
    <w:rsid w:val="009F740F"/>
    <w:rsid w:val="009F77ED"/>
    <w:rsid w:val="009F7D90"/>
    <w:rsid w:val="00A00318"/>
    <w:rsid w:val="00A003B0"/>
    <w:rsid w:val="00A00968"/>
    <w:rsid w:val="00A00CE6"/>
    <w:rsid w:val="00A00CEC"/>
    <w:rsid w:val="00A00E3B"/>
    <w:rsid w:val="00A015B2"/>
    <w:rsid w:val="00A01A93"/>
    <w:rsid w:val="00A01EF5"/>
    <w:rsid w:val="00A020D1"/>
    <w:rsid w:val="00A023E4"/>
    <w:rsid w:val="00A026C6"/>
    <w:rsid w:val="00A02F1F"/>
    <w:rsid w:val="00A033B3"/>
    <w:rsid w:val="00A035AE"/>
    <w:rsid w:val="00A03A56"/>
    <w:rsid w:val="00A04088"/>
    <w:rsid w:val="00A041E0"/>
    <w:rsid w:val="00A043C1"/>
    <w:rsid w:val="00A04477"/>
    <w:rsid w:val="00A04621"/>
    <w:rsid w:val="00A046D3"/>
    <w:rsid w:val="00A04797"/>
    <w:rsid w:val="00A04AE5"/>
    <w:rsid w:val="00A04C1E"/>
    <w:rsid w:val="00A04C79"/>
    <w:rsid w:val="00A04DE7"/>
    <w:rsid w:val="00A05369"/>
    <w:rsid w:val="00A05F16"/>
    <w:rsid w:val="00A05F8E"/>
    <w:rsid w:val="00A06066"/>
    <w:rsid w:val="00A0683E"/>
    <w:rsid w:val="00A06C36"/>
    <w:rsid w:val="00A06CAA"/>
    <w:rsid w:val="00A07052"/>
    <w:rsid w:val="00A07063"/>
    <w:rsid w:val="00A078DC"/>
    <w:rsid w:val="00A078E4"/>
    <w:rsid w:val="00A07937"/>
    <w:rsid w:val="00A07F61"/>
    <w:rsid w:val="00A100BC"/>
    <w:rsid w:val="00A10206"/>
    <w:rsid w:val="00A10708"/>
    <w:rsid w:val="00A10D0D"/>
    <w:rsid w:val="00A116FB"/>
    <w:rsid w:val="00A11C28"/>
    <w:rsid w:val="00A11C93"/>
    <w:rsid w:val="00A12D02"/>
    <w:rsid w:val="00A12D88"/>
    <w:rsid w:val="00A12DAE"/>
    <w:rsid w:val="00A12F7F"/>
    <w:rsid w:val="00A131BF"/>
    <w:rsid w:val="00A137FE"/>
    <w:rsid w:val="00A1382E"/>
    <w:rsid w:val="00A13B2A"/>
    <w:rsid w:val="00A13B8F"/>
    <w:rsid w:val="00A13DF6"/>
    <w:rsid w:val="00A14062"/>
    <w:rsid w:val="00A14329"/>
    <w:rsid w:val="00A147EA"/>
    <w:rsid w:val="00A14B1C"/>
    <w:rsid w:val="00A14CA6"/>
    <w:rsid w:val="00A14F36"/>
    <w:rsid w:val="00A154C2"/>
    <w:rsid w:val="00A155E1"/>
    <w:rsid w:val="00A15640"/>
    <w:rsid w:val="00A157C6"/>
    <w:rsid w:val="00A15B23"/>
    <w:rsid w:val="00A15E50"/>
    <w:rsid w:val="00A15F96"/>
    <w:rsid w:val="00A1638B"/>
    <w:rsid w:val="00A16454"/>
    <w:rsid w:val="00A16964"/>
    <w:rsid w:val="00A16DF9"/>
    <w:rsid w:val="00A16FBA"/>
    <w:rsid w:val="00A170E1"/>
    <w:rsid w:val="00A17178"/>
    <w:rsid w:val="00A175FF"/>
    <w:rsid w:val="00A1767E"/>
    <w:rsid w:val="00A17985"/>
    <w:rsid w:val="00A17ADA"/>
    <w:rsid w:val="00A17B74"/>
    <w:rsid w:val="00A2040A"/>
    <w:rsid w:val="00A204A3"/>
    <w:rsid w:val="00A205AB"/>
    <w:rsid w:val="00A205B3"/>
    <w:rsid w:val="00A20ADF"/>
    <w:rsid w:val="00A20C08"/>
    <w:rsid w:val="00A211E4"/>
    <w:rsid w:val="00A21AB2"/>
    <w:rsid w:val="00A21AD3"/>
    <w:rsid w:val="00A21B8E"/>
    <w:rsid w:val="00A220C3"/>
    <w:rsid w:val="00A226E3"/>
    <w:rsid w:val="00A228FF"/>
    <w:rsid w:val="00A22D9F"/>
    <w:rsid w:val="00A22EAC"/>
    <w:rsid w:val="00A23257"/>
    <w:rsid w:val="00A23DBA"/>
    <w:rsid w:val="00A23F19"/>
    <w:rsid w:val="00A24139"/>
    <w:rsid w:val="00A246CF"/>
    <w:rsid w:val="00A24CB9"/>
    <w:rsid w:val="00A24F12"/>
    <w:rsid w:val="00A25180"/>
    <w:rsid w:val="00A25613"/>
    <w:rsid w:val="00A25D8E"/>
    <w:rsid w:val="00A25EAA"/>
    <w:rsid w:val="00A25ECD"/>
    <w:rsid w:val="00A26228"/>
    <w:rsid w:val="00A2623F"/>
    <w:rsid w:val="00A263F9"/>
    <w:rsid w:val="00A26B02"/>
    <w:rsid w:val="00A26BD2"/>
    <w:rsid w:val="00A26CA5"/>
    <w:rsid w:val="00A27385"/>
    <w:rsid w:val="00A30089"/>
    <w:rsid w:val="00A301AE"/>
    <w:rsid w:val="00A3041B"/>
    <w:rsid w:val="00A30483"/>
    <w:rsid w:val="00A305E0"/>
    <w:rsid w:val="00A3073B"/>
    <w:rsid w:val="00A309C9"/>
    <w:rsid w:val="00A30A99"/>
    <w:rsid w:val="00A30B4D"/>
    <w:rsid w:val="00A30BA9"/>
    <w:rsid w:val="00A30BD7"/>
    <w:rsid w:val="00A313B8"/>
    <w:rsid w:val="00A31A99"/>
    <w:rsid w:val="00A32171"/>
    <w:rsid w:val="00A32240"/>
    <w:rsid w:val="00A32356"/>
    <w:rsid w:val="00A327D2"/>
    <w:rsid w:val="00A3285B"/>
    <w:rsid w:val="00A32906"/>
    <w:rsid w:val="00A3307B"/>
    <w:rsid w:val="00A332EA"/>
    <w:rsid w:val="00A33640"/>
    <w:rsid w:val="00A34197"/>
    <w:rsid w:val="00A3444A"/>
    <w:rsid w:val="00A34583"/>
    <w:rsid w:val="00A34754"/>
    <w:rsid w:val="00A34795"/>
    <w:rsid w:val="00A347CE"/>
    <w:rsid w:val="00A34A4A"/>
    <w:rsid w:val="00A34B37"/>
    <w:rsid w:val="00A34B7A"/>
    <w:rsid w:val="00A35366"/>
    <w:rsid w:val="00A353C4"/>
    <w:rsid w:val="00A35444"/>
    <w:rsid w:val="00A35580"/>
    <w:rsid w:val="00A3591A"/>
    <w:rsid w:val="00A35B74"/>
    <w:rsid w:val="00A35C97"/>
    <w:rsid w:val="00A35E50"/>
    <w:rsid w:val="00A361AE"/>
    <w:rsid w:val="00A368DA"/>
    <w:rsid w:val="00A36915"/>
    <w:rsid w:val="00A369A0"/>
    <w:rsid w:val="00A36D9B"/>
    <w:rsid w:val="00A36F24"/>
    <w:rsid w:val="00A37032"/>
    <w:rsid w:val="00A40013"/>
    <w:rsid w:val="00A40058"/>
    <w:rsid w:val="00A4011D"/>
    <w:rsid w:val="00A4020F"/>
    <w:rsid w:val="00A40410"/>
    <w:rsid w:val="00A4063F"/>
    <w:rsid w:val="00A40B22"/>
    <w:rsid w:val="00A4136E"/>
    <w:rsid w:val="00A41480"/>
    <w:rsid w:val="00A415A8"/>
    <w:rsid w:val="00A4173E"/>
    <w:rsid w:val="00A41C30"/>
    <w:rsid w:val="00A41CC7"/>
    <w:rsid w:val="00A424D8"/>
    <w:rsid w:val="00A427DC"/>
    <w:rsid w:val="00A427F3"/>
    <w:rsid w:val="00A42CB6"/>
    <w:rsid w:val="00A42E63"/>
    <w:rsid w:val="00A430F5"/>
    <w:rsid w:val="00A43474"/>
    <w:rsid w:val="00A435CA"/>
    <w:rsid w:val="00A43855"/>
    <w:rsid w:val="00A43859"/>
    <w:rsid w:val="00A43AA6"/>
    <w:rsid w:val="00A43D7A"/>
    <w:rsid w:val="00A4428E"/>
    <w:rsid w:val="00A44CC7"/>
    <w:rsid w:val="00A4529E"/>
    <w:rsid w:val="00A456CB"/>
    <w:rsid w:val="00A45B58"/>
    <w:rsid w:val="00A45E6B"/>
    <w:rsid w:val="00A464D4"/>
    <w:rsid w:val="00A466ED"/>
    <w:rsid w:val="00A467E6"/>
    <w:rsid w:val="00A4698E"/>
    <w:rsid w:val="00A46B72"/>
    <w:rsid w:val="00A46E1A"/>
    <w:rsid w:val="00A47390"/>
    <w:rsid w:val="00A4751F"/>
    <w:rsid w:val="00A47789"/>
    <w:rsid w:val="00A479C7"/>
    <w:rsid w:val="00A47BB3"/>
    <w:rsid w:val="00A5013D"/>
    <w:rsid w:val="00A50433"/>
    <w:rsid w:val="00A50462"/>
    <w:rsid w:val="00A506C2"/>
    <w:rsid w:val="00A508BA"/>
    <w:rsid w:val="00A509D7"/>
    <w:rsid w:val="00A50C5F"/>
    <w:rsid w:val="00A50F7A"/>
    <w:rsid w:val="00A51189"/>
    <w:rsid w:val="00A51219"/>
    <w:rsid w:val="00A51335"/>
    <w:rsid w:val="00A516A7"/>
    <w:rsid w:val="00A519E4"/>
    <w:rsid w:val="00A52013"/>
    <w:rsid w:val="00A5288F"/>
    <w:rsid w:val="00A528E7"/>
    <w:rsid w:val="00A52961"/>
    <w:rsid w:val="00A52C36"/>
    <w:rsid w:val="00A52C65"/>
    <w:rsid w:val="00A53081"/>
    <w:rsid w:val="00A53809"/>
    <w:rsid w:val="00A538F6"/>
    <w:rsid w:val="00A53AC7"/>
    <w:rsid w:val="00A5401F"/>
    <w:rsid w:val="00A5429E"/>
    <w:rsid w:val="00A5442E"/>
    <w:rsid w:val="00A54709"/>
    <w:rsid w:val="00A5482E"/>
    <w:rsid w:val="00A556D5"/>
    <w:rsid w:val="00A55A25"/>
    <w:rsid w:val="00A55E81"/>
    <w:rsid w:val="00A55F6F"/>
    <w:rsid w:val="00A561ED"/>
    <w:rsid w:val="00A56567"/>
    <w:rsid w:val="00A565A4"/>
    <w:rsid w:val="00A566E3"/>
    <w:rsid w:val="00A56A77"/>
    <w:rsid w:val="00A56C67"/>
    <w:rsid w:val="00A56DA9"/>
    <w:rsid w:val="00A571F9"/>
    <w:rsid w:val="00A578DD"/>
    <w:rsid w:val="00A57913"/>
    <w:rsid w:val="00A60002"/>
    <w:rsid w:val="00A602D9"/>
    <w:rsid w:val="00A60984"/>
    <w:rsid w:val="00A609C9"/>
    <w:rsid w:val="00A6106B"/>
    <w:rsid w:val="00A61388"/>
    <w:rsid w:val="00A61C16"/>
    <w:rsid w:val="00A61C26"/>
    <w:rsid w:val="00A6248A"/>
    <w:rsid w:val="00A62864"/>
    <w:rsid w:val="00A62A24"/>
    <w:rsid w:val="00A62C0F"/>
    <w:rsid w:val="00A62D01"/>
    <w:rsid w:val="00A62D1E"/>
    <w:rsid w:val="00A62DD8"/>
    <w:rsid w:val="00A632EA"/>
    <w:rsid w:val="00A633F4"/>
    <w:rsid w:val="00A6340B"/>
    <w:rsid w:val="00A636F7"/>
    <w:rsid w:val="00A637DC"/>
    <w:rsid w:val="00A63EE0"/>
    <w:rsid w:val="00A6470A"/>
    <w:rsid w:val="00A64739"/>
    <w:rsid w:val="00A64DAC"/>
    <w:rsid w:val="00A64DC4"/>
    <w:rsid w:val="00A654FA"/>
    <w:rsid w:val="00A6579D"/>
    <w:rsid w:val="00A659DE"/>
    <w:rsid w:val="00A65A0E"/>
    <w:rsid w:val="00A66442"/>
    <w:rsid w:val="00A66D09"/>
    <w:rsid w:val="00A66DCA"/>
    <w:rsid w:val="00A66E73"/>
    <w:rsid w:val="00A670F2"/>
    <w:rsid w:val="00A67BE8"/>
    <w:rsid w:val="00A67C99"/>
    <w:rsid w:val="00A67D3A"/>
    <w:rsid w:val="00A67F48"/>
    <w:rsid w:val="00A70268"/>
    <w:rsid w:val="00A70793"/>
    <w:rsid w:val="00A708A2"/>
    <w:rsid w:val="00A70C7A"/>
    <w:rsid w:val="00A71147"/>
    <w:rsid w:val="00A712B8"/>
    <w:rsid w:val="00A71B1B"/>
    <w:rsid w:val="00A71B21"/>
    <w:rsid w:val="00A71C9F"/>
    <w:rsid w:val="00A72AD5"/>
    <w:rsid w:val="00A72EB6"/>
    <w:rsid w:val="00A73210"/>
    <w:rsid w:val="00A73BCA"/>
    <w:rsid w:val="00A73CE3"/>
    <w:rsid w:val="00A7411F"/>
    <w:rsid w:val="00A74380"/>
    <w:rsid w:val="00A74697"/>
    <w:rsid w:val="00A74912"/>
    <w:rsid w:val="00A74A05"/>
    <w:rsid w:val="00A75186"/>
    <w:rsid w:val="00A7580C"/>
    <w:rsid w:val="00A7595D"/>
    <w:rsid w:val="00A75B1F"/>
    <w:rsid w:val="00A75D2E"/>
    <w:rsid w:val="00A76CC4"/>
    <w:rsid w:val="00A76D14"/>
    <w:rsid w:val="00A76E63"/>
    <w:rsid w:val="00A76E96"/>
    <w:rsid w:val="00A76F0A"/>
    <w:rsid w:val="00A77975"/>
    <w:rsid w:val="00A77A87"/>
    <w:rsid w:val="00A77AE1"/>
    <w:rsid w:val="00A77B87"/>
    <w:rsid w:val="00A8018E"/>
    <w:rsid w:val="00A80330"/>
    <w:rsid w:val="00A8040C"/>
    <w:rsid w:val="00A8096D"/>
    <w:rsid w:val="00A80B7B"/>
    <w:rsid w:val="00A80D39"/>
    <w:rsid w:val="00A811BD"/>
    <w:rsid w:val="00A81216"/>
    <w:rsid w:val="00A818EA"/>
    <w:rsid w:val="00A81A44"/>
    <w:rsid w:val="00A81B9B"/>
    <w:rsid w:val="00A81D0F"/>
    <w:rsid w:val="00A81E2A"/>
    <w:rsid w:val="00A8217A"/>
    <w:rsid w:val="00A82423"/>
    <w:rsid w:val="00A82584"/>
    <w:rsid w:val="00A828A5"/>
    <w:rsid w:val="00A82D0A"/>
    <w:rsid w:val="00A8334A"/>
    <w:rsid w:val="00A833EF"/>
    <w:rsid w:val="00A836AC"/>
    <w:rsid w:val="00A83AA3"/>
    <w:rsid w:val="00A83C13"/>
    <w:rsid w:val="00A83CC7"/>
    <w:rsid w:val="00A84031"/>
    <w:rsid w:val="00A845F0"/>
    <w:rsid w:val="00A8464E"/>
    <w:rsid w:val="00A84796"/>
    <w:rsid w:val="00A8490F"/>
    <w:rsid w:val="00A84B27"/>
    <w:rsid w:val="00A84C22"/>
    <w:rsid w:val="00A85057"/>
    <w:rsid w:val="00A85113"/>
    <w:rsid w:val="00A85509"/>
    <w:rsid w:val="00A85703"/>
    <w:rsid w:val="00A85773"/>
    <w:rsid w:val="00A857D4"/>
    <w:rsid w:val="00A85CA2"/>
    <w:rsid w:val="00A86258"/>
    <w:rsid w:val="00A8633C"/>
    <w:rsid w:val="00A86718"/>
    <w:rsid w:val="00A86761"/>
    <w:rsid w:val="00A87005"/>
    <w:rsid w:val="00A874CE"/>
    <w:rsid w:val="00A87553"/>
    <w:rsid w:val="00A87656"/>
    <w:rsid w:val="00A87B11"/>
    <w:rsid w:val="00A902B2"/>
    <w:rsid w:val="00A9048D"/>
    <w:rsid w:val="00A907CD"/>
    <w:rsid w:val="00A908FB"/>
    <w:rsid w:val="00A90B61"/>
    <w:rsid w:val="00A90D92"/>
    <w:rsid w:val="00A90EB8"/>
    <w:rsid w:val="00A90F0D"/>
    <w:rsid w:val="00A91139"/>
    <w:rsid w:val="00A91B8A"/>
    <w:rsid w:val="00A91C4C"/>
    <w:rsid w:val="00A921F1"/>
    <w:rsid w:val="00A9274C"/>
    <w:rsid w:val="00A927B7"/>
    <w:rsid w:val="00A92901"/>
    <w:rsid w:val="00A92CCF"/>
    <w:rsid w:val="00A93559"/>
    <w:rsid w:val="00A93D88"/>
    <w:rsid w:val="00A93E3A"/>
    <w:rsid w:val="00A944D5"/>
    <w:rsid w:val="00A94AF3"/>
    <w:rsid w:val="00A94C44"/>
    <w:rsid w:val="00A94D3D"/>
    <w:rsid w:val="00A94E40"/>
    <w:rsid w:val="00A95207"/>
    <w:rsid w:val="00A95763"/>
    <w:rsid w:val="00A957DC"/>
    <w:rsid w:val="00A95B83"/>
    <w:rsid w:val="00A95C5C"/>
    <w:rsid w:val="00A95E3D"/>
    <w:rsid w:val="00A95EBB"/>
    <w:rsid w:val="00A95F51"/>
    <w:rsid w:val="00A95F9F"/>
    <w:rsid w:val="00A96D27"/>
    <w:rsid w:val="00A96F0F"/>
    <w:rsid w:val="00A97080"/>
    <w:rsid w:val="00A979E6"/>
    <w:rsid w:val="00A97A84"/>
    <w:rsid w:val="00A97AD8"/>
    <w:rsid w:val="00A97B28"/>
    <w:rsid w:val="00A97B93"/>
    <w:rsid w:val="00A97BEF"/>
    <w:rsid w:val="00A97EAD"/>
    <w:rsid w:val="00AA0445"/>
    <w:rsid w:val="00AA04A6"/>
    <w:rsid w:val="00AA07C7"/>
    <w:rsid w:val="00AA0D08"/>
    <w:rsid w:val="00AA0E1D"/>
    <w:rsid w:val="00AA14BB"/>
    <w:rsid w:val="00AA1ACC"/>
    <w:rsid w:val="00AA1BE5"/>
    <w:rsid w:val="00AA1C5B"/>
    <w:rsid w:val="00AA1D96"/>
    <w:rsid w:val="00AA2124"/>
    <w:rsid w:val="00AA2A37"/>
    <w:rsid w:val="00AA2B66"/>
    <w:rsid w:val="00AA2C9A"/>
    <w:rsid w:val="00AA2F5B"/>
    <w:rsid w:val="00AA3549"/>
    <w:rsid w:val="00AA3667"/>
    <w:rsid w:val="00AA3695"/>
    <w:rsid w:val="00AA3952"/>
    <w:rsid w:val="00AA40D0"/>
    <w:rsid w:val="00AA4436"/>
    <w:rsid w:val="00AA4475"/>
    <w:rsid w:val="00AA4FAC"/>
    <w:rsid w:val="00AA5107"/>
    <w:rsid w:val="00AA53F3"/>
    <w:rsid w:val="00AA589C"/>
    <w:rsid w:val="00AA6402"/>
    <w:rsid w:val="00AA7300"/>
    <w:rsid w:val="00AA7570"/>
    <w:rsid w:val="00AA76C4"/>
    <w:rsid w:val="00AA79C2"/>
    <w:rsid w:val="00AA7FBC"/>
    <w:rsid w:val="00AB0117"/>
    <w:rsid w:val="00AB065F"/>
    <w:rsid w:val="00AB0BCC"/>
    <w:rsid w:val="00AB0F89"/>
    <w:rsid w:val="00AB111B"/>
    <w:rsid w:val="00AB118D"/>
    <w:rsid w:val="00AB119C"/>
    <w:rsid w:val="00AB12CE"/>
    <w:rsid w:val="00AB1390"/>
    <w:rsid w:val="00AB1AA5"/>
    <w:rsid w:val="00AB1FDB"/>
    <w:rsid w:val="00AB25BA"/>
    <w:rsid w:val="00AB288B"/>
    <w:rsid w:val="00AB2A54"/>
    <w:rsid w:val="00AB2A88"/>
    <w:rsid w:val="00AB2C7D"/>
    <w:rsid w:val="00AB326E"/>
    <w:rsid w:val="00AB3636"/>
    <w:rsid w:val="00AB38D6"/>
    <w:rsid w:val="00AB3A75"/>
    <w:rsid w:val="00AB3C32"/>
    <w:rsid w:val="00AB4441"/>
    <w:rsid w:val="00AB4667"/>
    <w:rsid w:val="00AB4787"/>
    <w:rsid w:val="00AB549B"/>
    <w:rsid w:val="00AB5572"/>
    <w:rsid w:val="00AB579C"/>
    <w:rsid w:val="00AB5CB2"/>
    <w:rsid w:val="00AB5DE6"/>
    <w:rsid w:val="00AB604B"/>
    <w:rsid w:val="00AB60D8"/>
    <w:rsid w:val="00AB6180"/>
    <w:rsid w:val="00AB6207"/>
    <w:rsid w:val="00AB627B"/>
    <w:rsid w:val="00AB6483"/>
    <w:rsid w:val="00AB6564"/>
    <w:rsid w:val="00AB680D"/>
    <w:rsid w:val="00AB698F"/>
    <w:rsid w:val="00AB6CCF"/>
    <w:rsid w:val="00AB6F01"/>
    <w:rsid w:val="00AB709A"/>
    <w:rsid w:val="00AB71E8"/>
    <w:rsid w:val="00AB7524"/>
    <w:rsid w:val="00AB75FB"/>
    <w:rsid w:val="00AB7600"/>
    <w:rsid w:val="00AB796E"/>
    <w:rsid w:val="00AB79B7"/>
    <w:rsid w:val="00AB7CB5"/>
    <w:rsid w:val="00AC0031"/>
    <w:rsid w:val="00AC0285"/>
    <w:rsid w:val="00AC04A9"/>
    <w:rsid w:val="00AC04FA"/>
    <w:rsid w:val="00AC0516"/>
    <w:rsid w:val="00AC0637"/>
    <w:rsid w:val="00AC079A"/>
    <w:rsid w:val="00AC0ED4"/>
    <w:rsid w:val="00AC1AB3"/>
    <w:rsid w:val="00AC1D02"/>
    <w:rsid w:val="00AC2427"/>
    <w:rsid w:val="00AC2A56"/>
    <w:rsid w:val="00AC2C45"/>
    <w:rsid w:val="00AC2EC3"/>
    <w:rsid w:val="00AC2F2D"/>
    <w:rsid w:val="00AC33D8"/>
    <w:rsid w:val="00AC3480"/>
    <w:rsid w:val="00AC353E"/>
    <w:rsid w:val="00AC3F9F"/>
    <w:rsid w:val="00AC42B8"/>
    <w:rsid w:val="00AC43DA"/>
    <w:rsid w:val="00AC4E9D"/>
    <w:rsid w:val="00AC4F82"/>
    <w:rsid w:val="00AC53DC"/>
    <w:rsid w:val="00AC54E0"/>
    <w:rsid w:val="00AC576E"/>
    <w:rsid w:val="00AC5C08"/>
    <w:rsid w:val="00AC61DA"/>
    <w:rsid w:val="00AC6C97"/>
    <w:rsid w:val="00AC7117"/>
    <w:rsid w:val="00AC7190"/>
    <w:rsid w:val="00AC71BA"/>
    <w:rsid w:val="00AC7833"/>
    <w:rsid w:val="00AC7959"/>
    <w:rsid w:val="00AC7A6B"/>
    <w:rsid w:val="00AC7B63"/>
    <w:rsid w:val="00AC7D9E"/>
    <w:rsid w:val="00AD01E9"/>
    <w:rsid w:val="00AD0E13"/>
    <w:rsid w:val="00AD13CD"/>
    <w:rsid w:val="00AD18B6"/>
    <w:rsid w:val="00AD1D79"/>
    <w:rsid w:val="00AD1F96"/>
    <w:rsid w:val="00AD227A"/>
    <w:rsid w:val="00AD23F8"/>
    <w:rsid w:val="00AD3786"/>
    <w:rsid w:val="00AD3B8D"/>
    <w:rsid w:val="00AD3C8F"/>
    <w:rsid w:val="00AD3D0F"/>
    <w:rsid w:val="00AD3D91"/>
    <w:rsid w:val="00AD3E17"/>
    <w:rsid w:val="00AD4377"/>
    <w:rsid w:val="00AD4621"/>
    <w:rsid w:val="00AD47D3"/>
    <w:rsid w:val="00AD4A22"/>
    <w:rsid w:val="00AD4A63"/>
    <w:rsid w:val="00AD4A8B"/>
    <w:rsid w:val="00AD4B7A"/>
    <w:rsid w:val="00AD519F"/>
    <w:rsid w:val="00AD5A09"/>
    <w:rsid w:val="00AD5D63"/>
    <w:rsid w:val="00AD5FB1"/>
    <w:rsid w:val="00AD6C86"/>
    <w:rsid w:val="00AD79FC"/>
    <w:rsid w:val="00AD7B56"/>
    <w:rsid w:val="00AD7D45"/>
    <w:rsid w:val="00AE063E"/>
    <w:rsid w:val="00AE0EE3"/>
    <w:rsid w:val="00AE0F40"/>
    <w:rsid w:val="00AE12D2"/>
    <w:rsid w:val="00AE1525"/>
    <w:rsid w:val="00AE1653"/>
    <w:rsid w:val="00AE1B21"/>
    <w:rsid w:val="00AE1C46"/>
    <w:rsid w:val="00AE1C6E"/>
    <w:rsid w:val="00AE1CB6"/>
    <w:rsid w:val="00AE2AC6"/>
    <w:rsid w:val="00AE2F04"/>
    <w:rsid w:val="00AE2F8E"/>
    <w:rsid w:val="00AE36D4"/>
    <w:rsid w:val="00AE3AAA"/>
    <w:rsid w:val="00AE40FF"/>
    <w:rsid w:val="00AE4248"/>
    <w:rsid w:val="00AE4A61"/>
    <w:rsid w:val="00AE4C0B"/>
    <w:rsid w:val="00AE5094"/>
    <w:rsid w:val="00AE516B"/>
    <w:rsid w:val="00AE5302"/>
    <w:rsid w:val="00AE5C7D"/>
    <w:rsid w:val="00AE5CAF"/>
    <w:rsid w:val="00AE5DCC"/>
    <w:rsid w:val="00AE5E42"/>
    <w:rsid w:val="00AE6223"/>
    <w:rsid w:val="00AE67EB"/>
    <w:rsid w:val="00AE69A6"/>
    <w:rsid w:val="00AE6EEC"/>
    <w:rsid w:val="00AE71CA"/>
    <w:rsid w:val="00AE73CF"/>
    <w:rsid w:val="00AE75F4"/>
    <w:rsid w:val="00AE7623"/>
    <w:rsid w:val="00AE7E44"/>
    <w:rsid w:val="00AF02B6"/>
    <w:rsid w:val="00AF042E"/>
    <w:rsid w:val="00AF053B"/>
    <w:rsid w:val="00AF0614"/>
    <w:rsid w:val="00AF0D8C"/>
    <w:rsid w:val="00AF125C"/>
    <w:rsid w:val="00AF12BC"/>
    <w:rsid w:val="00AF16A0"/>
    <w:rsid w:val="00AF1722"/>
    <w:rsid w:val="00AF260C"/>
    <w:rsid w:val="00AF2821"/>
    <w:rsid w:val="00AF2A0E"/>
    <w:rsid w:val="00AF2E81"/>
    <w:rsid w:val="00AF2F7D"/>
    <w:rsid w:val="00AF2FE5"/>
    <w:rsid w:val="00AF369D"/>
    <w:rsid w:val="00AF3B8A"/>
    <w:rsid w:val="00AF3F37"/>
    <w:rsid w:val="00AF40BC"/>
    <w:rsid w:val="00AF42D5"/>
    <w:rsid w:val="00AF4823"/>
    <w:rsid w:val="00AF4CAA"/>
    <w:rsid w:val="00AF4CE4"/>
    <w:rsid w:val="00AF4D39"/>
    <w:rsid w:val="00AF5103"/>
    <w:rsid w:val="00AF57EA"/>
    <w:rsid w:val="00AF5842"/>
    <w:rsid w:val="00AF5E35"/>
    <w:rsid w:val="00AF5F0F"/>
    <w:rsid w:val="00AF654C"/>
    <w:rsid w:val="00AF66BA"/>
    <w:rsid w:val="00AF6ADC"/>
    <w:rsid w:val="00AF6EF8"/>
    <w:rsid w:val="00AF7039"/>
    <w:rsid w:val="00AF7286"/>
    <w:rsid w:val="00AF7415"/>
    <w:rsid w:val="00AF7F3C"/>
    <w:rsid w:val="00AF7F4A"/>
    <w:rsid w:val="00B00082"/>
    <w:rsid w:val="00B00CA9"/>
    <w:rsid w:val="00B01053"/>
    <w:rsid w:val="00B010A4"/>
    <w:rsid w:val="00B01416"/>
    <w:rsid w:val="00B0158A"/>
    <w:rsid w:val="00B01600"/>
    <w:rsid w:val="00B01BB9"/>
    <w:rsid w:val="00B01C0B"/>
    <w:rsid w:val="00B01E5B"/>
    <w:rsid w:val="00B023F5"/>
    <w:rsid w:val="00B025F2"/>
    <w:rsid w:val="00B02ABA"/>
    <w:rsid w:val="00B02C5A"/>
    <w:rsid w:val="00B03946"/>
    <w:rsid w:val="00B03B5B"/>
    <w:rsid w:val="00B03BD0"/>
    <w:rsid w:val="00B03CCE"/>
    <w:rsid w:val="00B03DCC"/>
    <w:rsid w:val="00B040CD"/>
    <w:rsid w:val="00B044CF"/>
    <w:rsid w:val="00B0460D"/>
    <w:rsid w:val="00B047A9"/>
    <w:rsid w:val="00B047F5"/>
    <w:rsid w:val="00B04E9E"/>
    <w:rsid w:val="00B05199"/>
    <w:rsid w:val="00B052F8"/>
    <w:rsid w:val="00B05316"/>
    <w:rsid w:val="00B05441"/>
    <w:rsid w:val="00B05483"/>
    <w:rsid w:val="00B06C70"/>
    <w:rsid w:val="00B06F88"/>
    <w:rsid w:val="00B072F9"/>
    <w:rsid w:val="00B076FC"/>
    <w:rsid w:val="00B07B7D"/>
    <w:rsid w:val="00B07FB9"/>
    <w:rsid w:val="00B104FF"/>
    <w:rsid w:val="00B10531"/>
    <w:rsid w:val="00B1088D"/>
    <w:rsid w:val="00B10950"/>
    <w:rsid w:val="00B115AF"/>
    <w:rsid w:val="00B1199B"/>
    <w:rsid w:val="00B11B63"/>
    <w:rsid w:val="00B11E47"/>
    <w:rsid w:val="00B12570"/>
    <w:rsid w:val="00B12618"/>
    <w:rsid w:val="00B126B6"/>
    <w:rsid w:val="00B12895"/>
    <w:rsid w:val="00B1326C"/>
    <w:rsid w:val="00B139DB"/>
    <w:rsid w:val="00B13B4C"/>
    <w:rsid w:val="00B14618"/>
    <w:rsid w:val="00B14F2E"/>
    <w:rsid w:val="00B15512"/>
    <w:rsid w:val="00B15C68"/>
    <w:rsid w:val="00B15F1A"/>
    <w:rsid w:val="00B15FF5"/>
    <w:rsid w:val="00B1618B"/>
    <w:rsid w:val="00B16321"/>
    <w:rsid w:val="00B16571"/>
    <w:rsid w:val="00B167B1"/>
    <w:rsid w:val="00B167EC"/>
    <w:rsid w:val="00B169F5"/>
    <w:rsid w:val="00B16D33"/>
    <w:rsid w:val="00B16F0A"/>
    <w:rsid w:val="00B16FEC"/>
    <w:rsid w:val="00B170ED"/>
    <w:rsid w:val="00B17677"/>
    <w:rsid w:val="00B178FE"/>
    <w:rsid w:val="00B17CC5"/>
    <w:rsid w:val="00B17DDA"/>
    <w:rsid w:val="00B17EDF"/>
    <w:rsid w:val="00B17EFF"/>
    <w:rsid w:val="00B201BD"/>
    <w:rsid w:val="00B205D9"/>
    <w:rsid w:val="00B2064E"/>
    <w:rsid w:val="00B207F5"/>
    <w:rsid w:val="00B208DA"/>
    <w:rsid w:val="00B20B99"/>
    <w:rsid w:val="00B20E1B"/>
    <w:rsid w:val="00B20F03"/>
    <w:rsid w:val="00B21752"/>
    <w:rsid w:val="00B218CE"/>
    <w:rsid w:val="00B21B12"/>
    <w:rsid w:val="00B22135"/>
    <w:rsid w:val="00B2239C"/>
    <w:rsid w:val="00B228F6"/>
    <w:rsid w:val="00B22DCD"/>
    <w:rsid w:val="00B22EE6"/>
    <w:rsid w:val="00B23076"/>
    <w:rsid w:val="00B23087"/>
    <w:rsid w:val="00B230C4"/>
    <w:rsid w:val="00B231F9"/>
    <w:rsid w:val="00B2328A"/>
    <w:rsid w:val="00B246C9"/>
    <w:rsid w:val="00B246E8"/>
    <w:rsid w:val="00B24BB0"/>
    <w:rsid w:val="00B24D66"/>
    <w:rsid w:val="00B24D84"/>
    <w:rsid w:val="00B25013"/>
    <w:rsid w:val="00B250DD"/>
    <w:rsid w:val="00B2553D"/>
    <w:rsid w:val="00B25745"/>
    <w:rsid w:val="00B2599B"/>
    <w:rsid w:val="00B2619E"/>
    <w:rsid w:val="00B2660B"/>
    <w:rsid w:val="00B26722"/>
    <w:rsid w:val="00B272AE"/>
    <w:rsid w:val="00B2746C"/>
    <w:rsid w:val="00B277B3"/>
    <w:rsid w:val="00B27985"/>
    <w:rsid w:val="00B279FE"/>
    <w:rsid w:val="00B27E18"/>
    <w:rsid w:val="00B301EE"/>
    <w:rsid w:val="00B30893"/>
    <w:rsid w:val="00B30C01"/>
    <w:rsid w:val="00B30EBC"/>
    <w:rsid w:val="00B312FA"/>
    <w:rsid w:val="00B316F2"/>
    <w:rsid w:val="00B31A0D"/>
    <w:rsid w:val="00B31C89"/>
    <w:rsid w:val="00B324D6"/>
    <w:rsid w:val="00B32627"/>
    <w:rsid w:val="00B32883"/>
    <w:rsid w:val="00B32962"/>
    <w:rsid w:val="00B32C43"/>
    <w:rsid w:val="00B32D02"/>
    <w:rsid w:val="00B32E5F"/>
    <w:rsid w:val="00B330BD"/>
    <w:rsid w:val="00B33255"/>
    <w:rsid w:val="00B332EA"/>
    <w:rsid w:val="00B3341B"/>
    <w:rsid w:val="00B338B0"/>
    <w:rsid w:val="00B3398C"/>
    <w:rsid w:val="00B33E32"/>
    <w:rsid w:val="00B33F2C"/>
    <w:rsid w:val="00B341C1"/>
    <w:rsid w:val="00B34CAE"/>
    <w:rsid w:val="00B34E3D"/>
    <w:rsid w:val="00B34EEC"/>
    <w:rsid w:val="00B34F9E"/>
    <w:rsid w:val="00B35621"/>
    <w:rsid w:val="00B35BCB"/>
    <w:rsid w:val="00B35E72"/>
    <w:rsid w:val="00B36029"/>
    <w:rsid w:val="00B362CE"/>
    <w:rsid w:val="00B36409"/>
    <w:rsid w:val="00B36AB9"/>
    <w:rsid w:val="00B36CE3"/>
    <w:rsid w:val="00B36E3B"/>
    <w:rsid w:val="00B37037"/>
    <w:rsid w:val="00B375FA"/>
    <w:rsid w:val="00B37899"/>
    <w:rsid w:val="00B37A3A"/>
    <w:rsid w:val="00B37C0F"/>
    <w:rsid w:val="00B40278"/>
    <w:rsid w:val="00B402FE"/>
    <w:rsid w:val="00B403C3"/>
    <w:rsid w:val="00B4105D"/>
    <w:rsid w:val="00B41276"/>
    <w:rsid w:val="00B41597"/>
    <w:rsid w:val="00B41866"/>
    <w:rsid w:val="00B41CEE"/>
    <w:rsid w:val="00B41EB9"/>
    <w:rsid w:val="00B41F59"/>
    <w:rsid w:val="00B421EE"/>
    <w:rsid w:val="00B42723"/>
    <w:rsid w:val="00B428F1"/>
    <w:rsid w:val="00B42D06"/>
    <w:rsid w:val="00B433E7"/>
    <w:rsid w:val="00B43697"/>
    <w:rsid w:val="00B43F94"/>
    <w:rsid w:val="00B447DF"/>
    <w:rsid w:val="00B44D4C"/>
    <w:rsid w:val="00B44E29"/>
    <w:rsid w:val="00B450AD"/>
    <w:rsid w:val="00B4515A"/>
    <w:rsid w:val="00B4549A"/>
    <w:rsid w:val="00B459CA"/>
    <w:rsid w:val="00B45BE9"/>
    <w:rsid w:val="00B4624C"/>
    <w:rsid w:val="00B46407"/>
    <w:rsid w:val="00B46480"/>
    <w:rsid w:val="00B46AD4"/>
    <w:rsid w:val="00B46CE1"/>
    <w:rsid w:val="00B470C7"/>
    <w:rsid w:val="00B500B8"/>
    <w:rsid w:val="00B505EB"/>
    <w:rsid w:val="00B505EC"/>
    <w:rsid w:val="00B5061B"/>
    <w:rsid w:val="00B509C0"/>
    <w:rsid w:val="00B50FA7"/>
    <w:rsid w:val="00B514D7"/>
    <w:rsid w:val="00B523A0"/>
    <w:rsid w:val="00B526E9"/>
    <w:rsid w:val="00B52914"/>
    <w:rsid w:val="00B52A62"/>
    <w:rsid w:val="00B52C87"/>
    <w:rsid w:val="00B52DE3"/>
    <w:rsid w:val="00B53253"/>
    <w:rsid w:val="00B535FE"/>
    <w:rsid w:val="00B5391D"/>
    <w:rsid w:val="00B53E0D"/>
    <w:rsid w:val="00B53E1C"/>
    <w:rsid w:val="00B542B8"/>
    <w:rsid w:val="00B554E0"/>
    <w:rsid w:val="00B555B1"/>
    <w:rsid w:val="00B55DEB"/>
    <w:rsid w:val="00B55EA4"/>
    <w:rsid w:val="00B562D1"/>
    <w:rsid w:val="00B565D4"/>
    <w:rsid w:val="00B567BE"/>
    <w:rsid w:val="00B567F0"/>
    <w:rsid w:val="00B56D40"/>
    <w:rsid w:val="00B56DC3"/>
    <w:rsid w:val="00B56F0E"/>
    <w:rsid w:val="00B5754F"/>
    <w:rsid w:val="00B57570"/>
    <w:rsid w:val="00B57CA9"/>
    <w:rsid w:val="00B60060"/>
    <w:rsid w:val="00B6030E"/>
    <w:rsid w:val="00B60579"/>
    <w:rsid w:val="00B60610"/>
    <w:rsid w:val="00B60E05"/>
    <w:rsid w:val="00B61244"/>
    <w:rsid w:val="00B6185D"/>
    <w:rsid w:val="00B61C12"/>
    <w:rsid w:val="00B61C7E"/>
    <w:rsid w:val="00B61D18"/>
    <w:rsid w:val="00B61F31"/>
    <w:rsid w:val="00B6358D"/>
    <w:rsid w:val="00B63613"/>
    <w:rsid w:val="00B63C82"/>
    <w:rsid w:val="00B642BC"/>
    <w:rsid w:val="00B64EF9"/>
    <w:rsid w:val="00B65005"/>
    <w:rsid w:val="00B65383"/>
    <w:rsid w:val="00B65786"/>
    <w:rsid w:val="00B658CF"/>
    <w:rsid w:val="00B65B9F"/>
    <w:rsid w:val="00B65BC2"/>
    <w:rsid w:val="00B65D25"/>
    <w:rsid w:val="00B66031"/>
    <w:rsid w:val="00B66C5D"/>
    <w:rsid w:val="00B66DAD"/>
    <w:rsid w:val="00B6784F"/>
    <w:rsid w:val="00B67A46"/>
    <w:rsid w:val="00B67E93"/>
    <w:rsid w:val="00B701B2"/>
    <w:rsid w:val="00B70226"/>
    <w:rsid w:val="00B7089D"/>
    <w:rsid w:val="00B70C03"/>
    <w:rsid w:val="00B70CF9"/>
    <w:rsid w:val="00B70EBA"/>
    <w:rsid w:val="00B713F6"/>
    <w:rsid w:val="00B716DD"/>
    <w:rsid w:val="00B71728"/>
    <w:rsid w:val="00B717FF"/>
    <w:rsid w:val="00B71DD7"/>
    <w:rsid w:val="00B71F57"/>
    <w:rsid w:val="00B71FCB"/>
    <w:rsid w:val="00B7210A"/>
    <w:rsid w:val="00B72320"/>
    <w:rsid w:val="00B726BE"/>
    <w:rsid w:val="00B72AF6"/>
    <w:rsid w:val="00B72C21"/>
    <w:rsid w:val="00B72E60"/>
    <w:rsid w:val="00B735F7"/>
    <w:rsid w:val="00B73983"/>
    <w:rsid w:val="00B73BEB"/>
    <w:rsid w:val="00B74A25"/>
    <w:rsid w:val="00B74BFA"/>
    <w:rsid w:val="00B754A7"/>
    <w:rsid w:val="00B758E8"/>
    <w:rsid w:val="00B75AB3"/>
    <w:rsid w:val="00B75D91"/>
    <w:rsid w:val="00B76089"/>
    <w:rsid w:val="00B765C3"/>
    <w:rsid w:val="00B768C5"/>
    <w:rsid w:val="00B769B2"/>
    <w:rsid w:val="00B76EE8"/>
    <w:rsid w:val="00B7783B"/>
    <w:rsid w:val="00B77AC0"/>
    <w:rsid w:val="00B77AE9"/>
    <w:rsid w:val="00B77C49"/>
    <w:rsid w:val="00B77DED"/>
    <w:rsid w:val="00B77EAF"/>
    <w:rsid w:val="00B80120"/>
    <w:rsid w:val="00B80BB1"/>
    <w:rsid w:val="00B80D36"/>
    <w:rsid w:val="00B810D6"/>
    <w:rsid w:val="00B81854"/>
    <w:rsid w:val="00B81910"/>
    <w:rsid w:val="00B81B06"/>
    <w:rsid w:val="00B822FF"/>
    <w:rsid w:val="00B82336"/>
    <w:rsid w:val="00B8274C"/>
    <w:rsid w:val="00B838BA"/>
    <w:rsid w:val="00B83C1C"/>
    <w:rsid w:val="00B83E61"/>
    <w:rsid w:val="00B83E6D"/>
    <w:rsid w:val="00B842DF"/>
    <w:rsid w:val="00B84372"/>
    <w:rsid w:val="00B8477B"/>
    <w:rsid w:val="00B84AC8"/>
    <w:rsid w:val="00B84C5B"/>
    <w:rsid w:val="00B85227"/>
    <w:rsid w:val="00B857A1"/>
    <w:rsid w:val="00B85811"/>
    <w:rsid w:val="00B8592C"/>
    <w:rsid w:val="00B85A6B"/>
    <w:rsid w:val="00B85E81"/>
    <w:rsid w:val="00B86084"/>
    <w:rsid w:val="00B8646D"/>
    <w:rsid w:val="00B8717F"/>
    <w:rsid w:val="00B87761"/>
    <w:rsid w:val="00B877BC"/>
    <w:rsid w:val="00B87C00"/>
    <w:rsid w:val="00B87C11"/>
    <w:rsid w:val="00B87CF6"/>
    <w:rsid w:val="00B87F87"/>
    <w:rsid w:val="00B9026C"/>
    <w:rsid w:val="00B9032B"/>
    <w:rsid w:val="00B90440"/>
    <w:rsid w:val="00B90EB9"/>
    <w:rsid w:val="00B915B0"/>
    <w:rsid w:val="00B919A6"/>
    <w:rsid w:val="00B922E3"/>
    <w:rsid w:val="00B927A9"/>
    <w:rsid w:val="00B92D76"/>
    <w:rsid w:val="00B9325D"/>
    <w:rsid w:val="00B936A8"/>
    <w:rsid w:val="00B93971"/>
    <w:rsid w:val="00B93DD4"/>
    <w:rsid w:val="00B940F9"/>
    <w:rsid w:val="00B94145"/>
    <w:rsid w:val="00B941C1"/>
    <w:rsid w:val="00B9442E"/>
    <w:rsid w:val="00B9495C"/>
    <w:rsid w:val="00B94B9E"/>
    <w:rsid w:val="00B94C9D"/>
    <w:rsid w:val="00B95536"/>
    <w:rsid w:val="00B95563"/>
    <w:rsid w:val="00B957AD"/>
    <w:rsid w:val="00B95C24"/>
    <w:rsid w:val="00B96431"/>
    <w:rsid w:val="00B96710"/>
    <w:rsid w:val="00B972B1"/>
    <w:rsid w:val="00B97558"/>
    <w:rsid w:val="00B97B20"/>
    <w:rsid w:val="00B97FEB"/>
    <w:rsid w:val="00BA0558"/>
    <w:rsid w:val="00BA09A6"/>
    <w:rsid w:val="00BA09C3"/>
    <w:rsid w:val="00BA113C"/>
    <w:rsid w:val="00BA1BCE"/>
    <w:rsid w:val="00BA1DE7"/>
    <w:rsid w:val="00BA2156"/>
    <w:rsid w:val="00BA23E8"/>
    <w:rsid w:val="00BA243B"/>
    <w:rsid w:val="00BA258E"/>
    <w:rsid w:val="00BA3235"/>
    <w:rsid w:val="00BA35EF"/>
    <w:rsid w:val="00BA37BE"/>
    <w:rsid w:val="00BA37C8"/>
    <w:rsid w:val="00BA3881"/>
    <w:rsid w:val="00BA39EC"/>
    <w:rsid w:val="00BA4354"/>
    <w:rsid w:val="00BA43B8"/>
    <w:rsid w:val="00BA497A"/>
    <w:rsid w:val="00BA4A6B"/>
    <w:rsid w:val="00BA4FA8"/>
    <w:rsid w:val="00BA5200"/>
    <w:rsid w:val="00BA5281"/>
    <w:rsid w:val="00BA5785"/>
    <w:rsid w:val="00BA57DD"/>
    <w:rsid w:val="00BA5B1A"/>
    <w:rsid w:val="00BA5CC1"/>
    <w:rsid w:val="00BA5EBB"/>
    <w:rsid w:val="00BA6558"/>
    <w:rsid w:val="00BA65E0"/>
    <w:rsid w:val="00BA7BD7"/>
    <w:rsid w:val="00BA7F11"/>
    <w:rsid w:val="00BB00B2"/>
    <w:rsid w:val="00BB014E"/>
    <w:rsid w:val="00BB05F4"/>
    <w:rsid w:val="00BB0AD1"/>
    <w:rsid w:val="00BB0CE7"/>
    <w:rsid w:val="00BB179E"/>
    <w:rsid w:val="00BB182C"/>
    <w:rsid w:val="00BB1B72"/>
    <w:rsid w:val="00BB1EF8"/>
    <w:rsid w:val="00BB2260"/>
    <w:rsid w:val="00BB24A2"/>
    <w:rsid w:val="00BB270B"/>
    <w:rsid w:val="00BB2C8C"/>
    <w:rsid w:val="00BB2FDF"/>
    <w:rsid w:val="00BB3399"/>
    <w:rsid w:val="00BB35E8"/>
    <w:rsid w:val="00BB379F"/>
    <w:rsid w:val="00BB3851"/>
    <w:rsid w:val="00BB3C5A"/>
    <w:rsid w:val="00BB3CE4"/>
    <w:rsid w:val="00BB3D62"/>
    <w:rsid w:val="00BB4317"/>
    <w:rsid w:val="00BB45D3"/>
    <w:rsid w:val="00BB471D"/>
    <w:rsid w:val="00BB49AE"/>
    <w:rsid w:val="00BB4CE9"/>
    <w:rsid w:val="00BB50A7"/>
    <w:rsid w:val="00BB575C"/>
    <w:rsid w:val="00BB5924"/>
    <w:rsid w:val="00BB5A2B"/>
    <w:rsid w:val="00BB5B87"/>
    <w:rsid w:val="00BB5D3D"/>
    <w:rsid w:val="00BB5FB1"/>
    <w:rsid w:val="00BB64E3"/>
    <w:rsid w:val="00BB65C1"/>
    <w:rsid w:val="00BB7520"/>
    <w:rsid w:val="00BB7543"/>
    <w:rsid w:val="00BB7E46"/>
    <w:rsid w:val="00BB7F89"/>
    <w:rsid w:val="00BC0035"/>
    <w:rsid w:val="00BC0303"/>
    <w:rsid w:val="00BC05AD"/>
    <w:rsid w:val="00BC0926"/>
    <w:rsid w:val="00BC0CFD"/>
    <w:rsid w:val="00BC0DEE"/>
    <w:rsid w:val="00BC0F60"/>
    <w:rsid w:val="00BC1350"/>
    <w:rsid w:val="00BC1559"/>
    <w:rsid w:val="00BC1A93"/>
    <w:rsid w:val="00BC1C53"/>
    <w:rsid w:val="00BC2596"/>
    <w:rsid w:val="00BC26D3"/>
    <w:rsid w:val="00BC2B28"/>
    <w:rsid w:val="00BC2E9F"/>
    <w:rsid w:val="00BC30BD"/>
    <w:rsid w:val="00BC3574"/>
    <w:rsid w:val="00BC376B"/>
    <w:rsid w:val="00BC3980"/>
    <w:rsid w:val="00BC3B0C"/>
    <w:rsid w:val="00BC3DE1"/>
    <w:rsid w:val="00BC40D7"/>
    <w:rsid w:val="00BC40E2"/>
    <w:rsid w:val="00BC4403"/>
    <w:rsid w:val="00BC4883"/>
    <w:rsid w:val="00BC4987"/>
    <w:rsid w:val="00BC54E2"/>
    <w:rsid w:val="00BC55B2"/>
    <w:rsid w:val="00BC67EF"/>
    <w:rsid w:val="00BC6829"/>
    <w:rsid w:val="00BC6D78"/>
    <w:rsid w:val="00BC7157"/>
    <w:rsid w:val="00BC7334"/>
    <w:rsid w:val="00BC79E8"/>
    <w:rsid w:val="00BC7A31"/>
    <w:rsid w:val="00BC7B48"/>
    <w:rsid w:val="00BC7B61"/>
    <w:rsid w:val="00BC7C7B"/>
    <w:rsid w:val="00BC7E96"/>
    <w:rsid w:val="00BD0158"/>
    <w:rsid w:val="00BD0615"/>
    <w:rsid w:val="00BD0A00"/>
    <w:rsid w:val="00BD0F1D"/>
    <w:rsid w:val="00BD1111"/>
    <w:rsid w:val="00BD1202"/>
    <w:rsid w:val="00BD1B02"/>
    <w:rsid w:val="00BD1C1A"/>
    <w:rsid w:val="00BD1DEF"/>
    <w:rsid w:val="00BD1EA9"/>
    <w:rsid w:val="00BD21E6"/>
    <w:rsid w:val="00BD248D"/>
    <w:rsid w:val="00BD27E8"/>
    <w:rsid w:val="00BD32DF"/>
    <w:rsid w:val="00BD35FC"/>
    <w:rsid w:val="00BD38A8"/>
    <w:rsid w:val="00BD3B0E"/>
    <w:rsid w:val="00BD3DB1"/>
    <w:rsid w:val="00BD47C1"/>
    <w:rsid w:val="00BD4918"/>
    <w:rsid w:val="00BD4ADB"/>
    <w:rsid w:val="00BD54C4"/>
    <w:rsid w:val="00BD55D8"/>
    <w:rsid w:val="00BD5986"/>
    <w:rsid w:val="00BD61FF"/>
    <w:rsid w:val="00BD6478"/>
    <w:rsid w:val="00BD6782"/>
    <w:rsid w:val="00BD67AC"/>
    <w:rsid w:val="00BD6B00"/>
    <w:rsid w:val="00BD6B55"/>
    <w:rsid w:val="00BD7433"/>
    <w:rsid w:val="00BD7659"/>
    <w:rsid w:val="00BD7DCC"/>
    <w:rsid w:val="00BE003A"/>
    <w:rsid w:val="00BE00AD"/>
    <w:rsid w:val="00BE036F"/>
    <w:rsid w:val="00BE0628"/>
    <w:rsid w:val="00BE087D"/>
    <w:rsid w:val="00BE0B00"/>
    <w:rsid w:val="00BE0EDF"/>
    <w:rsid w:val="00BE16DF"/>
    <w:rsid w:val="00BE172E"/>
    <w:rsid w:val="00BE1B6B"/>
    <w:rsid w:val="00BE1BEF"/>
    <w:rsid w:val="00BE1E0A"/>
    <w:rsid w:val="00BE2170"/>
    <w:rsid w:val="00BE226A"/>
    <w:rsid w:val="00BE22E0"/>
    <w:rsid w:val="00BE2307"/>
    <w:rsid w:val="00BE237E"/>
    <w:rsid w:val="00BE2C05"/>
    <w:rsid w:val="00BE313F"/>
    <w:rsid w:val="00BE34C2"/>
    <w:rsid w:val="00BE3A82"/>
    <w:rsid w:val="00BE4458"/>
    <w:rsid w:val="00BE4718"/>
    <w:rsid w:val="00BE4CCF"/>
    <w:rsid w:val="00BE50B1"/>
    <w:rsid w:val="00BE5306"/>
    <w:rsid w:val="00BE5620"/>
    <w:rsid w:val="00BE57C4"/>
    <w:rsid w:val="00BE5AD2"/>
    <w:rsid w:val="00BE5B27"/>
    <w:rsid w:val="00BE5CA3"/>
    <w:rsid w:val="00BE616C"/>
    <w:rsid w:val="00BE6185"/>
    <w:rsid w:val="00BE64B5"/>
    <w:rsid w:val="00BE698A"/>
    <w:rsid w:val="00BE6A19"/>
    <w:rsid w:val="00BE6EDB"/>
    <w:rsid w:val="00BE70B4"/>
    <w:rsid w:val="00BE70E2"/>
    <w:rsid w:val="00BE7141"/>
    <w:rsid w:val="00BE71CF"/>
    <w:rsid w:val="00BE7376"/>
    <w:rsid w:val="00BE7523"/>
    <w:rsid w:val="00BE7659"/>
    <w:rsid w:val="00BE7811"/>
    <w:rsid w:val="00BE7A87"/>
    <w:rsid w:val="00BE7D09"/>
    <w:rsid w:val="00BF0171"/>
    <w:rsid w:val="00BF0816"/>
    <w:rsid w:val="00BF0866"/>
    <w:rsid w:val="00BF0C7A"/>
    <w:rsid w:val="00BF0FEE"/>
    <w:rsid w:val="00BF12E8"/>
    <w:rsid w:val="00BF13C7"/>
    <w:rsid w:val="00BF185C"/>
    <w:rsid w:val="00BF1D3E"/>
    <w:rsid w:val="00BF2764"/>
    <w:rsid w:val="00BF2777"/>
    <w:rsid w:val="00BF2B71"/>
    <w:rsid w:val="00BF2C13"/>
    <w:rsid w:val="00BF33BD"/>
    <w:rsid w:val="00BF3819"/>
    <w:rsid w:val="00BF40D0"/>
    <w:rsid w:val="00BF4181"/>
    <w:rsid w:val="00BF41D5"/>
    <w:rsid w:val="00BF51DF"/>
    <w:rsid w:val="00BF5443"/>
    <w:rsid w:val="00BF56A4"/>
    <w:rsid w:val="00BF5737"/>
    <w:rsid w:val="00BF587D"/>
    <w:rsid w:val="00BF5AA2"/>
    <w:rsid w:val="00BF5AEC"/>
    <w:rsid w:val="00BF5C7A"/>
    <w:rsid w:val="00BF5C82"/>
    <w:rsid w:val="00BF603B"/>
    <w:rsid w:val="00BF629A"/>
    <w:rsid w:val="00BF63FC"/>
    <w:rsid w:val="00BF6654"/>
    <w:rsid w:val="00BF6811"/>
    <w:rsid w:val="00BF68F9"/>
    <w:rsid w:val="00BF7186"/>
    <w:rsid w:val="00BF789F"/>
    <w:rsid w:val="00C000B8"/>
    <w:rsid w:val="00C00180"/>
    <w:rsid w:val="00C00613"/>
    <w:rsid w:val="00C0085A"/>
    <w:rsid w:val="00C00C5B"/>
    <w:rsid w:val="00C00C6B"/>
    <w:rsid w:val="00C01562"/>
    <w:rsid w:val="00C0196A"/>
    <w:rsid w:val="00C01D57"/>
    <w:rsid w:val="00C01F04"/>
    <w:rsid w:val="00C020C8"/>
    <w:rsid w:val="00C029C6"/>
    <w:rsid w:val="00C02A03"/>
    <w:rsid w:val="00C02BB5"/>
    <w:rsid w:val="00C02C7C"/>
    <w:rsid w:val="00C0358F"/>
    <w:rsid w:val="00C039E1"/>
    <w:rsid w:val="00C03C09"/>
    <w:rsid w:val="00C03D5F"/>
    <w:rsid w:val="00C03EC4"/>
    <w:rsid w:val="00C04224"/>
    <w:rsid w:val="00C04272"/>
    <w:rsid w:val="00C0454F"/>
    <w:rsid w:val="00C0467D"/>
    <w:rsid w:val="00C04D14"/>
    <w:rsid w:val="00C04D32"/>
    <w:rsid w:val="00C04F56"/>
    <w:rsid w:val="00C0525B"/>
    <w:rsid w:val="00C0546C"/>
    <w:rsid w:val="00C05738"/>
    <w:rsid w:val="00C058D9"/>
    <w:rsid w:val="00C05A97"/>
    <w:rsid w:val="00C063CD"/>
    <w:rsid w:val="00C066B8"/>
    <w:rsid w:val="00C06B8C"/>
    <w:rsid w:val="00C06E04"/>
    <w:rsid w:val="00C07634"/>
    <w:rsid w:val="00C07670"/>
    <w:rsid w:val="00C07937"/>
    <w:rsid w:val="00C07962"/>
    <w:rsid w:val="00C106E0"/>
    <w:rsid w:val="00C1095D"/>
    <w:rsid w:val="00C10A47"/>
    <w:rsid w:val="00C10BD2"/>
    <w:rsid w:val="00C10D1E"/>
    <w:rsid w:val="00C10DF9"/>
    <w:rsid w:val="00C10E3A"/>
    <w:rsid w:val="00C10F1A"/>
    <w:rsid w:val="00C10F4F"/>
    <w:rsid w:val="00C110A6"/>
    <w:rsid w:val="00C11675"/>
    <w:rsid w:val="00C11988"/>
    <w:rsid w:val="00C11A9B"/>
    <w:rsid w:val="00C11B42"/>
    <w:rsid w:val="00C11B55"/>
    <w:rsid w:val="00C11B74"/>
    <w:rsid w:val="00C11DEF"/>
    <w:rsid w:val="00C11E6E"/>
    <w:rsid w:val="00C1293F"/>
    <w:rsid w:val="00C12BF9"/>
    <w:rsid w:val="00C12F72"/>
    <w:rsid w:val="00C13000"/>
    <w:rsid w:val="00C133C0"/>
    <w:rsid w:val="00C141B7"/>
    <w:rsid w:val="00C145DA"/>
    <w:rsid w:val="00C148F9"/>
    <w:rsid w:val="00C14A17"/>
    <w:rsid w:val="00C14B54"/>
    <w:rsid w:val="00C14FF9"/>
    <w:rsid w:val="00C15281"/>
    <w:rsid w:val="00C15390"/>
    <w:rsid w:val="00C15516"/>
    <w:rsid w:val="00C159C3"/>
    <w:rsid w:val="00C15BA6"/>
    <w:rsid w:val="00C15EE3"/>
    <w:rsid w:val="00C15FB3"/>
    <w:rsid w:val="00C16409"/>
    <w:rsid w:val="00C164F1"/>
    <w:rsid w:val="00C16623"/>
    <w:rsid w:val="00C16DC4"/>
    <w:rsid w:val="00C17203"/>
    <w:rsid w:val="00C17B04"/>
    <w:rsid w:val="00C203CD"/>
    <w:rsid w:val="00C208BC"/>
    <w:rsid w:val="00C20A77"/>
    <w:rsid w:val="00C20A79"/>
    <w:rsid w:val="00C20AF5"/>
    <w:rsid w:val="00C2116E"/>
    <w:rsid w:val="00C2155A"/>
    <w:rsid w:val="00C2174D"/>
    <w:rsid w:val="00C21C28"/>
    <w:rsid w:val="00C21C42"/>
    <w:rsid w:val="00C21FAB"/>
    <w:rsid w:val="00C225DC"/>
    <w:rsid w:val="00C23342"/>
    <w:rsid w:val="00C23520"/>
    <w:rsid w:val="00C23C54"/>
    <w:rsid w:val="00C23C56"/>
    <w:rsid w:val="00C23C7A"/>
    <w:rsid w:val="00C23C9B"/>
    <w:rsid w:val="00C24317"/>
    <w:rsid w:val="00C24332"/>
    <w:rsid w:val="00C24651"/>
    <w:rsid w:val="00C24757"/>
    <w:rsid w:val="00C248F9"/>
    <w:rsid w:val="00C24A9C"/>
    <w:rsid w:val="00C24B45"/>
    <w:rsid w:val="00C24B90"/>
    <w:rsid w:val="00C251E8"/>
    <w:rsid w:val="00C26503"/>
    <w:rsid w:val="00C26519"/>
    <w:rsid w:val="00C2679C"/>
    <w:rsid w:val="00C267CC"/>
    <w:rsid w:val="00C26840"/>
    <w:rsid w:val="00C27119"/>
    <w:rsid w:val="00C2785F"/>
    <w:rsid w:val="00C27A50"/>
    <w:rsid w:val="00C27CEC"/>
    <w:rsid w:val="00C27DBC"/>
    <w:rsid w:val="00C27FF5"/>
    <w:rsid w:val="00C30023"/>
    <w:rsid w:val="00C303AD"/>
    <w:rsid w:val="00C30497"/>
    <w:rsid w:val="00C3064C"/>
    <w:rsid w:val="00C30664"/>
    <w:rsid w:val="00C309EC"/>
    <w:rsid w:val="00C30F11"/>
    <w:rsid w:val="00C31018"/>
    <w:rsid w:val="00C3102B"/>
    <w:rsid w:val="00C3103C"/>
    <w:rsid w:val="00C311B7"/>
    <w:rsid w:val="00C3150E"/>
    <w:rsid w:val="00C31757"/>
    <w:rsid w:val="00C317D5"/>
    <w:rsid w:val="00C31896"/>
    <w:rsid w:val="00C31A3C"/>
    <w:rsid w:val="00C31AD0"/>
    <w:rsid w:val="00C31B4D"/>
    <w:rsid w:val="00C3227B"/>
    <w:rsid w:val="00C322A4"/>
    <w:rsid w:val="00C32350"/>
    <w:rsid w:val="00C326EA"/>
    <w:rsid w:val="00C32FF6"/>
    <w:rsid w:val="00C337F4"/>
    <w:rsid w:val="00C3383C"/>
    <w:rsid w:val="00C33C59"/>
    <w:rsid w:val="00C33D04"/>
    <w:rsid w:val="00C33E8C"/>
    <w:rsid w:val="00C34114"/>
    <w:rsid w:val="00C344CC"/>
    <w:rsid w:val="00C34D43"/>
    <w:rsid w:val="00C34ED2"/>
    <w:rsid w:val="00C351EC"/>
    <w:rsid w:val="00C35B1E"/>
    <w:rsid w:val="00C363FA"/>
    <w:rsid w:val="00C36773"/>
    <w:rsid w:val="00C36A5C"/>
    <w:rsid w:val="00C36CD3"/>
    <w:rsid w:val="00C37133"/>
    <w:rsid w:val="00C37252"/>
    <w:rsid w:val="00C3779D"/>
    <w:rsid w:val="00C37B63"/>
    <w:rsid w:val="00C37EB4"/>
    <w:rsid w:val="00C401C5"/>
    <w:rsid w:val="00C405C0"/>
    <w:rsid w:val="00C4087C"/>
    <w:rsid w:val="00C40948"/>
    <w:rsid w:val="00C40A91"/>
    <w:rsid w:val="00C4129D"/>
    <w:rsid w:val="00C41305"/>
    <w:rsid w:val="00C4175E"/>
    <w:rsid w:val="00C418E9"/>
    <w:rsid w:val="00C41A8D"/>
    <w:rsid w:val="00C41D1B"/>
    <w:rsid w:val="00C426DC"/>
    <w:rsid w:val="00C42A3B"/>
    <w:rsid w:val="00C42C94"/>
    <w:rsid w:val="00C42E36"/>
    <w:rsid w:val="00C43138"/>
    <w:rsid w:val="00C4313D"/>
    <w:rsid w:val="00C43166"/>
    <w:rsid w:val="00C43A4C"/>
    <w:rsid w:val="00C43C8F"/>
    <w:rsid w:val="00C43E9A"/>
    <w:rsid w:val="00C4427B"/>
    <w:rsid w:val="00C44431"/>
    <w:rsid w:val="00C444AB"/>
    <w:rsid w:val="00C4467B"/>
    <w:rsid w:val="00C44F15"/>
    <w:rsid w:val="00C44F26"/>
    <w:rsid w:val="00C44FAC"/>
    <w:rsid w:val="00C45139"/>
    <w:rsid w:val="00C45241"/>
    <w:rsid w:val="00C453E2"/>
    <w:rsid w:val="00C4556E"/>
    <w:rsid w:val="00C45CB0"/>
    <w:rsid w:val="00C46602"/>
    <w:rsid w:val="00C4683A"/>
    <w:rsid w:val="00C46B14"/>
    <w:rsid w:val="00C46C91"/>
    <w:rsid w:val="00C46FA7"/>
    <w:rsid w:val="00C47050"/>
    <w:rsid w:val="00C47202"/>
    <w:rsid w:val="00C47207"/>
    <w:rsid w:val="00C47EC7"/>
    <w:rsid w:val="00C47FEE"/>
    <w:rsid w:val="00C502A3"/>
    <w:rsid w:val="00C502B5"/>
    <w:rsid w:val="00C503E4"/>
    <w:rsid w:val="00C5041F"/>
    <w:rsid w:val="00C505D5"/>
    <w:rsid w:val="00C50632"/>
    <w:rsid w:val="00C507F3"/>
    <w:rsid w:val="00C50DE9"/>
    <w:rsid w:val="00C50E6F"/>
    <w:rsid w:val="00C50F48"/>
    <w:rsid w:val="00C511BE"/>
    <w:rsid w:val="00C5120F"/>
    <w:rsid w:val="00C5142E"/>
    <w:rsid w:val="00C51A40"/>
    <w:rsid w:val="00C51E65"/>
    <w:rsid w:val="00C51F63"/>
    <w:rsid w:val="00C52841"/>
    <w:rsid w:val="00C52D3B"/>
    <w:rsid w:val="00C53316"/>
    <w:rsid w:val="00C5355C"/>
    <w:rsid w:val="00C538CF"/>
    <w:rsid w:val="00C53AB0"/>
    <w:rsid w:val="00C548D4"/>
    <w:rsid w:val="00C54B8B"/>
    <w:rsid w:val="00C551EF"/>
    <w:rsid w:val="00C552C4"/>
    <w:rsid w:val="00C5537D"/>
    <w:rsid w:val="00C55543"/>
    <w:rsid w:val="00C55928"/>
    <w:rsid w:val="00C55D4D"/>
    <w:rsid w:val="00C55EE1"/>
    <w:rsid w:val="00C56081"/>
    <w:rsid w:val="00C5624D"/>
    <w:rsid w:val="00C563D8"/>
    <w:rsid w:val="00C56680"/>
    <w:rsid w:val="00C576E6"/>
    <w:rsid w:val="00C577DA"/>
    <w:rsid w:val="00C57B73"/>
    <w:rsid w:val="00C60108"/>
    <w:rsid w:val="00C6056F"/>
    <w:rsid w:val="00C6069D"/>
    <w:rsid w:val="00C60FEB"/>
    <w:rsid w:val="00C6164C"/>
    <w:rsid w:val="00C61861"/>
    <w:rsid w:val="00C61867"/>
    <w:rsid w:val="00C619EE"/>
    <w:rsid w:val="00C619F3"/>
    <w:rsid w:val="00C61B5B"/>
    <w:rsid w:val="00C61D02"/>
    <w:rsid w:val="00C61D93"/>
    <w:rsid w:val="00C61F67"/>
    <w:rsid w:val="00C6217B"/>
    <w:rsid w:val="00C62BE9"/>
    <w:rsid w:val="00C62C84"/>
    <w:rsid w:val="00C62DB0"/>
    <w:rsid w:val="00C634E5"/>
    <w:rsid w:val="00C63B97"/>
    <w:rsid w:val="00C63F41"/>
    <w:rsid w:val="00C64596"/>
    <w:rsid w:val="00C65413"/>
    <w:rsid w:val="00C65523"/>
    <w:rsid w:val="00C65631"/>
    <w:rsid w:val="00C6572F"/>
    <w:rsid w:val="00C657BC"/>
    <w:rsid w:val="00C65966"/>
    <w:rsid w:val="00C6600A"/>
    <w:rsid w:val="00C66450"/>
    <w:rsid w:val="00C67854"/>
    <w:rsid w:val="00C7035A"/>
    <w:rsid w:val="00C7035E"/>
    <w:rsid w:val="00C70587"/>
    <w:rsid w:val="00C70A96"/>
    <w:rsid w:val="00C710BD"/>
    <w:rsid w:val="00C712BD"/>
    <w:rsid w:val="00C71447"/>
    <w:rsid w:val="00C71690"/>
    <w:rsid w:val="00C71AA9"/>
    <w:rsid w:val="00C72DE5"/>
    <w:rsid w:val="00C72E6B"/>
    <w:rsid w:val="00C731C6"/>
    <w:rsid w:val="00C73211"/>
    <w:rsid w:val="00C73705"/>
    <w:rsid w:val="00C73E8F"/>
    <w:rsid w:val="00C73FCC"/>
    <w:rsid w:val="00C741C2"/>
    <w:rsid w:val="00C741D7"/>
    <w:rsid w:val="00C742DE"/>
    <w:rsid w:val="00C746AA"/>
    <w:rsid w:val="00C746FD"/>
    <w:rsid w:val="00C74FE7"/>
    <w:rsid w:val="00C7503C"/>
    <w:rsid w:val="00C7512E"/>
    <w:rsid w:val="00C752F9"/>
    <w:rsid w:val="00C7536E"/>
    <w:rsid w:val="00C75710"/>
    <w:rsid w:val="00C7577D"/>
    <w:rsid w:val="00C76319"/>
    <w:rsid w:val="00C76609"/>
    <w:rsid w:val="00C76844"/>
    <w:rsid w:val="00C76E5B"/>
    <w:rsid w:val="00C7725F"/>
    <w:rsid w:val="00C77317"/>
    <w:rsid w:val="00C77336"/>
    <w:rsid w:val="00C7755E"/>
    <w:rsid w:val="00C7783B"/>
    <w:rsid w:val="00C77B37"/>
    <w:rsid w:val="00C80B97"/>
    <w:rsid w:val="00C811E8"/>
    <w:rsid w:val="00C811F6"/>
    <w:rsid w:val="00C815D8"/>
    <w:rsid w:val="00C8256C"/>
    <w:rsid w:val="00C82915"/>
    <w:rsid w:val="00C82D93"/>
    <w:rsid w:val="00C83759"/>
    <w:rsid w:val="00C83FE7"/>
    <w:rsid w:val="00C840FE"/>
    <w:rsid w:val="00C84255"/>
    <w:rsid w:val="00C84F79"/>
    <w:rsid w:val="00C855B9"/>
    <w:rsid w:val="00C856AA"/>
    <w:rsid w:val="00C859D1"/>
    <w:rsid w:val="00C85CF4"/>
    <w:rsid w:val="00C85E39"/>
    <w:rsid w:val="00C85FC5"/>
    <w:rsid w:val="00C860E8"/>
    <w:rsid w:val="00C87575"/>
    <w:rsid w:val="00C876A4"/>
    <w:rsid w:val="00C87920"/>
    <w:rsid w:val="00C87E0F"/>
    <w:rsid w:val="00C90694"/>
    <w:rsid w:val="00C90BE2"/>
    <w:rsid w:val="00C90DD9"/>
    <w:rsid w:val="00C90F99"/>
    <w:rsid w:val="00C911D5"/>
    <w:rsid w:val="00C91296"/>
    <w:rsid w:val="00C91464"/>
    <w:rsid w:val="00C91653"/>
    <w:rsid w:val="00C9181E"/>
    <w:rsid w:val="00C9189C"/>
    <w:rsid w:val="00C918A5"/>
    <w:rsid w:val="00C9199D"/>
    <w:rsid w:val="00C919AC"/>
    <w:rsid w:val="00C91DC6"/>
    <w:rsid w:val="00C91E38"/>
    <w:rsid w:val="00C929EC"/>
    <w:rsid w:val="00C92B74"/>
    <w:rsid w:val="00C92FA3"/>
    <w:rsid w:val="00C92FED"/>
    <w:rsid w:val="00C9322A"/>
    <w:rsid w:val="00C93D78"/>
    <w:rsid w:val="00C94735"/>
    <w:rsid w:val="00C94859"/>
    <w:rsid w:val="00C94A3D"/>
    <w:rsid w:val="00C950B1"/>
    <w:rsid w:val="00C959C3"/>
    <w:rsid w:val="00C95B09"/>
    <w:rsid w:val="00C95F9D"/>
    <w:rsid w:val="00C96A44"/>
    <w:rsid w:val="00C96ABC"/>
    <w:rsid w:val="00C96B39"/>
    <w:rsid w:val="00C96CB3"/>
    <w:rsid w:val="00C9769B"/>
    <w:rsid w:val="00C9799A"/>
    <w:rsid w:val="00C97F4E"/>
    <w:rsid w:val="00C97F6A"/>
    <w:rsid w:val="00CA037B"/>
    <w:rsid w:val="00CA05C7"/>
    <w:rsid w:val="00CA0DC0"/>
    <w:rsid w:val="00CA1005"/>
    <w:rsid w:val="00CA10A0"/>
    <w:rsid w:val="00CA1472"/>
    <w:rsid w:val="00CA172A"/>
    <w:rsid w:val="00CA1C94"/>
    <w:rsid w:val="00CA1F13"/>
    <w:rsid w:val="00CA2090"/>
    <w:rsid w:val="00CA20B0"/>
    <w:rsid w:val="00CA2503"/>
    <w:rsid w:val="00CA2A9A"/>
    <w:rsid w:val="00CA2AA1"/>
    <w:rsid w:val="00CA358F"/>
    <w:rsid w:val="00CA3975"/>
    <w:rsid w:val="00CA3AFD"/>
    <w:rsid w:val="00CA407D"/>
    <w:rsid w:val="00CA427A"/>
    <w:rsid w:val="00CA4492"/>
    <w:rsid w:val="00CA4A78"/>
    <w:rsid w:val="00CA4AF4"/>
    <w:rsid w:val="00CA540D"/>
    <w:rsid w:val="00CA5FFC"/>
    <w:rsid w:val="00CA612B"/>
    <w:rsid w:val="00CA6230"/>
    <w:rsid w:val="00CA62B9"/>
    <w:rsid w:val="00CA631A"/>
    <w:rsid w:val="00CA6881"/>
    <w:rsid w:val="00CA6D3E"/>
    <w:rsid w:val="00CA703A"/>
    <w:rsid w:val="00CA7152"/>
    <w:rsid w:val="00CA73D9"/>
    <w:rsid w:val="00CA758E"/>
    <w:rsid w:val="00CA79B0"/>
    <w:rsid w:val="00CA7B05"/>
    <w:rsid w:val="00CA7F6E"/>
    <w:rsid w:val="00CB014B"/>
    <w:rsid w:val="00CB025D"/>
    <w:rsid w:val="00CB04EF"/>
    <w:rsid w:val="00CB08A4"/>
    <w:rsid w:val="00CB0E71"/>
    <w:rsid w:val="00CB1756"/>
    <w:rsid w:val="00CB1B9A"/>
    <w:rsid w:val="00CB248D"/>
    <w:rsid w:val="00CB28F9"/>
    <w:rsid w:val="00CB2AFF"/>
    <w:rsid w:val="00CB326E"/>
    <w:rsid w:val="00CB342D"/>
    <w:rsid w:val="00CB3460"/>
    <w:rsid w:val="00CB398C"/>
    <w:rsid w:val="00CB39A5"/>
    <w:rsid w:val="00CB4128"/>
    <w:rsid w:val="00CB565C"/>
    <w:rsid w:val="00CB5E1F"/>
    <w:rsid w:val="00CB61B9"/>
    <w:rsid w:val="00CB6B24"/>
    <w:rsid w:val="00CB6EC2"/>
    <w:rsid w:val="00CB714A"/>
    <w:rsid w:val="00CB72E2"/>
    <w:rsid w:val="00CB783B"/>
    <w:rsid w:val="00CB7FC9"/>
    <w:rsid w:val="00CC00E4"/>
    <w:rsid w:val="00CC139E"/>
    <w:rsid w:val="00CC18C4"/>
    <w:rsid w:val="00CC2799"/>
    <w:rsid w:val="00CC28DD"/>
    <w:rsid w:val="00CC2AA7"/>
    <w:rsid w:val="00CC2C31"/>
    <w:rsid w:val="00CC2E00"/>
    <w:rsid w:val="00CC3765"/>
    <w:rsid w:val="00CC3770"/>
    <w:rsid w:val="00CC3932"/>
    <w:rsid w:val="00CC3F99"/>
    <w:rsid w:val="00CC4152"/>
    <w:rsid w:val="00CC43FB"/>
    <w:rsid w:val="00CC472A"/>
    <w:rsid w:val="00CC54CE"/>
    <w:rsid w:val="00CC55FA"/>
    <w:rsid w:val="00CC5694"/>
    <w:rsid w:val="00CC5922"/>
    <w:rsid w:val="00CC5B72"/>
    <w:rsid w:val="00CC61F1"/>
    <w:rsid w:val="00CC62E7"/>
    <w:rsid w:val="00CC62FE"/>
    <w:rsid w:val="00CC64F5"/>
    <w:rsid w:val="00CC6746"/>
    <w:rsid w:val="00CC68AB"/>
    <w:rsid w:val="00CC6F7C"/>
    <w:rsid w:val="00CC758C"/>
    <w:rsid w:val="00CC7C65"/>
    <w:rsid w:val="00CD008C"/>
    <w:rsid w:val="00CD095D"/>
    <w:rsid w:val="00CD0A40"/>
    <w:rsid w:val="00CD0B44"/>
    <w:rsid w:val="00CD103E"/>
    <w:rsid w:val="00CD10B1"/>
    <w:rsid w:val="00CD12D3"/>
    <w:rsid w:val="00CD1765"/>
    <w:rsid w:val="00CD19B9"/>
    <w:rsid w:val="00CD1EC1"/>
    <w:rsid w:val="00CD252A"/>
    <w:rsid w:val="00CD26FE"/>
    <w:rsid w:val="00CD2867"/>
    <w:rsid w:val="00CD2E77"/>
    <w:rsid w:val="00CD2FBE"/>
    <w:rsid w:val="00CD342C"/>
    <w:rsid w:val="00CD3AA9"/>
    <w:rsid w:val="00CD3B94"/>
    <w:rsid w:val="00CD411C"/>
    <w:rsid w:val="00CD41C0"/>
    <w:rsid w:val="00CD41DD"/>
    <w:rsid w:val="00CD42D8"/>
    <w:rsid w:val="00CD4637"/>
    <w:rsid w:val="00CD49BF"/>
    <w:rsid w:val="00CD50E6"/>
    <w:rsid w:val="00CD54A5"/>
    <w:rsid w:val="00CD58EB"/>
    <w:rsid w:val="00CD5987"/>
    <w:rsid w:val="00CD5DE5"/>
    <w:rsid w:val="00CD5E03"/>
    <w:rsid w:val="00CD5F4F"/>
    <w:rsid w:val="00CD676A"/>
    <w:rsid w:val="00CD6B2C"/>
    <w:rsid w:val="00CD6CAE"/>
    <w:rsid w:val="00CD6D0F"/>
    <w:rsid w:val="00CD6DDD"/>
    <w:rsid w:val="00CD715C"/>
    <w:rsid w:val="00CD745B"/>
    <w:rsid w:val="00CD7468"/>
    <w:rsid w:val="00CD77FB"/>
    <w:rsid w:val="00CD7C97"/>
    <w:rsid w:val="00CD7DE4"/>
    <w:rsid w:val="00CE021E"/>
    <w:rsid w:val="00CE0372"/>
    <w:rsid w:val="00CE04DA"/>
    <w:rsid w:val="00CE0841"/>
    <w:rsid w:val="00CE0970"/>
    <w:rsid w:val="00CE0B7E"/>
    <w:rsid w:val="00CE0E55"/>
    <w:rsid w:val="00CE0FC8"/>
    <w:rsid w:val="00CE1067"/>
    <w:rsid w:val="00CE1270"/>
    <w:rsid w:val="00CE144B"/>
    <w:rsid w:val="00CE1A22"/>
    <w:rsid w:val="00CE1A5A"/>
    <w:rsid w:val="00CE1D91"/>
    <w:rsid w:val="00CE1EF4"/>
    <w:rsid w:val="00CE301C"/>
    <w:rsid w:val="00CE3848"/>
    <w:rsid w:val="00CE3953"/>
    <w:rsid w:val="00CE3D20"/>
    <w:rsid w:val="00CE3DDB"/>
    <w:rsid w:val="00CE3E66"/>
    <w:rsid w:val="00CE4710"/>
    <w:rsid w:val="00CE496F"/>
    <w:rsid w:val="00CE4EEE"/>
    <w:rsid w:val="00CE4F6E"/>
    <w:rsid w:val="00CE5176"/>
    <w:rsid w:val="00CE537C"/>
    <w:rsid w:val="00CE5509"/>
    <w:rsid w:val="00CE5ACD"/>
    <w:rsid w:val="00CE5D52"/>
    <w:rsid w:val="00CE5EBE"/>
    <w:rsid w:val="00CE5FB0"/>
    <w:rsid w:val="00CE600E"/>
    <w:rsid w:val="00CE639D"/>
    <w:rsid w:val="00CE65BD"/>
    <w:rsid w:val="00CE68A9"/>
    <w:rsid w:val="00CE6C8C"/>
    <w:rsid w:val="00CE740D"/>
    <w:rsid w:val="00CE75BE"/>
    <w:rsid w:val="00CE7B56"/>
    <w:rsid w:val="00CE7CA8"/>
    <w:rsid w:val="00CF0075"/>
    <w:rsid w:val="00CF027C"/>
    <w:rsid w:val="00CF0468"/>
    <w:rsid w:val="00CF0568"/>
    <w:rsid w:val="00CF05A6"/>
    <w:rsid w:val="00CF08A3"/>
    <w:rsid w:val="00CF09BA"/>
    <w:rsid w:val="00CF107C"/>
    <w:rsid w:val="00CF114C"/>
    <w:rsid w:val="00CF1493"/>
    <w:rsid w:val="00CF1712"/>
    <w:rsid w:val="00CF17C9"/>
    <w:rsid w:val="00CF1CAE"/>
    <w:rsid w:val="00CF1FFC"/>
    <w:rsid w:val="00CF2274"/>
    <w:rsid w:val="00CF2B2D"/>
    <w:rsid w:val="00CF2BC1"/>
    <w:rsid w:val="00CF34AE"/>
    <w:rsid w:val="00CF3B99"/>
    <w:rsid w:val="00CF42DF"/>
    <w:rsid w:val="00CF4305"/>
    <w:rsid w:val="00CF4404"/>
    <w:rsid w:val="00CF45AA"/>
    <w:rsid w:val="00CF50D0"/>
    <w:rsid w:val="00CF62AD"/>
    <w:rsid w:val="00CF6522"/>
    <w:rsid w:val="00CF6B31"/>
    <w:rsid w:val="00CF6C2F"/>
    <w:rsid w:val="00CF6D0C"/>
    <w:rsid w:val="00CF6D95"/>
    <w:rsid w:val="00CF6F3B"/>
    <w:rsid w:val="00CF770D"/>
    <w:rsid w:val="00CF7CB0"/>
    <w:rsid w:val="00CF7E2C"/>
    <w:rsid w:val="00D009DF"/>
    <w:rsid w:val="00D00E16"/>
    <w:rsid w:val="00D00EBB"/>
    <w:rsid w:val="00D0103F"/>
    <w:rsid w:val="00D011B2"/>
    <w:rsid w:val="00D021A5"/>
    <w:rsid w:val="00D02564"/>
    <w:rsid w:val="00D025FF"/>
    <w:rsid w:val="00D02621"/>
    <w:rsid w:val="00D02AA0"/>
    <w:rsid w:val="00D02FA4"/>
    <w:rsid w:val="00D037B8"/>
    <w:rsid w:val="00D03B52"/>
    <w:rsid w:val="00D04C13"/>
    <w:rsid w:val="00D04C98"/>
    <w:rsid w:val="00D04D34"/>
    <w:rsid w:val="00D04DCD"/>
    <w:rsid w:val="00D04F50"/>
    <w:rsid w:val="00D0500D"/>
    <w:rsid w:val="00D05501"/>
    <w:rsid w:val="00D05B1B"/>
    <w:rsid w:val="00D05E77"/>
    <w:rsid w:val="00D0640A"/>
    <w:rsid w:val="00D067E0"/>
    <w:rsid w:val="00D06B4B"/>
    <w:rsid w:val="00D07132"/>
    <w:rsid w:val="00D07501"/>
    <w:rsid w:val="00D0762F"/>
    <w:rsid w:val="00D0797A"/>
    <w:rsid w:val="00D07BE1"/>
    <w:rsid w:val="00D07C12"/>
    <w:rsid w:val="00D07CBB"/>
    <w:rsid w:val="00D07EF0"/>
    <w:rsid w:val="00D07F67"/>
    <w:rsid w:val="00D100B4"/>
    <w:rsid w:val="00D10D72"/>
    <w:rsid w:val="00D10F3B"/>
    <w:rsid w:val="00D11853"/>
    <w:rsid w:val="00D122C6"/>
    <w:rsid w:val="00D123A5"/>
    <w:rsid w:val="00D131B9"/>
    <w:rsid w:val="00D1341E"/>
    <w:rsid w:val="00D134B6"/>
    <w:rsid w:val="00D136F3"/>
    <w:rsid w:val="00D1396D"/>
    <w:rsid w:val="00D13DFA"/>
    <w:rsid w:val="00D144D9"/>
    <w:rsid w:val="00D146E3"/>
    <w:rsid w:val="00D14909"/>
    <w:rsid w:val="00D14A7E"/>
    <w:rsid w:val="00D14D0F"/>
    <w:rsid w:val="00D14D92"/>
    <w:rsid w:val="00D152EF"/>
    <w:rsid w:val="00D15984"/>
    <w:rsid w:val="00D165A3"/>
    <w:rsid w:val="00D167CE"/>
    <w:rsid w:val="00D16DCE"/>
    <w:rsid w:val="00D16EF8"/>
    <w:rsid w:val="00D16F1B"/>
    <w:rsid w:val="00D170EF"/>
    <w:rsid w:val="00D17458"/>
    <w:rsid w:val="00D179AE"/>
    <w:rsid w:val="00D201FA"/>
    <w:rsid w:val="00D20770"/>
    <w:rsid w:val="00D20A89"/>
    <w:rsid w:val="00D20DD6"/>
    <w:rsid w:val="00D212AA"/>
    <w:rsid w:val="00D21518"/>
    <w:rsid w:val="00D21985"/>
    <w:rsid w:val="00D21FAC"/>
    <w:rsid w:val="00D2223E"/>
    <w:rsid w:val="00D223C4"/>
    <w:rsid w:val="00D22B45"/>
    <w:rsid w:val="00D22BB0"/>
    <w:rsid w:val="00D23039"/>
    <w:rsid w:val="00D23448"/>
    <w:rsid w:val="00D23603"/>
    <w:rsid w:val="00D237E3"/>
    <w:rsid w:val="00D23800"/>
    <w:rsid w:val="00D23B53"/>
    <w:rsid w:val="00D23F95"/>
    <w:rsid w:val="00D24672"/>
    <w:rsid w:val="00D253EC"/>
    <w:rsid w:val="00D25AAC"/>
    <w:rsid w:val="00D25ABB"/>
    <w:rsid w:val="00D25AD0"/>
    <w:rsid w:val="00D25EAB"/>
    <w:rsid w:val="00D25F0A"/>
    <w:rsid w:val="00D26236"/>
    <w:rsid w:val="00D2637B"/>
    <w:rsid w:val="00D264E3"/>
    <w:rsid w:val="00D265E5"/>
    <w:rsid w:val="00D268BB"/>
    <w:rsid w:val="00D26AB7"/>
    <w:rsid w:val="00D26B33"/>
    <w:rsid w:val="00D26C53"/>
    <w:rsid w:val="00D274A0"/>
    <w:rsid w:val="00D27615"/>
    <w:rsid w:val="00D27AA6"/>
    <w:rsid w:val="00D27AC9"/>
    <w:rsid w:val="00D30198"/>
    <w:rsid w:val="00D304D6"/>
    <w:rsid w:val="00D306D8"/>
    <w:rsid w:val="00D30E89"/>
    <w:rsid w:val="00D30EBF"/>
    <w:rsid w:val="00D315E4"/>
    <w:rsid w:val="00D324D1"/>
    <w:rsid w:val="00D325F1"/>
    <w:rsid w:val="00D32A56"/>
    <w:rsid w:val="00D33102"/>
    <w:rsid w:val="00D331D0"/>
    <w:rsid w:val="00D338DC"/>
    <w:rsid w:val="00D33934"/>
    <w:rsid w:val="00D33B77"/>
    <w:rsid w:val="00D34060"/>
    <w:rsid w:val="00D34172"/>
    <w:rsid w:val="00D3496B"/>
    <w:rsid w:val="00D34CD0"/>
    <w:rsid w:val="00D34D70"/>
    <w:rsid w:val="00D34DCB"/>
    <w:rsid w:val="00D35168"/>
    <w:rsid w:val="00D352E7"/>
    <w:rsid w:val="00D35728"/>
    <w:rsid w:val="00D357ED"/>
    <w:rsid w:val="00D3595A"/>
    <w:rsid w:val="00D35E52"/>
    <w:rsid w:val="00D367B9"/>
    <w:rsid w:val="00D368F5"/>
    <w:rsid w:val="00D369B2"/>
    <w:rsid w:val="00D36E10"/>
    <w:rsid w:val="00D36E1C"/>
    <w:rsid w:val="00D37059"/>
    <w:rsid w:val="00D3715E"/>
    <w:rsid w:val="00D37CC5"/>
    <w:rsid w:val="00D37FD7"/>
    <w:rsid w:val="00D40433"/>
    <w:rsid w:val="00D4043F"/>
    <w:rsid w:val="00D4054D"/>
    <w:rsid w:val="00D4058B"/>
    <w:rsid w:val="00D405DE"/>
    <w:rsid w:val="00D4065D"/>
    <w:rsid w:val="00D4085A"/>
    <w:rsid w:val="00D40976"/>
    <w:rsid w:val="00D40CF2"/>
    <w:rsid w:val="00D4101F"/>
    <w:rsid w:val="00D4155B"/>
    <w:rsid w:val="00D41C4A"/>
    <w:rsid w:val="00D41DC9"/>
    <w:rsid w:val="00D41FC5"/>
    <w:rsid w:val="00D4230F"/>
    <w:rsid w:val="00D42A8F"/>
    <w:rsid w:val="00D42CAD"/>
    <w:rsid w:val="00D42F56"/>
    <w:rsid w:val="00D4318D"/>
    <w:rsid w:val="00D43836"/>
    <w:rsid w:val="00D43A5A"/>
    <w:rsid w:val="00D44212"/>
    <w:rsid w:val="00D443C3"/>
    <w:rsid w:val="00D444A0"/>
    <w:rsid w:val="00D446FA"/>
    <w:rsid w:val="00D44BD9"/>
    <w:rsid w:val="00D45046"/>
    <w:rsid w:val="00D4562E"/>
    <w:rsid w:val="00D4571C"/>
    <w:rsid w:val="00D4574D"/>
    <w:rsid w:val="00D45FEA"/>
    <w:rsid w:val="00D45FF9"/>
    <w:rsid w:val="00D4607B"/>
    <w:rsid w:val="00D463C5"/>
    <w:rsid w:val="00D46D01"/>
    <w:rsid w:val="00D47364"/>
    <w:rsid w:val="00D473DB"/>
    <w:rsid w:val="00D477FB"/>
    <w:rsid w:val="00D47846"/>
    <w:rsid w:val="00D478AB"/>
    <w:rsid w:val="00D47C49"/>
    <w:rsid w:val="00D47F5F"/>
    <w:rsid w:val="00D50719"/>
    <w:rsid w:val="00D508D0"/>
    <w:rsid w:val="00D50A1B"/>
    <w:rsid w:val="00D50C5D"/>
    <w:rsid w:val="00D50E78"/>
    <w:rsid w:val="00D512FB"/>
    <w:rsid w:val="00D5147B"/>
    <w:rsid w:val="00D51828"/>
    <w:rsid w:val="00D5193E"/>
    <w:rsid w:val="00D51AB9"/>
    <w:rsid w:val="00D51D1F"/>
    <w:rsid w:val="00D51E69"/>
    <w:rsid w:val="00D51EF3"/>
    <w:rsid w:val="00D528B0"/>
    <w:rsid w:val="00D52AFF"/>
    <w:rsid w:val="00D53106"/>
    <w:rsid w:val="00D5334E"/>
    <w:rsid w:val="00D53405"/>
    <w:rsid w:val="00D53A1B"/>
    <w:rsid w:val="00D53D26"/>
    <w:rsid w:val="00D53FEA"/>
    <w:rsid w:val="00D54647"/>
    <w:rsid w:val="00D548A4"/>
    <w:rsid w:val="00D549A0"/>
    <w:rsid w:val="00D54CAE"/>
    <w:rsid w:val="00D5551D"/>
    <w:rsid w:val="00D55DE5"/>
    <w:rsid w:val="00D55E78"/>
    <w:rsid w:val="00D561F0"/>
    <w:rsid w:val="00D5654F"/>
    <w:rsid w:val="00D565D6"/>
    <w:rsid w:val="00D5672C"/>
    <w:rsid w:val="00D56ADC"/>
    <w:rsid w:val="00D56C20"/>
    <w:rsid w:val="00D570B3"/>
    <w:rsid w:val="00D57349"/>
    <w:rsid w:val="00D57352"/>
    <w:rsid w:val="00D578C6"/>
    <w:rsid w:val="00D57949"/>
    <w:rsid w:val="00D60083"/>
    <w:rsid w:val="00D600E1"/>
    <w:rsid w:val="00D60519"/>
    <w:rsid w:val="00D60935"/>
    <w:rsid w:val="00D60B7B"/>
    <w:rsid w:val="00D60C9B"/>
    <w:rsid w:val="00D60DF6"/>
    <w:rsid w:val="00D60EDF"/>
    <w:rsid w:val="00D60EFD"/>
    <w:rsid w:val="00D613A5"/>
    <w:rsid w:val="00D618D1"/>
    <w:rsid w:val="00D61A13"/>
    <w:rsid w:val="00D61C01"/>
    <w:rsid w:val="00D622AA"/>
    <w:rsid w:val="00D6264C"/>
    <w:rsid w:val="00D62ED5"/>
    <w:rsid w:val="00D63113"/>
    <w:rsid w:val="00D6337E"/>
    <w:rsid w:val="00D6340B"/>
    <w:rsid w:val="00D636AB"/>
    <w:rsid w:val="00D63FD0"/>
    <w:rsid w:val="00D64B9D"/>
    <w:rsid w:val="00D650BF"/>
    <w:rsid w:val="00D653EE"/>
    <w:rsid w:val="00D65820"/>
    <w:rsid w:val="00D658CC"/>
    <w:rsid w:val="00D65CA0"/>
    <w:rsid w:val="00D663ED"/>
    <w:rsid w:val="00D664A2"/>
    <w:rsid w:val="00D66A73"/>
    <w:rsid w:val="00D66BD7"/>
    <w:rsid w:val="00D66E55"/>
    <w:rsid w:val="00D66EDC"/>
    <w:rsid w:val="00D672C3"/>
    <w:rsid w:val="00D67461"/>
    <w:rsid w:val="00D67542"/>
    <w:rsid w:val="00D67839"/>
    <w:rsid w:val="00D67AAF"/>
    <w:rsid w:val="00D67CAA"/>
    <w:rsid w:val="00D67D24"/>
    <w:rsid w:val="00D67E1B"/>
    <w:rsid w:val="00D70025"/>
    <w:rsid w:val="00D701FB"/>
    <w:rsid w:val="00D704CB"/>
    <w:rsid w:val="00D70641"/>
    <w:rsid w:val="00D70788"/>
    <w:rsid w:val="00D709F8"/>
    <w:rsid w:val="00D70F11"/>
    <w:rsid w:val="00D7129D"/>
    <w:rsid w:val="00D718C9"/>
    <w:rsid w:val="00D719ED"/>
    <w:rsid w:val="00D71DC1"/>
    <w:rsid w:val="00D71E29"/>
    <w:rsid w:val="00D71F15"/>
    <w:rsid w:val="00D721B4"/>
    <w:rsid w:val="00D728AF"/>
    <w:rsid w:val="00D72C0B"/>
    <w:rsid w:val="00D72E1D"/>
    <w:rsid w:val="00D73134"/>
    <w:rsid w:val="00D73323"/>
    <w:rsid w:val="00D73BFF"/>
    <w:rsid w:val="00D73C2C"/>
    <w:rsid w:val="00D7410A"/>
    <w:rsid w:val="00D742E8"/>
    <w:rsid w:val="00D74532"/>
    <w:rsid w:val="00D74DB3"/>
    <w:rsid w:val="00D74E57"/>
    <w:rsid w:val="00D75067"/>
    <w:rsid w:val="00D75097"/>
    <w:rsid w:val="00D755B1"/>
    <w:rsid w:val="00D75C6B"/>
    <w:rsid w:val="00D75CA9"/>
    <w:rsid w:val="00D766C3"/>
    <w:rsid w:val="00D766CE"/>
    <w:rsid w:val="00D766E2"/>
    <w:rsid w:val="00D76804"/>
    <w:rsid w:val="00D7697F"/>
    <w:rsid w:val="00D76DD7"/>
    <w:rsid w:val="00D7705E"/>
    <w:rsid w:val="00D773D5"/>
    <w:rsid w:val="00D77E11"/>
    <w:rsid w:val="00D8008D"/>
    <w:rsid w:val="00D8028D"/>
    <w:rsid w:val="00D80429"/>
    <w:rsid w:val="00D804A0"/>
    <w:rsid w:val="00D804FD"/>
    <w:rsid w:val="00D808DC"/>
    <w:rsid w:val="00D80E34"/>
    <w:rsid w:val="00D81244"/>
    <w:rsid w:val="00D81C15"/>
    <w:rsid w:val="00D81CFC"/>
    <w:rsid w:val="00D821D3"/>
    <w:rsid w:val="00D82BA5"/>
    <w:rsid w:val="00D83398"/>
    <w:rsid w:val="00D833FD"/>
    <w:rsid w:val="00D834E1"/>
    <w:rsid w:val="00D8355D"/>
    <w:rsid w:val="00D838D2"/>
    <w:rsid w:val="00D839C6"/>
    <w:rsid w:val="00D839D2"/>
    <w:rsid w:val="00D83C7E"/>
    <w:rsid w:val="00D84232"/>
    <w:rsid w:val="00D84380"/>
    <w:rsid w:val="00D84570"/>
    <w:rsid w:val="00D849EB"/>
    <w:rsid w:val="00D84DC6"/>
    <w:rsid w:val="00D85005"/>
    <w:rsid w:val="00D856D7"/>
    <w:rsid w:val="00D8580D"/>
    <w:rsid w:val="00D85B20"/>
    <w:rsid w:val="00D85BCB"/>
    <w:rsid w:val="00D85DB9"/>
    <w:rsid w:val="00D85F50"/>
    <w:rsid w:val="00D86209"/>
    <w:rsid w:val="00D86778"/>
    <w:rsid w:val="00D86E51"/>
    <w:rsid w:val="00D87162"/>
    <w:rsid w:val="00D87239"/>
    <w:rsid w:val="00D8747E"/>
    <w:rsid w:val="00D8798B"/>
    <w:rsid w:val="00D9002E"/>
    <w:rsid w:val="00D9025C"/>
    <w:rsid w:val="00D904AA"/>
    <w:rsid w:val="00D904F3"/>
    <w:rsid w:val="00D9058A"/>
    <w:rsid w:val="00D90D2B"/>
    <w:rsid w:val="00D91399"/>
    <w:rsid w:val="00D9148A"/>
    <w:rsid w:val="00D9188E"/>
    <w:rsid w:val="00D91961"/>
    <w:rsid w:val="00D91A64"/>
    <w:rsid w:val="00D92139"/>
    <w:rsid w:val="00D922EB"/>
    <w:rsid w:val="00D924C4"/>
    <w:rsid w:val="00D92613"/>
    <w:rsid w:val="00D92B57"/>
    <w:rsid w:val="00D92CEA"/>
    <w:rsid w:val="00D9316F"/>
    <w:rsid w:val="00D93585"/>
    <w:rsid w:val="00D936AE"/>
    <w:rsid w:val="00D93962"/>
    <w:rsid w:val="00D93F9B"/>
    <w:rsid w:val="00D947AA"/>
    <w:rsid w:val="00D94EF8"/>
    <w:rsid w:val="00D95031"/>
    <w:rsid w:val="00D953FA"/>
    <w:rsid w:val="00D95637"/>
    <w:rsid w:val="00D95957"/>
    <w:rsid w:val="00D959AD"/>
    <w:rsid w:val="00D9628D"/>
    <w:rsid w:val="00D96385"/>
    <w:rsid w:val="00D965E5"/>
    <w:rsid w:val="00D967DA"/>
    <w:rsid w:val="00D96A11"/>
    <w:rsid w:val="00D96DE7"/>
    <w:rsid w:val="00D9712D"/>
    <w:rsid w:val="00D9728A"/>
    <w:rsid w:val="00D97486"/>
    <w:rsid w:val="00D97931"/>
    <w:rsid w:val="00D97B5E"/>
    <w:rsid w:val="00DA02C4"/>
    <w:rsid w:val="00DA056D"/>
    <w:rsid w:val="00DA0693"/>
    <w:rsid w:val="00DA0961"/>
    <w:rsid w:val="00DA0DC5"/>
    <w:rsid w:val="00DA0EDF"/>
    <w:rsid w:val="00DA1388"/>
    <w:rsid w:val="00DA1639"/>
    <w:rsid w:val="00DA18CE"/>
    <w:rsid w:val="00DA199B"/>
    <w:rsid w:val="00DA1B24"/>
    <w:rsid w:val="00DA1D82"/>
    <w:rsid w:val="00DA2E5A"/>
    <w:rsid w:val="00DA2FC5"/>
    <w:rsid w:val="00DA35E0"/>
    <w:rsid w:val="00DA364B"/>
    <w:rsid w:val="00DA3AFA"/>
    <w:rsid w:val="00DA3C92"/>
    <w:rsid w:val="00DA44F1"/>
    <w:rsid w:val="00DA47B4"/>
    <w:rsid w:val="00DA4E07"/>
    <w:rsid w:val="00DA5100"/>
    <w:rsid w:val="00DA5389"/>
    <w:rsid w:val="00DA546D"/>
    <w:rsid w:val="00DA5ACE"/>
    <w:rsid w:val="00DA5EC4"/>
    <w:rsid w:val="00DA5ED7"/>
    <w:rsid w:val="00DA60D6"/>
    <w:rsid w:val="00DA61FA"/>
    <w:rsid w:val="00DA6363"/>
    <w:rsid w:val="00DA6430"/>
    <w:rsid w:val="00DA64A0"/>
    <w:rsid w:val="00DA6775"/>
    <w:rsid w:val="00DA6924"/>
    <w:rsid w:val="00DA6B8F"/>
    <w:rsid w:val="00DA72E1"/>
    <w:rsid w:val="00DA7D73"/>
    <w:rsid w:val="00DA7FE1"/>
    <w:rsid w:val="00DB0384"/>
    <w:rsid w:val="00DB0AA0"/>
    <w:rsid w:val="00DB0F80"/>
    <w:rsid w:val="00DB1102"/>
    <w:rsid w:val="00DB1334"/>
    <w:rsid w:val="00DB13A2"/>
    <w:rsid w:val="00DB1518"/>
    <w:rsid w:val="00DB194D"/>
    <w:rsid w:val="00DB1C3D"/>
    <w:rsid w:val="00DB1E90"/>
    <w:rsid w:val="00DB2048"/>
    <w:rsid w:val="00DB22CB"/>
    <w:rsid w:val="00DB24C9"/>
    <w:rsid w:val="00DB26B4"/>
    <w:rsid w:val="00DB2F75"/>
    <w:rsid w:val="00DB3271"/>
    <w:rsid w:val="00DB3A09"/>
    <w:rsid w:val="00DB3B25"/>
    <w:rsid w:val="00DB3C48"/>
    <w:rsid w:val="00DB3DF9"/>
    <w:rsid w:val="00DB3E6B"/>
    <w:rsid w:val="00DB4126"/>
    <w:rsid w:val="00DB4131"/>
    <w:rsid w:val="00DB41B2"/>
    <w:rsid w:val="00DB4651"/>
    <w:rsid w:val="00DB485B"/>
    <w:rsid w:val="00DB4935"/>
    <w:rsid w:val="00DB4988"/>
    <w:rsid w:val="00DB4E0C"/>
    <w:rsid w:val="00DB4F94"/>
    <w:rsid w:val="00DB593C"/>
    <w:rsid w:val="00DB7097"/>
    <w:rsid w:val="00DB77D3"/>
    <w:rsid w:val="00DB78C3"/>
    <w:rsid w:val="00DB7AEC"/>
    <w:rsid w:val="00DC0122"/>
    <w:rsid w:val="00DC047F"/>
    <w:rsid w:val="00DC0931"/>
    <w:rsid w:val="00DC0B26"/>
    <w:rsid w:val="00DC18A5"/>
    <w:rsid w:val="00DC2332"/>
    <w:rsid w:val="00DC2661"/>
    <w:rsid w:val="00DC2680"/>
    <w:rsid w:val="00DC26CC"/>
    <w:rsid w:val="00DC2921"/>
    <w:rsid w:val="00DC2986"/>
    <w:rsid w:val="00DC2FB0"/>
    <w:rsid w:val="00DC2FC7"/>
    <w:rsid w:val="00DC3119"/>
    <w:rsid w:val="00DC33A1"/>
    <w:rsid w:val="00DC33CA"/>
    <w:rsid w:val="00DC356D"/>
    <w:rsid w:val="00DC3856"/>
    <w:rsid w:val="00DC3A4E"/>
    <w:rsid w:val="00DC40A5"/>
    <w:rsid w:val="00DC454C"/>
    <w:rsid w:val="00DC48E0"/>
    <w:rsid w:val="00DC4C87"/>
    <w:rsid w:val="00DC50D8"/>
    <w:rsid w:val="00DC53C6"/>
    <w:rsid w:val="00DC54FE"/>
    <w:rsid w:val="00DC5D28"/>
    <w:rsid w:val="00DC5EAC"/>
    <w:rsid w:val="00DC621A"/>
    <w:rsid w:val="00DC6972"/>
    <w:rsid w:val="00DC6B64"/>
    <w:rsid w:val="00DC6BA3"/>
    <w:rsid w:val="00DC6F90"/>
    <w:rsid w:val="00DC7108"/>
    <w:rsid w:val="00DC72B6"/>
    <w:rsid w:val="00DC7307"/>
    <w:rsid w:val="00DC7476"/>
    <w:rsid w:val="00DC7931"/>
    <w:rsid w:val="00DC798E"/>
    <w:rsid w:val="00DC7C4F"/>
    <w:rsid w:val="00DC7D97"/>
    <w:rsid w:val="00DD0262"/>
    <w:rsid w:val="00DD039C"/>
    <w:rsid w:val="00DD05CD"/>
    <w:rsid w:val="00DD0874"/>
    <w:rsid w:val="00DD0DD8"/>
    <w:rsid w:val="00DD1240"/>
    <w:rsid w:val="00DD125E"/>
    <w:rsid w:val="00DD1CF5"/>
    <w:rsid w:val="00DD1F0C"/>
    <w:rsid w:val="00DD22B7"/>
    <w:rsid w:val="00DD2525"/>
    <w:rsid w:val="00DD26B3"/>
    <w:rsid w:val="00DD27EA"/>
    <w:rsid w:val="00DD2D01"/>
    <w:rsid w:val="00DD2F0C"/>
    <w:rsid w:val="00DD330C"/>
    <w:rsid w:val="00DD360E"/>
    <w:rsid w:val="00DD363D"/>
    <w:rsid w:val="00DD3856"/>
    <w:rsid w:val="00DD42CF"/>
    <w:rsid w:val="00DD45CD"/>
    <w:rsid w:val="00DD4985"/>
    <w:rsid w:val="00DD49D5"/>
    <w:rsid w:val="00DD4DD8"/>
    <w:rsid w:val="00DD4F49"/>
    <w:rsid w:val="00DD5434"/>
    <w:rsid w:val="00DD57EA"/>
    <w:rsid w:val="00DD58C0"/>
    <w:rsid w:val="00DD5A6F"/>
    <w:rsid w:val="00DD5B4C"/>
    <w:rsid w:val="00DD5FC5"/>
    <w:rsid w:val="00DD648E"/>
    <w:rsid w:val="00DD6A9F"/>
    <w:rsid w:val="00DD6C37"/>
    <w:rsid w:val="00DD6E18"/>
    <w:rsid w:val="00DD7035"/>
    <w:rsid w:val="00DD73FF"/>
    <w:rsid w:val="00DD7418"/>
    <w:rsid w:val="00DD75E5"/>
    <w:rsid w:val="00DD762F"/>
    <w:rsid w:val="00DD772C"/>
    <w:rsid w:val="00DD7B2A"/>
    <w:rsid w:val="00DD7FA7"/>
    <w:rsid w:val="00DE0017"/>
    <w:rsid w:val="00DE025C"/>
    <w:rsid w:val="00DE0415"/>
    <w:rsid w:val="00DE05F5"/>
    <w:rsid w:val="00DE08A2"/>
    <w:rsid w:val="00DE0CC3"/>
    <w:rsid w:val="00DE0D87"/>
    <w:rsid w:val="00DE0F9B"/>
    <w:rsid w:val="00DE1092"/>
    <w:rsid w:val="00DE11DD"/>
    <w:rsid w:val="00DE12B0"/>
    <w:rsid w:val="00DE1418"/>
    <w:rsid w:val="00DE1506"/>
    <w:rsid w:val="00DE1AFA"/>
    <w:rsid w:val="00DE1C19"/>
    <w:rsid w:val="00DE22CF"/>
    <w:rsid w:val="00DE2560"/>
    <w:rsid w:val="00DE2632"/>
    <w:rsid w:val="00DE2CA0"/>
    <w:rsid w:val="00DE2D86"/>
    <w:rsid w:val="00DE33E4"/>
    <w:rsid w:val="00DE3425"/>
    <w:rsid w:val="00DE3810"/>
    <w:rsid w:val="00DE3A0D"/>
    <w:rsid w:val="00DE3BF5"/>
    <w:rsid w:val="00DE3BFC"/>
    <w:rsid w:val="00DE3D1A"/>
    <w:rsid w:val="00DE3E6F"/>
    <w:rsid w:val="00DE43E2"/>
    <w:rsid w:val="00DE465A"/>
    <w:rsid w:val="00DE4699"/>
    <w:rsid w:val="00DE48EB"/>
    <w:rsid w:val="00DE4B90"/>
    <w:rsid w:val="00DE4EA3"/>
    <w:rsid w:val="00DE4EC4"/>
    <w:rsid w:val="00DE50E4"/>
    <w:rsid w:val="00DE52A3"/>
    <w:rsid w:val="00DE55AF"/>
    <w:rsid w:val="00DE5647"/>
    <w:rsid w:val="00DE56EC"/>
    <w:rsid w:val="00DE573D"/>
    <w:rsid w:val="00DE5BD9"/>
    <w:rsid w:val="00DE5C54"/>
    <w:rsid w:val="00DE5EA7"/>
    <w:rsid w:val="00DE6041"/>
    <w:rsid w:val="00DE63E0"/>
    <w:rsid w:val="00DE64F5"/>
    <w:rsid w:val="00DE6AD2"/>
    <w:rsid w:val="00DE6E00"/>
    <w:rsid w:val="00DE6E25"/>
    <w:rsid w:val="00DE7174"/>
    <w:rsid w:val="00DE72F4"/>
    <w:rsid w:val="00DE7305"/>
    <w:rsid w:val="00DE74AA"/>
    <w:rsid w:val="00DE7C1A"/>
    <w:rsid w:val="00DF012D"/>
    <w:rsid w:val="00DF015A"/>
    <w:rsid w:val="00DF043C"/>
    <w:rsid w:val="00DF0AC5"/>
    <w:rsid w:val="00DF163F"/>
    <w:rsid w:val="00DF19B7"/>
    <w:rsid w:val="00DF1BAD"/>
    <w:rsid w:val="00DF1F2B"/>
    <w:rsid w:val="00DF209E"/>
    <w:rsid w:val="00DF22F9"/>
    <w:rsid w:val="00DF2789"/>
    <w:rsid w:val="00DF28AB"/>
    <w:rsid w:val="00DF2A53"/>
    <w:rsid w:val="00DF2A85"/>
    <w:rsid w:val="00DF2D35"/>
    <w:rsid w:val="00DF3A7D"/>
    <w:rsid w:val="00DF3B41"/>
    <w:rsid w:val="00DF3DC0"/>
    <w:rsid w:val="00DF3DCE"/>
    <w:rsid w:val="00DF4469"/>
    <w:rsid w:val="00DF4CA1"/>
    <w:rsid w:val="00DF4FDC"/>
    <w:rsid w:val="00DF5270"/>
    <w:rsid w:val="00DF58E8"/>
    <w:rsid w:val="00DF5C95"/>
    <w:rsid w:val="00DF61C7"/>
    <w:rsid w:val="00DF64B4"/>
    <w:rsid w:val="00DF65B8"/>
    <w:rsid w:val="00DF681A"/>
    <w:rsid w:val="00DF7667"/>
    <w:rsid w:val="00DF7F25"/>
    <w:rsid w:val="00E00053"/>
    <w:rsid w:val="00E000B5"/>
    <w:rsid w:val="00E00195"/>
    <w:rsid w:val="00E00538"/>
    <w:rsid w:val="00E007B6"/>
    <w:rsid w:val="00E007E5"/>
    <w:rsid w:val="00E00816"/>
    <w:rsid w:val="00E008B6"/>
    <w:rsid w:val="00E008E8"/>
    <w:rsid w:val="00E00A71"/>
    <w:rsid w:val="00E0180E"/>
    <w:rsid w:val="00E018C5"/>
    <w:rsid w:val="00E019A4"/>
    <w:rsid w:val="00E019D7"/>
    <w:rsid w:val="00E01A7B"/>
    <w:rsid w:val="00E01ACD"/>
    <w:rsid w:val="00E02182"/>
    <w:rsid w:val="00E025B5"/>
    <w:rsid w:val="00E02955"/>
    <w:rsid w:val="00E02B7F"/>
    <w:rsid w:val="00E02F13"/>
    <w:rsid w:val="00E03025"/>
    <w:rsid w:val="00E03725"/>
    <w:rsid w:val="00E03861"/>
    <w:rsid w:val="00E03869"/>
    <w:rsid w:val="00E039E7"/>
    <w:rsid w:val="00E03D35"/>
    <w:rsid w:val="00E03FC7"/>
    <w:rsid w:val="00E04100"/>
    <w:rsid w:val="00E04578"/>
    <w:rsid w:val="00E045B3"/>
    <w:rsid w:val="00E0513A"/>
    <w:rsid w:val="00E05662"/>
    <w:rsid w:val="00E06158"/>
    <w:rsid w:val="00E0618C"/>
    <w:rsid w:val="00E06384"/>
    <w:rsid w:val="00E066EB"/>
    <w:rsid w:val="00E06969"/>
    <w:rsid w:val="00E06CEE"/>
    <w:rsid w:val="00E07120"/>
    <w:rsid w:val="00E07312"/>
    <w:rsid w:val="00E07917"/>
    <w:rsid w:val="00E0796F"/>
    <w:rsid w:val="00E07BB8"/>
    <w:rsid w:val="00E10A23"/>
    <w:rsid w:val="00E10C8F"/>
    <w:rsid w:val="00E10F17"/>
    <w:rsid w:val="00E1156B"/>
    <w:rsid w:val="00E11E19"/>
    <w:rsid w:val="00E11E28"/>
    <w:rsid w:val="00E12128"/>
    <w:rsid w:val="00E12282"/>
    <w:rsid w:val="00E1229D"/>
    <w:rsid w:val="00E12644"/>
    <w:rsid w:val="00E12A2D"/>
    <w:rsid w:val="00E13254"/>
    <w:rsid w:val="00E13484"/>
    <w:rsid w:val="00E13A11"/>
    <w:rsid w:val="00E13A71"/>
    <w:rsid w:val="00E13C10"/>
    <w:rsid w:val="00E13CF4"/>
    <w:rsid w:val="00E13D3A"/>
    <w:rsid w:val="00E1421F"/>
    <w:rsid w:val="00E142A9"/>
    <w:rsid w:val="00E142DB"/>
    <w:rsid w:val="00E14C28"/>
    <w:rsid w:val="00E14EA0"/>
    <w:rsid w:val="00E1596C"/>
    <w:rsid w:val="00E159B4"/>
    <w:rsid w:val="00E159C2"/>
    <w:rsid w:val="00E16170"/>
    <w:rsid w:val="00E1677C"/>
    <w:rsid w:val="00E167E4"/>
    <w:rsid w:val="00E169A4"/>
    <w:rsid w:val="00E16A52"/>
    <w:rsid w:val="00E16C80"/>
    <w:rsid w:val="00E16FDA"/>
    <w:rsid w:val="00E17290"/>
    <w:rsid w:val="00E175FA"/>
    <w:rsid w:val="00E17DB7"/>
    <w:rsid w:val="00E17DFC"/>
    <w:rsid w:val="00E17E68"/>
    <w:rsid w:val="00E17F65"/>
    <w:rsid w:val="00E2045B"/>
    <w:rsid w:val="00E208E2"/>
    <w:rsid w:val="00E20A33"/>
    <w:rsid w:val="00E210C6"/>
    <w:rsid w:val="00E217C2"/>
    <w:rsid w:val="00E218E3"/>
    <w:rsid w:val="00E21C85"/>
    <w:rsid w:val="00E223BF"/>
    <w:rsid w:val="00E226E2"/>
    <w:rsid w:val="00E22CCB"/>
    <w:rsid w:val="00E23101"/>
    <w:rsid w:val="00E2337D"/>
    <w:rsid w:val="00E2350F"/>
    <w:rsid w:val="00E236D8"/>
    <w:rsid w:val="00E242FD"/>
    <w:rsid w:val="00E246CE"/>
    <w:rsid w:val="00E248EF"/>
    <w:rsid w:val="00E24CAC"/>
    <w:rsid w:val="00E24E35"/>
    <w:rsid w:val="00E2500D"/>
    <w:rsid w:val="00E252AE"/>
    <w:rsid w:val="00E2595D"/>
    <w:rsid w:val="00E259A3"/>
    <w:rsid w:val="00E25A49"/>
    <w:rsid w:val="00E25CBB"/>
    <w:rsid w:val="00E25DA6"/>
    <w:rsid w:val="00E25FB6"/>
    <w:rsid w:val="00E260A9"/>
    <w:rsid w:val="00E26148"/>
    <w:rsid w:val="00E26435"/>
    <w:rsid w:val="00E265E2"/>
    <w:rsid w:val="00E26835"/>
    <w:rsid w:val="00E26B92"/>
    <w:rsid w:val="00E26C5D"/>
    <w:rsid w:val="00E26C81"/>
    <w:rsid w:val="00E26DC8"/>
    <w:rsid w:val="00E2753F"/>
    <w:rsid w:val="00E2776D"/>
    <w:rsid w:val="00E277E9"/>
    <w:rsid w:val="00E2794E"/>
    <w:rsid w:val="00E27B21"/>
    <w:rsid w:val="00E27C49"/>
    <w:rsid w:val="00E27F59"/>
    <w:rsid w:val="00E30A7B"/>
    <w:rsid w:val="00E30BE3"/>
    <w:rsid w:val="00E311D0"/>
    <w:rsid w:val="00E31936"/>
    <w:rsid w:val="00E32131"/>
    <w:rsid w:val="00E3223E"/>
    <w:rsid w:val="00E322AA"/>
    <w:rsid w:val="00E325F5"/>
    <w:rsid w:val="00E32699"/>
    <w:rsid w:val="00E3294C"/>
    <w:rsid w:val="00E32C8A"/>
    <w:rsid w:val="00E32DC7"/>
    <w:rsid w:val="00E33369"/>
    <w:rsid w:val="00E33A4B"/>
    <w:rsid w:val="00E33B86"/>
    <w:rsid w:val="00E33E38"/>
    <w:rsid w:val="00E340C0"/>
    <w:rsid w:val="00E3412E"/>
    <w:rsid w:val="00E34386"/>
    <w:rsid w:val="00E3466C"/>
    <w:rsid w:val="00E34CD6"/>
    <w:rsid w:val="00E34FB5"/>
    <w:rsid w:val="00E351BB"/>
    <w:rsid w:val="00E3530E"/>
    <w:rsid w:val="00E3536B"/>
    <w:rsid w:val="00E36824"/>
    <w:rsid w:val="00E36CF5"/>
    <w:rsid w:val="00E36D74"/>
    <w:rsid w:val="00E374BC"/>
    <w:rsid w:val="00E37D48"/>
    <w:rsid w:val="00E37E81"/>
    <w:rsid w:val="00E4000E"/>
    <w:rsid w:val="00E40064"/>
    <w:rsid w:val="00E40165"/>
    <w:rsid w:val="00E404D1"/>
    <w:rsid w:val="00E408FB"/>
    <w:rsid w:val="00E4099F"/>
    <w:rsid w:val="00E40B91"/>
    <w:rsid w:val="00E40BE2"/>
    <w:rsid w:val="00E40FF9"/>
    <w:rsid w:val="00E41107"/>
    <w:rsid w:val="00E411A2"/>
    <w:rsid w:val="00E41276"/>
    <w:rsid w:val="00E41334"/>
    <w:rsid w:val="00E41ACB"/>
    <w:rsid w:val="00E41C74"/>
    <w:rsid w:val="00E421EB"/>
    <w:rsid w:val="00E427AA"/>
    <w:rsid w:val="00E42809"/>
    <w:rsid w:val="00E430CB"/>
    <w:rsid w:val="00E434C9"/>
    <w:rsid w:val="00E43939"/>
    <w:rsid w:val="00E43A13"/>
    <w:rsid w:val="00E43AFA"/>
    <w:rsid w:val="00E43D7E"/>
    <w:rsid w:val="00E446E1"/>
    <w:rsid w:val="00E44C3D"/>
    <w:rsid w:val="00E44E1D"/>
    <w:rsid w:val="00E452B8"/>
    <w:rsid w:val="00E45714"/>
    <w:rsid w:val="00E45981"/>
    <w:rsid w:val="00E45A5C"/>
    <w:rsid w:val="00E45BD3"/>
    <w:rsid w:val="00E45E9D"/>
    <w:rsid w:val="00E46303"/>
    <w:rsid w:val="00E4635F"/>
    <w:rsid w:val="00E467EA"/>
    <w:rsid w:val="00E469F9"/>
    <w:rsid w:val="00E46B04"/>
    <w:rsid w:val="00E46F72"/>
    <w:rsid w:val="00E472B8"/>
    <w:rsid w:val="00E4742D"/>
    <w:rsid w:val="00E475FF"/>
    <w:rsid w:val="00E476E4"/>
    <w:rsid w:val="00E47812"/>
    <w:rsid w:val="00E47CBB"/>
    <w:rsid w:val="00E47D79"/>
    <w:rsid w:val="00E47F20"/>
    <w:rsid w:val="00E47FBA"/>
    <w:rsid w:val="00E5007B"/>
    <w:rsid w:val="00E502C6"/>
    <w:rsid w:val="00E506DF"/>
    <w:rsid w:val="00E50978"/>
    <w:rsid w:val="00E50D51"/>
    <w:rsid w:val="00E50F52"/>
    <w:rsid w:val="00E512D7"/>
    <w:rsid w:val="00E51395"/>
    <w:rsid w:val="00E518FD"/>
    <w:rsid w:val="00E5207C"/>
    <w:rsid w:val="00E5218A"/>
    <w:rsid w:val="00E524E0"/>
    <w:rsid w:val="00E52668"/>
    <w:rsid w:val="00E52AAB"/>
    <w:rsid w:val="00E52B9D"/>
    <w:rsid w:val="00E52CDA"/>
    <w:rsid w:val="00E533D2"/>
    <w:rsid w:val="00E53AED"/>
    <w:rsid w:val="00E53E36"/>
    <w:rsid w:val="00E541ED"/>
    <w:rsid w:val="00E54AD8"/>
    <w:rsid w:val="00E54CFE"/>
    <w:rsid w:val="00E54EF0"/>
    <w:rsid w:val="00E5562A"/>
    <w:rsid w:val="00E557D3"/>
    <w:rsid w:val="00E55C52"/>
    <w:rsid w:val="00E560F0"/>
    <w:rsid w:val="00E56AD5"/>
    <w:rsid w:val="00E56C5D"/>
    <w:rsid w:val="00E56E99"/>
    <w:rsid w:val="00E57040"/>
    <w:rsid w:val="00E578F9"/>
    <w:rsid w:val="00E57BE4"/>
    <w:rsid w:val="00E602D4"/>
    <w:rsid w:val="00E606F3"/>
    <w:rsid w:val="00E6087F"/>
    <w:rsid w:val="00E60DEA"/>
    <w:rsid w:val="00E60E71"/>
    <w:rsid w:val="00E60F21"/>
    <w:rsid w:val="00E61068"/>
    <w:rsid w:val="00E611D0"/>
    <w:rsid w:val="00E61851"/>
    <w:rsid w:val="00E61C69"/>
    <w:rsid w:val="00E61D21"/>
    <w:rsid w:val="00E62314"/>
    <w:rsid w:val="00E63216"/>
    <w:rsid w:val="00E63481"/>
    <w:rsid w:val="00E636AA"/>
    <w:rsid w:val="00E640E9"/>
    <w:rsid w:val="00E6423E"/>
    <w:rsid w:val="00E644CA"/>
    <w:rsid w:val="00E649A9"/>
    <w:rsid w:val="00E64A3E"/>
    <w:rsid w:val="00E64E34"/>
    <w:rsid w:val="00E64EBA"/>
    <w:rsid w:val="00E65405"/>
    <w:rsid w:val="00E658F8"/>
    <w:rsid w:val="00E65C77"/>
    <w:rsid w:val="00E65D99"/>
    <w:rsid w:val="00E663DE"/>
    <w:rsid w:val="00E6679F"/>
    <w:rsid w:val="00E66DBB"/>
    <w:rsid w:val="00E66F9A"/>
    <w:rsid w:val="00E6709D"/>
    <w:rsid w:val="00E6764E"/>
    <w:rsid w:val="00E677AB"/>
    <w:rsid w:val="00E67A82"/>
    <w:rsid w:val="00E67B27"/>
    <w:rsid w:val="00E67E5B"/>
    <w:rsid w:val="00E7082E"/>
    <w:rsid w:val="00E70BE4"/>
    <w:rsid w:val="00E70BE5"/>
    <w:rsid w:val="00E70F38"/>
    <w:rsid w:val="00E70FC8"/>
    <w:rsid w:val="00E71473"/>
    <w:rsid w:val="00E718EE"/>
    <w:rsid w:val="00E719DA"/>
    <w:rsid w:val="00E71C2B"/>
    <w:rsid w:val="00E71D05"/>
    <w:rsid w:val="00E72439"/>
    <w:rsid w:val="00E7244D"/>
    <w:rsid w:val="00E724A3"/>
    <w:rsid w:val="00E7263E"/>
    <w:rsid w:val="00E729ED"/>
    <w:rsid w:val="00E72C2A"/>
    <w:rsid w:val="00E73306"/>
    <w:rsid w:val="00E734A9"/>
    <w:rsid w:val="00E7390B"/>
    <w:rsid w:val="00E7397B"/>
    <w:rsid w:val="00E73B71"/>
    <w:rsid w:val="00E73B85"/>
    <w:rsid w:val="00E73BD1"/>
    <w:rsid w:val="00E73DFC"/>
    <w:rsid w:val="00E740BD"/>
    <w:rsid w:val="00E74291"/>
    <w:rsid w:val="00E747B1"/>
    <w:rsid w:val="00E7487A"/>
    <w:rsid w:val="00E74ED6"/>
    <w:rsid w:val="00E75A89"/>
    <w:rsid w:val="00E75C06"/>
    <w:rsid w:val="00E769DE"/>
    <w:rsid w:val="00E76DCB"/>
    <w:rsid w:val="00E76FD2"/>
    <w:rsid w:val="00E770EF"/>
    <w:rsid w:val="00E77475"/>
    <w:rsid w:val="00E774C7"/>
    <w:rsid w:val="00E77587"/>
    <w:rsid w:val="00E7781A"/>
    <w:rsid w:val="00E778A2"/>
    <w:rsid w:val="00E77A39"/>
    <w:rsid w:val="00E77B1E"/>
    <w:rsid w:val="00E80332"/>
    <w:rsid w:val="00E80633"/>
    <w:rsid w:val="00E80D1B"/>
    <w:rsid w:val="00E80D63"/>
    <w:rsid w:val="00E8124C"/>
    <w:rsid w:val="00E81647"/>
    <w:rsid w:val="00E819A9"/>
    <w:rsid w:val="00E81DD7"/>
    <w:rsid w:val="00E81E7D"/>
    <w:rsid w:val="00E82821"/>
    <w:rsid w:val="00E82975"/>
    <w:rsid w:val="00E829CD"/>
    <w:rsid w:val="00E82AD3"/>
    <w:rsid w:val="00E832D6"/>
    <w:rsid w:val="00E839CE"/>
    <w:rsid w:val="00E83F29"/>
    <w:rsid w:val="00E83F5A"/>
    <w:rsid w:val="00E8451C"/>
    <w:rsid w:val="00E84DCF"/>
    <w:rsid w:val="00E85297"/>
    <w:rsid w:val="00E852F5"/>
    <w:rsid w:val="00E85668"/>
    <w:rsid w:val="00E856E8"/>
    <w:rsid w:val="00E857EE"/>
    <w:rsid w:val="00E8583A"/>
    <w:rsid w:val="00E85875"/>
    <w:rsid w:val="00E85DF7"/>
    <w:rsid w:val="00E85E66"/>
    <w:rsid w:val="00E86043"/>
    <w:rsid w:val="00E860B1"/>
    <w:rsid w:val="00E867FD"/>
    <w:rsid w:val="00E8685F"/>
    <w:rsid w:val="00E8690B"/>
    <w:rsid w:val="00E86CE2"/>
    <w:rsid w:val="00E86E7F"/>
    <w:rsid w:val="00E86ECA"/>
    <w:rsid w:val="00E86F9F"/>
    <w:rsid w:val="00E872CC"/>
    <w:rsid w:val="00E87B4C"/>
    <w:rsid w:val="00E87B89"/>
    <w:rsid w:val="00E87CF3"/>
    <w:rsid w:val="00E87D82"/>
    <w:rsid w:val="00E90086"/>
    <w:rsid w:val="00E90667"/>
    <w:rsid w:val="00E91345"/>
    <w:rsid w:val="00E9138E"/>
    <w:rsid w:val="00E918A5"/>
    <w:rsid w:val="00E91C2C"/>
    <w:rsid w:val="00E92996"/>
    <w:rsid w:val="00E92BE8"/>
    <w:rsid w:val="00E92D02"/>
    <w:rsid w:val="00E932FE"/>
    <w:rsid w:val="00E93413"/>
    <w:rsid w:val="00E938F2"/>
    <w:rsid w:val="00E944A2"/>
    <w:rsid w:val="00E94ACD"/>
    <w:rsid w:val="00E94DD6"/>
    <w:rsid w:val="00E951F2"/>
    <w:rsid w:val="00E952DB"/>
    <w:rsid w:val="00E958CA"/>
    <w:rsid w:val="00E95AC5"/>
    <w:rsid w:val="00E95ECD"/>
    <w:rsid w:val="00E95F67"/>
    <w:rsid w:val="00E96796"/>
    <w:rsid w:val="00E96C4C"/>
    <w:rsid w:val="00E972E3"/>
    <w:rsid w:val="00E97690"/>
    <w:rsid w:val="00E977A2"/>
    <w:rsid w:val="00E978BF"/>
    <w:rsid w:val="00E978C6"/>
    <w:rsid w:val="00EA0307"/>
    <w:rsid w:val="00EA04C2"/>
    <w:rsid w:val="00EA05C0"/>
    <w:rsid w:val="00EA0F04"/>
    <w:rsid w:val="00EA15B3"/>
    <w:rsid w:val="00EA1C2C"/>
    <w:rsid w:val="00EA1F38"/>
    <w:rsid w:val="00EA1FA1"/>
    <w:rsid w:val="00EA2838"/>
    <w:rsid w:val="00EA2A7D"/>
    <w:rsid w:val="00EA2D56"/>
    <w:rsid w:val="00EA337A"/>
    <w:rsid w:val="00EA35E3"/>
    <w:rsid w:val="00EA3A2A"/>
    <w:rsid w:val="00EA3AED"/>
    <w:rsid w:val="00EA405F"/>
    <w:rsid w:val="00EA4124"/>
    <w:rsid w:val="00EA414B"/>
    <w:rsid w:val="00EA4335"/>
    <w:rsid w:val="00EA433C"/>
    <w:rsid w:val="00EA4358"/>
    <w:rsid w:val="00EA450C"/>
    <w:rsid w:val="00EA4599"/>
    <w:rsid w:val="00EA4725"/>
    <w:rsid w:val="00EA5393"/>
    <w:rsid w:val="00EA5843"/>
    <w:rsid w:val="00EA5993"/>
    <w:rsid w:val="00EA5C46"/>
    <w:rsid w:val="00EA5D37"/>
    <w:rsid w:val="00EA5E96"/>
    <w:rsid w:val="00EA7109"/>
    <w:rsid w:val="00EA7237"/>
    <w:rsid w:val="00EA780B"/>
    <w:rsid w:val="00EA788F"/>
    <w:rsid w:val="00EA7947"/>
    <w:rsid w:val="00EA7A12"/>
    <w:rsid w:val="00EA7CD0"/>
    <w:rsid w:val="00EB0207"/>
    <w:rsid w:val="00EB0363"/>
    <w:rsid w:val="00EB0A55"/>
    <w:rsid w:val="00EB1058"/>
    <w:rsid w:val="00EB135D"/>
    <w:rsid w:val="00EB1A40"/>
    <w:rsid w:val="00EB209A"/>
    <w:rsid w:val="00EB21F2"/>
    <w:rsid w:val="00EB273B"/>
    <w:rsid w:val="00EB2898"/>
    <w:rsid w:val="00EB32A5"/>
    <w:rsid w:val="00EB3436"/>
    <w:rsid w:val="00EB3A2C"/>
    <w:rsid w:val="00EB3B89"/>
    <w:rsid w:val="00EB4220"/>
    <w:rsid w:val="00EB4DE7"/>
    <w:rsid w:val="00EB4DF6"/>
    <w:rsid w:val="00EB54E3"/>
    <w:rsid w:val="00EB56FC"/>
    <w:rsid w:val="00EB5DEF"/>
    <w:rsid w:val="00EB5FB8"/>
    <w:rsid w:val="00EB69C7"/>
    <w:rsid w:val="00EB6BB8"/>
    <w:rsid w:val="00EB6C30"/>
    <w:rsid w:val="00EB6C3F"/>
    <w:rsid w:val="00EB6C58"/>
    <w:rsid w:val="00EB6D1B"/>
    <w:rsid w:val="00EB6E2A"/>
    <w:rsid w:val="00EB7109"/>
    <w:rsid w:val="00EB7187"/>
    <w:rsid w:val="00EB7207"/>
    <w:rsid w:val="00EB762D"/>
    <w:rsid w:val="00EB7E1D"/>
    <w:rsid w:val="00EC031E"/>
    <w:rsid w:val="00EC03BF"/>
    <w:rsid w:val="00EC067B"/>
    <w:rsid w:val="00EC0806"/>
    <w:rsid w:val="00EC09F5"/>
    <w:rsid w:val="00EC0EC0"/>
    <w:rsid w:val="00EC124F"/>
    <w:rsid w:val="00EC14D5"/>
    <w:rsid w:val="00EC1947"/>
    <w:rsid w:val="00EC1989"/>
    <w:rsid w:val="00EC1EC7"/>
    <w:rsid w:val="00EC224E"/>
    <w:rsid w:val="00EC26D3"/>
    <w:rsid w:val="00EC29E0"/>
    <w:rsid w:val="00EC2C1E"/>
    <w:rsid w:val="00EC2CFD"/>
    <w:rsid w:val="00EC2FDA"/>
    <w:rsid w:val="00EC3255"/>
    <w:rsid w:val="00EC3631"/>
    <w:rsid w:val="00EC3879"/>
    <w:rsid w:val="00EC3BB8"/>
    <w:rsid w:val="00EC3C11"/>
    <w:rsid w:val="00EC3DEF"/>
    <w:rsid w:val="00EC3F42"/>
    <w:rsid w:val="00EC41B0"/>
    <w:rsid w:val="00EC43D5"/>
    <w:rsid w:val="00EC47D5"/>
    <w:rsid w:val="00EC4A55"/>
    <w:rsid w:val="00EC4B3C"/>
    <w:rsid w:val="00EC4F02"/>
    <w:rsid w:val="00EC55AB"/>
    <w:rsid w:val="00EC5610"/>
    <w:rsid w:val="00EC5724"/>
    <w:rsid w:val="00EC5791"/>
    <w:rsid w:val="00EC6325"/>
    <w:rsid w:val="00EC6557"/>
    <w:rsid w:val="00EC6891"/>
    <w:rsid w:val="00EC6A61"/>
    <w:rsid w:val="00EC6B98"/>
    <w:rsid w:val="00EC6CE7"/>
    <w:rsid w:val="00EC6F9E"/>
    <w:rsid w:val="00EC7709"/>
    <w:rsid w:val="00ED004C"/>
    <w:rsid w:val="00ED0107"/>
    <w:rsid w:val="00ED01B1"/>
    <w:rsid w:val="00ED08E4"/>
    <w:rsid w:val="00ED0E96"/>
    <w:rsid w:val="00ED15C4"/>
    <w:rsid w:val="00ED15FF"/>
    <w:rsid w:val="00ED1A19"/>
    <w:rsid w:val="00ED2751"/>
    <w:rsid w:val="00ED2E34"/>
    <w:rsid w:val="00ED33B7"/>
    <w:rsid w:val="00ED353E"/>
    <w:rsid w:val="00ED3727"/>
    <w:rsid w:val="00ED376F"/>
    <w:rsid w:val="00ED3898"/>
    <w:rsid w:val="00ED3E7B"/>
    <w:rsid w:val="00ED418C"/>
    <w:rsid w:val="00ED41AC"/>
    <w:rsid w:val="00ED4590"/>
    <w:rsid w:val="00ED45D3"/>
    <w:rsid w:val="00ED46A7"/>
    <w:rsid w:val="00ED46CF"/>
    <w:rsid w:val="00ED489F"/>
    <w:rsid w:val="00ED4E8D"/>
    <w:rsid w:val="00ED5886"/>
    <w:rsid w:val="00ED5DD3"/>
    <w:rsid w:val="00ED632D"/>
    <w:rsid w:val="00ED6349"/>
    <w:rsid w:val="00ED63BC"/>
    <w:rsid w:val="00ED64E2"/>
    <w:rsid w:val="00ED6E45"/>
    <w:rsid w:val="00ED6F32"/>
    <w:rsid w:val="00ED7325"/>
    <w:rsid w:val="00ED75B5"/>
    <w:rsid w:val="00ED7B4C"/>
    <w:rsid w:val="00ED7B7A"/>
    <w:rsid w:val="00ED7F77"/>
    <w:rsid w:val="00ED7FBD"/>
    <w:rsid w:val="00EE0072"/>
    <w:rsid w:val="00EE06EA"/>
    <w:rsid w:val="00EE0A47"/>
    <w:rsid w:val="00EE132A"/>
    <w:rsid w:val="00EE14B9"/>
    <w:rsid w:val="00EE163D"/>
    <w:rsid w:val="00EE1972"/>
    <w:rsid w:val="00EE1EA6"/>
    <w:rsid w:val="00EE1EC7"/>
    <w:rsid w:val="00EE1ED3"/>
    <w:rsid w:val="00EE2180"/>
    <w:rsid w:val="00EE23F1"/>
    <w:rsid w:val="00EE240B"/>
    <w:rsid w:val="00EE26FC"/>
    <w:rsid w:val="00EE2C2B"/>
    <w:rsid w:val="00EE31A0"/>
    <w:rsid w:val="00EE326E"/>
    <w:rsid w:val="00EE3916"/>
    <w:rsid w:val="00EE392A"/>
    <w:rsid w:val="00EE39A2"/>
    <w:rsid w:val="00EE4565"/>
    <w:rsid w:val="00EE4D4D"/>
    <w:rsid w:val="00EE5093"/>
    <w:rsid w:val="00EE50C8"/>
    <w:rsid w:val="00EE567F"/>
    <w:rsid w:val="00EE657A"/>
    <w:rsid w:val="00EE6676"/>
    <w:rsid w:val="00EE6B6A"/>
    <w:rsid w:val="00EE6C78"/>
    <w:rsid w:val="00EE6DDF"/>
    <w:rsid w:val="00EE7A02"/>
    <w:rsid w:val="00EE7A27"/>
    <w:rsid w:val="00EF0112"/>
    <w:rsid w:val="00EF0CA8"/>
    <w:rsid w:val="00EF0D1C"/>
    <w:rsid w:val="00EF15C8"/>
    <w:rsid w:val="00EF185F"/>
    <w:rsid w:val="00EF1E3D"/>
    <w:rsid w:val="00EF28DA"/>
    <w:rsid w:val="00EF2C91"/>
    <w:rsid w:val="00EF3334"/>
    <w:rsid w:val="00EF3462"/>
    <w:rsid w:val="00EF3B4C"/>
    <w:rsid w:val="00EF403A"/>
    <w:rsid w:val="00EF4043"/>
    <w:rsid w:val="00EF4321"/>
    <w:rsid w:val="00EF4642"/>
    <w:rsid w:val="00EF46F7"/>
    <w:rsid w:val="00EF4AAF"/>
    <w:rsid w:val="00EF4B5D"/>
    <w:rsid w:val="00EF4D0C"/>
    <w:rsid w:val="00EF527E"/>
    <w:rsid w:val="00EF5322"/>
    <w:rsid w:val="00EF54E0"/>
    <w:rsid w:val="00EF55F6"/>
    <w:rsid w:val="00EF6598"/>
    <w:rsid w:val="00EF67E9"/>
    <w:rsid w:val="00EF6ABF"/>
    <w:rsid w:val="00EF7511"/>
    <w:rsid w:val="00EF754B"/>
    <w:rsid w:val="00EF7AFF"/>
    <w:rsid w:val="00EF7D13"/>
    <w:rsid w:val="00F0053D"/>
    <w:rsid w:val="00F009C0"/>
    <w:rsid w:val="00F00E27"/>
    <w:rsid w:val="00F01041"/>
    <w:rsid w:val="00F01075"/>
    <w:rsid w:val="00F011E5"/>
    <w:rsid w:val="00F01278"/>
    <w:rsid w:val="00F01383"/>
    <w:rsid w:val="00F01406"/>
    <w:rsid w:val="00F018B9"/>
    <w:rsid w:val="00F019A7"/>
    <w:rsid w:val="00F01B60"/>
    <w:rsid w:val="00F01B9D"/>
    <w:rsid w:val="00F01E42"/>
    <w:rsid w:val="00F0240D"/>
    <w:rsid w:val="00F03261"/>
    <w:rsid w:val="00F0345D"/>
    <w:rsid w:val="00F03CB2"/>
    <w:rsid w:val="00F03F01"/>
    <w:rsid w:val="00F04027"/>
    <w:rsid w:val="00F04196"/>
    <w:rsid w:val="00F0478B"/>
    <w:rsid w:val="00F05226"/>
    <w:rsid w:val="00F055BE"/>
    <w:rsid w:val="00F056E6"/>
    <w:rsid w:val="00F05DF7"/>
    <w:rsid w:val="00F060D3"/>
    <w:rsid w:val="00F06227"/>
    <w:rsid w:val="00F06538"/>
    <w:rsid w:val="00F067A3"/>
    <w:rsid w:val="00F06844"/>
    <w:rsid w:val="00F06A06"/>
    <w:rsid w:val="00F06AF7"/>
    <w:rsid w:val="00F06AFF"/>
    <w:rsid w:val="00F07072"/>
    <w:rsid w:val="00F077ED"/>
    <w:rsid w:val="00F07AE8"/>
    <w:rsid w:val="00F07D76"/>
    <w:rsid w:val="00F10AC3"/>
    <w:rsid w:val="00F10AD1"/>
    <w:rsid w:val="00F10E0D"/>
    <w:rsid w:val="00F10E33"/>
    <w:rsid w:val="00F11766"/>
    <w:rsid w:val="00F11B49"/>
    <w:rsid w:val="00F11D6F"/>
    <w:rsid w:val="00F11F36"/>
    <w:rsid w:val="00F12081"/>
    <w:rsid w:val="00F1219B"/>
    <w:rsid w:val="00F12765"/>
    <w:rsid w:val="00F127E5"/>
    <w:rsid w:val="00F12DC5"/>
    <w:rsid w:val="00F12E56"/>
    <w:rsid w:val="00F130B8"/>
    <w:rsid w:val="00F13117"/>
    <w:rsid w:val="00F13BE2"/>
    <w:rsid w:val="00F13D97"/>
    <w:rsid w:val="00F1454F"/>
    <w:rsid w:val="00F14721"/>
    <w:rsid w:val="00F14739"/>
    <w:rsid w:val="00F14959"/>
    <w:rsid w:val="00F15972"/>
    <w:rsid w:val="00F15DCC"/>
    <w:rsid w:val="00F160CA"/>
    <w:rsid w:val="00F16C52"/>
    <w:rsid w:val="00F16DBA"/>
    <w:rsid w:val="00F16EF3"/>
    <w:rsid w:val="00F170C8"/>
    <w:rsid w:val="00F17197"/>
    <w:rsid w:val="00F1744A"/>
    <w:rsid w:val="00F17DB0"/>
    <w:rsid w:val="00F17DFA"/>
    <w:rsid w:val="00F17F95"/>
    <w:rsid w:val="00F201FE"/>
    <w:rsid w:val="00F20254"/>
    <w:rsid w:val="00F20618"/>
    <w:rsid w:val="00F20C8C"/>
    <w:rsid w:val="00F20F71"/>
    <w:rsid w:val="00F2126B"/>
    <w:rsid w:val="00F2181E"/>
    <w:rsid w:val="00F21AEB"/>
    <w:rsid w:val="00F21E75"/>
    <w:rsid w:val="00F22282"/>
    <w:rsid w:val="00F2244D"/>
    <w:rsid w:val="00F224C9"/>
    <w:rsid w:val="00F22730"/>
    <w:rsid w:val="00F2296A"/>
    <w:rsid w:val="00F22A4B"/>
    <w:rsid w:val="00F22AA3"/>
    <w:rsid w:val="00F22C6F"/>
    <w:rsid w:val="00F22D70"/>
    <w:rsid w:val="00F233C3"/>
    <w:rsid w:val="00F237EC"/>
    <w:rsid w:val="00F2385B"/>
    <w:rsid w:val="00F238DF"/>
    <w:rsid w:val="00F23AEC"/>
    <w:rsid w:val="00F2453C"/>
    <w:rsid w:val="00F246E4"/>
    <w:rsid w:val="00F24780"/>
    <w:rsid w:val="00F2478B"/>
    <w:rsid w:val="00F2505F"/>
    <w:rsid w:val="00F25731"/>
    <w:rsid w:val="00F2591C"/>
    <w:rsid w:val="00F25B11"/>
    <w:rsid w:val="00F25D58"/>
    <w:rsid w:val="00F25E47"/>
    <w:rsid w:val="00F25EEB"/>
    <w:rsid w:val="00F25EEE"/>
    <w:rsid w:val="00F26097"/>
    <w:rsid w:val="00F26236"/>
    <w:rsid w:val="00F2653F"/>
    <w:rsid w:val="00F26962"/>
    <w:rsid w:val="00F26BB0"/>
    <w:rsid w:val="00F27232"/>
    <w:rsid w:val="00F273D5"/>
    <w:rsid w:val="00F27564"/>
    <w:rsid w:val="00F27BBF"/>
    <w:rsid w:val="00F27E43"/>
    <w:rsid w:val="00F303AE"/>
    <w:rsid w:val="00F3067A"/>
    <w:rsid w:val="00F3068B"/>
    <w:rsid w:val="00F3083C"/>
    <w:rsid w:val="00F30E45"/>
    <w:rsid w:val="00F3101A"/>
    <w:rsid w:val="00F31923"/>
    <w:rsid w:val="00F319BF"/>
    <w:rsid w:val="00F319C5"/>
    <w:rsid w:val="00F31D03"/>
    <w:rsid w:val="00F31DB4"/>
    <w:rsid w:val="00F31E6C"/>
    <w:rsid w:val="00F31ECC"/>
    <w:rsid w:val="00F32092"/>
    <w:rsid w:val="00F3261D"/>
    <w:rsid w:val="00F327D9"/>
    <w:rsid w:val="00F32801"/>
    <w:rsid w:val="00F32F4A"/>
    <w:rsid w:val="00F32F53"/>
    <w:rsid w:val="00F33355"/>
    <w:rsid w:val="00F3339A"/>
    <w:rsid w:val="00F336B8"/>
    <w:rsid w:val="00F33B35"/>
    <w:rsid w:val="00F33C07"/>
    <w:rsid w:val="00F33D76"/>
    <w:rsid w:val="00F34081"/>
    <w:rsid w:val="00F3560C"/>
    <w:rsid w:val="00F35796"/>
    <w:rsid w:val="00F35893"/>
    <w:rsid w:val="00F35C04"/>
    <w:rsid w:val="00F35CE5"/>
    <w:rsid w:val="00F3627D"/>
    <w:rsid w:val="00F366EA"/>
    <w:rsid w:val="00F36749"/>
    <w:rsid w:val="00F36B81"/>
    <w:rsid w:val="00F36F4C"/>
    <w:rsid w:val="00F37043"/>
    <w:rsid w:val="00F3734B"/>
    <w:rsid w:val="00F40F9F"/>
    <w:rsid w:val="00F4109D"/>
    <w:rsid w:val="00F41123"/>
    <w:rsid w:val="00F415BF"/>
    <w:rsid w:val="00F416FC"/>
    <w:rsid w:val="00F4197F"/>
    <w:rsid w:val="00F419A0"/>
    <w:rsid w:val="00F4209C"/>
    <w:rsid w:val="00F422F5"/>
    <w:rsid w:val="00F423D7"/>
    <w:rsid w:val="00F429AD"/>
    <w:rsid w:val="00F42A0E"/>
    <w:rsid w:val="00F42AB2"/>
    <w:rsid w:val="00F43271"/>
    <w:rsid w:val="00F4389E"/>
    <w:rsid w:val="00F44824"/>
    <w:rsid w:val="00F44C51"/>
    <w:rsid w:val="00F44CD6"/>
    <w:rsid w:val="00F44DC1"/>
    <w:rsid w:val="00F45344"/>
    <w:rsid w:val="00F45767"/>
    <w:rsid w:val="00F457C5"/>
    <w:rsid w:val="00F4581A"/>
    <w:rsid w:val="00F458D5"/>
    <w:rsid w:val="00F45A0E"/>
    <w:rsid w:val="00F45B50"/>
    <w:rsid w:val="00F45FE9"/>
    <w:rsid w:val="00F460BD"/>
    <w:rsid w:val="00F4617D"/>
    <w:rsid w:val="00F46295"/>
    <w:rsid w:val="00F46622"/>
    <w:rsid w:val="00F46F5C"/>
    <w:rsid w:val="00F46FC7"/>
    <w:rsid w:val="00F47420"/>
    <w:rsid w:val="00F47D94"/>
    <w:rsid w:val="00F5013F"/>
    <w:rsid w:val="00F50153"/>
    <w:rsid w:val="00F504C9"/>
    <w:rsid w:val="00F50797"/>
    <w:rsid w:val="00F50C41"/>
    <w:rsid w:val="00F513D4"/>
    <w:rsid w:val="00F516A7"/>
    <w:rsid w:val="00F51D24"/>
    <w:rsid w:val="00F51F8F"/>
    <w:rsid w:val="00F5233C"/>
    <w:rsid w:val="00F52BB8"/>
    <w:rsid w:val="00F52EA4"/>
    <w:rsid w:val="00F52F8E"/>
    <w:rsid w:val="00F53273"/>
    <w:rsid w:val="00F5377C"/>
    <w:rsid w:val="00F5390F"/>
    <w:rsid w:val="00F53D53"/>
    <w:rsid w:val="00F5415A"/>
    <w:rsid w:val="00F545EC"/>
    <w:rsid w:val="00F54650"/>
    <w:rsid w:val="00F548ED"/>
    <w:rsid w:val="00F54C8E"/>
    <w:rsid w:val="00F5600F"/>
    <w:rsid w:val="00F561F2"/>
    <w:rsid w:val="00F5650D"/>
    <w:rsid w:val="00F5669A"/>
    <w:rsid w:val="00F56A16"/>
    <w:rsid w:val="00F56C2C"/>
    <w:rsid w:val="00F56E6A"/>
    <w:rsid w:val="00F56F9D"/>
    <w:rsid w:val="00F57426"/>
    <w:rsid w:val="00F5745A"/>
    <w:rsid w:val="00F575B5"/>
    <w:rsid w:val="00F57A03"/>
    <w:rsid w:val="00F57BF6"/>
    <w:rsid w:val="00F57D10"/>
    <w:rsid w:val="00F57F27"/>
    <w:rsid w:val="00F60146"/>
    <w:rsid w:val="00F601C0"/>
    <w:rsid w:val="00F605AF"/>
    <w:rsid w:val="00F606AA"/>
    <w:rsid w:val="00F6071C"/>
    <w:rsid w:val="00F607E1"/>
    <w:rsid w:val="00F6087C"/>
    <w:rsid w:val="00F60B15"/>
    <w:rsid w:val="00F60F16"/>
    <w:rsid w:val="00F6183B"/>
    <w:rsid w:val="00F61A2E"/>
    <w:rsid w:val="00F61B24"/>
    <w:rsid w:val="00F61DCF"/>
    <w:rsid w:val="00F61F68"/>
    <w:rsid w:val="00F62075"/>
    <w:rsid w:val="00F620EE"/>
    <w:rsid w:val="00F62124"/>
    <w:rsid w:val="00F6230F"/>
    <w:rsid w:val="00F623E9"/>
    <w:rsid w:val="00F625ED"/>
    <w:rsid w:val="00F6268B"/>
    <w:rsid w:val="00F62915"/>
    <w:rsid w:val="00F62DE0"/>
    <w:rsid w:val="00F62F4E"/>
    <w:rsid w:val="00F63231"/>
    <w:rsid w:val="00F63491"/>
    <w:rsid w:val="00F63B68"/>
    <w:rsid w:val="00F63D18"/>
    <w:rsid w:val="00F63DFD"/>
    <w:rsid w:val="00F63FAB"/>
    <w:rsid w:val="00F6417E"/>
    <w:rsid w:val="00F64257"/>
    <w:rsid w:val="00F64551"/>
    <w:rsid w:val="00F64C3C"/>
    <w:rsid w:val="00F64CD2"/>
    <w:rsid w:val="00F64DE8"/>
    <w:rsid w:val="00F65224"/>
    <w:rsid w:val="00F65819"/>
    <w:rsid w:val="00F65B88"/>
    <w:rsid w:val="00F65CD6"/>
    <w:rsid w:val="00F66308"/>
    <w:rsid w:val="00F6656F"/>
    <w:rsid w:val="00F66C0A"/>
    <w:rsid w:val="00F6708F"/>
    <w:rsid w:val="00F67162"/>
    <w:rsid w:val="00F67615"/>
    <w:rsid w:val="00F67850"/>
    <w:rsid w:val="00F678B9"/>
    <w:rsid w:val="00F67FCA"/>
    <w:rsid w:val="00F70303"/>
    <w:rsid w:val="00F703E0"/>
    <w:rsid w:val="00F709D2"/>
    <w:rsid w:val="00F70F12"/>
    <w:rsid w:val="00F70F4B"/>
    <w:rsid w:val="00F71251"/>
    <w:rsid w:val="00F71386"/>
    <w:rsid w:val="00F713DA"/>
    <w:rsid w:val="00F71629"/>
    <w:rsid w:val="00F7187E"/>
    <w:rsid w:val="00F71D24"/>
    <w:rsid w:val="00F7212E"/>
    <w:rsid w:val="00F722CD"/>
    <w:rsid w:val="00F726DE"/>
    <w:rsid w:val="00F7272C"/>
    <w:rsid w:val="00F7275D"/>
    <w:rsid w:val="00F728D7"/>
    <w:rsid w:val="00F72953"/>
    <w:rsid w:val="00F72AB5"/>
    <w:rsid w:val="00F74A41"/>
    <w:rsid w:val="00F74AF0"/>
    <w:rsid w:val="00F74CBF"/>
    <w:rsid w:val="00F7530D"/>
    <w:rsid w:val="00F75A7A"/>
    <w:rsid w:val="00F75CE6"/>
    <w:rsid w:val="00F7610B"/>
    <w:rsid w:val="00F76145"/>
    <w:rsid w:val="00F76C79"/>
    <w:rsid w:val="00F76FE2"/>
    <w:rsid w:val="00F77264"/>
    <w:rsid w:val="00F774E1"/>
    <w:rsid w:val="00F776C9"/>
    <w:rsid w:val="00F778F3"/>
    <w:rsid w:val="00F77B4F"/>
    <w:rsid w:val="00F77D96"/>
    <w:rsid w:val="00F80227"/>
    <w:rsid w:val="00F802B1"/>
    <w:rsid w:val="00F803C8"/>
    <w:rsid w:val="00F80ADD"/>
    <w:rsid w:val="00F8102A"/>
    <w:rsid w:val="00F812B2"/>
    <w:rsid w:val="00F816C6"/>
    <w:rsid w:val="00F8183F"/>
    <w:rsid w:val="00F818B3"/>
    <w:rsid w:val="00F81A2E"/>
    <w:rsid w:val="00F81A87"/>
    <w:rsid w:val="00F81BAF"/>
    <w:rsid w:val="00F81CF4"/>
    <w:rsid w:val="00F81D90"/>
    <w:rsid w:val="00F81EB2"/>
    <w:rsid w:val="00F81EB4"/>
    <w:rsid w:val="00F81EEA"/>
    <w:rsid w:val="00F8253E"/>
    <w:rsid w:val="00F82C9A"/>
    <w:rsid w:val="00F83310"/>
    <w:rsid w:val="00F83414"/>
    <w:rsid w:val="00F8348A"/>
    <w:rsid w:val="00F838FE"/>
    <w:rsid w:val="00F83E51"/>
    <w:rsid w:val="00F8407D"/>
    <w:rsid w:val="00F842AF"/>
    <w:rsid w:val="00F8480F"/>
    <w:rsid w:val="00F84956"/>
    <w:rsid w:val="00F84E02"/>
    <w:rsid w:val="00F84F24"/>
    <w:rsid w:val="00F8504B"/>
    <w:rsid w:val="00F85381"/>
    <w:rsid w:val="00F8540D"/>
    <w:rsid w:val="00F855EC"/>
    <w:rsid w:val="00F85B61"/>
    <w:rsid w:val="00F85F3D"/>
    <w:rsid w:val="00F85F5B"/>
    <w:rsid w:val="00F861DE"/>
    <w:rsid w:val="00F862FA"/>
    <w:rsid w:val="00F86497"/>
    <w:rsid w:val="00F86570"/>
    <w:rsid w:val="00F8717C"/>
    <w:rsid w:val="00F87233"/>
    <w:rsid w:val="00F87672"/>
    <w:rsid w:val="00F87887"/>
    <w:rsid w:val="00F8797B"/>
    <w:rsid w:val="00F87B7D"/>
    <w:rsid w:val="00F904CC"/>
    <w:rsid w:val="00F91C6E"/>
    <w:rsid w:val="00F927E0"/>
    <w:rsid w:val="00F9294E"/>
    <w:rsid w:val="00F92A41"/>
    <w:rsid w:val="00F92B4E"/>
    <w:rsid w:val="00F92D8E"/>
    <w:rsid w:val="00F93071"/>
    <w:rsid w:val="00F93468"/>
    <w:rsid w:val="00F937DE"/>
    <w:rsid w:val="00F939BA"/>
    <w:rsid w:val="00F93C0B"/>
    <w:rsid w:val="00F93CDE"/>
    <w:rsid w:val="00F93EF6"/>
    <w:rsid w:val="00F94023"/>
    <w:rsid w:val="00F94797"/>
    <w:rsid w:val="00F948F0"/>
    <w:rsid w:val="00F94A90"/>
    <w:rsid w:val="00F94B1C"/>
    <w:rsid w:val="00F94C84"/>
    <w:rsid w:val="00F94CB3"/>
    <w:rsid w:val="00F94D06"/>
    <w:rsid w:val="00F957D6"/>
    <w:rsid w:val="00F95800"/>
    <w:rsid w:val="00F95C35"/>
    <w:rsid w:val="00F95EDB"/>
    <w:rsid w:val="00F96A42"/>
    <w:rsid w:val="00F971DA"/>
    <w:rsid w:val="00F97BBF"/>
    <w:rsid w:val="00F97FFE"/>
    <w:rsid w:val="00FA03BB"/>
    <w:rsid w:val="00FA0B72"/>
    <w:rsid w:val="00FA0DAF"/>
    <w:rsid w:val="00FA0DF0"/>
    <w:rsid w:val="00FA1972"/>
    <w:rsid w:val="00FA2333"/>
    <w:rsid w:val="00FA249A"/>
    <w:rsid w:val="00FA2C3C"/>
    <w:rsid w:val="00FA3187"/>
    <w:rsid w:val="00FA370D"/>
    <w:rsid w:val="00FA386C"/>
    <w:rsid w:val="00FA3DC9"/>
    <w:rsid w:val="00FA41FE"/>
    <w:rsid w:val="00FA48A6"/>
    <w:rsid w:val="00FA525B"/>
    <w:rsid w:val="00FA52EE"/>
    <w:rsid w:val="00FA54FE"/>
    <w:rsid w:val="00FA59C6"/>
    <w:rsid w:val="00FA5F7F"/>
    <w:rsid w:val="00FA6024"/>
    <w:rsid w:val="00FA602B"/>
    <w:rsid w:val="00FA6199"/>
    <w:rsid w:val="00FA61D5"/>
    <w:rsid w:val="00FA6A8B"/>
    <w:rsid w:val="00FA6A94"/>
    <w:rsid w:val="00FA6F5A"/>
    <w:rsid w:val="00FA7033"/>
    <w:rsid w:val="00FA715B"/>
    <w:rsid w:val="00FA730C"/>
    <w:rsid w:val="00FA7390"/>
    <w:rsid w:val="00FA73A0"/>
    <w:rsid w:val="00FA74AF"/>
    <w:rsid w:val="00FA75DE"/>
    <w:rsid w:val="00FA7711"/>
    <w:rsid w:val="00FA7A19"/>
    <w:rsid w:val="00FA7A87"/>
    <w:rsid w:val="00FA7D19"/>
    <w:rsid w:val="00FB0241"/>
    <w:rsid w:val="00FB07D9"/>
    <w:rsid w:val="00FB09F6"/>
    <w:rsid w:val="00FB0EE0"/>
    <w:rsid w:val="00FB1140"/>
    <w:rsid w:val="00FB1572"/>
    <w:rsid w:val="00FB1DA8"/>
    <w:rsid w:val="00FB1EAE"/>
    <w:rsid w:val="00FB1EF0"/>
    <w:rsid w:val="00FB28AA"/>
    <w:rsid w:val="00FB2DEB"/>
    <w:rsid w:val="00FB36B2"/>
    <w:rsid w:val="00FB36B3"/>
    <w:rsid w:val="00FB3727"/>
    <w:rsid w:val="00FB3DE2"/>
    <w:rsid w:val="00FB403D"/>
    <w:rsid w:val="00FB420A"/>
    <w:rsid w:val="00FB46BB"/>
    <w:rsid w:val="00FB478C"/>
    <w:rsid w:val="00FB492D"/>
    <w:rsid w:val="00FB4A07"/>
    <w:rsid w:val="00FB4B43"/>
    <w:rsid w:val="00FB5479"/>
    <w:rsid w:val="00FB54C3"/>
    <w:rsid w:val="00FB57B2"/>
    <w:rsid w:val="00FB595C"/>
    <w:rsid w:val="00FB5AD4"/>
    <w:rsid w:val="00FB5BAB"/>
    <w:rsid w:val="00FB620E"/>
    <w:rsid w:val="00FB6212"/>
    <w:rsid w:val="00FB6920"/>
    <w:rsid w:val="00FB6D34"/>
    <w:rsid w:val="00FB6EB0"/>
    <w:rsid w:val="00FB718A"/>
    <w:rsid w:val="00FB72CF"/>
    <w:rsid w:val="00FB737D"/>
    <w:rsid w:val="00FB73D0"/>
    <w:rsid w:val="00FC0267"/>
    <w:rsid w:val="00FC0437"/>
    <w:rsid w:val="00FC04B5"/>
    <w:rsid w:val="00FC06CF"/>
    <w:rsid w:val="00FC098A"/>
    <w:rsid w:val="00FC18AC"/>
    <w:rsid w:val="00FC1E97"/>
    <w:rsid w:val="00FC1F3E"/>
    <w:rsid w:val="00FC2228"/>
    <w:rsid w:val="00FC23D4"/>
    <w:rsid w:val="00FC2804"/>
    <w:rsid w:val="00FC2B6B"/>
    <w:rsid w:val="00FC2E36"/>
    <w:rsid w:val="00FC2F71"/>
    <w:rsid w:val="00FC2FA0"/>
    <w:rsid w:val="00FC3308"/>
    <w:rsid w:val="00FC33CD"/>
    <w:rsid w:val="00FC383A"/>
    <w:rsid w:val="00FC3FE6"/>
    <w:rsid w:val="00FC40EA"/>
    <w:rsid w:val="00FC4193"/>
    <w:rsid w:val="00FC46E0"/>
    <w:rsid w:val="00FC49E9"/>
    <w:rsid w:val="00FC4CC6"/>
    <w:rsid w:val="00FC4E6C"/>
    <w:rsid w:val="00FC5284"/>
    <w:rsid w:val="00FC5840"/>
    <w:rsid w:val="00FC5AA9"/>
    <w:rsid w:val="00FC5FC8"/>
    <w:rsid w:val="00FC6948"/>
    <w:rsid w:val="00FC6B3F"/>
    <w:rsid w:val="00FC6C3D"/>
    <w:rsid w:val="00FC6CCF"/>
    <w:rsid w:val="00FC6F93"/>
    <w:rsid w:val="00FC7079"/>
    <w:rsid w:val="00FC76A9"/>
    <w:rsid w:val="00FC79DB"/>
    <w:rsid w:val="00FC7A7F"/>
    <w:rsid w:val="00FC7F92"/>
    <w:rsid w:val="00FD029C"/>
    <w:rsid w:val="00FD0973"/>
    <w:rsid w:val="00FD0F45"/>
    <w:rsid w:val="00FD12F2"/>
    <w:rsid w:val="00FD1534"/>
    <w:rsid w:val="00FD1D6C"/>
    <w:rsid w:val="00FD1E4E"/>
    <w:rsid w:val="00FD27F4"/>
    <w:rsid w:val="00FD28E2"/>
    <w:rsid w:val="00FD381B"/>
    <w:rsid w:val="00FD389C"/>
    <w:rsid w:val="00FD3C4B"/>
    <w:rsid w:val="00FD3D07"/>
    <w:rsid w:val="00FD404E"/>
    <w:rsid w:val="00FD4155"/>
    <w:rsid w:val="00FD44FD"/>
    <w:rsid w:val="00FD45B0"/>
    <w:rsid w:val="00FD4B0A"/>
    <w:rsid w:val="00FD4B34"/>
    <w:rsid w:val="00FD4D32"/>
    <w:rsid w:val="00FD4D62"/>
    <w:rsid w:val="00FD5566"/>
    <w:rsid w:val="00FD5598"/>
    <w:rsid w:val="00FD57B3"/>
    <w:rsid w:val="00FD5AFB"/>
    <w:rsid w:val="00FD5B15"/>
    <w:rsid w:val="00FD5E78"/>
    <w:rsid w:val="00FD62C5"/>
    <w:rsid w:val="00FD648B"/>
    <w:rsid w:val="00FD6976"/>
    <w:rsid w:val="00FD6D7E"/>
    <w:rsid w:val="00FD6DDA"/>
    <w:rsid w:val="00FD713C"/>
    <w:rsid w:val="00FD72EA"/>
    <w:rsid w:val="00FD7542"/>
    <w:rsid w:val="00FD7A0E"/>
    <w:rsid w:val="00FE000F"/>
    <w:rsid w:val="00FE0020"/>
    <w:rsid w:val="00FE034E"/>
    <w:rsid w:val="00FE09A4"/>
    <w:rsid w:val="00FE0C34"/>
    <w:rsid w:val="00FE0EAA"/>
    <w:rsid w:val="00FE14F9"/>
    <w:rsid w:val="00FE1675"/>
    <w:rsid w:val="00FE16BA"/>
    <w:rsid w:val="00FE1B62"/>
    <w:rsid w:val="00FE1B69"/>
    <w:rsid w:val="00FE1F0C"/>
    <w:rsid w:val="00FE20B1"/>
    <w:rsid w:val="00FE2632"/>
    <w:rsid w:val="00FE268C"/>
    <w:rsid w:val="00FE29A7"/>
    <w:rsid w:val="00FE2E0B"/>
    <w:rsid w:val="00FE3187"/>
    <w:rsid w:val="00FE33F6"/>
    <w:rsid w:val="00FE3429"/>
    <w:rsid w:val="00FE3CC6"/>
    <w:rsid w:val="00FE444A"/>
    <w:rsid w:val="00FE45C7"/>
    <w:rsid w:val="00FE49E3"/>
    <w:rsid w:val="00FE4A5B"/>
    <w:rsid w:val="00FE4CB7"/>
    <w:rsid w:val="00FE559A"/>
    <w:rsid w:val="00FE61AB"/>
    <w:rsid w:val="00FE61B7"/>
    <w:rsid w:val="00FE62A6"/>
    <w:rsid w:val="00FE647D"/>
    <w:rsid w:val="00FE76E4"/>
    <w:rsid w:val="00FE7B14"/>
    <w:rsid w:val="00FE7DE5"/>
    <w:rsid w:val="00FF01D2"/>
    <w:rsid w:val="00FF0228"/>
    <w:rsid w:val="00FF0A0B"/>
    <w:rsid w:val="00FF0C86"/>
    <w:rsid w:val="00FF12F1"/>
    <w:rsid w:val="00FF1491"/>
    <w:rsid w:val="00FF14F8"/>
    <w:rsid w:val="00FF1647"/>
    <w:rsid w:val="00FF1AE0"/>
    <w:rsid w:val="00FF1EA9"/>
    <w:rsid w:val="00FF2EAB"/>
    <w:rsid w:val="00FF3275"/>
    <w:rsid w:val="00FF334A"/>
    <w:rsid w:val="00FF35DF"/>
    <w:rsid w:val="00FF3799"/>
    <w:rsid w:val="00FF38A7"/>
    <w:rsid w:val="00FF3992"/>
    <w:rsid w:val="00FF3BC6"/>
    <w:rsid w:val="00FF3BCF"/>
    <w:rsid w:val="00FF3D04"/>
    <w:rsid w:val="00FF3E2A"/>
    <w:rsid w:val="00FF4780"/>
    <w:rsid w:val="00FF479F"/>
    <w:rsid w:val="00FF4A04"/>
    <w:rsid w:val="00FF51F3"/>
    <w:rsid w:val="00FF54A1"/>
    <w:rsid w:val="00FF6256"/>
    <w:rsid w:val="00FF629A"/>
    <w:rsid w:val="00FF644A"/>
    <w:rsid w:val="00FF68DA"/>
    <w:rsid w:val="00FF694A"/>
    <w:rsid w:val="00FF6A54"/>
    <w:rsid w:val="00FF6C28"/>
    <w:rsid w:val="00FF7477"/>
    <w:rsid w:val="00FF75E4"/>
    <w:rsid w:val="00FF7869"/>
    <w:rsid w:val="00FF78A9"/>
    <w:rsid w:val="00FF7BD8"/>
    <w:rsid w:val="00FF7C71"/>
    <w:rsid w:val="00FF7C81"/>
    <w:rsid w:val="03784026"/>
    <w:rsid w:val="06498897"/>
    <w:rsid w:val="0CF386AB"/>
    <w:rsid w:val="13BE798F"/>
    <w:rsid w:val="1E62D1BB"/>
    <w:rsid w:val="299FD51E"/>
    <w:rsid w:val="35353527"/>
    <w:rsid w:val="39577C66"/>
    <w:rsid w:val="3BE0A9A1"/>
    <w:rsid w:val="3E2AED89"/>
    <w:rsid w:val="446E934C"/>
    <w:rsid w:val="4776EB83"/>
    <w:rsid w:val="49A1E796"/>
    <w:rsid w:val="4C0681D0"/>
    <w:rsid w:val="4FE4CF3A"/>
    <w:rsid w:val="5BCE9330"/>
    <w:rsid w:val="6112EF80"/>
    <w:rsid w:val="7387D6A6"/>
    <w:rsid w:val="79842DEB"/>
    <w:rsid w:val="7BB41143"/>
    <w:rsid w:val="7E3CE31A"/>
    <w:rsid w:val="7EA4C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sdn.microsoft.com/mshelp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1E7AE0"/>
  <w15:docId w15:val="{D5401402-7156-4BD1-9D33-450FE90D3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92105A"/>
    <w:pPr>
      <w:spacing w:before="120" w:after="120"/>
      <w:jc w:val="both"/>
    </w:pPr>
    <w:rPr>
      <w:rFonts w:ascii="Tahoma" w:hAnsi="Tahoma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92105A"/>
    <w:pPr>
      <w:keepNext/>
      <w:numPr>
        <w:numId w:val="1"/>
      </w:numPr>
      <w:outlineLvl w:val="0"/>
    </w:pPr>
    <w:rPr>
      <w:rFonts w:cs="Arial"/>
      <w:bCs/>
      <w:color w:val="80BC48" w:themeColor="accent1"/>
      <w:w w:val="85"/>
      <w:kern w:val="32"/>
      <w:sz w:val="48"/>
      <w:szCs w:val="48"/>
    </w:rPr>
  </w:style>
  <w:style w:type="paragraph" w:styleId="2">
    <w:name w:val="heading 2"/>
    <w:basedOn w:val="a0"/>
    <w:next w:val="a0"/>
    <w:link w:val="20"/>
    <w:uiPriority w:val="9"/>
    <w:qFormat/>
    <w:rsid w:val="0092105A"/>
    <w:pPr>
      <w:keepNext/>
      <w:numPr>
        <w:ilvl w:val="1"/>
        <w:numId w:val="1"/>
      </w:numPr>
      <w:spacing w:before="240" w:after="240"/>
      <w:outlineLvl w:val="1"/>
    </w:pPr>
    <w:rPr>
      <w:rFonts w:cs="Arial"/>
      <w:bCs/>
      <w:iCs/>
      <w:color w:val="80BC48" w:themeColor="accent1"/>
      <w:w w:val="85"/>
      <w:sz w:val="32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92105A"/>
    <w:pPr>
      <w:keepNext/>
      <w:numPr>
        <w:ilvl w:val="2"/>
        <w:numId w:val="1"/>
      </w:numPr>
      <w:tabs>
        <w:tab w:val="clear" w:pos="1288"/>
        <w:tab w:val="num" w:pos="1582"/>
      </w:tabs>
      <w:spacing w:before="240" w:after="240"/>
      <w:ind w:left="1366"/>
      <w:outlineLvl w:val="2"/>
    </w:pPr>
    <w:rPr>
      <w:rFonts w:cs="Arial"/>
      <w:bCs/>
      <w:color w:val="80BC48" w:themeColor="accent1"/>
      <w:w w:val="85"/>
      <w:sz w:val="32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92105A"/>
    <w:pPr>
      <w:keepNext/>
      <w:spacing w:before="240" w:after="240"/>
      <w:ind w:left="1339" w:hanging="471"/>
      <w:outlineLvl w:val="3"/>
    </w:pPr>
    <w:rPr>
      <w:color w:val="80BC48" w:themeColor="accent1"/>
      <w:w w:val="85"/>
      <w:sz w:val="26"/>
    </w:rPr>
  </w:style>
  <w:style w:type="paragraph" w:styleId="5">
    <w:name w:val="heading 5"/>
    <w:basedOn w:val="4"/>
    <w:next w:val="a"/>
    <w:link w:val="50"/>
    <w:uiPriority w:val="9"/>
    <w:qFormat/>
    <w:rsid w:val="00031E3F"/>
    <w:pPr>
      <w:numPr>
        <w:ilvl w:val="4"/>
      </w:numPr>
      <w:ind w:left="1339" w:hanging="471"/>
      <w:outlineLvl w:val="4"/>
    </w:pPr>
  </w:style>
  <w:style w:type="paragraph" w:styleId="6">
    <w:name w:val="heading 6"/>
    <w:basedOn w:val="a"/>
    <w:next w:val="a0"/>
    <w:link w:val="60"/>
    <w:uiPriority w:val="9"/>
    <w:unhideWhenUsed/>
    <w:qFormat/>
    <w:rsid w:val="00996D4F"/>
    <w:pPr>
      <w:keepNext/>
      <w:keepLines/>
      <w:spacing w:before="200" w:after="0"/>
      <w:jc w:val="left"/>
      <w:outlineLvl w:val="5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7">
    <w:name w:val="heading 7"/>
    <w:basedOn w:val="a"/>
    <w:next w:val="a0"/>
    <w:link w:val="70"/>
    <w:uiPriority w:val="9"/>
    <w:unhideWhenUsed/>
    <w:qFormat/>
    <w:rsid w:val="00996D4F"/>
    <w:pPr>
      <w:keepNext/>
      <w:keepLines/>
      <w:spacing w:before="200" w:after="0"/>
      <w:jc w:val="left"/>
      <w:outlineLvl w:val="6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8">
    <w:name w:val="heading 8"/>
    <w:basedOn w:val="a"/>
    <w:next w:val="a0"/>
    <w:link w:val="80"/>
    <w:uiPriority w:val="9"/>
    <w:unhideWhenUsed/>
    <w:qFormat/>
    <w:rsid w:val="00996D4F"/>
    <w:pPr>
      <w:keepNext/>
      <w:keepLines/>
      <w:spacing w:before="200" w:after="0"/>
      <w:jc w:val="left"/>
      <w:outlineLvl w:val="7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paragraph" w:styleId="9">
    <w:name w:val="heading 9"/>
    <w:basedOn w:val="a"/>
    <w:next w:val="a0"/>
    <w:link w:val="90"/>
    <w:uiPriority w:val="9"/>
    <w:unhideWhenUsed/>
    <w:qFormat/>
    <w:rsid w:val="00996D4F"/>
    <w:pPr>
      <w:keepNext/>
      <w:keepLines/>
      <w:spacing w:before="200" w:after="0"/>
      <w:jc w:val="left"/>
      <w:outlineLvl w:val="8"/>
    </w:pPr>
    <w:rPr>
      <w:rFonts w:asciiTheme="majorHAnsi" w:eastAsiaTheme="majorEastAsia" w:hAnsiTheme="majorHAnsi" w:cstheme="majorBidi"/>
      <w:color w:val="80BC48" w:themeColor="accent1"/>
      <w:sz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B047A9"/>
    <w:pPr>
      <w:pBdr>
        <w:bottom w:val="single" w:sz="4" w:space="1" w:color="auto"/>
      </w:pBdr>
      <w:tabs>
        <w:tab w:val="right" w:pos="9639"/>
      </w:tabs>
    </w:pPr>
    <w:rPr>
      <w:color w:val="7F7F7F"/>
      <w:sz w:val="16"/>
    </w:rPr>
  </w:style>
  <w:style w:type="paragraph" w:styleId="a5">
    <w:name w:val="footer"/>
    <w:basedOn w:val="a"/>
    <w:link w:val="a6"/>
    <w:uiPriority w:val="99"/>
    <w:rsid w:val="00B047A9"/>
    <w:pPr>
      <w:pBdr>
        <w:top w:val="single" w:sz="4" w:space="1" w:color="auto"/>
      </w:pBdr>
      <w:tabs>
        <w:tab w:val="right" w:pos="9639"/>
      </w:tabs>
    </w:pPr>
    <w:rPr>
      <w:color w:val="7F7F7F"/>
      <w:sz w:val="16"/>
    </w:rPr>
  </w:style>
  <w:style w:type="character" w:styleId="a7">
    <w:name w:val="page number"/>
    <w:basedOn w:val="a1"/>
    <w:rsid w:val="00E16C80"/>
  </w:style>
  <w:style w:type="character" w:styleId="a8">
    <w:name w:val="Hyperlink"/>
    <w:uiPriority w:val="99"/>
    <w:rsid w:val="00D54CAE"/>
    <w:rPr>
      <w:color w:val="B5CE4A" w:themeColor="accent2"/>
      <w:u w:val="single"/>
    </w:rPr>
  </w:style>
  <w:style w:type="paragraph" w:styleId="41">
    <w:name w:val="toc 4"/>
    <w:basedOn w:val="a0"/>
    <w:next w:val="a0"/>
    <w:autoRedefine/>
    <w:uiPriority w:val="39"/>
    <w:rsid w:val="00ED41AC"/>
    <w:pPr>
      <w:tabs>
        <w:tab w:val="left" w:pos="2160"/>
        <w:tab w:val="right" w:leader="dot" w:pos="9627"/>
      </w:tabs>
      <w:ind w:left="1276"/>
    </w:pPr>
  </w:style>
  <w:style w:type="paragraph" w:customStyle="1" w:styleId="a9">
    <w:name w:val="Название документа"/>
    <w:basedOn w:val="1"/>
    <w:rsid w:val="006E795E"/>
    <w:pPr>
      <w:numPr>
        <w:numId w:val="0"/>
      </w:numPr>
      <w:jc w:val="center"/>
      <w:outlineLvl w:val="9"/>
    </w:pPr>
    <w:rPr>
      <w:w w:val="80"/>
      <w:sz w:val="72"/>
      <w:szCs w:val="72"/>
    </w:rPr>
  </w:style>
  <w:style w:type="paragraph" w:customStyle="1" w:styleId="aa">
    <w:name w:val="Рисунок"/>
    <w:basedOn w:val="a"/>
    <w:next w:val="ab"/>
    <w:rsid w:val="008735E5"/>
    <w:pPr>
      <w:keepNext/>
      <w:jc w:val="center"/>
    </w:pPr>
  </w:style>
  <w:style w:type="paragraph" w:styleId="ac">
    <w:name w:val="TOC Heading"/>
    <w:basedOn w:val="1"/>
    <w:next w:val="a"/>
    <w:uiPriority w:val="39"/>
    <w:qFormat/>
    <w:rsid w:val="005D1029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w w:val="100"/>
      <w:kern w:val="0"/>
      <w:sz w:val="28"/>
      <w:szCs w:val="28"/>
      <w:lang w:eastAsia="en-US"/>
    </w:rPr>
  </w:style>
  <w:style w:type="paragraph" w:customStyle="1" w:styleId="ad">
    <w:name w:val="Исходный код"/>
    <w:basedOn w:val="a0"/>
    <w:rsid w:val="00E16C80"/>
    <w:pPr>
      <w:shd w:val="clear" w:color="auto" w:fill="F3F3F3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</w:tabs>
      <w:spacing w:before="0" w:after="0"/>
      <w:ind w:firstLine="284"/>
    </w:pPr>
    <w:rPr>
      <w:rFonts w:ascii="Courier New" w:hAnsi="Courier New"/>
    </w:rPr>
  </w:style>
  <w:style w:type="table" w:styleId="ae">
    <w:name w:val="Table Grid"/>
    <w:basedOn w:val="a2"/>
    <w:uiPriority w:val="39"/>
    <w:rsid w:val="005F4751"/>
    <w:pPr>
      <w:spacing w:before="100" w:beforeAutospacing="1" w:after="100" w:afterAutospacing="1"/>
    </w:pPr>
    <w:rPr>
      <w:rFonts w:ascii="Arial" w:hAnsi="Arial"/>
    </w:rPr>
    <w:tblPr>
      <w:tblStyleRowBandSize w:val="1"/>
      <w:tblStyleColBandSize w:val="1"/>
      <w:jc w:val="right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left w:w="57" w:type="dxa"/>
        <w:right w:w="57" w:type="dxa"/>
      </w:tblCellMar>
    </w:tblPr>
    <w:trPr>
      <w:jc w:val="right"/>
    </w:trPr>
    <w:tcPr>
      <w:shd w:val="clear" w:color="auto" w:fill="82B527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Autospacing="1" w:afterLines="0" w:afterAutospacing="1" w:line="240" w:lineRule="auto"/>
        <w:ind w:leftChars="0" w:left="0" w:rightChars="0" w:right="0" w:firstLineChars="0" w:firstLine="0"/>
        <w:contextualSpacing/>
        <w:jc w:val="center"/>
        <w:outlineLvl w:val="9"/>
      </w:pPr>
      <w:rPr>
        <w:rFonts w:ascii="Arial" w:hAnsi="Arial"/>
        <w:b/>
        <w:color w:val="FFFFFF"/>
        <w:sz w:val="20"/>
      </w:rPr>
      <w:tblPr/>
      <w:tcPr>
        <w:shd w:val="clear" w:color="auto" w:fill="82B527"/>
      </w:tcPr>
    </w:tblStylePr>
    <w:tblStylePr w:type="firstCol">
      <w:tblPr/>
      <w:tcPr>
        <w:shd w:val="clear" w:color="auto" w:fill="D9D9D9"/>
      </w:tcPr>
    </w:tblStylePr>
    <w:tblStylePr w:type="band1Horz">
      <w:pPr>
        <w:wordWrap/>
        <w:spacing w:beforeLines="0" w:beforeAutospacing="1" w:afterLines="0" w:afterAutospacing="1" w:line="240" w:lineRule="auto"/>
      </w:pPr>
      <w:rPr>
        <w:rFonts w:ascii="Arial" w:hAnsi="Arial"/>
        <w:sz w:val="22"/>
      </w:rPr>
      <w:tblPr/>
      <w:tcPr>
        <w:shd w:val="clear" w:color="auto" w:fill="E6E6E6"/>
      </w:tcPr>
    </w:tblStylePr>
    <w:tblStylePr w:type="band2Horz">
      <w:pPr>
        <w:wordWrap/>
        <w:spacing w:beforeLines="0" w:beforeAutospacing="1" w:afterLines="0" w:afterAutospacing="1" w:line="240" w:lineRule="auto"/>
      </w:pPr>
      <w:tblPr/>
      <w:tcPr>
        <w:shd w:val="clear" w:color="auto" w:fill="F3F3F3"/>
      </w:tcPr>
    </w:tblStylePr>
  </w:style>
  <w:style w:type="paragraph" w:styleId="af">
    <w:name w:val="Normal (Web)"/>
    <w:basedOn w:val="a"/>
    <w:uiPriority w:val="99"/>
    <w:rsid w:val="00491781"/>
    <w:rPr>
      <w:szCs w:val="20"/>
    </w:rPr>
  </w:style>
  <w:style w:type="paragraph" w:styleId="11">
    <w:name w:val="toc 1"/>
    <w:basedOn w:val="a0"/>
    <w:next w:val="a0"/>
    <w:autoRedefine/>
    <w:uiPriority w:val="39"/>
    <w:rsid w:val="004134E9"/>
    <w:pPr>
      <w:tabs>
        <w:tab w:val="left" w:pos="360"/>
        <w:tab w:val="right" w:leader="dot" w:pos="9627"/>
      </w:tabs>
    </w:pPr>
    <w:rPr>
      <w:b/>
      <w:noProof/>
      <w:szCs w:val="72"/>
    </w:rPr>
  </w:style>
  <w:style w:type="paragraph" w:styleId="21">
    <w:name w:val="toc 2"/>
    <w:basedOn w:val="a0"/>
    <w:next w:val="a0"/>
    <w:autoRedefine/>
    <w:uiPriority w:val="39"/>
    <w:rsid w:val="00ED41AC"/>
    <w:pPr>
      <w:tabs>
        <w:tab w:val="left" w:pos="900"/>
        <w:tab w:val="right" w:leader="dot" w:pos="9627"/>
      </w:tabs>
      <w:ind w:left="425"/>
    </w:pPr>
  </w:style>
  <w:style w:type="paragraph" w:styleId="31">
    <w:name w:val="toc 3"/>
    <w:basedOn w:val="a0"/>
    <w:next w:val="a0"/>
    <w:autoRedefine/>
    <w:uiPriority w:val="39"/>
    <w:rsid w:val="001A4F39"/>
    <w:pPr>
      <w:tabs>
        <w:tab w:val="left" w:pos="1620"/>
        <w:tab w:val="right" w:leader="dot" w:pos="9627"/>
      </w:tabs>
      <w:ind w:left="851"/>
    </w:pPr>
  </w:style>
  <w:style w:type="paragraph" w:styleId="a0">
    <w:name w:val="Body Text"/>
    <w:basedOn w:val="a"/>
    <w:link w:val="af0"/>
    <w:qFormat/>
    <w:rsid w:val="002A015C"/>
  </w:style>
  <w:style w:type="paragraph" w:customStyle="1" w:styleId="af1">
    <w:name w:val="Примечание"/>
    <w:basedOn w:val="a"/>
    <w:rsid w:val="00E16C80"/>
    <w:rPr>
      <w:b/>
      <w:i/>
    </w:rPr>
  </w:style>
  <w:style w:type="paragraph" w:customStyle="1" w:styleId="af2">
    <w:name w:val="Заголовок содержания"/>
    <w:basedOn w:val="1"/>
    <w:next w:val="a"/>
    <w:rsid w:val="006E795E"/>
    <w:pPr>
      <w:pageBreakBefore/>
      <w:numPr>
        <w:numId w:val="0"/>
      </w:numPr>
      <w:outlineLvl w:val="9"/>
    </w:pPr>
  </w:style>
  <w:style w:type="paragraph" w:styleId="HTML">
    <w:name w:val="HTML Preformatted"/>
    <w:basedOn w:val="a"/>
    <w:link w:val="HTML0"/>
    <w:uiPriority w:val="99"/>
    <w:rsid w:val="005F4C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</w:rPr>
  </w:style>
  <w:style w:type="character" w:customStyle="1" w:styleId="keyword">
    <w:name w:val="keyword"/>
    <w:rsid w:val="005F4C88"/>
    <w:rPr>
      <w:color w:val="0000FF"/>
    </w:rPr>
  </w:style>
  <w:style w:type="character" w:customStyle="1" w:styleId="string">
    <w:name w:val="string"/>
    <w:rsid w:val="001C57B0"/>
    <w:rPr>
      <w:color w:val="007777"/>
    </w:rPr>
  </w:style>
  <w:style w:type="paragraph" w:customStyle="1" w:styleId="value">
    <w:name w:val="value"/>
    <w:basedOn w:val="a"/>
    <w:rsid w:val="00616995"/>
    <w:rPr>
      <w:szCs w:val="20"/>
    </w:rPr>
  </w:style>
  <w:style w:type="character" w:customStyle="1" w:styleId="comment">
    <w:name w:val="comment"/>
    <w:rsid w:val="00FD1D6C"/>
    <w:rPr>
      <w:color w:val="008800"/>
    </w:rPr>
  </w:style>
  <w:style w:type="character" w:styleId="HTML1">
    <w:name w:val="HTML Code"/>
    <w:uiPriority w:val="99"/>
    <w:rsid w:val="00222505"/>
    <w:rPr>
      <w:rFonts w:ascii="Courier New" w:eastAsia="Times New Roman" w:hAnsi="Courier New" w:cs="Courier New" w:hint="default"/>
      <w:color w:val="auto"/>
      <w:sz w:val="20"/>
      <w:szCs w:val="25"/>
    </w:rPr>
  </w:style>
  <w:style w:type="character" w:customStyle="1" w:styleId="glossarydef">
    <w:name w:val="glossarydef"/>
    <w:basedOn w:val="a1"/>
    <w:rsid w:val="0068475D"/>
  </w:style>
  <w:style w:type="paragraph" w:customStyle="1" w:styleId="ab">
    <w:name w:val="Название рисунка"/>
    <w:basedOn w:val="a"/>
    <w:next w:val="a0"/>
    <w:link w:val="af3"/>
    <w:rsid w:val="00E95F67"/>
    <w:pPr>
      <w:jc w:val="center"/>
    </w:pPr>
    <w:rPr>
      <w:b/>
      <w:bCs/>
      <w:szCs w:val="20"/>
    </w:rPr>
  </w:style>
  <w:style w:type="paragraph" w:customStyle="1" w:styleId="af4">
    <w:name w:val="Название таблицы"/>
    <w:basedOn w:val="ab"/>
    <w:next w:val="a0"/>
    <w:link w:val="af5"/>
    <w:qFormat/>
    <w:rsid w:val="0092105A"/>
    <w:pPr>
      <w:keepNext/>
      <w:spacing w:before="100" w:beforeAutospacing="1"/>
      <w:jc w:val="right"/>
    </w:pPr>
    <w:rPr>
      <w:b w:val="0"/>
    </w:rPr>
  </w:style>
  <w:style w:type="character" w:styleId="af6">
    <w:name w:val="annotation reference"/>
    <w:semiHidden/>
    <w:rsid w:val="0068475D"/>
    <w:rPr>
      <w:sz w:val="16"/>
      <w:szCs w:val="16"/>
    </w:rPr>
  </w:style>
  <w:style w:type="paragraph" w:styleId="af7">
    <w:name w:val="annotation text"/>
    <w:basedOn w:val="a"/>
    <w:link w:val="af8"/>
    <w:semiHidden/>
    <w:rsid w:val="0068475D"/>
    <w:rPr>
      <w:szCs w:val="20"/>
    </w:rPr>
  </w:style>
  <w:style w:type="paragraph" w:styleId="af9">
    <w:name w:val="Balloon Text"/>
    <w:basedOn w:val="a"/>
    <w:semiHidden/>
    <w:rsid w:val="0068475D"/>
    <w:rPr>
      <w:rFonts w:cs="Tahoma"/>
      <w:sz w:val="16"/>
      <w:szCs w:val="16"/>
    </w:rPr>
  </w:style>
  <w:style w:type="character" w:customStyle="1" w:styleId="af3">
    <w:name w:val="Название рисунка Знак"/>
    <w:link w:val="ab"/>
    <w:rsid w:val="00E95F67"/>
    <w:rPr>
      <w:rFonts w:ascii="Segoe UI" w:hAnsi="Segoe UI"/>
      <w:b/>
      <w:bCs/>
    </w:rPr>
  </w:style>
  <w:style w:type="paragraph" w:styleId="afa">
    <w:name w:val="Document Map"/>
    <w:basedOn w:val="a"/>
    <w:semiHidden/>
    <w:rsid w:val="00570C5E"/>
    <w:pPr>
      <w:shd w:val="clear" w:color="auto" w:fill="000080"/>
    </w:pPr>
    <w:rPr>
      <w:rFonts w:cs="Tahoma"/>
      <w:szCs w:val="20"/>
    </w:rPr>
  </w:style>
  <w:style w:type="character" w:customStyle="1" w:styleId="af0">
    <w:name w:val="Основной текст Знак"/>
    <w:link w:val="a0"/>
    <w:rsid w:val="002A015C"/>
    <w:rPr>
      <w:rFonts w:ascii="Segoe UI" w:hAnsi="Segoe UI"/>
      <w:szCs w:val="24"/>
    </w:rPr>
  </w:style>
  <w:style w:type="character" w:customStyle="1" w:styleId="20">
    <w:name w:val="Заголовок 2 Знак"/>
    <w:link w:val="2"/>
    <w:uiPriority w:val="9"/>
    <w:rsid w:val="0092105A"/>
    <w:rPr>
      <w:rFonts w:ascii="Tahoma" w:hAnsi="Tahoma" w:cs="Arial"/>
      <w:bCs/>
      <w:iCs/>
      <w:color w:val="80BC48" w:themeColor="accent1"/>
      <w:w w:val="85"/>
      <w:sz w:val="32"/>
      <w:szCs w:val="28"/>
    </w:rPr>
  </w:style>
  <w:style w:type="character" w:customStyle="1" w:styleId="30">
    <w:name w:val="Заголовок 3 Знак"/>
    <w:link w:val="3"/>
    <w:uiPriority w:val="9"/>
    <w:qFormat/>
    <w:rsid w:val="0092105A"/>
    <w:rPr>
      <w:rFonts w:ascii="Tahoma" w:hAnsi="Tahoma" w:cs="Arial"/>
      <w:bCs/>
      <w:color w:val="80BC48" w:themeColor="accent1"/>
      <w:w w:val="85"/>
      <w:sz w:val="32"/>
      <w:szCs w:val="26"/>
    </w:rPr>
  </w:style>
  <w:style w:type="character" w:customStyle="1" w:styleId="10">
    <w:name w:val="Заголовок 1 Знак"/>
    <w:link w:val="1"/>
    <w:uiPriority w:val="9"/>
    <w:rsid w:val="0092105A"/>
    <w:rPr>
      <w:rFonts w:ascii="Tahoma" w:hAnsi="Tahoma" w:cs="Arial"/>
      <w:bCs/>
      <w:color w:val="80BC48" w:themeColor="accent1"/>
      <w:w w:val="85"/>
      <w:kern w:val="32"/>
      <w:sz w:val="48"/>
      <w:szCs w:val="48"/>
    </w:rPr>
  </w:style>
  <w:style w:type="paragraph" w:customStyle="1" w:styleId="afb">
    <w:name w:val="Именованный элемент"/>
    <w:basedOn w:val="a0"/>
    <w:link w:val="afc"/>
    <w:rsid w:val="00270EBA"/>
    <w:rPr>
      <w:b/>
      <w:bCs/>
    </w:rPr>
  </w:style>
  <w:style w:type="character" w:customStyle="1" w:styleId="afc">
    <w:name w:val="Именованный элемент Знак"/>
    <w:link w:val="afb"/>
    <w:rsid w:val="00270EBA"/>
    <w:rPr>
      <w:rFonts w:ascii="Arial" w:hAnsi="Arial"/>
      <w:b/>
      <w:bCs/>
      <w:szCs w:val="24"/>
      <w:lang w:val="ru-RU" w:eastAsia="ru-RU" w:bidi="ar-SA"/>
    </w:rPr>
  </w:style>
  <w:style w:type="character" w:customStyle="1" w:styleId="50">
    <w:name w:val="Заголовок 5 Знак"/>
    <w:link w:val="5"/>
    <w:uiPriority w:val="9"/>
    <w:rsid w:val="00031E3F"/>
    <w:rPr>
      <w:rFonts w:ascii="Segoe UI" w:hAnsi="Segoe UI"/>
      <w:b/>
      <w:color w:val="82B527"/>
      <w:w w:val="85"/>
      <w:sz w:val="26"/>
      <w:szCs w:val="24"/>
    </w:rPr>
  </w:style>
  <w:style w:type="paragraph" w:styleId="afd">
    <w:name w:val="caption"/>
    <w:basedOn w:val="a"/>
    <w:next w:val="a"/>
    <w:link w:val="afe"/>
    <w:qFormat/>
    <w:rsid w:val="0092105A"/>
    <w:pPr>
      <w:spacing w:after="200"/>
    </w:pPr>
    <w:rPr>
      <w:bCs/>
      <w:color w:val="4F81BD"/>
      <w:szCs w:val="18"/>
    </w:rPr>
  </w:style>
  <w:style w:type="paragraph" w:styleId="aff">
    <w:name w:val="annotation subject"/>
    <w:basedOn w:val="af7"/>
    <w:next w:val="af7"/>
    <w:link w:val="aff0"/>
    <w:rsid w:val="0063057A"/>
    <w:rPr>
      <w:b/>
      <w:bCs/>
    </w:rPr>
  </w:style>
  <w:style w:type="character" w:customStyle="1" w:styleId="af8">
    <w:name w:val="Текст примечания Знак"/>
    <w:link w:val="af7"/>
    <w:semiHidden/>
    <w:rsid w:val="0063057A"/>
    <w:rPr>
      <w:rFonts w:ascii="Verdana" w:hAnsi="Verdana"/>
    </w:rPr>
  </w:style>
  <w:style w:type="character" w:customStyle="1" w:styleId="aff0">
    <w:name w:val="Тема примечания Знак"/>
    <w:link w:val="aff"/>
    <w:rsid w:val="0063057A"/>
    <w:rPr>
      <w:rFonts w:ascii="Verdana" w:hAnsi="Verdana"/>
      <w:b/>
      <w:bCs/>
    </w:rPr>
  </w:style>
  <w:style w:type="character" w:styleId="aff1">
    <w:name w:val="Placeholder Text"/>
    <w:basedOn w:val="a1"/>
    <w:uiPriority w:val="99"/>
    <w:semiHidden/>
    <w:rsid w:val="000A2CDE"/>
    <w:rPr>
      <w:color w:val="808080"/>
    </w:rPr>
  </w:style>
  <w:style w:type="character" w:customStyle="1" w:styleId="C1HJump">
    <w:name w:val="C1H Jump"/>
    <w:basedOn w:val="afc"/>
    <w:rsid w:val="00B230C4"/>
    <w:rPr>
      <w:rFonts w:ascii="Arial" w:hAnsi="Arial"/>
      <w:b/>
      <w:bCs/>
      <w:color w:val="000000" w:themeColor="text1"/>
      <w:sz w:val="20"/>
      <w:szCs w:val="24"/>
      <w:lang w:val="ru-RU" w:eastAsia="ru-RU" w:bidi="ar-SA"/>
    </w:rPr>
  </w:style>
  <w:style w:type="character" w:customStyle="1" w:styleId="C1HIndexInvisible">
    <w:name w:val="C1H Index Invisible"/>
    <w:basedOn w:val="C1HIndex"/>
    <w:rsid w:val="005D6D36"/>
    <w:rPr>
      <w:rFonts w:ascii="Arial" w:hAnsi="Arial"/>
      <w:b/>
      <w:bCs/>
      <w:vanish/>
      <w:color w:val="808000"/>
      <w:szCs w:val="24"/>
      <w:lang w:val="ru-RU" w:eastAsia="ru-RU" w:bidi="ar-SA"/>
    </w:rPr>
  </w:style>
  <w:style w:type="character" w:customStyle="1" w:styleId="C1HIndex">
    <w:name w:val="C1H Index"/>
    <w:basedOn w:val="afc"/>
    <w:rsid w:val="005D6D36"/>
    <w:rPr>
      <w:rFonts w:ascii="Arial" w:hAnsi="Arial"/>
      <w:b/>
      <w:bCs/>
      <w:color w:val="808000"/>
      <w:szCs w:val="24"/>
      <w:lang w:val="ru-RU" w:eastAsia="ru-RU" w:bidi="ar-SA"/>
    </w:rPr>
  </w:style>
  <w:style w:type="character" w:customStyle="1" w:styleId="C1HGroupInvisible">
    <w:name w:val="C1H Group Invisible"/>
    <w:basedOn w:val="C1HGroup"/>
    <w:rsid w:val="005D6D36"/>
    <w:rPr>
      <w:rFonts w:ascii="Arial" w:hAnsi="Arial"/>
      <w:b/>
      <w:bCs/>
      <w:i/>
      <w:vanish/>
      <w:color w:val="808000"/>
      <w:szCs w:val="24"/>
      <w:lang w:val="ru-RU" w:eastAsia="ru-RU" w:bidi="ar-SA"/>
    </w:rPr>
  </w:style>
  <w:style w:type="character" w:customStyle="1" w:styleId="C1HGroup">
    <w:name w:val="C1H Group"/>
    <w:basedOn w:val="afc"/>
    <w:rsid w:val="005D6D36"/>
    <w:rPr>
      <w:rFonts w:ascii="Arial" w:hAnsi="Arial"/>
      <w:b/>
      <w:bCs/>
      <w:i/>
      <w:color w:val="808000"/>
      <w:szCs w:val="24"/>
      <w:lang w:val="ru-RU" w:eastAsia="ru-RU" w:bidi="ar-SA"/>
    </w:rPr>
  </w:style>
  <w:style w:type="character" w:customStyle="1" w:styleId="C1HLinkTagInvisible">
    <w:name w:val="C1H Link Tag Invisible"/>
    <w:basedOn w:val="C1HLinkTag"/>
    <w:rsid w:val="005D6D36"/>
    <w:rPr>
      <w:rFonts w:ascii="Arial" w:hAnsi="Arial"/>
      <w:b/>
      <w:bCs/>
      <w:vanish/>
      <w:color w:val="3366FF"/>
      <w:szCs w:val="24"/>
      <w:lang w:val="ru-RU" w:eastAsia="ru-RU" w:bidi="ar-SA"/>
    </w:rPr>
  </w:style>
  <w:style w:type="character" w:customStyle="1" w:styleId="C1HLinkTag">
    <w:name w:val="C1H Link Tag"/>
    <w:basedOn w:val="afc"/>
    <w:rsid w:val="005D6D36"/>
    <w:rPr>
      <w:rFonts w:ascii="Arial" w:hAnsi="Arial"/>
      <w:b/>
      <w:bCs/>
      <w:color w:val="3366FF"/>
      <w:szCs w:val="24"/>
      <w:lang w:val="ru-RU" w:eastAsia="ru-RU" w:bidi="ar-SA"/>
    </w:rPr>
  </w:style>
  <w:style w:type="character" w:customStyle="1" w:styleId="C1HTopicProperties">
    <w:name w:val="C1H Topic Properties"/>
    <w:basedOn w:val="afc"/>
    <w:rsid w:val="005D6D36"/>
    <w:rPr>
      <w:rFonts w:ascii="Arial" w:hAnsi="Arial"/>
      <w:b/>
      <w:bCs/>
      <w:vanish/>
      <w:color w:val="800080"/>
      <w:szCs w:val="24"/>
      <w:lang w:val="ru-RU" w:eastAsia="ru-RU" w:bidi="ar-SA"/>
    </w:rPr>
  </w:style>
  <w:style w:type="character" w:customStyle="1" w:styleId="C1HExpandText">
    <w:name w:val="C1H Expand Text"/>
    <w:basedOn w:val="afc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DropdownText">
    <w:name w:val="C1H Dropdown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Text">
    <w:name w:val="C1H Popup Text"/>
    <w:basedOn w:val="C1HExpandText"/>
    <w:rsid w:val="005D6D36"/>
    <w:rPr>
      <w:rFonts w:ascii="Arial" w:hAnsi="Arial"/>
      <w:b/>
      <w:bCs/>
      <w:szCs w:val="24"/>
      <w:shd w:val="clear" w:color="auto" w:fill="CCFFFF"/>
      <w:lang w:val="ru-RU" w:eastAsia="ru-RU" w:bidi="ar-SA"/>
    </w:rPr>
  </w:style>
  <w:style w:type="character" w:customStyle="1" w:styleId="C1HPopup">
    <w:name w:val="C1H Popup"/>
    <w:basedOn w:val="afc"/>
    <w:rsid w:val="005D6D36"/>
    <w:rPr>
      <w:rFonts w:ascii="Arial" w:hAnsi="Arial"/>
      <w:b/>
      <w:bCs/>
      <w:i/>
      <w:color w:val="008000"/>
      <w:szCs w:val="24"/>
      <w:lang w:val="ru-RU" w:eastAsia="ru-RU" w:bidi="ar-SA"/>
    </w:rPr>
  </w:style>
  <w:style w:type="character" w:customStyle="1" w:styleId="C1HKeywordLink">
    <w:name w:val="C1H Keyword Link"/>
    <w:basedOn w:val="C1HIndex"/>
    <w:rsid w:val="005D6D36"/>
    <w:rPr>
      <w:rFonts w:ascii="Arial" w:hAnsi="Arial"/>
      <w:b/>
      <w:bCs/>
      <w:color w:val="808000"/>
      <w:szCs w:val="24"/>
      <w:u w:val="single"/>
      <w:lang w:val="ru-RU" w:eastAsia="ru-RU" w:bidi="ar-SA"/>
    </w:rPr>
  </w:style>
  <w:style w:type="character" w:customStyle="1" w:styleId="C1HGroupLink">
    <w:name w:val="C1H Group Link"/>
    <w:basedOn w:val="C1HGroup"/>
    <w:rsid w:val="005D6D36"/>
    <w:rPr>
      <w:rFonts w:ascii="Arial" w:hAnsi="Arial"/>
      <w:b/>
      <w:bCs/>
      <w:i/>
      <w:color w:val="808000"/>
      <w:szCs w:val="24"/>
      <w:u w:val="single"/>
      <w:lang w:val="ru-RU" w:eastAsia="ru-RU" w:bidi="ar-SA"/>
    </w:rPr>
  </w:style>
  <w:style w:type="character" w:customStyle="1" w:styleId="C1HContextID">
    <w:name w:val="C1H Context ID"/>
    <w:basedOn w:val="afc"/>
    <w:rsid w:val="005D6D36"/>
    <w:rPr>
      <w:rFonts w:ascii="Arial" w:hAnsi="Arial"/>
      <w:b/>
      <w:bCs/>
      <w:vanish/>
      <w:color w:val="FF00FF"/>
      <w:szCs w:val="24"/>
      <w:lang w:val="ru-RU" w:eastAsia="ru-RU" w:bidi="ar-SA"/>
    </w:rPr>
  </w:style>
  <w:style w:type="character" w:customStyle="1" w:styleId="C1HConditional">
    <w:name w:val="C1H Conditional"/>
    <w:basedOn w:val="afc"/>
    <w:rsid w:val="005D6D36"/>
    <w:rPr>
      <w:rFonts w:ascii="Arial" w:hAnsi="Arial"/>
      <w:b/>
      <w:bCs/>
      <w:szCs w:val="24"/>
      <w:shd w:val="clear" w:color="auto" w:fill="D9D9D9"/>
      <w:lang w:val="ru-RU" w:eastAsia="ru-RU" w:bidi="ar-SA"/>
    </w:rPr>
  </w:style>
  <w:style w:type="character" w:customStyle="1" w:styleId="C1HOnline">
    <w:name w:val="C1H Online"/>
    <w:basedOn w:val="afc"/>
    <w:rsid w:val="005D6D36"/>
    <w:rPr>
      <w:rFonts w:ascii="Arial" w:hAnsi="Arial"/>
      <w:b/>
      <w:bCs/>
      <w:szCs w:val="24"/>
      <w:shd w:val="clear" w:color="auto" w:fill="99CCFF"/>
      <w:lang w:val="ru-RU" w:eastAsia="ru-RU" w:bidi="ar-SA"/>
    </w:rPr>
  </w:style>
  <w:style w:type="character" w:customStyle="1" w:styleId="C1HManual">
    <w:name w:val="C1H Manual"/>
    <w:basedOn w:val="afc"/>
    <w:rsid w:val="005D6D36"/>
    <w:rPr>
      <w:rFonts w:ascii="Arial" w:hAnsi="Arial"/>
      <w:b/>
      <w:bCs/>
      <w:szCs w:val="24"/>
      <w:shd w:val="clear" w:color="auto" w:fill="CCFFCC"/>
      <w:lang w:val="ru-RU" w:eastAsia="ru-RU" w:bidi="ar-SA"/>
    </w:rPr>
  </w:style>
  <w:style w:type="character" w:customStyle="1" w:styleId="C1HContentsTitle">
    <w:name w:val="C1H Contents Title"/>
    <w:basedOn w:val="afc"/>
    <w:rsid w:val="005D6D36"/>
    <w:rPr>
      <w:rFonts w:ascii="Arial" w:hAnsi="Arial"/>
      <w:b/>
      <w:bCs/>
      <w:color w:val="993300"/>
      <w:szCs w:val="24"/>
      <w:lang w:val="ru-RU" w:eastAsia="ru-RU" w:bidi="ar-SA"/>
    </w:rPr>
  </w:style>
  <w:style w:type="character" w:customStyle="1" w:styleId="C1HInlineExpand">
    <w:name w:val="C1H Inline Expand"/>
    <w:basedOn w:val="afc"/>
    <w:rsid w:val="005D6D36"/>
    <w:rPr>
      <w:rFonts w:ascii="Arial" w:hAnsi="Arial"/>
      <w:b/>
      <w:bCs/>
      <w:color w:val="008080"/>
      <w:szCs w:val="24"/>
      <w:lang w:val="ru-RU" w:eastAsia="ru-RU" w:bidi="ar-SA"/>
    </w:rPr>
  </w:style>
  <w:style w:type="character" w:customStyle="1" w:styleId="C1HInlinePopup">
    <w:name w:val="C1H Inline Popup"/>
    <w:basedOn w:val="C1HInlineExpand"/>
    <w:rsid w:val="005D6D36"/>
    <w:rPr>
      <w:rFonts w:ascii="Arial" w:hAnsi="Arial"/>
      <w:b/>
      <w:bCs/>
      <w:i/>
      <w:color w:val="008080"/>
      <w:szCs w:val="24"/>
      <w:u w:val="single"/>
      <w:lang w:val="ru-RU" w:eastAsia="ru-RU" w:bidi="ar-SA"/>
    </w:rPr>
  </w:style>
  <w:style w:type="character" w:customStyle="1" w:styleId="C1HInlineDropdown">
    <w:name w:val="C1H Inline Dropdown"/>
    <w:basedOn w:val="C1HInlineExpand"/>
    <w:rsid w:val="005D6D36"/>
    <w:rPr>
      <w:rFonts w:ascii="Arial" w:hAnsi="Arial"/>
      <w:b/>
      <w:bCs/>
      <w:color w:val="008080"/>
      <w:szCs w:val="24"/>
      <w:u w:val="single"/>
      <w:lang w:val="ru-RU" w:eastAsia="ru-RU" w:bidi="ar-SA"/>
    </w:rPr>
  </w:style>
  <w:style w:type="character" w:customStyle="1" w:styleId="C1HVariable">
    <w:name w:val="C1H Variable"/>
    <w:basedOn w:val="afc"/>
    <w:rsid w:val="005D6D36"/>
    <w:rPr>
      <w:rFonts w:ascii="Arial" w:hAnsi="Arial"/>
      <w:b/>
      <w:bCs/>
      <w:i/>
      <w:color w:val="993300"/>
      <w:szCs w:val="24"/>
      <w:lang w:val="ru-RU" w:eastAsia="ru-RU" w:bidi="ar-SA"/>
    </w:rPr>
  </w:style>
  <w:style w:type="paragraph" w:customStyle="1" w:styleId="C1SectionCollapsed">
    <w:name w:val="C1 Section Collapsed"/>
    <w:basedOn w:val="4"/>
    <w:link w:val="C1SectionCollapsed0"/>
    <w:rsid w:val="005D6D36"/>
    <w:pPr>
      <w:outlineLvl w:val="9"/>
    </w:pPr>
  </w:style>
  <w:style w:type="character" w:customStyle="1" w:styleId="C1SectionCollapsed0">
    <w:name w:val="C1 Section Collapsed Знак"/>
    <w:basedOn w:val="af0"/>
    <w:link w:val="C1SectionCollaps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xpanded">
    <w:name w:val="C1 Section Expanded"/>
    <w:basedOn w:val="4"/>
    <w:link w:val="C1SectionExpanded0"/>
    <w:rsid w:val="005D6D36"/>
    <w:pPr>
      <w:outlineLvl w:val="9"/>
    </w:pPr>
  </w:style>
  <w:style w:type="character" w:customStyle="1" w:styleId="C1SectionExpanded0">
    <w:name w:val="C1 Section Expanded Знак"/>
    <w:basedOn w:val="af0"/>
    <w:link w:val="C1SectionExpanded"/>
    <w:rsid w:val="005D6D36"/>
    <w:rPr>
      <w:rFonts w:ascii="Segoe UI" w:hAnsi="Segoe UI"/>
      <w:b/>
      <w:color w:val="82B527"/>
      <w:w w:val="85"/>
      <w:sz w:val="26"/>
      <w:szCs w:val="24"/>
    </w:rPr>
  </w:style>
  <w:style w:type="paragraph" w:customStyle="1" w:styleId="C1SectionEnd">
    <w:name w:val="C1 Section End"/>
    <w:basedOn w:val="a0"/>
    <w:link w:val="C1SectionEnd0"/>
    <w:rsid w:val="005D6D36"/>
  </w:style>
  <w:style w:type="character" w:customStyle="1" w:styleId="C1SectionEnd0">
    <w:name w:val="C1 Section End Знак"/>
    <w:basedOn w:val="af0"/>
    <w:link w:val="C1SectionEnd"/>
    <w:rsid w:val="005D6D36"/>
    <w:rPr>
      <w:rFonts w:ascii="Arial" w:hAnsi="Arial"/>
      <w:szCs w:val="24"/>
      <w:lang w:val="ru-RU" w:eastAsia="ru-RU" w:bidi="ar-SA"/>
    </w:rPr>
  </w:style>
  <w:style w:type="paragraph" w:styleId="12">
    <w:name w:val="index 1"/>
    <w:basedOn w:val="a"/>
    <w:next w:val="a"/>
    <w:autoRedefine/>
    <w:uiPriority w:val="99"/>
    <w:rsid w:val="00FC33CD"/>
    <w:pPr>
      <w:ind w:left="180" w:hanging="180"/>
    </w:pPr>
    <w:rPr>
      <w:rFonts w:asciiTheme="minorHAnsi" w:hAnsiTheme="minorHAnsi"/>
      <w:szCs w:val="18"/>
    </w:rPr>
  </w:style>
  <w:style w:type="paragraph" w:styleId="22">
    <w:name w:val="index 2"/>
    <w:basedOn w:val="a"/>
    <w:next w:val="a"/>
    <w:autoRedefine/>
    <w:rsid w:val="0034603D"/>
    <w:pPr>
      <w:ind w:left="360" w:hanging="180"/>
    </w:pPr>
    <w:rPr>
      <w:rFonts w:asciiTheme="minorHAnsi" w:hAnsiTheme="minorHAnsi"/>
      <w:szCs w:val="18"/>
    </w:rPr>
  </w:style>
  <w:style w:type="paragraph" w:styleId="32">
    <w:name w:val="index 3"/>
    <w:basedOn w:val="a"/>
    <w:next w:val="a"/>
    <w:autoRedefine/>
    <w:rsid w:val="0034603D"/>
    <w:pPr>
      <w:ind w:left="540" w:hanging="180"/>
    </w:pPr>
    <w:rPr>
      <w:rFonts w:asciiTheme="minorHAnsi" w:hAnsiTheme="minorHAnsi"/>
      <w:szCs w:val="18"/>
    </w:rPr>
  </w:style>
  <w:style w:type="paragraph" w:styleId="42">
    <w:name w:val="index 4"/>
    <w:basedOn w:val="a"/>
    <w:next w:val="a"/>
    <w:autoRedefine/>
    <w:rsid w:val="0034603D"/>
    <w:pPr>
      <w:ind w:left="720" w:hanging="180"/>
    </w:pPr>
    <w:rPr>
      <w:rFonts w:asciiTheme="minorHAnsi" w:hAnsiTheme="minorHAnsi"/>
      <w:szCs w:val="18"/>
    </w:rPr>
  </w:style>
  <w:style w:type="paragraph" w:styleId="51">
    <w:name w:val="index 5"/>
    <w:basedOn w:val="a"/>
    <w:next w:val="a"/>
    <w:autoRedefine/>
    <w:rsid w:val="0034603D"/>
    <w:pPr>
      <w:ind w:left="900" w:hanging="180"/>
    </w:pPr>
    <w:rPr>
      <w:rFonts w:asciiTheme="minorHAnsi" w:hAnsiTheme="minorHAnsi"/>
      <w:szCs w:val="18"/>
    </w:rPr>
  </w:style>
  <w:style w:type="paragraph" w:styleId="61">
    <w:name w:val="index 6"/>
    <w:basedOn w:val="a"/>
    <w:next w:val="a"/>
    <w:autoRedefine/>
    <w:rsid w:val="0034603D"/>
    <w:pPr>
      <w:ind w:left="1080" w:hanging="180"/>
    </w:pPr>
    <w:rPr>
      <w:rFonts w:asciiTheme="minorHAnsi" w:hAnsiTheme="minorHAnsi"/>
      <w:szCs w:val="18"/>
    </w:rPr>
  </w:style>
  <w:style w:type="paragraph" w:styleId="71">
    <w:name w:val="index 7"/>
    <w:basedOn w:val="a"/>
    <w:next w:val="a"/>
    <w:autoRedefine/>
    <w:rsid w:val="0034603D"/>
    <w:pPr>
      <w:ind w:left="1260" w:hanging="180"/>
    </w:pPr>
    <w:rPr>
      <w:rFonts w:asciiTheme="minorHAnsi" w:hAnsiTheme="minorHAnsi"/>
      <w:szCs w:val="18"/>
    </w:rPr>
  </w:style>
  <w:style w:type="paragraph" w:styleId="81">
    <w:name w:val="index 8"/>
    <w:basedOn w:val="a"/>
    <w:next w:val="a"/>
    <w:autoRedefine/>
    <w:rsid w:val="0034603D"/>
    <w:pPr>
      <w:ind w:left="1440" w:hanging="180"/>
    </w:pPr>
    <w:rPr>
      <w:rFonts w:asciiTheme="minorHAnsi" w:hAnsiTheme="minorHAnsi"/>
      <w:szCs w:val="18"/>
    </w:rPr>
  </w:style>
  <w:style w:type="paragraph" w:styleId="91">
    <w:name w:val="index 9"/>
    <w:basedOn w:val="a"/>
    <w:next w:val="a"/>
    <w:autoRedefine/>
    <w:rsid w:val="0034603D"/>
    <w:pPr>
      <w:ind w:left="1620" w:hanging="180"/>
    </w:pPr>
    <w:rPr>
      <w:rFonts w:asciiTheme="minorHAnsi" w:hAnsiTheme="minorHAnsi"/>
      <w:szCs w:val="18"/>
    </w:rPr>
  </w:style>
  <w:style w:type="paragraph" w:styleId="aff2">
    <w:name w:val="index heading"/>
    <w:basedOn w:val="a"/>
    <w:next w:val="12"/>
    <w:uiPriority w:val="99"/>
    <w:rsid w:val="0034603D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character" w:customStyle="1" w:styleId="t1">
    <w:name w:val="t1"/>
    <w:basedOn w:val="a1"/>
    <w:rsid w:val="00D84232"/>
    <w:rPr>
      <w:color w:val="990000"/>
    </w:rPr>
  </w:style>
  <w:style w:type="character" w:customStyle="1" w:styleId="m1">
    <w:name w:val="m1"/>
    <w:basedOn w:val="a1"/>
    <w:rsid w:val="00D84232"/>
    <w:rPr>
      <w:color w:val="0000FF"/>
    </w:rPr>
  </w:style>
  <w:style w:type="paragraph" w:styleId="aff3">
    <w:name w:val="List Paragraph"/>
    <w:basedOn w:val="a"/>
    <w:uiPriority w:val="34"/>
    <w:qFormat/>
    <w:rsid w:val="009E3FD1"/>
    <w:pPr>
      <w:ind w:left="720"/>
    </w:pPr>
    <w:rPr>
      <w:rFonts w:eastAsiaTheme="minorHAnsi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767FFD"/>
    <w:pPr>
      <w:ind w:left="1701"/>
    </w:pPr>
    <w:rPr>
      <w:rFonts w:ascii="Arial" w:hAnsi="Arial"/>
    </w:rPr>
  </w:style>
  <w:style w:type="paragraph" w:styleId="aff4">
    <w:name w:val="No Spacing"/>
    <w:link w:val="aff5"/>
    <w:uiPriority w:val="1"/>
    <w:qFormat/>
    <w:rsid w:val="0059337E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5">
    <w:name w:val="Без интервала Знак"/>
    <w:basedOn w:val="a1"/>
    <w:link w:val="aff4"/>
    <w:uiPriority w:val="1"/>
    <w:rsid w:val="0059337E"/>
    <w:rPr>
      <w:rFonts w:asciiTheme="minorHAnsi" w:eastAsiaTheme="minorEastAsia" w:hAnsiTheme="minorHAnsi" w:cstheme="minorBidi"/>
      <w:sz w:val="22"/>
      <w:szCs w:val="22"/>
    </w:rPr>
  </w:style>
  <w:style w:type="paragraph" w:customStyle="1" w:styleId="100">
    <w:name w:val="Стиль Заголовок 1 + Слева:  0 пт Первая строка:  0 пт"/>
    <w:basedOn w:val="1"/>
    <w:rsid w:val="00033672"/>
    <w:pPr>
      <w:ind w:left="0" w:firstLine="0"/>
    </w:pPr>
    <w:rPr>
      <w:rFonts w:cs="Times New Roman"/>
      <w:color w:val="66D546"/>
      <w:szCs w:val="20"/>
    </w:rPr>
  </w:style>
  <w:style w:type="character" w:customStyle="1" w:styleId="SegoeUI10RGB120">
    <w:name w:val="Стиль Замещающий текст + Segoe UI 10 пт Другой цвет (RGB(120"/>
    <w:aliases w:val="192,..."/>
    <w:basedOn w:val="aff1"/>
    <w:rsid w:val="00BA5EBB"/>
    <w:rPr>
      <w:rFonts w:ascii="Segoe UI" w:hAnsi="Segoe UI"/>
      <w:color w:val="6EEB00"/>
      <w:sz w:val="20"/>
    </w:rPr>
  </w:style>
  <w:style w:type="paragraph" w:customStyle="1" w:styleId="1000">
    <w:name w:val="Стиль Стиль Заголовок 1 + Слева:  0 пт Первая строка:  0 пт + Друго..."/>
    <w:basedOn w:val="100"/>
    <w:rsid w:val="006E795E"/>
    <w:rPr>
      <w:color w:val="79BB23"/>
    </w:rPr>
  </w:style>
  <w:style w:type="paragraph" w:customStyle="1" w:styleId="aff6">
    <w:name w:val="Стиль Основной текст + По центру"/>
    <w:basedOn w:val="a0"/>
    <w:rsid w:val="006E795E"/>
    <w:pPr>
      <w:jc w:val="center"/>
    </w:pPr>
    <w:rPr>
      <w:color w:val="79BB23"/>
      <w:szCs w:val="20"/>
    </w:rPr>
  </w:style>
  <w:style w:type="paragraph" w:customStyle="1" w:styleId="101">
    <w:name w:val="Стиль Основной текст + полужирный Фон 1 По центру Перед:  0 пт ..."/>
    <w:basedOn w:val="a0"/>
    <w:rsid w:val="006E795E"/>
    <w:pPr>
      <w:spacing w:before="0" w:after="0"/>
      <w:jc w:val="center"/>
    </w:pPr>
    <w:rPr>
      <w:b/>
      <w:bCs/>
      <w:color w:val="79BB23"/>
      <w:szCs w:val="20"/>
    </w:rPr>
  </w:style>
  <w:style w:type="paragraph" w:customStyle="1" w:styleId="1001">
    <w:name w:val="Стиль Заголовок 1 + Слева:  0 см Первая строка:  0 см"/>
    <w:basedOn w:val="1"/>
    <w:rsid w:val="00BF1D3E"/>
    <w:pPr>
      <w:ind w:left="0" w:firstLine="0"/>
    </w:pPr>
    <w:rPr>
      <w:rFonts w:cs="Times New Roman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947AB4"/>
    <w:rPr>
      <w:rFonts w:ascii="Courier New" w:hAnsi="Courier New" w:cs="Courier New"/>
    </w:rPr>
  </w:style>
  <w:style w:type="character" w:customStyle="1" w:styleId="aff7">
    <w:name w:val="Исходный текст"/>
    <w:qFormat/>
    <w:rsid w:val="0092105A"/>
    <w:rPr>
      <w:rFonts w:ascii="Tahoma" w:eastAsia="Liberation Mono" w:hAnsi="Tahoma" w:cs="Liberation Mono"/>
      <w:b w:val="0"/>
      <w:i w:val="0"/>
    </w:rPr>
  </w:style>
  <w:style w:type="paragraph" w:customStyle="1" w:styleId="aff8">
    <w:name w:val="Текст в заданном формате"/>
    <w:basedOn w:val="a"/>
    <w:qFormat/>
    <w:rsid w:val="0092105A"/>
    <w:pPr>
      <w:spacing w:line="360" w:lineRule="auto"/>
    </w:pPr>
    <w:rPr>
      <w:rFonts w:eastAsia="Liberation Mono" w:cs="Liberation Mono"/>
      <w:szCs w:val="20"/>
      <w:lang w:eastAsia="en-US"/>
    </w:rPr>
  </w:style>
  <w:style w:type="character" w:styleId="aff9">
    <w:name w:val="Unresolved Mention"/>
    <w:basedOn w:val="a1"/>
    <w:uiPriority w:val="99"/>
    <w:semiHidden/>
    <w:unhideWhenUsed/>
    <w:rsid w:val="00947AB4"/>
    <w:rPr>
      <w:color w:val="605E5C"/>
      <w:shd w:val="clear" w:color="auto" w:fill="E1DFDD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947AB4"/>
    <w:pPr>
      <w:keepNext/>
      <w:spacing w:before="240" w:line="360" w:lineRule="auto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character" w:styleId="affa">
    <w:name w:val="Strong"/>
    <w:basedOn w:val="a1"/>
    <w:uiPriority w:val="22"/>
    <w:qFormat/>
    <w:rsid w:val="00947AB4"/>
    <w:rPr>
      <w:b/>
      <w:bCs/>
    </w:rPr>
  </w:style>
  <w:style w:type="character" w:styleId="affb">
    <w:name w:val="Emphasis"/>
    <w:basedOn w:val="a1"/>
    <w:uiPriority w:val="20"/>
    <w:qFormat/>
    <w:rsid w:val="00947AB4"/>
    <w:rPr>
      <w:i/>
      <w:iCs/>
    </w:rPr>
  </w:style>
  <w:style w:type="character" w:customStyle="1" w:styleId="meta-nav">
    <w:name w:val="meta-nav"/>
    <w:basedOn w:val="a1"/>
    <w:rsid w:val="00947AB4"/>
  </w:style>
  <w:style w:type="character" w:customStyle="1" w:styleId="meta-prep">
    <w:name w:val="meta-prep"/>
    <w:basedOn w:val="a1"/>
    <w:rsid w:val="00947AB4"/>
  </w:style>
  <w:style w:type="character" w:customStyle="1" w:styleId="entry-date">
    <w:name w:val="entry-date"/>
    <w:basedOn w:val="a1"/>
    <w:rsid w:val="00947AB4"/>
  </w:style>
  <w:style w:type="character" w:customStyle="1" w:styleId="meta-sep">
    <w:name w:val="meta-sep"/>
    <w:basedOn w:val="a1"/>
    <w:rsid w:val="00947AB4"/>
  </w:style>
  <w:style w:type="character" w:customStyle="1" w:styleId="author">
    <w:name w:val="author"/>
    <w:basedOn w:val="a1"/>
    <w:rsid w:val="00947AB4"/>
  </w:style>
  <w:style w:type="character" w:customStyle="1" w:styleId="aui-lozenge">
    <w:name w:val="aui-lozenge"/>
    <w:basedOn w:val="a1"/>
    <w:rsid w:val="00730D64"/>
  </w:style>
  <w:style w:type="character" w:styleId="affc">
    <w:name w:val="FollowedHyperlink"/>
    <w:basedOn w:val="a1"/>
    <w:uiPriority w:val="99"/>
    <w:semiHidden/>
    <w:unhideWhenUsed/>
    <w:rsid w:val="00826D47"/>
    <w:rPr>
      <w:color w:val="954F72" w:themeColor="followedHyperlink"/>
      <w:u w:val="single"/>
    </w:rPr>
  </w:style>
  <w:style w:type="character" w:customStyle="1" w:styleId="jira-issue">
    <w:name w:val="jira-issue"/>
    <w:basedOn w:val="a1"/>
    <w:rsid w:val="001151F2"/>
  </w:style>
  <w:style w:type="character" w:customStyle="1" w:styleId="summary">
    <w:name w:val="summary"/>
    <w:basedOn w:val="a1"/>
    <w:rsid w:val="001151F2"/>
  </w:style>
  <w:style w:type="character" w:customStyle="1" w:styleId="shorten">
    <w:name w:val="shorten"/>
    <w:basedOn w:val="a1"/>
    <w:rsid w:val="001151F2"/>
  </w:style>
  <w:style w:type="character" w:customStyle="1" w:styleId="inline-comment-marker">
    <w:name w:val="inline-comment-marker"/>
    <w:basedOn w:val="a1"/>
    <w:rsid w:val="00E14EA0"/>
  </w:style>
  <w:style w:type="character" w:customStyle="1" w:styleId="author-avatar-wrapper">
    <w:name w:val="author-avatar-wrapper"/>
    <w:basedOn w:val="a1"/>
    <w:rsid w:val="00A82584"/>
  </w:style>
  <w:style w:type="table" w:styleId="-45">
    <w:name w:val="Grid Table 4 Accent 5"/>
    <w:basedOn w:val="a2"/>
    <w:uiPriority w:val="49"/>
    <w:rsid w:val="002F5FD4"/>
    <w:tblPr>
      <w:tblStyleRowBandSize w:val="1"/>
      <w:tblStyleColBandSize w:val="1"/>
      <w:tblBorders>
        <w:top w:val="single" w:sz="4" w:space="0" w:color="A1B0C3" w:themeColor="accent5" w:themeTint="99"/>
        <w:left w:val="single" w:sz="4" w:space="0" w:color="A1B0C3" w:themeColor="accent5" w:themeTint="99"/>
        <w:bottom w:val="single" w:sz="4" w:space="0" w:color="A1B0C3" w:themeColor="accent5" w:themeTint="99"/>
        <w:right w:val="single" w:sz="4" w:space="0" w:color="A1B0C3" w:themeColor="accent5" w:themeTint="99"/>
        <w:insideH w:val="single" w:sz="4" w:space="0" w:color="A1B0C3" w:themeColor="accent5" w:themeTint="99"/>
        <w:insideV w:val="single" w:sz="4" w:space="0" w:color="A1B0C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7C9C" w:themeColor="accent5"/>
          <w:left w:val="single" w:sz="4" w:space="0" w:color="647C9C" w:themeColor="accent5"/>
          <w:bottom w:val="single" w:sz="4" w:space="0" w:color="647C9C" w:themeColor="accent5"/>
          <w:right w:val="single" w:sz="4" w:space="0" w:color="647C9C" w:themeColor="accent5"/>
          <w:insideH w:val="nil"/>
          <w:insideV w:val="nil"/>
        </w:tcBorders>
        <w:shd w:val="clear" w:color="auto" w:fill="647C9C" w:themeFill="accent5"/>
      </w:tcPr>
    </w:tblStylePr>
    <w:tblStylePr w:type="lastRow">
      <w:rPr>
        <w:b/>
        <w:bCs/>
      </w:rPr>
      <w:tblPr/>
      <w:tcPr>
        <w:tcBorders>
          <w:top w:val="double" w:sz="4" w:space="0" w:color="647C9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4EB" w:themeFill="accent5" w:themeFillTint="33"/>
      </w:tcPr>
    </w:tblStylePr>
    <w:tblStylePr w:type="band1Horz">
      <w:tblPr/>
      <w:tcPr>
        <w:shd w:val="clear" w:color="auto" w:fill="DFE4EB" w:themeFill="accent5" w:themeFillTint="33"/>
      </w:tcPr>
    </w:tblStylePr>
  </w:style>
  <w:style w:type="paragraph" w:customStyle="1" w:styleId="focused">
    <w:name w:val="focused"/>
    <w:basedOn w:val="a"/>
    <w:rsid w:val="0020393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issue-link-key">
    <w:name w:val="issue-link-key"/>
    <w:basedOn w:val="a1"/>
    <w:rsid w:val="00203933"/>
  </w:style>
  <w:style w:type="character" w:customStyle="1" w:styleId="issue-link-summary">
    <w:name w:val="issue-link-summary"/>
    <w:basedOn w:val="a1"/>
    <w:rsid w:val="00203933"/>
  </w:style>
  <w:style w:type="character" w:customStyle="1" w:styleId="line">
    <w:name w:val="line"/>
    <w:basedOn w:val="a1"/>
    <w:rsid w:val="00EA2838"/>
  </w:style>
  <w:style w:type="character" w:customStyle="1" w:styleId="aui-message">
    <w:name w:val="aui-message"/>
    <w:basedOn w:val="a1"/>
    <w:rsid w:val="00D4101F"/>
  </w:style>
  <w:style w:type="paragraph" w:styleId="62">
    <w:name w:val="toc 6"/>
    <w:basedOn w:val="a"/>
    <w:next w:val="a"/>
    <w:autoRedefine/>
    <w:uiPriority w:val="39"/>
    <w:unhideWhenUsed/>
    <w:rsid w:val="00BE34C2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BE34C2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"/>
    <w:next w:val="a"/>
    <w:autoRedefine/>
    <w:uiPriority w:val="39"/>
    <w:unhideWhenUsed/>
    <w:rsid w:val="00BE34C2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"/>
    <w:next w:val="a"/>
    <w:autoRedefine/>
    <w:uiPriority w:val="39"/>
    <w:unhideWhenUsed/>
    <w:rsid w:val="00BE34C2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affd">
    <w:name w:val="Title"/>
    <w:basedOn w:val="a"/>
    <w:next w:val="a"/>
    <w:link w:val="affe"/>
    <w:qFormat/>
    <w:rsid w:val="002520D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e">
    <w:name w:val="Заголовок Знак"/>
    <w:basedOn w:val="a1"/>
    <w:link w:val="affd"/>
    <w:rsid w:val="00252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VerbatimChar">
    <w:name w:val="Verbatim Char"/>
    <w:basedOn w:val="a1"/>
    <w:link w:val="SourceCode"/>
    <w:rsid w:val="005C527F"/>
    <w:rPr>
      <w:rFonts w:ascii="Consolas" w:hAnsi="Consolas"/>
      <w:sz w:val="22"/>
      <w:shd w:val="clear" w:color="auto" w:fill="F8F8F8"/>
    </w:rPr>
  </w:style>
  <w:style w:type="paragraph" w:customStyle="1" w:styleId="SourceCode">
    <w:name w:val="Source Code"/>
    <w:basedOn w:val="a"/>
    <w:link w:val="VerbatimChar"/>
    <w:rsid w:val="005C527F"/>
    <w:pPr>
      <w:shd w:val="clear" w:color="auto" w:fill="F8F8F8"/>
      <w:wordWrap w:val="0"/>
      <w:spacing w:after="200"/>
    </w:pPr>
    <w:rPr>
      <w:rFonts w:ascii="Consolas" w:hAnsi="Consolas"/>
      <w:sz w:val="22"/>
      <w:szCs w:val="20"/>
    </w:rPr>
  </w:style>
  <w:style w:type="paragraph" w:customStyle="1" w:styleId="Compact">
    <w:name w:val="Compact"/>
    <w:basedOn w:val="a0"/>
    <w:qFormat/>
    <w:rsid w:val="0083241F"/>
    <w:rPr>
      <w:rFonts w:eastAsiaTheme="minorHAnsi" w:cstheme="minorBidi"/>
      <w:lang w:eastAsia="en-US"/>
    </w:rPr>
  </w:style>
  <w:style w:type="character" w:customStyle="1" w:styleId="SectionNumber">
    <w:name w:val="Section Number"/>
    <w:basedOn w:val="a1"/>
    <w:rsid w:val="0071770D"/>
  </w:style>
  <w:style w:type="paragraph" w:customStyle="1" w:styleId="FirstParagraph">
    <w:name w:val="First Paragraph"/>
    <w:basedOn w:val="a0"/>
    <w:next w:val="a0"/>
    <w:qFormat/>
    <w:rsid w:val="00AF7415"/>
    <w:pPr>
      <w:spacing w:before="180" w:after="180"/>
    </w:pPr>
    <w:rPr>
      <w:rFonts w:ascii="Segoe UI" w:eastAsiaTheme="minorHAnsi" w:hAnsi="Segoe UI" w:cstheme="minorBidi"/>
      <w:lang w:eastAsia="en-US"/>
    </w:rPr>
  </w:style>
  <w:style w:type="paragraph" w:styleId="afff">
    <w:name w:val="Block Text"/>
    <w:basedOn w:val="a0"/>
    <w:next w:val="a0"/>
    <w:uiPriority w:val="9"/>
    <w:unhideWhenUsed/>
    <w:qFormat/>
    <w:rsid w:val="004818D1"/>
    <w:pPr>
      <w:spacing w:before="100" w:after="100"/>
      <w:ind w:left="480" w:right="480"/>
      <w:jc w:val="left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afe">
    <w:name w:val="Название объекта Знак"/>
    <w:basedOn w:val="a1"/>
    <w:link w:val="afd"/>
    <w:rsid w:val="0092105A"/>
    <w:rPr>
      <w:rFonts w:ascii="Tahoma" w:hAnsi="Tahoma"/>
      <w:bCs/>
      <w:color w:val="4F81BD"/>
      <w:szCs w:val="18"/>
    </w:rPr>
  </w:style>
  <w:style w:type="paragraph" w:customStyle="1" w:styleId="67">
    <w:name w:val="Заголовок 67"/>
    <w:basedOn w:val="5"/>
    <w:next w:val="afff0"/>
    <w:autoRedefine/>
    <w:rsid w:val="0055219D"/>
    <w:pPr>
      <w:numPr>
        <w:ilvl w:val="0"/>
        <w:numId w:val="2"/>
      </w:numPr>
      <w:outlineLvl w:val="5"/>
    </w:pPr>
  </w:style>
  <w:style w:type="paragraph" w:styleId="afff0">
    <w:name w:val="List Continue"/>
    <w:basedOn w:val="a"/>
    <w:semiHidden/>
    <w:unhideWhenUsed/>
    <w:rsid w:val="009F5912"/>
    <w:pPr>
      <w:ind w:left="283"/>
      <w:contextualSpacing/>
    </w:pPr>
  </w:style>
  <w:style w:type="paragraph" w:customStyle="1" w:styleId="63">
    <w:name w:val="заголовок6"/>
    <w:basedOn w:val="5"/>
    <w:link w:val="64"/>
    <w:qFormat/>
    <w:rsid w:val="00D66E55"/>
    <w:pPr>
      <w:outlineLvl w:val="5"/>
    </w:pPr>
  </w:style>
  <w:style w:type="paragraph" w:styleId="23">
    <w:name w:val="List Continue 2"/>
    <w:basedOn w:val="a"/>
    <w:semiHidden/>
    <w:unhideWhenUsed/>
    <w:rsid w:val="009F237F"/>
    <w:pPr>
      <w:ind w:left="566"/>
      <w:contextualSpacing/>
    </w:pPr>
  </w:style>
  <w:style w:type="paragraph" w:styleId="53">
    <w:name w:val="List Continue 5"/>
    <w:basedOn w:val="a"/>
    <w:semiHidden/>
    <w:unhideWhenUsed/>
    <w:rsid w:val="009F237F"/>
    <w:pPr>
      <w:ind w:left="1415"/>
      <w:contextualSpacing/>
    </w:pPr>
  </w:style>
  <w:style w:type="character" w:customStyle="1" w:styleId="64">
    <w:name w:val="заголовок6 Знак"/>
    <w:basedOn w:val="50"/>
    <w:link w:val="63"/>
    <w:rsid w:val="00D66E55"/>
    <w:rPr>
      <w:rFonts w:ascii="Segoe UI" w:hAnsi="Segoe UI"/>
      <w:b/>
      <w:color w:val="82B527"/>
      <w:w w:val="85"/>
      <w:sz w:val="26"/>
      <w:szCs w:val="24"/>
    </w:rPr>
  </w:style>
  <w:style w:type="character" w:customStyle="1" w:styleId="40">
    <w:name w:val="Заголовок 4 Знак"/>
    <w:basedOn w:val="a1"/>
    <w:link w:val="4"/>
    <w:uiPriority w:val="9"/>
    <w:rsid w:val="0092105A"/>
    <w:rPr>
      <w:rFonts w:ascii="Tahoma" w:hAnsi="Tahoma"/>
      <w:color w:val="80BC48" w:themeColor="accent1"/>
      <w:w w:val="85"/>
      <w:sz w:val="26"/>
      <w:szCs w:val="24"/>
    </w:rPr>
  </w:style>
  <w:style w:type="paragraph" w:styleId="afff1">
    <w:name w:val="footnote text"/>
    <w:basedOn w:val="a"/>
    <w:link w:val="afff2"/>
    <w:uiPriority w:val="9"/>
    <w:unhideWhenUsed/>
    <w:qFormat/>
    <w:rsid w:val="001E7673"/>
    <w:pPr>
      <w:spacing w:before="0" w:after="0"/>
    </w:pPr>
    <w:rPr>
      <w:szCs w:val="20"/>
    </w:rPr>
  </w:style>
  <w:style w:type="character" w:customStyle="1" w:styleId="afff2">
    <w:name w:val="Текст сноски Знак"/>
    <w:basedOn w:val="a1"/>
    <w:link w:val="afff1"/>
    <w:uiPriority w:val="9"/>
    <w:rsid w:val="001E7673"/>
    <w:rPr>
      <w:rFonts w:ascii="Segoe UI" w:hAnsi="Segoe UI"/>
    </w:rPr>
  </w:style>
  <w:style w:type="character" w:styleId="afff3">
    <w:name w:val="footnote reference"/>
    <w:basedOn w:val="a1"/>
    <w:unhideWhenUsed/>
    <w:rsid w:val="001E7673"/>
    <w:rPr>
      <w:vertAlign w:val="superscript"/>
    </w:rPr>
  </w:style>
  <w:style w:type="character" w:customStyle="1" w:styleId="af5">
    <w:name w:val="Название таблицы Знак"/>
    <w:basedOn w:val="a1"/>
    <w:link w:val="af4"/>
    <w:rsid w:val="0092105A"/>
    <w:rPr>
      <w:rFonts w:ascii="Tahoma" w:hAnsi="Tahoma"/>
      <w:bCs/>
    </w:rPr>
  </w:style>
  <w:style w:type="paragraph" w:customStyle="1" w:styleId="md-end-block">
    <w:name w:val="md-end-block"/>
    <w:basedOn w:val="a"/>
    <w:rsid w:val="00A06C36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md-plain">
    <w:name w:val="md-plain"/>
    <w:basedOn w:val="a1"/>
    <w:rsid w:val="00A06C36"/>
  </w:style>
  <w:style w:type="table" w:customStyle="1" w:styleId="Table">
    <w:name w:val="Table"/>
    <w:semiHidden/>
    <w:unhideWhenUsed/>
    <w:qFormat/>
    <w:rsid w:val="008221F9"/>
    <w:pPr>
      <w:spacing w:after="200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text">
    <w:name w:val="text"/>
    <w:basedOn w:val="a1"/>
    <w:rsid w:val="00C46602"/>
  </w:style>
  <w:style w:type="character" w:customStyle="1" w:styleId="yamb-message-infotime">
    <w:name w:val="yamb-message-info__time"/>
    <w:basedOn w:val="a1"/>
    <w:rsid w:val="00C46602"/>
  </w:style>
  <w:style w:type="paragraph" w:styleId="afff4">
    <w:name w:val="Subtitle"/>
    <w:basedOn w:val="a"/>
    <w:next w:val="a"/>
    <w:link w:val="afff5"/>
    <w:qFormat/>
    <w:rsid w:val="0092105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ff5">
    <w:name w:val="Подзаголовок Знак"/>
    <w:basedOn w:val="a1"/>
    <w:link w:val="afff4"/>
    <w:rsid w:val="0092105A"/>
    <w:rPr>
      <w:rFonts w:ascii="Tahoma" w:eastAsiaTheme="minorEastAsia" w:hAnsi="Tahoma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Нижний колонтитул Знак"/>
    <w:basedOn w:val="a1"/>
    <w:link w:val="a5"/>
    <w:uiPriority w:val="99"/>
    <w:rsid w:val="00802D6B"/>
    <w:rPr>
      <w:rFonts w:ascii="Tahoma" w:hAnsi="Tahoma"/>
      <w:color w:val="7F7F7F"/>
      <w:sz w:val="16"/>
      <w:szCs w:val="24"/>
    </w:rPr>
  </w:style>
  <w:style w:type="character" w:customStyle="1" w:styleId="md-softbreak">
    <w:name w:val="md-softbreak"/>
    <w:basedOn w:val="a1"/>
    <w:rsid w:val="00093B63"/>
  </w:style>
  <w:style w:type="paragraph" w:customStyle="1" w:styleId="Default">
    <w:name w:val="Default"/>
    <w:rsid w:val="002876C5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70">
    <w:name w:val="Заголовок 7 Знак"/>
    <w:basedOn w:val="a1"/>
    <w:link w:val="7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80">
    <w:name w:val="Заголовок 8 Знак"/>
    <w:basedOn w:val="a1"/>
    <w:link w:val="8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character" w:customStyle="1" w:styleId="90">
    <w:name w:val="Заголовок 9 Знак"/>
    <w:basedOn w:val="a1"/>
    <w:link w:val="9"/>
    <w:uiPriority w:val="9"/>
    <w:rsid w:val="00996D4F"/>
    <w:rPr>
      <w:rFonts w:asciiTheme="majorHAnsi" w:eastAsiaTheme="majorEastAsia" w:hAnsiTheme="majorHAnsi" w:cstheme="majorBidi"/>
      <w:color w:val="80BC48" w:themeColor="accent1"/>
      <w:sz w:val="24"/>
      <w:szCs w:val="24"/>
      <w:lang w:val="en-US" w:eastAsia="en-US"/>
    </w:rPr>
  </w:style>
  <w:style w:type="paragraph" w:customStyle="1" w:styleId="Author0">
    <w:name w:val="Author"/>
    <w:next w:val="a0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afff6">
    <w:name w:val="Date"/>
    <w:next w:val="a0"/>
    <w:link w:val="afff7"/>
    <w:qFormat/>
    <w:rsid w:val="00996D4F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f7">
    <w:name w:val="Дата Знак"/>
    <w:basedOn w:val="a1"/>
    <w:link w:val="afff6"/>
    <w:rsid w:val="00996D4F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Abstract">
    <w:name w:val="Abstract"/>
    <w:basedOn w:val="a"/>
    <w:next w:val="a0"/>
    <w:qFormat/>
    <w:rsid w:val="00996D4F"/>
    <w:pPr>
      <w:keepNext/>
      <w:keepLines/>
      <w:spacing w:before="300" w:after="300"/>
      <w:jc w:val="left"/>
    </w:pPr>
    <w:rPr>
      <w:rFonts w:asciiTheme="minorHAnsi" w:eastAsiaTheme="minorHAnsi" w:hAnsiTheme="minorHAnsi" w:cstheme="minorBidi"/>
      <w:szCs w:val="20"/>
      <w:lang w:val="en-US" w:eastAsia="en-US"/>
    </w:rPr>
  </w:style>
  <w:style w:type="paragraph" w:styleId="afff8">
    <w:name w:val="Bibliography"/>
    <w:basedOn w:val="a"/>
    <w:qFormat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DefinitionTerm">
    <w:name w:val="Definition Term"/>
    <w:basedOn w:val="a"/>
    <w:next w:val="Definition"/>
    <w:rsid w:val="00996D4F"/>
    <w:pPr>
      <w:keepNext/>
      <w:keepLines/>
      <w:spacing w:before="0" w:after="0"/>
      <w:jc w:val="left"/>
    </w:pPr>
    <w:rPr>
      <w:rFonts w:asciiTheme="minorHAnsi" w:eastAsiaTheme="minorHAnsi" w:hAnsiTheme="minorHAnsi" w:cstheme="minorBidi"/>
      <w:b/>
      <w:sz w:val="24"/>
      <w:lang w:val="en-US" w:eastAsia="en-US"/>
    </w:rPr>
  </w:style>
  <w:style w:type="paragraph" w:customStyle="1" w:styleId="Definition">
    <w:name w:val="Definition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TableCaption">
    <w:name w:val="Table Caption"/>
    <w:basedOn w:val="afd"/>
    <w:rsid w:val="00996D4F"/>
    <w:pPr>
      <w:keepNext/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ImageCaption">
    <w:name w:val="Image Caption"/>
    <w:basedOn w:val="afd"/>
    <w:rsid w:val="00996D4F"/>
    <w:pPr>
      <w:spacing w:before="0" w:after="120"/>
      <w:jc w:val="left"/>
    </w:pPr>
    <w:rPr>
      <w:rFonts w:asciiTheme="minorHAnsi" w:eastAsiaTheme="minorHAnsi" w:hAnsiTheme="minorHAnsi" w:cstheme="minorBidi"/>
      <w:bCs w:val="0"/>
      <w:i/>
      <w:color w:val="auto"/>
      <w:sz w:val="24"/>
      <w:szCs w:val="24"/>
      <w:lang w:val="en-US" w:eastAsia="en-US"/>
    </w:rPr>
  </w:style>
  <w:style w:type="paragraph" w:customStyle="1" w:styleId="Figure">
    <w:name w:val="Figure"/>
    <w:basedOn w:val="a"/>
    <w:rsid w:val="00996D4F"/>
    <w:pPr>
      <w:spacing w:before="0" w:after="200"/>
      <w:jc w:val="left"/>
    </w:pPr>
    <w:rPr>
      <w:rFonts w:asciiTheme="minorHAnsi" w:eastAsiaTheme="minorHAnsi" w:hAnsiTheme="minorHAnsi" w:cstheme="minorBidi"/>
      <w:sz w:val="24"/>
      <w:lang w:val="en-US" w:eastAsia="en-US"/>
    </w:rPr>
  </w:style>
  <w:style w:type="paragraph" w:customStyle="1" w:styleId="CaptionedFigure">
    <w:name w:val="Captioned Figure"/>
    <w:basedOn w:val="Figure"/>
    <w:rsid w:val="00996D4F"/>
    <w:pPr>
      <w:keepNext/>
    </w:pPr>
  </w:style>
  <w:style w:type="character" w:customStyle="1" w:styleId="KeywordTok">
    <w:name w:val="Keyword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DataTypeTok">
    <w:name w:val="DataTypeTok"/>
    <w:basedOn w:val="VerbatimChar"/>
    <w:rsid w:val="00996D4F"/>
    <w:rPr>
      <w:rFonts w:ascii="Consolas" w:hAnsi="Consolas"/>
      <w:color w:val="902000"/>
      <w:sz w:val="22"/>
      <w:shd w:val="clear" w:color="auto" w:fill="F8F8F8"/>
    </w:rPr>
  </w:style>
  <w:style w:type="character" w:customStyle="1" w:styleId="DecValTok">
    <w:name w:val="DecVal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BaseNTok">
    <w:name w:val="BaseN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FloatTok">
    <w:name w:val="FloatTok"/>
    <w:basedOn w:val="VerbatimChar"/>
    <w:rsid w:val="00996D4F"/>
    <w:rPr>
      <w:rFonts w:ascii="Consolas" w:hAnsi="Consolas"/>
      <w:color w:val="40A070"/>
      <w:sz w:val="22"/>
      <w:shd w:val="clear" w:color="auto" w:fill="F8F8F8"/>
    </w:rPr>
  </w:style>
  <w:style w:type="character" w:customStyle="1" w:styleId="ConstantTok">
    <w:name w:val="ConstantTok"/>
    <w:basedOn w:val="VerbatimChar"/>
    <w:rsid w:val="00996D4F"/>
    <w:rPr>
      <w:rFonts w:ascii="Consolas" w:hAnsi="Consolas"/>
      <w:color w:val="880000"/>
      <w:sz w:val="22"/>
      <w:shd w:val="clear" w:color="auto" w:fill="F8F8F8"/>
    </w:rPr>
  </w:style>
  <w:style w:type="character" w:customStyle="1" w:styleId="CharTok">
    <w:name w:val="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CharTok">
    <w:name w:val="SpecialChar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tringTok">
    <w:name w:val="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sid w:val="00996D4F"/>
    <w:rPr>
      <w:rFonts w:ascii="Consolas" w:hAnsi="Consolas"/>
      <w:color w:val="4070A0"/>
      <w:sz w:val="22"/>
      <w:shd w:val="clear" w:color="auto" w:fill="F8F8F8"/>
    </w:rPr>
  </w:style>
  <w:style w:type="character" w:customStyle="1" w:styleId="SpecialStringTok">
    <w:name w:val="SpecialStringTok"/>
    <w:basedOn w:val="VerbatimChar"/>
    <w:rsid w:val="00996D4F"/>
    <w:rPr>
      <w:rFonts w:ascii="Consolas" w:hAnsi="Consolas"/>
      <w:color w:val="BB6688"/>
      <w:sz w:val="22"/>
      <w:shd w:val="clear" w:color="auto" w:fill="F8F8F8"/>
    </w:rPr>
  </w:style>
  <w:style w:type="character" w:customStyle="1" w:styleId="ImportTok">
    <w:name w:val="Import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sid w:val="00996D4F"/>
    <w:rPr>
      <w:rFonts w:ascii="Consolas" w:hAnsi="Consolas"/>
      <w:i/>
      <w:color w:val="60A0B0"/>
      <w:sz w:val="22"/>
      <w:shd w:val="clear" w:color="auto" w:fill="F8F8F8"/>
    </w:rPr>
  </w:style>
  <w:style w:type="character" w:customStyle="1" w:styleId="DocumentationTok">
    <w:name w:val="DocumentationTok"/>
    <w:basedOn w:val="VerbatimChar"/>
    <w:rsid w:val="00996D4F"/>
    <w:rPr>
      <w:rFonts w:ascii="Consolas" w:hAnsi="Consolas"/>
      <w:i/>
      <w:color w:val="BA2121"/>
      <w:sz w:val="22"/>
      <w:shd w:val="clear" w:color="auto" w:fill="F8F8F8"/>
    </w:rPr>
  </w:style>
  <w:style w:type="character" w:customStyle="1" w:styleId="AnnotationTok">
    <w:name w:val="Annot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CommentVarTok">
    <w:name w:val="CommentVar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OtherTok">
    <w:name w:val="OtherTok"/>
    <w:basedOn w:val="VerbatimChar"/>
    <w:rsid w:val="00996D4F"/>
    <w:rPr>
      <w:rFonts w:ascii="Consolas" w:hAnsi="Consolas"/>
      <w:color w:val="007020"/>
      <w:sz w:val="22"/>
      <w:shd w:val="clear" w:color="auto" w:fill="F8F8F8"/>
    </w:rPr>
  </w:style>
  <w:style w:type="character" w:customStyle="1" w:styleId="FunctionTok">
    <w:name w:val="FunctionTok"/>
    <w:basedOn w:val="VerbatimChar"/>
    <w:rsid w:val="00996D4F"/>
    <w:rPr>
      <w:rFonts w:ascii="Consolas" w:hAnsi="Consolas"/>
      <w:color w:val="06287E"/>
      <w:sz w:val="22"/>
      <w:shd w:val="clear" w:color="auto" w:fill="F8F8F8"/>
    </w:rPr>
  </w:style>
  <w:style w:type="character" w:customStyle="1" w:styleId="VariableTok">
    <w:name w:val="VariableTok"/>
    <w:basedOn w:val="VerbatimChar"/>
    <w:rsid w:val="00996D4F"/>
    <w:rPr>
      <w:rFonts w:ascii="Consolas" w:hAnsi="Consolas"/>
      <w:color w:val="19177C"/>
      <w:sz w:val="22"/>
      <w:shd w:val="clear" w:color="auto" w:fill="F8F8F8"/>
    </w:rPr>
  </w:style>
  <w:style w:type="character" w:customStyle="1" w:styleId="ControlFlowTok">
    <w:name w:val="ControlFlowTok"/>
    <w:basedOn w:val="VerbatimChar"/>
    <w:rsid w:val="00996D4F"/>
    <w:rPr>
      <w:rFonts w:ascii="Consolas" w:hAnsi="Consolas"/>
      <w:b/>
      <w:color w:val="007020"/>
      <w:sz w:val="22"/>
      <w:shd w:val="clear" w:color="auto" w:fill="F8F8F8"/>
    </w:rPr>
  </w:style>
  <w:style w:type="character" w:customStyle="1" w:styleId="OperatorTok">
    <w:name w:val="OperatorTok"/>
    <w:basedOn w:val="VerbatimChar"/>
    <w:rsid w:val="00996D4F"/>
    <w:rPr>
      <w:rFonts w:ascii="Consolas" w:hAnsi="Consolas"/>
      <w:color w:val="666666"/>
      <w:sz w:val="22"/>
      <w:shd w:val="clear" w:color="auto" w:fill="F8F8F8"/>
    </w:rPr>
  </w:style>
  <w:style w:type="character" w:customStyle="1" w:styleId="BuiltInTok">
    <w:name w:val="BuiltI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sid w:val="00996D4F"/>
    <w:rPr>
      <w:rFonts w:ascii="Consolas" w:hAnsi="Consolas"/>
      <w:color w:val="BC7A00"/>
      <w:sz w:val="22"/>
      <w:shd w:val="clear" w:color="auto" w:fill="F8F8F8"/>
    </w:rPr>
  </w:style>
  <w:style w:type="character" w:customStyle="1" w:styleId="AttributeTok">
    <w:name w:val="AttributeTok"/>
    <w:basedOn w:val="VerbatimChar"/>
    <w:rsid w:val="00996D4F"/>
    <w:rPr>
      <w:rFonts w:ascii="Consolas" w:hAnsi="Consolas"/>
      <w:color w:val="7D9029"/>
      <w:sz w:val="22"/>
      <w:shd w:val="clear" w:color="auto" w:fill="F8F8F8"/>
    </w:rPr>
  </w:style>
  <w:style w:type="character" w:customStyle="1" w:styleId="RegionMarkerTok">
    <w:name w:val="RegionMarkerTok"/>
    <w:basedOn w:val="VerbatimChar"/>
    <w:rsid w:val="00996D4F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WarningTok">
    <w:name w:val="WarningTok"/>
    <w:basedOn w:val="VerbatimChar"/>
    <w:rsid w:val="00996D4F"/>
    <w:rPr>
      <w:rFonts w:ascii="Consolas" w:hAnsi="Consolas"/>
      <w:b/>
      <w:i/>
      <w:color w:val="60A0B0"/>
      <w:sz w:val="22"/>
      <w:shd w:val="clear" w:color="auto" w:fill="F8F8F8"/>
    </w:rPr>
  </w:style>
  <w:style w:type="character" w:customStyle="1" w:styleId="AlertTok">
    <w:name w:val="Alert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ErrorTok">
    <w:name w:val="ErrorTok"/>
    <w:basedOn w:val="VerbatimChar"/>
    <w:rsid w:val="00996D4F"/>
    <w:rPr>
      <w:rFonts w:ascii="Consolas" w:hAnsi="Consolas"/>
      <w:b/>
      <w:color w:val="FF0000"/>
      <w:sz w:val="22"/>
      <w:shd w:val="clear" w:color="auto" w:fill="F8F8F8"/>
    </w:rPr>
  </w:style>
  <w:style w:type="character" w:customStyle="1" w:styleId="NormalTok">
    <w:name w:val="NormalTok"/>
    <w:basedOn w:val="VerbatimChar"/>
    <w:rsid w:val="00996D4F"/>
    <w:rPr>
      <w:rFonts w:ascii="Consolas" w:hAnsi="Consolas"/>
      <w:sz w:val="22"/>
      <w:shd w:val="clear" w:color="auto" w:fill="F8F8F8"/>
    </w:rPr>
  </w:style>
  <w:style w:type="paragraph" w:customStyle="1" w:styleId="msonormal0">
    <w:name w:val="msonormal"/>
    <w:basedOn w:val="a"/>
    <w:rsid w:val="005B3932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AbstractTitle">
    <w:name w:val="Abstract Title"/>
    <w:basedOn w:val="a"/>
    <w:next w:val="Abstract"/>
    <w:qFormat/>
    <w:rsid w:val="00AC0ED4"/>
    <w:pPr>
      <w:keepNext/>
      <w:keepLines/>
      <w:spacing w:before="300" w:after="0"/>
      <w:jc w:val="center"/>
    </w:pPr>
    <w:rPr>
      <w:rFonts w:asciiTheme="minorHAnsi" w:eastAsiaTheme="minorHAnsi" w:hAnsiTheme="minorHAnsi" w:cstheme="minorBidi"/>
      <w:b/>
      <w:color w:val="345A8A"/>
      <w:szCs w:val="20"/>
      <w:lang w:val="en-US" w:eastAsia="en-US"/>
    </w:rPr>
  </w:style>
  <w:style w:type="paragraph" w:customStyle="1" w:styleId="FootnoteBlockText">
    <w:name w:val="Footnote Block Text"/>
    <w:uiPriority w:val="9"/>
    <w:unhideWhenUsed/>
    <w:qFormat/>
    <w:rsid w:val="00AC0ED4"/>
    <w:pPr>
      <w:spacing w:before="100" w:after="100"/>
      <w:ind w:left="480" w:right="480"/>
    </w:pPr>
    <w:rPr>
      <w:rFonts w:asciiTheme="minorHAnsi" w:eastAsiaTheme="minorHAnsi" w:hAnsiTheme="minorHAnsi" w:cstheme="minorBid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6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3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53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082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21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1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48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19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4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8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605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288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5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9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38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6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503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26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56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263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3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26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9564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4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13788">
                          <w:marLeft w:val="12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3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12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4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13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4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2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4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1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4479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08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73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45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4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5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35208">
                          <w:marLeft w:val="75"/>
                          <w:marRight w:val="3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4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29377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3426929">
                                      <w:marLeft w:val="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0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7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803">
              <w:marLeft w:val="225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84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8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4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41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2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002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1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37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227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44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79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4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69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52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82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77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1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23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0991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766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0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606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30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131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3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31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9984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8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47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350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9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1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05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0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689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968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4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p-support@zyfra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jira.zyfra.com/servicedes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ira.zyfra.com/browse/IDPZSPM-13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upport@idpllc.ru" TargetMode="External"/><Relationship Id="rId10" Type="http://schemas.openxmlformats.org/officeDocument/2006/relationships/hyperlink" Target="https://jira.zyfra.com/browse/IDPZSPM-132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jira.zyfra.com/servicedesk/customer/portal/42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lova\AppData\Roaming\Microsoft\Templates\C1H_NOMARGIN_A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D8A743241994AA39ED91C4AB93F55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E60503-5007-4080-9D15-DCB713165277}"/>
      </w:docPartPr>
      <w:docPartBody>
        <w:p w:rsidR="00986671" w:rsidRDefault="00C72DE5">
          <w:r w:rsidRPr="007D6CB4">
            <w:rPr>
              <w:rStyle w:val="a3"/>
            </w:rPr>
            <w:t>[Название]</w:t>
          </w:r>
        </w:p>
      </w:docPartBody>
    </w:docPart>
    <w:docPart>
      <w:docPartPr>
        <w:name w:val="20DF288FD5D0413D871E93EBD33079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DCE9F1-A9FE-467B-A76C-7587E380A349}"/>
      </w:docPartPr>
      <w:docPartBody>
        <w:p w:rsidR="00986671" w:rsidRDefault="00C72DE5">
          <w:r w:rsidRPr="007D6CB4">
            <w:rPr>
              <w:rStyle w:val="a3"/>
            </w:rPr>
            <w:t>[Тема]</w:t>
          </w:r>
        </w:p>
      </w:docPartBody>
    </w:docPart>
    <w:docPart>
      <w:docPartPr>
        <w:name w:val="490CC105A90241579BE1542CB1949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D2926B-9CD5-4C0F-BBA7-C3F175707894}"/>
      </w:docPartPr>
      <w:docPartBody>
        <w:p w:rsidR="00D53106" w:rsidRDefault="00D53106">
          <w:r w:rsidRPr="001A5A9D">
            <w:rPr>
              <w:rStyle w:val="a3"/>
            </w:rPr>
            <w:t>[Название]</w:t>
          </w:r>
        </w:p>
      </w:docPartBody>
    </w:docPart>
    <w:docPart>
      <w:docPartPr>
        <w:name w:val="56189DA2AE3B4BB7AD0CCF5DAEC2BF9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44FA50-5D96-4C40-A944-76DE23222635}"/>
      </w:docPartPr>
      <w:docPartBody>
        <w:p w:rsidR="00FD5491" w:rsidRDefault="00E91A94" w:rsidP="00E91A94">
          <w:pPr>
            <w:pStyle w:val="56189DA2AE3B4BB7AD0CCF5DAEC2BF94"/>
          </w:pPr>
          <w:r w:rsidRPr="001A5A9D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DE5"/>
    <w:rsid w:val="00006D41"/>
    <w:rsid w:val="00011D11"/>
    <w:rsid w:val="00017F1D"/>
    <w:rsid w:val="00024034"/>
    <w:rsid w:val="00031144"/>
    <w:rsid w:val="00033B49"/>
    <w:rsid w:val="00037469"/>
    <w:rsid w:val="000405E0"/>
    <w:rsid w:val="00060CE3"/>
    <w:rsid w:val="00063702"/>
    <w:rsid w:val="00063831"/>
    <w:rsid w:val="000751E4"/>
    <w:rsid w:val="00081E7D"/>
    <w:rsid w:val="0009657F"/>
    <w:rsid w:val="000971A2"/>
    <w:rsid w:val="000A2A60"/>
    <w:rsid w:val="000B03F7"/>
    <w:rsid w:val="000C3119"/>
    <w:rsid w:val="000C494D"/>
    <w:rsid w:val="000C50E7"/>
    <w:rsid w:val="000C5FDC"/>
    <w:rsid w:val="000C7F5D"/>
    <w:rsid w:val="000E60A9"/>
    <w:rsid w:val="001003B9"/>
    <w:rsid w:val="0011384E"/>
    <w:rsid w:val="00117B06"/>
    <w:rsid w:val="0012072E"/>
    <w:rsid w:val="00121945"/>
    <w:rsid w:val="0012353B"/>
    <w:rsid w:val="001270C1"/>
    <w:rsid w:val="00132A0B"/>
    <w:rsid w:val="00150036"/>
    <w:rsid w:val="00151581"/>
    <w:rsid w:val="001545CA"/>
    <w:rsid w:val="0017134F"/>
    <w:rsid w:val="00172A19"/>
    <w:rsid w:val="001770EF"/>
    <w:rsid w:val="00184300"/>
    <w:rsid w:val="00186741"/>
    <w:rsid w:val="0019121A"/>
    <w:rsid w:val="00191624"/>
    <w:rsid w:val="001B17CF"/>
    <w:rsid w:val="001C793E"/>
    <w:rsid w:val="001D0CAE"/>
    <w:rsid w:val="001D5CF0"/>
    <w:rsid w:val="001D70CC"/>
    <w:rsid w:val="001E1E94"/>
    <w:rsid w:val="001F18C3"/>
    <w:rsid w:val="001F369A"/>
    <w:rsid w:val="001F6B73"/>
    <w:rsid w:val="002234A9"/>
    <w:rsid w:val="002320DF"/>
    <w:rsid w:val="002436E5"/>
    <w:rsid w:val="0025772E"/>
    <w:rsid w:val="002647C1"/>
    <w:rsid w:val="002666AB"/>
    <w:rsid w:val="00296053"/>
    <w:rsid w:val="0029746C"/>
    <w:rsid w:val="002A4D67"/>
    <w:rsid w:val="002C1552"/>
    <w:rsid w:val="002C15D5"/>
    <w:rsid w:val="002C2552"/>
    <w:rsid w:val="002C2D02"/>
    <w:rsid w:val="002C726C"/>
    <w:rsid w:val="002D02BA"/>
    <w:rsid w:val="002E076C"/>
    <w:rsid w:val="002F1D90"/>
    <w:rsid w:val="002F3510"/>
    <w:rsid w:val="002F3A3D"/>
    <w:rsid w:val="00301161"/>
    <w:rsid w:val="003058D8"/>
    <w:rsid w:val="003121DF"/>
    <w:rsid w:val="003167C2"/>
    <w:rsid w:val="00325C82"/>
    <w:rsid w:val="0034037F"/>
    <w:rsid w:val="003418BF"/>
    <w:rsid w:val="00344EBD"/>
    <w:rsid w:val="00346F0B"/>
    <w:rsid w:val="003504FB"/>
    <w:rsid w:val="00351267"/>
    <w:rsid w:val="00352B22"/>
    <w:rsid w:val="003541B4"/>
    <w:rsid w:val="00354306"/>
    <w:rsid w:val="00360B41"/>
    <w:rsid w:val="00364EFA"/>
    <w:rsid w:val="00364F72"/>
    <w:rsid w:val="00372E08"/>
    <w:rsid w:val="003733AB"/>
    <w:rsid w:val="003746BC"/>
    <w:rsid w:val="003802F1"/>
    <w:rsid w:val="00382A01"/>
    <w:rsid w:val="00385DE6"/>
    <w:rsid w:val="00387734"/>
    <w:rsid w:val="00395B97"/>
    <w:rsid w:val="0039674D"/>
    <w:rsid w:val="003A203D"/>
    <w:rsid w:val="003A65BB"/>
    <w:rsid w:val="003A727A"/>
    <w:rsid w:val="003C232B"/>
    <w:rsid w:val="003C77A5"/>
    <w:rsid w:val="003D01B9"/>
    <w:rsid w:val="003D2581"/>
    <w:rsid w:val="003D46E0"/>
    <w:rsid w:val="003D7A61"/>
    <w:rsid w:val="003E0068"/>
    <w:rsid w:val="003F13ED"/>
    <w:rsid w:val="003F199D"/>
    <w:rsid w:val="003F25AA"/>
    <w:rsid w:val="003F451B"/>
    <w:rsid w:val="0040174E"/>
    <w:rsid w:val="00404C91"/>
    <w:rsid w:val="00411F37"/>
    <w:rsid w:val="00425D42"/>
    <w:rsid w:val="004310F1"/>
    <w:rsid w:val="00431961"/>
    <w:rsid w:val="00433230"/>
    <w:rsid w:val="004354D8"/>
    <w:rsid w:val="00442D74"/>
    <w:rsid w:val="00444071"/>
    <w:rsid w:val="00445DD8"/>
    <w:rsid w:val="004573A7"/>
    <w:rsid w:val="00457566"/>
    <w:rsid w:val="00457B67"/>
    <w:rsid w:val="004656D5"/>
    <w:rsid w:val="00465AD5"/>
    <w:rsid w:val="004738F4"/>
    <w:rsid w:val="00475507"/>
    <w:rsid w:val="00480F4B"/>
    <w:rsid w:val="00490196"/>
    <w:rsid w:val="00491154"/>
    <w:rsid w:val="00493CD7"/>
    <w:rsid w:val="00493D13"/>
    <w:rsid w:val="00494C77"/>
    <w:rsid w:val="00497119"/>
    <w:rsid w:val="004C2E99"/>
    <w:rsid w:val="004D1EF6"/>
    <w:rsid w:val="004D51E0"/>
    <w:rsid w:val="004D7556"/>
    <w:rsid w:val="004F1DE2"/>
    <w:rsid w:val="00501B69"/>
    <w:rsid w:val="0052162F"/>
    <w:rsid w:val="005251B0"/>
    <w:rsid w:val="00532FE2"/>
    <w:rsid w:val="00536C40"/>
    <w:rsid w:val="00545B9A"/>
    <w:rsid w:val="00546A46"/>
    <w:rsid w:val="00550567"/>
    <w:rsid w:val="00560B9E"/>
    <w:rsid w:val="00565F1A"/>
    <w:rsid w:val="005752BC"/>
    <w:rsid w:val="00586B18"/>
    <w:rsid w:val="0059446D"/>
    <w:rsid w:val="005A3601"/>
    <w:rsid w:val="005D151C"/>
    <w:rsid w:val="005D1BC6"/>
    <w:rsid w:val="005D2423"/>
    <w:rsid w:val="005D725D"/>
    <w:rsid w:val="005E1366"/>
    <w:rsid w:val="005E68C0"/>
    <w:rsid w:val="005E77FE"/>
    <w:rsid w:val="005E79B3"/>
    <w:rsid w:val="005F294B"/>
    <w:rsid w:val="00601F70"/>
    <w:rsid w:val="006037E5"/>
    <w:rsid w:val="00620635"/>
    <w:rsid w:val="00620CD2"/>
    <w:rsid w:val="0064411F"/>
    <w:rsid w:val="006502F8"/>
    <w:rsid w:val="00657F9C"/>
    <w:rsid w:val="00670CD3"/>
    <w:rsid w:val="00677202"/>
    <w:rsid w:val="00677FB4"/>
    <w:rsid w:val="006A585B"/>
    <w:rsid w:val="006B660D"/>
    <w:rsid w:val="006B6CBC"/>
    <w:rsid w:val="006C7D86"/>
    <w:rsid w:val="006E1241"/>
    <w:rsid w:val="006E5C60"/>
    <w:rsid w:val="006F3E23"/>
    <w:rsid w:val="006F5FAF"/>
    <w:rsid w:val="006F6950"/>
    <w:rsid w:val="00702E38"/>
    <w:rsid w:val="007043A4"/>
    <w:rsid w:val="00707347"/>
    <w:rsid w:val="007137E5"/>
    <w:rsid w:val="00717B3B"/>
    <w:rsid w:val="007314DF"/>
    <w:rsid w:val="007341B8"/>
    <w:rsid w:val="00735F1B"/>
    <w:rsid w:val="00737170"/>
    <w:rsid w:val="00737633"/>
    <w:rsid w:val="00741140"/>
    <w:rsid w:val="00761953"/>
    <w:rsid w:val="00765C24"/>
    <w:rsid w:val="00772158"/>
    <w:rsid w:val="00776D73"/>
    <w:rsid w:val="00783DDC"/>
    <w:rsid w:val="007928EB"/>
    <w:rsid w:val="00792B13"/>
    <w:rsid w:val="00795F05"/>
    <w:rsid w:val="007A0735"/>
    <w:rsid w:val="007A0AA7"/>
    <w:rsid w:val="007A1B93"/>
    <w:rsid w:val="007B30EA"/>
    <w:rsid w:val="007D2126"/>
    <w:rsid w:val="007E0389"/>
    <w:rsid w:val="007E0DA3"/>
    <w:rsid w:val="007E77A2"/>
    <w:rsid w:val="007F4DDE"/>
    <w:rsid w:val="00813D00"/>
    <w:rsid w:val="00815657"/>
    <w:rsid w:val="008167BC"/>
    <w:rsid w:val="008204AD"/>
    <w:rsid w:val="00822DD9"/>
    <w:rsid w:val="00831BEB"/>
    <w:rsid w:val="008365D9"/>
    <w:rsid w:val="00836FE7"/>
    <w:rsid w:val="008749EF"/>
    <w:rsid w:val="00875058"/>
    <w:rsid w:val="00885826"/>
    <w:rsid w:val="008B2BEB"/>
    <w:rsid w:val="008D29DE"/>
    <w:rsid w:val="008D2F2A"/>
    <w:rsid w:val="008D3D01"/>
    <w:rsid w:val="008D5695"/>
    <w:rsid w:val="008E5D18"/>
    <w:rsid w:val="008F0FCF"/>
    <w:rsid w:val="008F19E0"/>
    <w:rsid w:val="009146ED"/>
    <w:rsid w:val="00916342"/>
    <w:rsid w:val="0092426F"/>
    <w:rsid w:val="00930C58"/>
    <w:rsid w:val="00931FA0"/>
    <w:rsid w:val="009502AA"/>
    <w:rsid w:val="00950CCB"/>
    <w:rsid w:val="00956A41"/>
    <w:rsid w:val="00974273"/>
    <w:rsid w:val="00975B76"/>
    <w:rsid w:val="00975DBE"/>
    <w:rsid w:val="00986671"/>
    <w:rsid w:val="009976E7"/>
    <w:rsid w:val="009977B6"/>
    <w:rsid w:val="009A6157"/>
    <w:rsid w:val="009A776F"/>
    <w:rsid w:val="009C2AAA"/>
    <w:rsid w:val="009D6FA3"/>
    <w:rsid w:val="009E5BE6"/>
    <w:rsid w:val="009E755E"/>
    <w:rsid w:val="009E7788"/>
    <w:rsid w:val="009F4976"/>
    <w:rsid w:val="00A16A04"/>
    <w:rsid w:val="00A40D95"/>
    <w:rsid w:val="00A51AE5"/>
    <w:rsid w:val="00A66500"/>
    <w:rsid w:val="00A73DD8"/>
    <w:rsid w:val="00A7486E"/>
    <w:rsid w:val="00A75098"/>
    <w:rsid w:val="00A8463C"/>
    <w:rsid w:val="00A93DE7"/>
    <w:rsid w:val="00AA17B7"/>
    <w:rsid w:val="00AA7E66"/>
    <w:rsid w:val="00AB49B8"/>
    <w:rsid w:val="00AB5DD1"/>
    <w:rsid w:val="00AB6694"/>
    <w:rsid w:val="00AC57ED"/>
    <w:rsid w:val="00AD1ABE"/>
    <w:rsid w:val="00AD6E52"/>
    <w:rsid w:val="00AF1E35"/>
    <w:rsid w:val="00AF207E"/>
    <w:rsid w:val="00AF2D94"/>
    <w:rsid w:val="00B26640"/>
    <w:rsid w:val="00B3146D"/>
    <w:rsid w:val="00B41C2E"/>
    <w:rsid w:val="00B51860"/>
    <w:rsid w:val="00B60CB9"/>
    <w:rsid w:val="00B6453F"/>
    <w:rsid w:val="00B67A8B"/>
    <w:rsid w:val="00B82153"/>
    <w:rsid w:val="00B87922"/>
    <w:rsid w:val="00B94B48"/>
    <w:rsid w:val="00B94DC6"/>
    <w:rsid w:val="00BA2158"/>
    <w:rsid w:val="00BB0943"/>
    <w:rsid w:val="00BC17CF"/>
    <w:rsid w:val="00BC29C7"/>
    <w:rsid w:val="00BC4D4A"/>
    <w:rsid w:val="00BD1189"/>
    <w:rsid w:val="00BF0155"/>
    <w:rsid w:val="00C02ADB"/>
    <w:rsid w:val="00C03943"/>
    <w:rsid w:val="00C14453"/>
    <w:rsid w:val="00C14CC3"/>
    <w:rsid w:val="00C32F82"/>
    <w:rsid w:val="00C34BE8"/>
    <w:rsid w:val="00C50BB2"/>
    <w:rsid w:val="00C65DA9"/>
    <w:rsid w:val="00C667A5"/>
    <w:rsid w:val="00C70AC4"/>
    <w:rsid w:val="00C72DE5"/>
    <w:rsid w:val="00C740B8"/>
    <w:rsid w:val="00C806D9"/>
    <w:rsid w:val="00C87123"/>
    <w:rsid w:val="00C94B34"/>
    <w:rsid w:val="00C94B6C"/>
    <w:rsid w:val="00CA7D28"/>
    <w:rsid w:val="00CB080E"/>
    <w:rsid w:val="00CD4F3B"/>
    <w:rsid w:val="00CE7CC0"/>
    <w:rsid w:val="00CE7E98"/>
    <w:rsid w:val="00CF1CB4"/>
    <w:rsid w:val="00CF460A"/>
    <w:rsid w:val="00CF5F1F"/>
    <w:rsid w:val="00CF7E19"/>
    <w:rsid w:val="00D007D0"/>
    <w:rsid w:val="00D01308"/>
    <w:rsid w:val="00D067D7"/>
    <w:rsid w:val="00D21E86"/>
    <w:rsid w:val="00D30813"/>
    <w:rsid w:val="00D32A4D"/>
    <w:rsid w:val="00D336B8"/>
    <w:rsid w:val="00D3643C"/>
    <w:rsid w:val="00D53106"/>
    <w:rsid w:val="00D62830"/>
    <w:rsid w:val="00D72D49"/>
    <w:rsid w:val="00D7626D"/>
    <w:rsid w:val="00D87054"/>
    <w:rsid w:val="00D963D2"/>
    <w:rsid w:val="00DA0C47"/>
    <w:rsid w:val="00DA5627"/>
    <w:rsid w:val="00DB0BEA"/>
    <w:rsid w:val="00DB4496"/>
    <w:rsid w:val="00DC5D7F"/>
    <w:rsid w:val="00DC69D2"/>
    <w:rsid w:val="00DD31D0"/>
    <w:rsid w:val="00DD5017"/>
    <w:rsid w:val="00DD6648"/>
    <w:rsid w:val="00DE4761"/>
    <w:rsid w:val="00E045DB"/>
    <w:rsid w:val="00E167E4"/>
    <w:rsid w:val="00E20C33"/>
    <w:rsid w:val="00E302FA"/>
    <w:rsid w:val="00E3753F"/>
    <w:rsid w:val="00E40D74"/>
    <w:rsid w:val="00E4462D"/>
    <w:rsid w:val="00E56F24"/>
    <w:rsid w:val="00E5708D"/>
    <w:rsid w:val="00E5734F"/>
    <w:rsid w:val="00E57A2E"/>
    <w:rsid w:val="00E65F03"/>
    <w:rsid w:val="00E912C0"/>
    <w:rsid w:val="00E91A94"/>
    <w:rsid w:val="00E9222D"/>
    <w:rsid w:val="00E969E8"/>
    <w:rsid w:val="00EB06AB"/>
    <w:rsid w:val="00EB18FF"/>
    <w:rsid w:val="00EC105E"/>
    <w:rsid w:val="00EC4C28"/>
    <w:rsid w:val="00ED0A1F"/>
    <w:rsid w:val="00ED7132"/>
    <w:rsid w:val="00EF363F"/>
    <w:rsid w:val="00F05452"/>
    <w:rsid w:val="00F14548"/>
    <w:rsid w:val="00F20638"/>
    <w:rsid w:val="00F2445B"/>
    <w:rsid w:val="00F45A48"/>
    <w:rsid w:val="00F46C8F"/>
    <w:rsid w:val="00F63E2F"/>
    <w:rsid w:val="00F67C5B"/>
    <w:rsid w:val="00F72B63"/>
    <w:rsid w:val="00F74E5F"/>
    <w:rsid w:val="00F85D78"/>
    <w:rsid w:val="00F90980"/>
    <w:rsid w:val="00F96667"/>
    <w:rsid w:val="00F97A38"/>
    <w:rsid w:val="00FA1C5B"/>
    <w:rsid w:val="00FA2C2F"/>
    <w:rsid w:val="00FA492E"/>
    <w:rsid w:val="00FB2678"/>
    <w:rsid w:val="00FC2A72"/>
    <w:rsid w:val="00FD4BBD"/>
    <w:rsid w:val="00FD4C03"/>
    <w:rsid w:val="00FD4E31"/>
    <w:rsid w:val="00FD5491"/>
    <w:rsid w:val="00FE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1A94"/>
    <w:rPr>
      <w:color w:val="808080"/>
    </w:rPr>
  </w:style>
  <w:style w:type="paragraph" w:customStyle="1" w:styleId="56189DA2AE3B4BB7AD0CCF5DAEC2BF94">
    <w:name w:val="56189DA2AE3B4BB7AD0CCF5DAEC2BF94"/>
    <w:rsid w:val="00E91A9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Грань">
  <a:themeElements>
    <a:clrScheme name="Цифра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0BC48"/>
      </a:accent1>
      <a:accent2>
        <a:srgbClr val="B5CE4A"/>
      </a:accent2>
      <a:accent3>
        <a:srgbClr val="12151A"/>
      </a:accent3>
      <a:accent4>
        <a:srgbClr val="181F26"/>
      </a:accent4>
      <a:accent5>
        <a:srgbClr val="647C9C"/>
      </a:accent5>
      <a:accent6>
        <a:srgbClr val="CAD2DE"/>
      </a:accent6>
      <a:hlink>
        <a:srgbClr val="0563C1"/>
      </a:hlink>
      <a:folHlink>
        <a:srgbClr val="954F72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9988D-EBB4-4D0E-8B60-ABA5C4F6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C1H_NOMARGIN_A4</Template>
  <TotalTime>0</TotalTime>
  <Pages>6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Release Notes</vt:lpstr>
    </vt:vector>
  </TitlesOfParts>
  <Company>ЦИФРА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Release Notes</dc:title>
  <dc:subject>Z-SPM v.1.2.1</dc:subject>
  <dc:creator>Федор Пеплин</dc:creator>
  <cp:keywords/>
  <cp:lastModifiedBy>Anastasia Kolda</cp:lastModifiedBy>
  <cp:revision>2</cp:revision>
  <cp:lastPrinted>2024-06-18T13:28:00Z</cp:lastPrinted>
  <dcterms:created xsi:type="dcterms:W3CDTF">2024-08-01T09:05:00Z</dcterms:created>
  <dcterms:modified xsi:type="dcterms:W3CDTF">2024-08-01T09:05:00Z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">
    <vt:lpwstr>1.0</vt:lpwstr>
  </property>
  <property fmtid="{D5CDD505-2E9C-101B-9397-08002B2CF9AE}" pid="3" name="Copyright">
    <vt:lpwstr>Цифровой завод. Группа компаний "Цифра", 2020. Все права защищены.</vt:lpwstr>
  </property>
  <property fmtid="{D5CDD505-2E9C-101B-9397-08002B2CF9AE}" pid="4" name="_NewReviewCycle">
    <vt:lpwstr/>
  </property>
</Properties>
</file>